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4EFCB" w14:textId="77777777" w:rsidR="00E43A2E" w:rsidRPr="00C418EE" w:rsidRDefault="00E43A2E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242B31B2" w14:textId="77777777" w:rsidR="001752DC" w:rsidRPr="00C418EE" w:rsidRDefault="001752DC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3B5E99A1" w14:textId="77777777" w:rsidR="007973FD" w:rsidRPr="00C418EE" w:rsidRDefault="007973FD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19CB3B91" w14:textId="6C6A311E" w:rsidR="00031302" w:rsidRDefault="00675A4F" w:rsidP="008C716C">
      <w:pPr>
        <w:jc w:val="center"/>
        <w:rPr>
          <w:color w:val="2F5496" w:themeColor="accent5" w:themeShade="BF"/>
          <w:sz w:val="56"/>
          <w:szCs w:val="56"/>
        </w:rPr>
      </w:pPr>
      <w:r w:rsidRPr="00C418EE">
        <w:rPr>
          <w:color w:val="2F5496" w:themeColor="accent5" w:themeShade="BF"/>
          <w:sz w:val="56"/>
          <w:szCs w:val="56"/>
        </w:rPr>
        <w:t>B</w:t>
      </w:r>
      <w:r w:rsidR="008E5819">
        <w:rPr>
          <w:color w:val="2F5496" w:themeColor="accent5" w:themeShade="BF"/>
          <w:sz w:val="56"/>
          <w:szCs w:val="56"/>
        </w:rPr>
        <w:t>ijlage 1</w:t>
      </w:r>
      <w:r w:rsidR="00CE54FA">
        <w:rPr>
          <w:color w:val="2F5496" w:themeColor="accent5" w:themeShade="BF"/>
          <w:sz w:val="56"/>
          <w:szCs w:val="56"/>
        </w:rPr>
        <w:t>4</w:t>
      </w:r>
      <w:r w:rsidR="00FE30ED">
        <w:rPr>
          <w:color w:val="2F5496" w:themeColor="accent5" w:themeShade="BF"/>
          <w:sz w:val="56"/>
          <w:szCs w:val="56"/>
        </w:rPr>
        <w:t>B</w:t>
      </w:r>
      <w:r w:rsidR="008E5819">
        <w:rPr>
          <w:color w:val="2F5496" w:themeColor="accent5" w:themeShade="BF"/>
          <w:sz w:val="56"/>
          <w:szCs w:val="56"/>
        </w:rPr>
        <w:t xml:space="preserve"> </w:t>
      </w:r>
    </w:p>
    <w:p w14:paraId="677B3FA0" w14:textId="77777777" w:rsidR="00031302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>–</w:t>
      </w:r>
    </w:p>
    <w:p w14:paraId="16B7A828" w14:textId="265D9DA1" w:rsidR="008E5819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 xml:space="preserve"> </w:t>
      </w:r>
      <w:r w:rsidR="00CE54FA">
        <w:rPr>
          <w:color w:val="2F5496" w:themeColor="accent5" w:themeShade="BF"/>
          <w:sz w:val="56"/>
          <w:szCs w:val="56"/>
        </w:rPr>
        <w:t>Kansen</w:t>
      </w:r>
      <w:r w:rsidR="00C401F9">
        <w:rPr>
          <w:color w:val="2F5496" w:themeColor="accent5" w:themeShade="BF"/>
          <w:sz w:val="56"/>
          <w:szCs w:val="56"/>
        </w:rPr>
        <w:t>dossier</w:t>
      </w:r>
      <w:r w:rsidR="00FE30ED">
        <w:rPr>
          <w:color w:val="2F5496" w:themeColor="accent5" w:themeShade="BF"/>
          <w:sz w:val="56"/>
          <w:szCs w:val="56"/>
        </w:rPr>
        <w:t xml:space="preserve"> kostenonderbouwing</w:t>
      </w:r>
    </w:p>
    <w:p w14:paraId="4490060C" w14:textId="77777777" w:rsidR="008E5819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76F174B0" w14:textId="77777777" w:rsidR="00E720F9" w:rsidRDefault="00E720F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0111FF43" w14:textId="77777777" w:rsidR="00E720F9" w:rsidRDefault="00E720F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054FAA32" w14:textId="056D9567" w:rsidR="007973FD" w:rsidRPr="00463CA9" w:rsidRDefault="00E720F9" w:rsidP="008C716C">
      <w:pPr>
        <w:jc w:val="center"/>
        <w:rPr>
          <w:color w:val="2F5496" w:themeColor="accent5" w:themeShade="BF"/>
          <w:sz w:val="32"/>
          <w:szCs w:val="32"/>
        </w:rPr>
      </w:pPr>
      <w:r w:rsidRPr="00463CA9">
        <w:rPr>
          <w:color w:val="2F5496" w:themeColor="accent5" w:themeShade="BF"/>
          <w:sz w:val="32"/>
          <w:szCs w:val="32"/>
        </w:rPr>
        <w:t>Europ</w:t>
      </w:r>
      <w:r w:rsidR="007973FD" w:rsidRPr="00463CA9">
        <w:rPr>
          <w:color w:val="2F5496" w:themeColor="accent5" w:themeShade="BF"/>
          <w:sz w:val="32"/>
          <w:szCs w:val="32"/>
        </w:rPr>
        <w:t xml:space="preserve">ese </w:t>
      </w:r>
      <w:r w:rsidR="330A5D47" w:rsidRPr="00463CA9">
        <w:rPr>
          <w:color w:val="2F5496" w:themeColor="accent5" w:themeShade="BF"/>
          <w:sz w:val="32"/>
          <w:szCs w:val="32"/>
        </w:rPr>
        <w:t>openbare</w:t>
      </w:r>
      <w:r w:rsidR="00184A0C" w:rsidRPr="00463CA9">
        <w:rPr>
          <w:color w:val="2F5496" w:themeColor="accent5" w:themeShade="BF"/>
          <w:sz w:val="32"/>
          <w:szCs w:val="32"/>
        </w:rPr>
        <w:t xml:space="preserve"> </w:t>
      </w:r>
      <w:r w:rsidR="007973FD" w:rsidRPr="00463CA9">
        <w:rPr>
          <w:color w:val="2F5496" w:themeColor="accent5" w:themeShade="BF"/>
          <w:sz w:val="32"/>
          <w:szCs w:val="32"/>
        </w:rPr>
        <w:t>a</w:t>
      </w:r>
      <w:r w:rsidR="00B977C5" w:rsidRPr="00463CA9">
        <w:rPr>
          <w:color w:val="2F5496" w:themeColor="accent5" w:themeShade="BF"/>
          <w:sz w:val="32"/>
          <w:szCs w:val="32"/>
        </w:rPr>
        <w:t>a</w:t>
      </w:r>
      <w:r w:rsidR="007973FD" w:rsidRPr="00463CA9">
        <w:rPr>
          <w:color w:val="2F5496" w:themeColor="accent5" w:themeShade="BF"/>
          <w:sz w:val="32"/>
          <w:szCs w:val="32"/>
        </w:rPr>
        <w:t>nbesteding</w:t>
      </w:r>
    </w:p>
    <w:p w14:paraId="57ACBC71" w14:textId="77777777" w:rsidR="00B977C5" w:rsidRPr="00C418EE" w:rsidRDefault="00B977C5" w:rsidP="008C716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4477AD79" w14:textId="77777777" w:rsidR="008C716C" w:rsidRPr="00C418EE" w:rsidRDefault="008C716C" w:rsidP="008C716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41B3190E" w14:textId="2DBD7135" w:rsidR="007973FD" w:rsidRPr="00463CA9" w:rsidRDefault="007A7B79" w:rsidP="008C716C">
      <w:pPr>
        <w:jc w:val="center"/>
        <w:rPr>
          <w:b/>
          <w:bCs/>
          <w:color w:val="2F5496" w:themeColor="accent5" w:themeShade="BF"/>
          <w:sz w:val="72"/>
          <w:szCs w:val="72"/>
        </w:rPr>
      </w:pPr>
      <w:r w:rsidRPr="00463CA9">
        <w:rPr>
          <w:b/>
          <w:bCs/>
          <w:color w:val="2F5496" w:themeColor="accent5" w:themeShade="BF"/>
          <w:sz w:val="72"/>
          <w:szCs w:val="72"/>
        </w:rPr>
        <w:t>ERP-</w:t>
      </w:r>
      <w:proofErr w:type="spellStart"/>
      <w:r w:rsidRPr="00463CA9">
        <w:rPr>
          <w:b/>
          <w:bCs/>
          <w:color w:val="2F5496" w:themeColor="accent5" w:themeShade="BF"/>
          <w:sz w:val="72"/>
          <w:szCs w:val="72"/>
        </w:rPr>
        <w:t>Core</w:t>
      </w:r>
      <w:proofErr w:type="spellEnd"/>
    </w:p>
    <w:p w14:paraId="2537FBBA" w14:textId="77777777" w:rsidR="008C716C" w:rsidRPr="00C418EE" w:rsidRDefault="008C716C" w:rsidP="008C716C">
      <w:pPr>
        <w:jc w:val="center"/>
        <w:rPr>
          <w:color w:val="2F5496" w:themeColor="accent5" w:themeShade="BF"/>
          <w:sz w:val="20"/>
        </w:rPr>
      </w:pPr>
    </w:p>
    <w:p w14:paraId="0ED4F978" w14:textId="651E9855" w:rsidR="007973FD" w:rsidRPr="00C418EE" w:rsidRDefault="008C716C" w:rsidP="008C716C">
      <w:pPr>
        <w:jc w:val="center"/>
        <w:rPr>
          <w:color w:val="2F5496" w:themeColor="accent5" w:themeShade="BF"/>
          <w:sz w:val="20"/>
        </w:rPr>
      </w:pPr>
      <w:r w:rsidRPr="00C418EE">
        <w:rPr>
          <w:color w:val="2F5496" w:themeColor="accent5" w:themeShade="BF"/>
          <w:sz w:val="20"/>
        </w:rPr>
        <w:t>t</w:t>
      </w:r>
      <w:r w:rsidR="007973FD" w:rsidRPr="00C418EE">
        <w:rPr>
          <w:color w:val="2F5496" w:themeColor="accent5" w:themeShade="BF"/>
          <w:sz w:val="20"/>
        </w:rPr>
        <w:t>en behoeve van het Kadaster</w:t>
      </w:r>
    </w:p>
    <w:p w14:paraId="2E86EB52" w14:textId="08FE79CA" w:rsidR="001752DC" w:rsidRPr="00C418EE" w:rsidRDefault="001752DC" w:rsidP="008F04D3">
      <w:pPr>
        <w:jc w:val="center"/>
      </w:pPr>
    </w:p>
    <w:p w14:paraId="2592FB6C" w14:textId="12C42B30" w:rsidR="001752DC" w:rsidRPr="00C418EE" w:rsidRDefault="001752DC" w:rsidP="008F04D3">
      <w:pPr>
        <w:jc w:val="center"/>
      </w:pPr>
    </w:p>
    <w:p w14:paraId="0AB998D2" w14:textId="0D28759A" w:rsidR="001752DC" w:rsidRPr="00C418EE" w:rsidRDefault="001752DC" w:rsidP="008F04D3">
      <w:pPr>
        <w:jc w:val="center"/>
      </w:pPr>
    </w:p>
    <w:p w14:paraId="64344918" w14:textId="44E507BE" w:rsidR="001752DC" w:rsidRPr="00C418EE" w:rsidRDefault="001752DC" w:rsidP="008F04D3">
      <w:pPr>
        <w:jc w:val="center"/>
      </w:pPr>
    </w:p>
    <w:p w14:paraId="2166DEB0" w14:textId="0279D78A" w:rsidR="001752DC" w:rsidRPr="00C418EE" w:rsidRDefault="001752DC" w:rsidP="008F04D3">
      <w:pPr>
        <w:jc w:val="center"/>
      </w:pPr>
    </w:p>
    <w:p w14:paraId="174E7532" w14:textId="37F2AB26" w:rsidR="001752DC" w:rsidRPr="00C418EE" w:rsidRDefault="001752DC" w:rsidP="008F04D3">
      <w:pPr>
        <w:jc w:val="center"/>
      </w:pPr>
    </w:p>
    <w:p w14:paraId="739CB32F" w14:textId="5D92FEDE" w:rsidR="001752DC" w:rsidRPr="00C418EE" w:rsidRDefault="001752DC" w:rsidP="008F04D3">
      <w:pPr>
        <w:jc w:val="center"/>
      </w:pPr>
    </w:p>
    <w:p w14:paraId="6B4880F5" w14:textId="57882FF0" w:rsidR="001752DC" w:rsidRPr="00C418EE" w:rsidRDefault="001752DC" w:rsidP="008F04D3">
      <w:pPr>
        <w:jc w:val="center"/>
      </w:pPr>
    </w:p>
    <w:p w14:paraId="1EA3EA9F" w14:textId="77777777" w:rsidR="001752DC" w:rsidRPr="00C418EE" w:rsidRDefault="001752DC" w:rsidP="008F04D3">
      <w:pPr>
        <w:jc w:val="center"/>
      </w:pPr>
    </w:p>
    <w:p w14:paraId="069385CB" w14:textId="5FBCD7A7" w:rsidR="001752DC" w:rsidRPr="00C418EE" w:rsidRDefault="0013012A" w:rsidP="008F04D3">
      <w:pPr>
        <w:rPr>
          <w:sz w:val="32"/>
          <w:szCs w:val="32"/>
        </w:rPr>
      </w:pPr>
      <w:r w:rsidRPr="00C418EE">
        <w:rPr>
          <w:sz w:val="32"/>
          <w:szCs w:val="32"/>
        </w:rPr>
        <w:br w:type="page"/>
      </w:r>
    </w:p>
    <w:p w14:paraId="3D067BC3" w14:textId="77777777" w:rsidR="00133DEC" w:rsidRPr="003F3131" w:rsidRDefault="00133DEC" w:rsidP="00133DEC">
      <w:pPr>
        <w:spacing w:line="240" w:lineRule="atLeast"/>
        <w:contextualSpacing/>
        <w:rPr>
          <w:bCs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2551"/>
      </w:tblGrid>
      <w:tr w:rsidR="00133DEC" w:rsidRPr="003F3131" w14:paraId="31936FC7" w14:textId="77777777" w:rsidTr="00DF0DAC">
        <w:trPr>
          <w:trHeight w:val="284"/>
        </w:trPr>
        <w:tc>
          <w:tcPr>
            <w:tcW w:w="6912" w:type="dxa"/>
            <w:gridSpan w:val="2"/>
            <w:shd w:val="clear" w:color="auto" w:fill="1F497D"/>
            <w:vAlign w:val="center"/>
          </w:tcPr>
          <w:p w14:paraId="3CC6CC2B" w14:textId="6C8243FD" w:rsidR="00133DEC" w:rsidRPr="003F3131" w:rsidRDefault="00133DEC" w:rsidP="00133DEC">
            <w:pPr>
              <w:shd w:val="clear" w:color="auto" w:fill="1F497D"/>
              <w:spacing w:line="240" w:lineRule="atLeast"/>
              <w:contextualSpacing/>
            </w:pPr>
            <w:r w:rsidRPr="003F3131">
              <w:rPr>
                <w:b/>
              </w:rPr>
              <w:br w:type="page"/>
            </w:r>
            <w:r w:rsidRPr="003F3131">
              <w:rPr>
                <w:b/>
                <w:color w:val="FFFFFF"/>
              </w:rPr>
              <w:t xml:space="preserve">Model </w:t>
            </w:r>
            <w:r w:rsidR="00FE30ED">
              <w:rPr>
                <w:b/>
                <w:color w:val="FFFFFF"/>
              </w:rPr>
              <w:t>G4</w:t>
            </w:r>
            <w:r w:rsidRPr="003F3131">
              <w:rPr>
                <w:b/>
                <w:color w:val="FFFFFF"/>
              </w:rPr>
              <w:t>:</w:t>
            </w:r>
            <w:r w:rsidRPr="003F3131">
              <w:rPr>
                <w:b/>
                <w:color w:val="FFFFFF"/>
              </w:rPr>
              <w:tab/>
              <w:t>KANSENDOSSIER</w:t>
            </w:r>
            <w:r w:rsidR="00FE30ED">
              <w:rPr>
                <w:b/>
                <w:color w:val="FFFFFF"/>
              </w:rPr>
              <w:t xml:space="preserve"> KOSTENONDERBOUWING</w:t>
            </w:r>
          </w:p>
        </w:tc>
      </w:tr>
      <w:tr w:rsidR="00133DEC" w:rsidRPr="003F3131" w14:paraId="333B376A" w14:textId="77777777" w:rsidTr="00DF0DAC">
        <w:trPr>
          <w:trHeight w:val="284"/>
        </w:trPr>
        <w:tc>
          <w:tcPr>
            <w:tcW w:w="4361" w:type="dxa"/>
            <w:shd w:val="clear" w:color="auto" w:fill="BDD6EE"/>
            <w:vAlign w:val="center"/>
          </w:tcPr>
          <w:p w14:paraId="0033FD30" w14:textId="77777777" w:rsidR="00133DEC" w:rsidRPr="003F3131" w:rsidRDefault="00133DEC" w:rsidP="00133DEC">
            <w:pPr>
              <w:spacing w:line="240" w:lineRule="atLeast"/>
              <w:contextualSpacing/>
              <w:rPr>
                <w:b/>
              </w:rPr>
            </w:pPr>
            <w:r w:rsidRPr="003F3131">
              <w:rPr>
                <w:b/>
              </w:rPr>
              <w:t>Kans 1</w:t>
            </w:r>
          </w:p>
        </w:tc>
        <w:tc>
          <w:tcPr>
            <w:tcW w:w="2551" w:type="dxa"/>
            <w:vAlign w:val="center"/>
          </w:tcPr>
          <w:p w14:paraId="6584D062" w14:textId="77777777" w:rsidR="00133DEC" w:rsidRPr="003F3131" w:rsidRDefault="00133DEC" w:rsidP="00133DEC">
            <w:pPr>
              <w:spacing w:line="240" w:lineRule="atLeast"/>
              <w:contextualSpacing/>
            </w:pPr>
          </w:p>
        </w:tc>
      </w:tr>
      <w:tr w:rsidR="00133DEC" w:rsidRPr="003F3131" w14:paraId="2264BEED" w14:textId="77777777" w:rsidTr="00DF0DAC">
        <w:trPr>
          <w:trHeight w:val="284"/>
        </w:trPr>
        <w:tc>
          <w:tcPr>
            <w:tcW w:w="4361" w:type="dxa"/>
            <w:vAlign w:val="center"/>
          </w:tcPr>
          <w:p w14:paraId="01C9B062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Prijs (excl. BTW):</w:t>
            </w:r>
          </w:p>
        </w:tc>
        <w:tc>
          <w:tcPr>
            <w:tcW w:w="2551" w:type="dxa"/>
            <w:vAlign w:val="center"/>
          </w:tcPr>
          <w:p w14:paraId="31804F08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€</w:t>
            </w:r>
          </w:p>
        </w:tc>
      </w:tr>
      <w:tr w:rsidR="00133DEC" w:rsidRPr="003F3131" w14:paraId="5088BC88" w14:textId="77777777" w:rsidTr="00DF0DAC">
        <w:trPr>
          <w:trHeight w:val="284"/>
        </w:trPr>
        <w:tc>
          <w:tcPr>
            <w:tcW w:w="4361" w:type="dxa"/>
            <w:shd w:val="clear" w:color="auto" w:fill="BDD6EE"/>
            <w:vAlign w:val="center"/>
          </w:tcPr>
          <w:p w14:paraId="0DFD4C7D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rPr>
                <w:b/>
              </w:rPr>
              <w:t>Kans 2</w:t>
            </w:r>
          </w:p>
        </w:tc>
        <w:tc>
          <w:tcPr>
            <w:tcW w:w="2551" w:type="dxa"/>
            <w:vAlign w:val="center"/>
          </w:tcPr>
          <w:p w14:paraId="496C0857" w14:textId="77777777" w:rsidR="00133DEC" w:rsidRPr="003F3131" w:rsidRDefault="00133DEC" w:rsidP="00133DEC">
            <w:pPr>
              <w:spacing w:line="240" w:lineRule="atLeast"/>
              <w:contextualSpacing/>
            </w:pPr>
          </w:p>
        </w:tc>
      </w:tr>
      <w:tr w:rsidR="00133DEC" w:rsidRPr="003F3131" w14:paraId="3E6DEC7A" w14:textId="77777777" w:rsidTr="00DF0DAC">
        <w:trPr>
          <w:trHeight w:val="284"/>
        </w:trPr>
        <w:tc>
          <w:tcPr>
            <w:tcW w:w="4361" w:type="dxa"/>
            <w:vAlign w:val="center"/>
          </w:tcPr>
          <w:p w14:paraId="28B59FD3" w14:textId="77777777" w:rsidR="00133DEC" w:rsidRPr="003F3131" w:rsidRDefault="00133DEC" w:rsidP="00133DEC">
            <w:pPr>
              <w:spacing w:line="240" w:lineRule="atLeast"/>
              <w:contextualSpacing/>
              <w:rPr>
                <w:b/>
              </w:rPr>
            </w:pPr>
            <w:r w:rsidRPr="003F3131">
              <w:t>Prijs (excl. BTW):</w:t>
            </w:r>
          </w:p>
        </w:tc>
        <w:tc>
          <w:tcPr>
            <w:tcW w:w="2551" w:type="dxa"/>
            <w:vAlign w:val="center"/>
          </w:tcPr>
          <w:p w14:paraId="5AC12323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€</w:t>
            </w:r>
          </w:p>
        </w:tc>
      </w:tr>
      <w:tr w:rsidR="00133DEC" w:rsidRPr="003F3131" w14:paraId="0B9427A5" w14:textId="77777777" w:rsidTr="00DF0DAC">
        <w:trPr>
          <w:trHeight w:val="284"/>
        </w:trPr>
        <w:tc>
          <w:tcPr>
            <w:tcW w:w="4361" w:type="dxa"/>
            <w:shd w:val="clear" w:color="auto" w:fill="BDD6EE"/>
            <w:vAlign w:val="center"/>
          </w:tcPr>
          <w:p w14:paraId="1A15DA57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rPr>
                <w:b/>
              </w:rPr>
              <w:t>Kans 3</w:t>
            </w:r>
          </w:p>
        </w:tc>
        <w:tc>
          <w:tcPr>
            <w:tcW w:w="2551" w:type="dxa"/>
            <w:vAlign w:val="center"/>
          </w:tcPr>
          <w:p w14:paraId="53660329" w14:textId="77777777" w:rsidR="00133DEC" w:rsidRPr="003F3131" w:rsidRDefault="00133DEC" w:rsidP="00133DEC">
            <w:pPr>
              <w:spacing w:line="240" w:lineRule="atLeast"/>
              <w:contextualSpacing/>
            </w:pPr>
          </w:p>
        </w:tc>
      </w:tr>
      <w:tr w:rsidR="00133DEC" w:rsidRPr="003F3131" w14:paraId="0F3F68BD" w14:textId="77777777" w:rsidTr="00DF0DAC">
        <w:trPr>
          <w:trHeight w:val="284"/>
        </w:trPr>
        <w:tc>
          <w:tcPr>
            <w:tcW w:w="4361" w:type="dxa"/>
            <w:vAlign w:val="center"/>
          </w:tcPr>
          <w:p w14:paraId="4DC1A00F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Prijs (excl. BTW):</w:t>
            </w:r>
          </w:p>
        </w:tc>
        <w:tc>
          <w:tcPr>
            <w:tcW w:w="2551" w:type="dxa"/>
            <w:vAlign w:val="center"/>
          </w:tcPr>
          <w:p w14:paraId="1826455B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€</w:t>
            </w:r>
          </w:p>
        </w:tc>
      </w:tr>
      <w:tr w:rsidR="00133DEC" w:rsidRPr="003F3131" w14:paraId="21FD4C86" w14:textId="77777777" w:rsidTr="00DF0DAC">
        <w:trPr>
          <w:trHeight w:val="284"/>
        </w:trPr>
        <w:tc>
          <w:tcPr>
            <w:tcW w:w="4361" w:type="dxa"/>
            <w:shd w:val="clear" w:color="auto" w:fill="BDD6EE"/>
            <w:vAlign w:val="center"/>
          </w:tcPr>
          <w:p w14:paraId="0EA1C260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rPr>
                <w:b/>
              </w:rPr>
              <w:t>Kans 4</w:t>
            </w:r>
          </w:p>
        </w:tc>
        <w:tc>
          <w:tcPr>
            <w:tcW w:w="2551" w:type="dxa"/>
            <w:vAlign w:val="center"/>
          </w:tcPr>
          <w:p w14:paraId="6EAA9AB0" w14:textId="77777777" w:rsidR="00133DEC" w:rsidRPr="003F3131" w:rsidRDefault="00133DEC" w:rsidP="00133DEC">
            <w:pPr>
              <w:spacing w:line="240" w:lineRule="atLeast"/>
              <w:contextualSpacing/>
            </w:pPr>
          </w:p>
        </w:tc>
      </w:tr>
      <w:tr w:rsidR="00133DEC" w:rsidRPr="003F3131" w14:paraId="549C7718" w14:textId="77777777" w:rsidTr="00DF0DAC">
        <w:trPr>
          <w:trHeight w:val="284"/>
        </w:trPr>
        <w:tc>
          <w:tcPr>
            <w:tcW w:w="4361" w:type="dxa"/>
            <w:vAlign w:val="center"/>
          </w:tcPr>
          <w:p w14:paraId="0D6D6A74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Prijs (excl. BTW):</w:t>
            </w:r>
          </w:p>
        </w:tc>
        <w:tc>
          <w:tcPr>
            <w:tcW w:w="2551" w:type="dxa"/>
            <w:vAlign w:val="center"/>
          </w:tcPr>
          <w:p w14:paraId="39999957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€</w:t>
            </w:r>
          </w:p>
        </w:tc>
      </w:tr>
      <w:tr w:rsidR="00133DEC" w:rsidRPr="003F3131" w14:paraId="1DED022E" w14:textId="77777777" w:rsidTr="00DF0DAC">
        <w:trPr>
          <w:trHeight w:val="284"/>
        </w:trPr>
        <w:tc>
          <w:tcPr>
            <w:tcW w:w="4361" w:type="dxa"/>
            <w:shd w:val="clear" w:color="auto" w:fill="BDD6EE"/>
            <w:vAlign w:val="center"/>
          </w:tcPr>
          <w:p w14:paraId="1191C16B" w14:textId="47F37FFA" w:rsidR="00133DEC" w:rsidRPr="003F3131" w:rsidRDefault="00133DEC" w:rsidP="00133DEC">
            <w:pPr>
              <w:spacing w:line="240" w:lineRule="atLeast"/>
              <w:contextualSpacing/>
              <w:rPr>
                <w:b/>
              </w:rPr>
            </w:pPr>
            <w:r w:rsidRPr="003F3131">
              <w:rPr>
                <w:b/>
              </w:rPr>
              <w:t xml:space="preserve">Kans </w:t>
            </w:r>
            <w:r w:rsidR="003F3131">
              <w:rPr>
                <w:b/>
              </w:rPr>
              <w:t>..</w:t>
            </w:r>
          </w:p>
        </w:tc>
        <w:tc>
          <w:tcPr>
            <w:tcW w:w="2551" w:type="dxa"/>
            <w:vAlign w:val="center"/>
          </w:tcPr>
          <w:p w14:paraId="1FB5D65A" w14:textId="77777777" w:rsidR="00133DEC" w:rsidRPr="003F3131" w:rsidRDefault="00133DEC" w:rsidP="00133DEC">
            <w:pPr>
              <w:spacing w:line="240" w:lineRule="atLeast"/>
              <w:contextualSpacing/>
            </w:pPr>
          </w:p>
        </w:tc>
      </w:tr>
      <w:tr w:rsidR="00133DEC" w:rsidRPr="003F3131" w14:paraId="54BBE899" w14:textId="77777777" w:rsidTr="00DF0DAC">
        <w:trPr>
          <w:trHeight w:val="284"/>
        </w:trPr>
        <w:tc>
          <w:tcPr>
            <w:tcW w:w="4361" w:type="dxa"/>
            <w:vAlign w:val="center"/>
          </w:tcPr>
          <w:p w14:paraId="28795D21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Prijs (excl. BTW):</w:t>
            </w:r>
          </w:p>
        </w:tc>
        <w:tc>
          <w:tcPr>
            <w:tcW w:w="2551" w:type="dxa"/>
            <w:vAlign w:val="center"/>
          </w:tcPr>
          <w:p w14:paraId="52F67A3A" w14:textId="77777777" w:rsidR="00133DEC" w:rsidRPr="003F3131" w:rsidRDefault="00133DEC" w:rsidP="00133DEC">
            <w:pPr>
              <w:spacing w:line="240" w:lineRule="atLeast"/>
              <w:contextualSpacing/>
            </w:pPr>
            <w:r w:rsidRPr="003F3131">
              <w:t>€</w:t>
            </w:r>
          </w:p>
        </w:tc>
      </w:tr>
      <w:tr w:rsidR="00133DEC" w:rsidRPr="003F3131" w14:paraId="44FA73C8" w14:textId="77777777" w:rsidTr="00DF0DAC">
        <w:trPr>
          <w:trHeight w:val="284"/>
        </w:trPr>
        <w:tc>
          <w:tcPr>
            <w:tcW w:w="4361" w:type="dxa"/>
            <w:shd w:val="clear" w:color="auto" w:fill="B4C6E7"/>
            <w:vAlign w:val="center"/>
          </w:tcPr>
          <w:p w14:paraId="47D71424" w14:textId="77777777" w:rsidR="00133DEC" w:rsidRPr="003F3131" w:rsidRDefault="00133DEC" w:rsidP="00133DEC">
            <w:pPr>
              <w:spacing w:line="240" w:lineRule="atLeast"/>
              <w:contextualSpacing/>
              <w:rPr>
                <w:b/>
              </w:rPr>
            </w:pPr>
            <w:r w:rsidRPr="003F3131">
              <w:rPr>
                <w:b/>
              </w:rPr>
              <w:t>Totaalwaarde Kansendossier (excl. BTW):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2C8BC3" w14:textId="77777777" w:rsidR="00133DEC" w:rsidRPr="003F3131" w:rsidRDefault="00133DEC" w:rsidP="00133DEC">
            <w:pPr>
              <w:spacing w:line="240" w:lineRule="atLeast"/>
              <w:contextualSpacing/>
              <w:rPr>
                <w:b/>
                <w:bCs/>
              </w:rPr>
            </w:pPr>
            <w:r w:rsidRPr="003F3131">
              <w:rPr>
                <w:b/>
                <w:bCs/>
              </w:rPr>
              <w:t xml:space="preserve">€ </w:t>
            </w:r>
          </w:p>
        </w:tc>
      </w:tr>
    </w:tbl>
    <w:p w14:paraId="5738A57C" w14:textId="77777777" w:rsidR="00133DEC" w:rsidRPr="003F3131" w:rsidRDefault="00133DEC" w:rsidP="00133DEC">
      <w:pPr>
        <w:spacing w:line="240" w:lineRule="atLeast"/>
        <w:contextualSpacing/>
        <w:rPr>
          <w:bCs/>
        </w:rPr>
      </w:pPr>
    </w:p>
    <w:p w14:paraId="33315A1E" w14:textId="77777777" w:rsidR="00133DEC" w:rsidRPr="003F3131" w:rsidRDefault="00133DEC" w:rsidP="00133DEC">
      <w:pPr>
        <w:spacing w:line="240" w:lineRule="atLeast"/>
        <w:contextualSpacing/>
        <w:rPr>
          <w:bCs/>
        </w:rPr>
      </w:pPr>
    </w:p>
    <w:p w14:paraId="075B0319" w14:textId="77777777" w:rsidR="00133DEC" w:rsidRPr="003F3131" w:rsidRDefault="00133DEC" w:rsidP="00133DEC">
      <w:pPr>
        <w:spacing w:line="240" w:lineRule="atLeast"/>
        <w:contextualSpacing/>
      </w:pPr>
      <w:r w:rsidRPr="003F3131">
        <w:rPr>
          <w:b/>
        </w:rPr>
        <w:t>Bijlage (vergrendeld aanleveren):</w:t>
      </w:r>
      <w:r w:rsidRPr="003F3131">
        <w:t xml:space="preserve"> gedetailleerde prijsonderbouwing per Kans</w:t>
      </w:r>
    </w:p>
    <w:p w14:paraId="49929386" w14:textId="77777777" w:rsidR="00133DEC" w:rsidRPr="003F3131" w:rsidRDefault="00133DEC" w:rsidP="00133DEC">
      <w:pPr>
        <w:spacing w:line="240" w:lineRule="atLeast"/>
        <w:contextualSpacing/>
      </w:pPr>
    </w:p>
    <w:p w14:paraId="1732536C" w14:textId="77777777" w:rsidR="00133DEC" w:rsidRPr="003F3131" w:rsidRDefault="00133DEC" w:rsidP="00133DEC">
      <w:pPr>
        <w:spacing w:line="240" w:lineRule="atLeast"/>
        <w:contextualSpacing/>
      </w:pPr>
      <w:r w:rsidRPr="003F3131">
        <w:t>Zie voor toelichting: paragraaf 8.3.4 van het Beschrijvend document.</w:t>
      </w:r>
    </w:p>
    <w:p w14:paraId="26C6314E" w14:textId="17210C17" w:rsidR="0043338D" w:rsidRPr="00C418EE" w:rsidRDefault="0043338D" w:rsidP="00FE30ED">
      <w:pPr>
        <w:spacing w:line="240" w:lineRule="atLeast"/>
        <w:contextualSpacing/>
      </w:pPr>
    </w:p>
    <w:sectPr w:rsidR="0043338D" w:rsidRPr="00C418EE" w:rsidSect="00BE6633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58" w:right="1418" w:bottom="567" w:left="1418" w:header="34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30CFA" w14:textId="77777777" w:rsidR="003D59C8" w:rsidRDefault="003D59C8" w:rsidP="00C27FEF">
      <w:pPr>
        <w:spacing w:line="240" w:lineRule="auto"/>
      </w:pPr>
      <w:r>
        <w:separator/>
      </w:r>
    </w:p>
  </w:endnote>
  <w:endnote w:type="continuationSeparator" w:id="0">
    <w:p w14:paraId="77E6C335" w14:textId="77777777" w:rsidR="003D59C8" w:rsidRDefault="003D59C8" w:rsidP="00C27FEF">
      <w:pPr>
        <w:spacing w:line="240" w:lineRule="auto"/>
      </w:pPr>
      <w:r>
        <w:continuationSeparator/>
      </w:r>
    </w:p>
  </w:endnote>
  <w:endnote w:type="continuationNotice" w:id="1">
    <w:p w14:paraId="08EBAD31" w14:textId="77777777" w:rsidR="003D59C8" w:rsidRDefault="003D59C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02D7E8C9" w14:textId="77777777" w:rsidTr="00852C68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527BCCD6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26E0C39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300A2716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AAE21E" w14:paraId="755DB255" w14:textId="77777777" w:rsidTr="06AAE21E">
      <w:trPr>
        <w:trHeight w:val="300"/>
      </w:trPr>
      <w:tc>
        <w:tcPr>
          <w:tcW w:w="3020" w:type="dxa"/>
        </w:tcPr>
        <w:p w14:paraId="7FAA6B68" w14:textId="6E29BFC9" w:rsidR="06AAE21E" w:rsidRDefault="06AAE21E" w:rsidP="06AAE21E">
          <w:pPr>
            <w:pStyle w:val="Koptekst"/>
            <w:ind w:left="-115"/>
          </w:pPr>
        </w:p>
      </w:tc>
      <w:tc>
        <w:tcPr>
          <w:tcW w:w="3020" w:type="dxa"/>
        </w:tcPr>
        <w:p w14:paraId="716432AC" w14:textId="24C3F63A" w:rsidR="06AAE21E" w:rsidRDefault="06AAE21E" w:rsidP="06AAE21E">
          <w:pPr>
            <w:pStyle w:val="Koptekst"/>
            <w:jc w:val="center"/>
          </w:pPr>
        </w:p>
      </w:tc>
      <w:tc>
        <w:tcPr>
          <w:tcW w:w="3020" w:type="dxa"/>
        </w:tcPr>
        <w:p w14:paraId="68CF2F27" w14:textId="682AD8BE" w:rsidR="06AAE21E" w:rsidRDefault="06AAE21E" w:rsidP="06AAE21E">
          <w:pPr>
            <w:pStyle w:val="Koptekst"/>
            <w:ind w:right="-115"/>
            <w:jc w:val="right"/>
          </w:pPr>
        </w:p>
      </w:tc>
    </w:tr>
  </w:tbl>
  <w:p w14:paraId="201732B3" w14:textId="4EC9C5FF" w:rsidR="06AAE21E" w:rsidRDefault="06AAE21E" w:rsidP="06AAE2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268431" w14:textId="77777777" w:rsidR="003D59C8" w:rsidRPr="00C27FEF" w:rsidRDefault="003D59C8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3DA3DF90" w14:textId="77777777" w:rsidR="003D59C8" w:rsidRDefault="003D59C8" w:rsidP="00C27FEF">
      <w:pPr>
        <w:spacing w:line="240" w:lineRule="auto"/>
      </w:pPr>
      <w:r>
        <w:continuationSeparator/>
      </w:r>
    </w:p>
  </w:footnote>
  <w:footnote w:type="continuationNotice" w:id="1">
    <w:p w14:paraId="53A348F2" w14:textId="77777777" w:rsidR="003D59C8" w:rsidRDefault="003D59C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3892F" w14:textId="0EC5A0C3" w:rsidR="001B3B58" w:rsidRDefault="00BE663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3471272" wp14:editId="42009516">
          <wp:simplePos x="0" y="0"/>
          <wp:positionH relativeFrom="page">
            <wp:posOffset>410210</wp:posOffset>
          </wp:positionH>
          <wp:positionV relativeFrom="page">
            <wp:posOffset>127000</wp:posOffset>
          </wp:positionV>
          <wp:extent cx="1389380" cy="1072515"/>
          <wp:effectExtent l="0" t="0" r="1270" b="0"/>
          <wp:wrapNone/>
          <wp:docPr id="1123477496" name="Afbeelding 1123477496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32AD95" w14:textId="77777777" w:rsidR="001B3B58" w:rsidRDefault="001B3B58">
    <w:pPr>
      <w:pStyle w:val="Koptekst"/>
    </w:pPr>
  </w:p>
  <w:sdt>
    <w:sdtPr>
      <w:rPr>
        <w:sz w:val="14"/>
        <w:szCs w:val="14"/>
      </w:rPr>
      <w:id w:val="-1318336367"/>
      <w:docPartObj>
        <w:docPartGallery w:val="Page Numbers (Top of Page)"/>
        <w:docPartUnique/>
      </w:docPartObj>
    </w:sdtPr>
    <w:sdtContent>
      <w:p w14:paraId="13BC0E19" w14:textId="77777777" w:rsidR="0068661A" w:rsidRPr="00DC57AB" w:rsidRDefault="0068661A" w:rsidP="0068661A">
        <w:pPr>
          <w:pStyle w:val="Koptekst"/>
          <w:jc w:val="right"/>
          <w:rPr>
            <w:sz w:val="14"/>
            <w:szCs w:val="14"/>
          </w:rPr>
        </w:pPr>
        <w:r w:rsidRPr="00DC57AB">
          <w:rPr>
            <w:sz w:val="14"/>
            <w:szCs w:val="14"/>
          </w:rPr>
          <w:t xml:space="preserve">Pagina </w:t>
        </w:r>
        <w:r w:rsidRPr="00DC57AB">
          <w:rPr>
            <w:sz w:val="14"/>
            <w:szCs w:val="14"/>
          </w:rPr>
          <w:fldChar w:fldCharType="begin"/>
        </w:r>
        <w:r w:rsidRPr="00DC57AB">
          <w:rPr>
            <w:sz w:val="14"/>
            <w:szCs w:val="14"/>
          </w:rPr>
          <w:instrText>PAGE</w:instrText>
        </w:r>
        <w:r w:rsidRPr="00DC57AB"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2</w:t>
        </w:r>
        <w:r w:rsidRPr="00DC57AB">
          <w:rPr>
            <w:sz w:val="14"/>
            <w:szCs w:val="14"/>
          </w:rPr>
          <w:fldChar w:fldCharType="end"/>
        </w:r>
        <w:r w:rsidRPr="00DC57AB">
          <w:rPr>
            <w:sz w:val="14"/>
            <w:szCs w:val="14"/>
          </w:rPr>
          <w:t xml:space="preserve"> van </w:t>
        </w:r>
        <w:r w:rsidRPr="00DC57AB">
          <w:rPr>
            <w:sz w:val="14"/>
            <w:szCs w:val="14"/>
          </w:rPr>
          <w:fldChar w:fldCharType="begin"/>
        </w:r>
        <w:r w:rsidRPr="00DC57AB">
          <w:rPr>
            <w:sz w:val="14"/>
            <w:szCs w:val="14"/>
          </w:rPr>
          <w:instrText>NUMPAGES</w:instrText>
        </w:r>
        <w:r w:rsidRPr="00DC57AB"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10</w:t>
        </w:r>
        <w:r w:rsidRPr="00DC57AB">
          <w:rPr>
            <w:sz w:val="14"/>
            <w:szCs w:val="14"/>
          </w:rPr>
          <w:fldChar w:fldCharType="end"/>
        </w:r>
      </w:p>
    </w:sdtContent>
  </w:sdt>
  <w:p w14:paraId="3075857D" w14:textId="77777777" w:rsidR="0068661A" w:rsidRDefault="0068661A" w:rsidP="0068661A">
    <w:pPr>
      <w:pStyle w:val="Koptekst"/>
    </w:pPr>
  </w:p>
  <w:p w14:paraId="4B3A2158" w14:textId="77777777" w:rsidR="001B3B58" w:rsidRDefault="001B3B58">
    <w:pPr>
      <w:pStyle w:val="Koptekst"/>
    </w:pPr>
  </w:p>
  <w:p w14:paraId="101DFC52" w14:textId="77777777" w:rsidR="001B3B58" w:rsidRDefault="001B3B58">
    <w:pPr>
      <w:pStyle w:val="Koptekst"/>
    </w:pPr>
  </w:p>
  <w:p w14:paraId="1EF63942" w14:textId="77777777" w:rsidR="001B3B58" w:rsidRDefault="001B3B58">
    <w:pPr>
      <w:pStyle w:val="Koptekst"/>
    </w:pPr>
  </w:p>
  <w:p w14:paraId="66FF5F08" w14:textId="0A4B105F" w:rsidR="001B3B58" w:rsidRDefault="001B3B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AAE21E" w14:paraId="357450C2" w14:textId="77777777" w:rsidTr="06AAE21E">
      <w:trPr>
        <w:trHeight w:val="300"/>
      </w:trPr>
      <w:tc>
        <w:tcPr>
          <w:tcW w:w="3020" w:type="dxa"/>
        </w:tcPr>
        <w:p w14:paraId="13637240" w14:textId="3F4A2433" w:rsidR="06AAE21E" w:rsidRDefault="06AAE21E" w:rsidP="06AAE21E">
          <w:pPr>
            <w:pStyle w:val="Koptekst"/>
            <w:ind w:left="-115"/>
          </w:pPr>
        </w:p>
      </w:tc>
      <w:tc>
        <w:tcPr>
          <w:tcW w:w="3020" w:type="dxa"/>
        </w:tcPr>
        <w:p w14:paraId="38992270" w14:textId="1AEF69E8" w:rsidR="06AAE21E" w:rsidRDefault="06AAE21E" w:rsidP="06AAE21E">
          <w:pPr>
            <w:pStyle w:val="Koptekst"/>
            <w:jc w:val="center"/>
          </w:pPr>
        </w:p>
      </w:tc>
      <w:tc>
        <w:tcPr>
          <w:tcW w:w="3020" w:type="dxa"/>
        </w:tcPr>
        <w:p w14:paraId="0D572024" w14:textId="7955D6E4" w:rsidR="06AAE21E" w:rsidRDefault="06AAE21E" w:rsidP="06AAE21E">
          <w:pPr>
            <w:pStyle w:val="Koptekst"/>
            <w:ind w:right="-115"/>
            <w:jc w:val="right"/>
          </w:pPr>
        </w:p>
      </w:tc>
    </w:tr>
  </w:tbl>
  <w:p w14:paraId="0FA3BECD" w14:textId="613659FE" w:rsidR="06AAE21E" w:rsidRDefault="06AAE21E" w:rsidP="06AAE2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A78E4"/>
    <w:multiLevelType w:val="hybridMultilevel"/>
    <w:tmpl w:val="457ACDE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B0FEB"/>
    <w:multiLevelType w:val="hybridMultilevel"/>
    <w:tmpl w:val="9572E2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04871"/>
    <w:multiLevelType w:val="hybridMultilevel"/>
    <w:tmpl w:val="0AD04D40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224B98"/>
    <w:multiLevelType w:val="singleLevel"/>
    <w:tmpl w:val="28C6AEB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4" w15:restartNumberingAfterBreak="0">
    <w:nsid w:val="04FF4817"/>
    <w:multiLevelType w:val="hybridMultilevel"/>
    <w:tmpl w:val="4C40A32E"/>
    <w:lvl w:ilvl="0" w:tplc="3312877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F26CC7"/>
    <w:multiLevelType w:val="hybridMultilevel"/>
    <w:tmpl w:val="A1665C16"/>
    <w:lvl w:ilvl="0" w:tplc="ACDE7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F3F48"/>
    <w:multiLevelType w:val="hybridMultilevel"/>
    <w:tmpl w:val="E112F9F0"/>
    <w:lvl w:ilvl="0" w:tplc="14E84B78">
      <w:start w:val="1"/>
      <w:numFmt w:val="lowerLetter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A646D1"/>
    <w:multiLevelType w:val="hybridMultilevel"/>
    <w:tmpl w:val="F50EA96E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78A031A0">
      <w:start w:val="1"/>
      <w:numFmt w:val="bullet"/>
      <w:lvlText w:val="-"/>
      <w:lvlJc w:val="left"/>
      <w:pPr>
        <w:ind w:left="1440" w:hanging="360"/>
      </w:pPr>
      <w:rPr>
        <w:rFonts w:ascii="Calibri" w:eastAsia="Aptos" w:hAnsi="Calibri" w:cs="Aptos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02C25"/>
    <w:multiLevelType w:val="hybridMultilevel"/>
    <w:tmpl w:val="8DC2D820"/>
    <w:lvl w:ilvl="0" w:tplc="EE4A391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1" w:tplc="9F2269CA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2" w:tplc="DD8CDC8C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3" w:tplc="6AE0A1C2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4" w:tplc="011AA0F4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5" w:tplc="3132C1B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6" w:tplc="26F299A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7" w:tplc="447C9B7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8" w:tplc="D30CEEAC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</w:abstractNum>
  <w:abstractNum w:abstractNumId="9" w15:restartNumberingAfterBreak="0">
    <w:nsid w:val="10623530"/>
    <w:multiLevelType w:val="hybridMultilevel"/>
    <w:tmpl w:val="5CFC912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B260E"/>
    <w:multiLevelType w:val="hybridMultilevel"/>
    <w:tmpl w:val="9C8AC7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8C477F"/>
    <w:multiLevelType w:val="hybridMultilevel"/>
    <w:tmpl w:val="52700C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962F5"/>
    <w:multiLevelType w:val="hybridMultilevel"/>
    <w:tmpl w:val="1722C8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FD481F"/>
    <w:multiLevelType w:val="hybridMultilevel"/>
    <w:tmpl w:val="00A05C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956141"/>
    <w:multiLevelType w:val="hybridMultilevel"/>
    <w:tmpl w:val="8F5AFEA8"/>
    <w:lvl w:ilvl="0" w:tplc="77B00EEE">
      <w:numFmt w:val="bullet"/>
      <w:lvlText w:val="-"/>
      <w:lvlJc w:val="left"/>
      <w:pPr>
        <w:ind w:left="720" w:hanging="360"/>
      </w:pPr>
      <w:rPr>
        <w:rFonts w:ascii="Calibri Light" w:eastAsia="Apto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F820C8"/>
    <w:multiLevelType w:val="hybridMultilevel"/>
    <w:tmpl w:val="BDEC8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65659"/>
    <w:multiLevelType w:val="hybridMultilevel"/>
    <w:tmpl w:val="DF3A7602"/>
    <w:lvl w:ilvl="0" w:tplc="925A18E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F007AE"/>
    <w:multiLevelType w:val="hybridMultilevel"/>
    <w:tmpl w:val="9F1472BA"/>
    <w:lvl w:ilvl="0" w:tplc="4D4CE25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14E5FBA"/>
    <w:multiLevelType w:val="hybridMultilevel"/>
    <w:tmpl w:val="4C1E8858"/>
    <w:lvl w:ilvl="0" w:tplc="2D2442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9B868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0283C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8449E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0EA74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B1C41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CC091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026C4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EAC4A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9" w15:restartNumberingAfterBreak="0">
    <w:nsid w:val="2DA54277"/>
    <w:multiLevelType w:val="multilevel"/>
    <w:tmpl w:val="05D6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DF54683"/>
    <w:multiLevelType w:val="hybridMultilevel"/>
    <w:tmpl w:val="BCA4507E"/>
    <w:lvl w:ilvl="0" w:tplc="4DFC29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304A8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00A44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DCAF6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B4418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18089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624E5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3DEA0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4309D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364A7148"/>
    <w:multiLevelType w:val="hybridMultilevel"/>
    <w:tmpl w:val="29A290A6"/>
    <w:lvl w:ilvl="0" w:tplc="8A2E6C5A">
      <w:start w:val="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329B8"/>
    <w:multiLevelType w:val="hybridMultilevel"/>
    <w:tmpl w:val="8ACAF3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07960"/>
    <w:multiLevelType w:val="hybridMultilevel"/>
    <w:tmpl w:val="F758B2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02FB4"/>
    <w:multiLevelType w:val="hybridMultilevel"/>
    <w:tmpl w:val="4EDE05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E27923"/>
    <w:multiLevelType w:val="hybridMultilevel"/>
    <w:tmpl w:val="05246F32"/>
    <w:lvl w:ilvl="0" w:tplc="66401DD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7E3A33"/>
    <w:multiLevelType w:val="hybridMultilevel"/>
    <w:tmpl w:val="124672F8"/>
    <w:lvl w:ilvl="0" w:tplc="1CFEC4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8229A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40C64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9BE3A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0ECF9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2100A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76A6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B44EC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1CAC6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7" w15:restartNumberingAfterBreak="0">
    <w:nsid w:val="4319621B"/>
    <w:multiLevelType w:val="hybridMultilevel"/>
    <w:tmpl w:val="F814D54C"/>
    <w:lvl w:ilvl="0" w:tplc="61C89DAA">
      <w:start w:val="6500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6531D8"/>
    <w:multiLevelType w:val="hybridMultilevel"/>
    <w:tmpl w:val="AC50E3EE"/>
    <w:lvl w:ilvl="0" w:tplc="D5FCB29A">
      <w:start w:val="1"/>
      <w:numFmt w:val="lowerLetter"/>
      <w:lvlText w:val="%1."/>
      <w:lvlJc w:val="left"/>
      <w:pPr>
        <w:ind w:left="360" w:hanging="360"/>
      </w:pPr>
      <w:rPr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2B759C"/>
    <w:multiLevelType w:val="hybridMultilevel"/>
    <w:tmpl w:val="84DEBE5E"/>
    <w:lvl w:ilvl="0" w:tplc="CBCA9B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39C3A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C18F1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A4EA2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FC207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4E641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0C048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5E27D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97A26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41D55"/>
    <w:multiLevelType w:val="hybridMultilevel"/>
    <w:tmpl w:val="021C66A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6450955"/>
    <w:multiLevelType w:val="multilevel"/>
    <w:tmpl w:val="FADEC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660873"/>
    <w:multiLevelType w:val="hybridMultilevel"/>
    <w:tmpl w:val="37AAE9A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BA4139D"/>
    <w:multiLevelType w:val="hybridMultilevel"/>
    <w:tmpl w:val="9F1472BA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4DEE673D"/>
    <w:multiLevelType w:val="hybridMultilevel"/>
    <w:tmpl w:val="4C1C38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E3350AE"/>
    <w:multiLevelType w:val="hybridMultilevel"/>
    <w:tmpl w:val="069C1326"/>
    <w:lvl w:ilvl="0" w:tplc="E77C2936">
      <w:start w:val="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000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0A6F2B"/>
    <w:multiLevelType w:val="hybridMultilevel"/>
    <w:tmpl w:val="33D00FD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AD6886"/>
    <w:multiLevelType w:val="hybridMultilevel"/>
    <w:tmpl w:val="6130C4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50C00AF"/>
    <w:multiLevelType w:val="hybridMultilevel"/>
    <w:tmpl w:val="B20CF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707BF8"/>
    <w:multiLevelType w:val="hybridMultilevel"/>
    <w:tmpl w:val="2C1463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C27ABA"/>
    <w:multiLevelType w:val="hybridMultilevel"/>
    <w:tmpl w:val="016CFB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C96574"/>
    <w:multiLevelType w:val="hybridMultilevel"/>
    <w:tmpl w:val="F6001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484536"/>
    <w:multiLevelType w:val="hybridMultilevel"/>
    <w:tmpl w:val="15FE0D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A61018"/>
    <w:multiLevelType w:val="hybridMultilevel"/>
    <w:tmpl w:val="685CE7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6629B0"/>
    <w:multiLevelType w:val="multilevel"/>
    <w:tmpl w:val="257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3033A31"/>
    <w:multiLevelType w:val="hybridMultilevel"/>
    <w:tmpl w:val="6DF4855C"/>
    <w:lvl w:ilvl="0" w:tplc="ACDE7424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9" w15:restartNumberingAfterBreak="0">
    <w:nsid w:val="6336536A"/>
    <w:multiLevelType w:val="hybridMultilevel"/>
    <w:tmpl w:val="BF6E60F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3492123"/>
    <w:multiLevelType w:val="hybridMultilevel"/>
    <w:tmpl w:val="D5B2A72E"/>
    <w:lvl w:ilvl="0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1" w15:restartNumberingAfterBreak="0">
    <w:nsid w:val="63E80FEC"/>
    <w:multiLevelType w:val="hybridMultilevel"/>
    <w:tmpl w:val="02F84D06"/>
    <w:lvl w:ilvl="0" w:tplc="04130019">
      <w:start w:val="1"/>
      <w:numFmt w:val="lowerLetter"/>
      <w:lvlText w:val="%1."/>
      <w:lvlJc w:val="lef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 w15:restartNumberingAfterBreak="0">
    <w:nsid w:val="66016FD0"/>
    <w:multiLevelType w:val="hybridMultilevel"/>
    <w:tmpl w:val="ACBE75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5" w15:restartNumberingAfterBreak="0">
    <w:nsid w:val="6E1A1DD1"/>
    <w:multiLevelType w:val="multilevel"/>
    <w:tmpl w:val="325EAE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b/>
        <w:bCs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2419"/>
        </w:tabs>
        <w:ind w:left="2419" w:hanging="576"/>
      </w:pPr>
      <w:rPr>
        <w:rFonts w:ascii="Arial" w:hAnsi="Arial" w:cs="Arial" w:hint="default"/>
        <w:b/>
        <w:bCs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03"/>
        </w:tabs>
        <w:ind w:left="1003" w:hanging="720"/>
      </w:pPr>
      <w:rPr>
        <w:rFonts w:ascii="Arial" w:hAnsi="Arial" w:cs="Arial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6" w15:restartNumberingAfterBreak="0">
    <w:nsid w:val="6E1F7187"/>
    <w:multiLevelType w:val="hybridMultilevel"/>
    <w:tmpl w:val="429E09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2CF426E"/>
    <w:multiLevelType w:val="hybridMultilevel"/>
    <w:tmpl w:val="562C5312"/>
    <w:lvl w:ilvl="0" w:tplc="77B00EEE">
      <w:numFmt w:val="bullet"/>
      <w:lvlText w:val="-"/>
      <w:lvlJc w:val="left"/>
      <w:pPr>
        <w:ind w:left="720" w:hanging="360"/>
      </w:pPr>
      <w:rPr>
        <w:rFonts w:ascii="Calibri Light" w:eastAsia="Apto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0B11C0"/>
    <w:multiLevelType w:val="hybridMultilevel"/>
    <w:tmpl w:val="C102DF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DF2853"/>
    <w:multiLevelType w:val="hybridMultilevel"/>
    <w:tmpl w:val="0BC262A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77ED0DB4"/>
    <w:multiLevelType w:val="hybridMultilevel"/>
    <w:tmpl w:val="CA6063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116842">
    <w:abstractNumId w:val="55"/>
  </w:num>
  <w:num w:numId="2" w16cid:durableId="60296398">
    <w:abstractNumId w:val="53"/>
  </w:num>
  <w:num w:numId="3" w16cid:durableId="954872495">
    <w:abstractNumId w:val="54"/>
  </w:num>
  <w:num w:numId="4" w16cid:durableId="1640721915">
    <w:abstractNumId w:val="30"/>
  </w:num>
  <w:num w:numId="5" w16cid:durableId="715129667">
    <w:abstractNumId w:val="42"/>
  </w:num>
  <w:num w:numId="6" w16cid:durableId="1585215181">
    <w:abstractNumId w:val="36"/>
  </w:num>
  <w:num w:numId="7" w16cid:durableId="1601375230">
    <w:abstractNumId w:val="19"/>
  </w:num>
  <w:num w:numId="8" w16cid:durableId="1679886146">
    <w:abstractNumId w:val="47"/>
  </w:num>
  <w:num w:numId="9" w16cid:durableId="233665704">
    <w:abstractNumId w:val="25"/>
  </w:num>
  <w:num w:numId="10" w16cid:durableId="1681006011">
    <w:abstractNumId w:val="10"/>
  </w:num>
  <w:num w:numId="11" w16cid:durableId="1010108334">
    <w:abstractNumId w:val="31"/>
  </w:num>
  <w:num w:numId="12" w16cid:durableId="597636839">
    <w:abstractNumId w:val="44"/>
  </w:num>
  <w:num w:numId="13" w16cid:durableId="264775903">
    <w:abstractNumId w:val="45"/>
  </w:num>
  <w:num w:numId="14" w16cid:durableId="1003125821">
    <w:abstractNumId w:val="2"/>
  </w:num>
  <w:num w:numId="15" w16cid:durableId="1052535124">
    <w:abstractNumId w:val="51"/>
  </w:num>
  <w:num w:numId="16" w16cid:durableId="236744040">
    <w:abstractNumId w:val="56"/>
  </w:num>
  <w:num w:numId="17" w16cid:durableId="1830362245">
    <w:abstractNumId w:val="22"/>
  </w:num>
  <w:num w:numId="18" w16cid:durableId="983966937">
    <w:abstractNumId w:val="50"/>
  </w:num>
  <w:num w:numId="19" w16cid:durableId="644166243">
    <w:abstractNumId w:val="0"/>
  </w:num>
  <w:num w:numId="20" w16cid:durableId="666518342">
    <w:abstractNumId w:val="38"/>
  </w:num>
  <w:num w:numId="21" w16cid:durableId="1828937551">
    <w:abstractNumId w:val="59"/>
  </w:num>
  <w:num w:numId="22" w16cid:durableId="231740854">
    <w:abstractNumId w:val="13"/>
  </w:num>
  <w:num w:numId="23" w16cid:durableId="1640574681">
    <w:abstractNumId w:val="61"/>
  </w:num>
  <w:num w:numId="24" w16cid:durableId="1370108352">
    <w:abstractNumId w:val="58"/>
  </w:num>
  <w:num w:numId="25" w16cid:durableId="1314526934">
    <w:abstractNumId w:val="40"/>
  </w:num>
  <w:num w:numId="26" w16cid:durableId="779177718">
    <w:abstractNumId w:val="23"/>
  </w:num>
  <w:num w:numId="27" w16cid:durableId="2030446472">
    <w:abstractNumId w:val="24"/>
  </w:num>
  <w:num w:numId="28" w16cid:durableId="1534491490">
    <w:abstractNumId w:val="48"/>
  </w:num>
  <w:num w:numId="29" w16cid:durableId="770589259">
    <w:abstractNumId w:val="16"/>
  </w:num>
  <w:num w:numId="30" w16cid:durableId="1304584245">
    <w:abstractNumId w:val="6"/>
  </w:num>
  <w:num w:numId="31" w16cid:durableId="724068371">
    <w:abstractNumId w:val="37"/>
  </w:num>
  <w:num w:numId="32" w16cid:durableId="1865895619">
    <w:abstractNumId w:val="21"/>
  </w:num>
  <w:num w:numId="33" w16cid:durableId="2066175576">
    <w:abstractNumId w:val="3"/>
  </w:num>
  <w:num w:numId="34" w16cid:durableId="776559270">
    <w:abstractNumId w:val="28"/>
  </w:num>
  <w:num w:numId="35" w16cid:durableId="1459493329">
    <w:abstractNumId w:val="33"/>
  </w:num>
  <w:num w:numId="36" w16cid:durableId="1850218698">
    <w:abstractNumId w:val="46"/>
  </w:num>
  <w:num w:numId="37" w16cid:durableId="1672609951">
    <w:abstractNumId w:val="60"/>
  </w:num>
  <w:num w:numId="38" w16cid:durableId="1928804776">
    <w:abstractNumId w:val="27"/>
  </w:num>
  <w:num w:numId="39" w16cid:durableId="1518619867">
    <w:abstractNumId w:val="4"/>
  </w:num>
  <w:num w:numId="40" w16cid:durableId="22706702">
    <w:abstractNumId w:val="7"/>
  </w:num>
  <w:num w:numId="41" w16cid:durableId="1195508983">
    <w:abstractNumId w:val="57"/>
  </w:num>
  <w:num w:numId="42" w16cid:durableId="155658870">
    <w:abstractNumId w:val="17"/>
  </w:num>
  <w:num w:numId="43" w16cid:durableId="997458097">
    <w:abstractNumId w:val="14"/>
  </w:num>
  <w:num w:numId="44" w16cid:durableId="1157068964">
    <w:abstractNumId w:val="34"/>
  </w:num>
  <w:num w:numId="45" w16cid:durableId="1516379488">
    <w:abstractNumId w:val="35"/>
  </w:num>
  <w:num w:numId="46" w16cid:durableId="217475282">
    <w:abstractNumId w:val="32"/>
  </w:num>
  <w:num w:numId="47" w16cid:durableId="371999578">
    <w:abstractNumId w:val="41"/>
  </w:num>
  <w:num w:numId="48" w16cid:durableId="1854569450">
    <w:abstractNumId w:val="11"/>
  </w:num>
  <w:num w:numId="49" w16cid:durableId="719788485">
    <w:abstractNumId w:val="49"/>
  </w:num>
  <w:num w:numId="50" w16cid:durableId="52394997">
    <w:abstractNumId w:val="20"/>
  </w:num>
  <w:num w:numId="51" w16cid:durableId="831139267">
    <w:abstractNumId w:val="26"/>
  </w:num>
  <w:num w:numId="52" w16cid:durableId="519902771">
    <w:abstractNumId w:val="18"/>
  </w:num>
  <w:num w:numId="53" w16cid:durableId="1700352437">
    <w:abstractNumId w:val="29"/>
  </w:num>
  <w:num w:numId="54" w16cid:durableId="729111158">
    <w:abstractNumId w:val="15"/>
  </w:num>
  <w:num w:numId="55" w16cid:durableId="1782336275">
    <w:abstractNumId w:val="39"/>
  </w:num>
  <w:num w:numId="56" w16cid:durableId="762920373">
    <w:abstractNumId w:val="9"/>
  </w:num>
  <w:num w:numId="57" w16cid:durableId="1045325929">
    <w:abstractNumId w:val="43"/>
  </w:num>
  <w:num w:numId="58" w16cid:durableId="1592546536">
    <w:abstractNumId w:val="1"/>
  </w:num>
  <w:num w:numId="59" w16cid:durableId="1839230286">
    <w:abstractNumId w:val="12"/>
  </w:num>
  <w:num w:numId="60" w16cid:durableId="1823038879">
    <w:abstractNumId w:val="8"/>
  </w:num>
  <w:num w:numId="61" w16cid:durableId="143354939">
    <w:abstractNumId w:val="52"/>
  </w:num>
  <w:num w:numId="62" w16cid:durableId="2019504708">
    <w:abstractNumId w:val="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1752DC"/>
    <w:rsid w:val="00000456"/>
    <w:rsid w:val="00000C05"/>
    <w:rsid w:val="00000D6D"/>
    <w:rsid w:val="00001376"/>
    <w:rsid w:val="00001728"/>
    <w:rsid w:val="00001962"/>
    <w:rsid w:val="00001ED2"/>
    <w:rsid w:val="0000231F"/>
    <w:rsid w:val="000026C6"/>
    <w:rsid w:val="00002C9B"/>
    <w:rsid w:val="00002D2F"/>
    <w:rsid w:val="00003007"/>
    <w:rsid w:val="000035DA"/>
    <w:rsid w:val="00003E39"/>
    <w:rsid w:val="00004282"/>
    <w:rsid w:val="00004909"/>
    <w:rsid w:val="00004950"/>
    <w:rsid w:val="00005DA5"/>
    <w:rsid w:val="00005F9D"/>
    <w:rsid w:val="0000638C"/>
    <w:rsid w:val="00006870"/>
    <w:rsid w:val="000069BE"/>
    <w:rsid w:val="00010237"/>
    <w:rsid w:val="0001033D"/>
    <w:rsid w:val="00010E2E"/>
    <w:rsid w:val="0001122D"/>
    <w:rsid w:val="0001159B"/>
    <w:rsid w:val="000115D3"/>
    <w:rsid w:val="00012294"/>
    <w:rsid w:val="0001236A"/>
    <w:rsid w:val="00012ACE"/>
    <w:rsid w:val="00013527"/>
    <w:rsid w:val="0001357A"/>
    <w:rsid w:val="00013773"/>
    <w:rsid w:val="0001491D"/>
    <w:rsid w:val="00015CFE"/>
    <w:rsid w:val="000169EB"/>
    <w:rsid w:val="00016DAD"/>
    <w:rsid w:val="0001708C"/>
    <w:rsid w:val="000172DD"/>
    <w:rsid w:val="00020063"/>
    <w:rsid w:val="000202DE"/>
    <w:rsid w:val="000208C7"/>
    <w:rsid w:val="00020DE7"/>
    <w:rsid w:val="00021B66"/>
    <w:rsid w:val="00021F60"/>
    <w:rsid w:val="00022DD3"/>
    <w:rsid w:val="00023D7F"/>
    <w:rsid w:val="00024B54"/>
    <w:rsid w:val="00024BF1"/>
    <w:rsid w:val="00024D4C"/>
    <w:rsid w:val="0002526C"/>
    <w:rsid w:val="0002585D"/>
    <w:rsid w:val="00025C3B"/>
    <w:rsid w:val="0002610B"/>
    <w:rsid w:val="00026B02"/>
    <w:rsid w:val="000302EA"/>
    <w:rsid w:val="00030354"/>
    <w:rsid w:val="000312D7"/>
    <w:rsid w:val="00031302"/>
    <w:rsid w:val="000314C9"/>
    <w:rsid w:val="000315B3"/>
    <w:rsid w:val="00031703"/>
    <w:rsid w:val="000318C9"/>
    <w:rsid w:val="00031C86"/>
    <w:rsid w:val="0003270B"/>
    <w:rsid w:val="00032BBF"/>
    <w:rsid w:val="00032D54"/>
    <w:rsid w:val="000334F2"/>
    <w:rsid w:val="00033AED"/>
    <w:rsid w:val="00034304"/>
    <w:rsid w:val="00034E06"/>
    <w:rsid w:val="0003531A"/>
    <w:rsid w:val="0003610E"/>
    <w:rsid w:val="00036BCF"/>
    <w:rsid w:val="00036F69"/>
    <w:rsid w:val="000377A3"/>
    <w:rsid w:val="0004065A"/>
    <w:rsid w:val="00040713"/>
    <w:rsid w:val="00040BA4"/>
    <w:rsid w:val="00041BC2"/>
    <w:rsid w:val="0004216D"/>
    <w:rsid w:val="000424A8"/>
    <w:rsid w:val="0004285B"/>
    <w:rsid w:val="00042AB7"/>
    <w:rsid w:val="00043944"/>
    <w:rsid w:val="00043A53"/>
    <w:rsid w:val="00044675"/>
    <w:rsid w:val="000447FE"/>
    <w:rsid w:val="000449CF"/>
    <w:rsid w:val="00044ECE"/>
    <w:rsid w:val="00044F23"/>
    <w:rsid w:val="0004556D"/>
    <w:rsid w:val="00045676"/>
    <w:rsid w:val="0004599D"/>
    <w:rsid w:val="00046541"/>
    <w:rsid w:val="00046E3D"/>
    <w:rsid w:val="00046F48"/>
    <w:rsid w:val="0004780E"/>
    <w:rsid w:val="00047E23"/>
    <w:rsid w:val="0005064F"/>
    <w:rsid w:val="00050660"/>
    <w:rsid w:val="00050D5E"/>
    <w:rsid w:val="00050D96"/>
    <w:rsid w:val="00051DF6"/>
    <w:rsid w:val="000527D1"/>
    <w:rsid w:val="00053BB6"/>
    <w:rsid w:val="0005445F"/>
    <w:rsid w:val="00054659"/>
    <w:rsid w:val="00054679"/>
    <w:rsid w:val="00054D44"/>
    <w:rsid w:val="00054D95"/>
    <w:rsid w:val="000556A7"/>
    <w:rsid w:val="00055958"/>
    <w:rsid w:val="00055B80"/>
    <w:rsid w:val="00055D1C"/>
    <w:rsid w:val="00055D58"/>
    <w:rsid w:val="00055E52"/>
    <w:rsid w:val="00055FE7"/>
    <w:rsid w:val="000560F4"/>
    <w:rsid w:val="00056173"/>
    <w:rsid w:val="000566B2"/>
    <w:rsid w:val="00057006"/>
    <w:rsid w:val="00057019"/>
    <w:rsid w:val="0005733C"/>
    <w:rsid w:val="0005741C"/>
    <w:rsid w:val="000575E2"/>
    <w:rsid w:val="0005768F"/>
    <w:rsid w:val="00057940"/>
    <w:rsid w:val="00060097"/>
    <w:rsid w:val="00060378"/>
    <w:rsid w:val="00060AA1"/>
    <w:rsid w:val="00060ABE"/>
    <w:rsid w:val="00060C36"/>
    <w:rsid w:val="00060DFA"/>
    <w:rsid w:val="0006119A"/>
    <w:rsid w:val="00061945"/>
    <w:rsid w:val="00061A16"/>
    <w:rsid w:val="00061CF5"/>
    <w:rsid w:val="000620DF"/>
    <w:rsid w:val="0006241C"/>
    <w:rsid w:val="000629BE"/>
    <w:rsid w:val="00062A08"/>
    <w:rsid w:val="00062DF8"/>
    <w:rsid w:val="00063769"/>
    <w:rsid w:val="0006398F"/>
    <w:rsid w:val="00063A9C"/>
    <w:rsid w:val="00063B8F"/>
    <w:rsid w:val="00063F38"/>
    <w:rsid w:val="000650E7"/>
    <w:rsid w:val="00066593"/>
    <w:rsid w:val="00066ACF"/>
    <w:rsid w:val="00066F55"/>
    <w:rsid w:val="0006710B"/>
    <w:rsid w:val="00067195"/>
    <w:rsid w:val="000671DD"/>
    <w:rsid w:val="0006742E"/>
    <w:rsid w:val="00067564"/>
    <w:rsid w:val="00067BF8"/>
    <w:rsid w:val="00070E71"/>
    <w:rsid w:val="000714AA"/>
    <w:rsid w:val="00071980"/>
    <w:rsid w:val="00071B51"/>
    <w:rsid w:val="00071BC3"/>
    <w:rsid w:val="00072791"/>
    <w:rsid w:val="000727ED"/>
    <w:rsid w:val="0007320C"/>
    <w:rsid w:val="000734D4"/>
    <w:rsid w:val="00073A1D"/>
    <w:rsid w:val="000743B4"/>
    <w:rsid w:val="00074C35"/>
    <w:rsid w:val="00075A99"/>
    <w:rsid w:val="00075AC5"/>
    <w:rsid w:val="00076800"/>
    <w:rsid w:val="0007688E"/>
    <w:rsid w:val="00076DF8"/>
    <w:rsid w:val="00076FE2"/>
    <w:rsid w:val="00077949"/>
    <w:rsid w:val="00077ACB"/>
    <w:rsid w:val="00080691"/>
    <w:rsid w:val="00080AD8"/>
    <w:rsid w:val="00080D8D"/>
    <w:rsid w:val="00080FF3"/>
    <w:rsid w:val="00081A0B"/>
    <w:rsid w:val="00081A2F"/>
    <w:rsid w:val="00081DB2"/>
    <w:rsid w:val="000821D5"/>
    <w:rsid w:val="00082D7B"/>
    <w:rsid w:val="00082E88"/>
    <w:rsid w:val="00082EBD"/>
    <w:rsid w:val="000834D0"/>
    <w:rsid w:val="00083A3E"/>
    <w:rsid w:val="000846BE"/>
    <w:rsid w:val="000846BF"/>
    <w:rsid w:val="00084EA1"/>
    <w:rsid w:val="0008527F"/>
    <w:rsid w:val="000852E9"/>
    <w:rsid w:val="0008530A"/>
    <w:rsid w:val="0008621C"/>
    <w:rsid w:val="000864C1"/>
    <w:rsid w:val="00086668"/>
    <w:rsid w:val="00090821"/>
    <w:rsid w:val="000910C0"/>
    <w:rsid w:val="000921E6"/>
    <w:rsid w:val="000929D3"/>
    <w:rsid w:val="00092BF0"/>
    <w:rsid w:val="000932A7"/>
    <w:rsid w:val="00094E02"/>
    <w:rsid w:val="00094F8A"/>
    <w:rsid w:val="00095075"/>
    <w:rsid w:val="00095701"/>
    <w:rsid w:val="0009577B"/>
    <w:rsid w:val="000978B3"/>
    <w:rsid w:val="00097DE5"/>
    <w:rsid w:val="00097FF3"/>
    <w:rsid w:val="000A070E"/>
    <w:rsid w:val="000A0F20"/>
    <w:rsid w:val="000A1676"/>
    <w:rsid w:val="000A1691"/>
    <w:rsid w:val="000A1C98"/>
    <w:rsid w:val="000A1DB4"/>
    <w:rsid w:val="000A3136"/>
    <w:rsid w:val="000A3482"/>
    <w:rsid w:val="000A3D30"/>
    <w:rsid w:val="000A3FEB"/>
    <w:rsid w:val="000A474F"/>
    <w:rsid w:val="000A5197"/>
    <w:rsid w:val="000A527A"/>
    <w:rsid w:val="000A53AA"/>
    <w:rsid w:val="000A56CF"/>
    <w:rsid w:val="000A5D7A"/>
    <w:rsid w:val="000A773D"/>
    <w:rsid w:val="000A7894"/>
    <w:rsid w:val="000A78B0"/>
    <w:rsid w:val="000A7E2B"/>
    <w:rsid w:val="000B006F"/>
    <w:rsid w:val="000B011E"/>
    <w:rsid w:val="000B019B"/>
    <w:rsid w:val="000B037E"/>
    <w:rsid w:val="000B0AF1"/>
    <w:rsid w:val="000B10BB"/>
    <w:rsid w:val="000B13EF"/>
    <w:rsid w:val="000B1449"/>
    <w:rsid w:val="000B1788"/>
    <w:rsid w:val="000B17DA"/>
    <w:rsid w:val="000B25B8"/>
    <w:rsid w:val="000B26FB"/>
    <w:rsid w:val="000B3218"/>
    <w:rsid w:val="000B36DB"/>
    <w:rsid w:val="000B3CE8"/>
    <w:rsid w:val="000B5493"/>
    <w:rsid w:val="000B56E4"/>
    <w:rsid w:val="000B5FA3"/>
    <w:rsid w:val="000B61CE"/>
    <w:rsid w:val="000B65B6"/>
    <w:rsid w:val="000B66D2"/>
    <w:rsid w:val="000B67F1"/>
    <w:rsid w:val="000B6F6E"/>
    <w:rsid w:val="000B7078"/>
    <w:rsid w:val="000B7090"/>
    <w:rsid w:val="000B71C0"/>
    <w:rsid w:val="000B74D7"/>
    <w:rsid w:val="000B79AC"/>
    <w:rsid w:val="000B7D62"/>
    <w:rsid w:val="000C0DF2"/>
    <w:rsid w:val="000C32DA"/>
    <w:rsid w:val="000C333B"/>
    <w:rsid w:val="000C4EA5"/>
    <w:rsid w:val="000C518B"/>
    <w:rsid w:val="000C5216"/>
    <w:rsid w:val="000C573D"/>
    <w:rsid w:val="000C5C6C"/>
    <w:rsid w:val="000C7931"/>
    <w:rsid w:val="000C7BA4"/>
    <w:rsid w:val="000D007E"/>
    <w:rsid w:val="000D1274"/>
    <w:rsid w:val="000D136F"/>
    <w:rsid w:val="000D13C9"/>
    <w:rsid w:val="000D2CBB"/>
    <w:rsid w:val="000D385B"/>
    <w:rsid w:val="000D4085"/>
    <w:rsid w:val="000D4AE3"/>
    <w:rsid w:val="000D4D83"/>
    <w:rsid w:val="000D588F"/>
    <w:rsid w:val="000D5F07"/>
    <w:rsid w:val="000D6255"/>
    <w:rsid w:val="000D646B"/>
    <w:rsid w:val="000D70C4"/>
    <w:rsid w:val="000D78A9"/>
    <w:rsid w:val="000D7D0C"/>
    <w:rsid w:val="000E00EF"/>
    <w:rsid w:val="000E04DB"/>
    <w:rsid w:val="000E1522"/>
    <w:rsid w:val="000E21F4"/>
    <w:rsid w:val="000E28DB"/>
    <w:rsid w:val="000E2FD2"/>
    <w:rsid w:val="000E40AD"/>
    <w:rsid w:val="000E47AC"/>
    <w:rsid w:val="000E4C9E"/>
    <w:rsid w:val="000E5E15"/>
    <w:rsid w:val="000E6726"/>
    <w:rsid w:val="000E688B"/>
    <w:rsid w:val="000E7218"/>
    <w:rsid w:val="000E7817"/>
    <w:rsid w:val="000E7BB1"/>
    <w:rsid w:val="000F069D"/>
    <w:rsid w:val="000F08A4"/>
    <w:rsid w:val="000F0B0A"/>
    <w:rsid w:val="000F0C4A"/>
    <w:rsid w:val="000F1467"/>
    <w:rsid w:val="000F1A23"/>
    <w:rsid w:val="000F1DC5"/>
    <w:rsid w:val="000F2855"/>
    <w:rsid w:val="000F319A"/>
    <w:rsid w:val="000F3BD7"/>
    <w:rsid w:val="000F49B1"/>
    <w:rsid w:val="000F500C"/>
    <w:rsid w:val="000F50E7"/>
    <w:rsid w:val="000F70D5"/>
    <w:rsid w:val="000F7860"/>
    <w:rsid w:val="000F7C98"/>
    <w:rsid w:val="000F7E51"/>
    <w:rsid w:val="000F7F45"/>
    <w:rsid w:val="001001D7"/>
    <w:rsid w:val="001013D7"/>
    <w:rsid w:val="0010175E"/>
    <w:rsid w:val="00101E2C"/>
    <w:rsid w:val="00101E6D"/>
    <w:rsid w:val="00102329"/>
    <w:rsid w:val="0010344E"/>
    <w:rsid w:val="0010385E"/>
    <w:rsid w:val="00103914"/>
    <w:rsid w:val="00103AF1"/>
    <w:rsid w:val="00103FF0"/>
    <w:rsid w:val="001042E8"/>
    <w:rsid w:val="001043DD"/>
    <w:rsid w:val="00104F23"/>
    <w:rsid w:val="001053B6"/>
    <w:rsid w:val="001058FC"/>
    <w:rsid w:val="00105DE0"/>
    <w:rsid w:val="00105FD6"/>
    <w:rsid w:val="001063E2"/>
    <w:rsid w:val="00106631"/>
    <w:rsid w:val="00106FDD"/>
    <w:rsid w:val="00107506"/>
    <w:rsid w:val="001104D0"/>
    <w:rsid w:val="001104F2"/>
    <w:rsid w:val="00110AD2"/>
    <w:rsid w:val="00110BD3"/>
    <w:rsid w:val="001113EF"/>
    <w:rsid w:val="0011175B"/>
    <w:rsid w:val="001129B2"/>
    <w:rsid w:val="00112D60"/>
    <w:rsid w:val="001139AE"/>
    <w:rsid w:val="00114783"/>
    <w:rsid w:val="001165F8"/>
    <w:rsid w:val="00116888"/>
    <w:rsid w:val="00116F5A"/>
    <w:rsid w:val="001170D9"/>
    <w:rsid w:val="0011728F"/>
    <w:rsid w:val="00117C58"/>
    <w:rsid w:val="00117F67"/>
    <w:rsid w:val="00120403"/>
    <w:rsid w:val="00121620"/>
    <w:rsid w:val="00122816"/>
    <w:rsid w:val="00122CC7"/>
    <w:rsid w:val="00123753"/>
    <w:rsid w:val="00123B40"/>
    <w:rsid w:val="00124470"/>
    <w:rsid w:val="001244A1"/>
    <w:rsid w:val="00125D14"/>
    <w:rsid w:val="00126907"/>
    <w:rsid w:val="00126B58"/>
    <w:rsid w:val="0013012A"/>
    <w:rsid w:val="00130375"/>
    <w:rsid w:val="001304A5"/>
    <w:rsid w:val="0013073E"/>
    <w:rsid w:val="00131016"/>
    <w:rsid w:val="00131D1F"/>
    <w:rsid w:val="00131E46"/>
    <w:rsid w:val="00132099"/>
    <w:rsid w:val="00133DEC"/>
    <w:rsid w:val="00134AA0"/>
    <w:rsid w:val="001350B6"/>
    <w:rsid w:val="0013530E"/>
    <w:rsid w:val="00135358"/>
    <w:rsid w:val="00135657"/>
    <w:rsid w:val="00135861"/>
    <w:rsid w:val="0013604D"/>
    <w:rsid w:val="001364F3"/>
    <w:rsid w:val="00136A4E"/>
    <w:rsid w:val="00136A6C"/>
    <w:rsid w:val="00136E9E"/>
    <w:rsid w:val="00137292"/>
    <w:rsid w:val="001374E5"/>
    <w:rsid w:val="001379BB"/>
    <w:rsid w:val="001409BD"/>
    <w:rsid w:val="00140A32"/>
    <w:rsid w:val="00142267"/>
    <w:rsid w:val="00142BF4"/>
    <w:rsid w:val="00144166"/>
    <w:rsid w:val="00145643"/>
    <w:rsid w:val="00145978"/>
    <w:rsid w:val="001461C9"/>
    <w:rsid w:val="0014628F"/>
    <w:rsid w:val="00146E9C"/>
    <w:rsid w:val="00147735"/>
    <w:rsid w:val="001477CF"/>
    <w:rsid w:val="00147C96"/>
    <w:rsid w:val="0015005A"/>
    <w:rsid w:val="00152EBD"/>
    <w:rsid w:val="001531CB"/>
    <w:rsid w:val="001535BB"/>
    <w:rsid w:val="0015374B"/>
    <w:rsid w:val="00153985"/>
    <w:rsid w:val="001544F3"/>
    <w:rsid w:val="00155592"/>
    <w:rsid w:val="001556F0"/>
    <w:rsid w:val="0015572C"/>
    <w:rsid w:val="00155B16"/>
    <w:rsid w:val="00155DC6"/>
    <w:rsid w:val="00156635"/>
    <w:rsid w:val="00156734"/>
    <w:rsid w:val="00156DA3"/>
    <w:rsid w:val="00157325"/>
    <w:rsid w:val="001601E3"/>
    <w:rsid w:val="00160242"/>
    <w:rsid w:val="00161320"/>
    <w:rsid w:val="0016134D"/>
    <w:rsid w:val="00161350"/>
    <w:rsid w:val="0016218A"/>
    <w:rsid w:val="00162415"/>
    <w:rsid w:val="00162A63"/>
    <w:rsid w:val="00162DFD"/>
    <w:rsid w:val="001633C9"/>
    <w:rsid w:val="0016376D"/>
    <w:rsid w:val="00163CB9"/>
    <w:rsid w:val="00163D61"/>
    <w:rsid w:val="00163F5A"/>
    <w:rsid w:val="00163FC4"/>
    <w:rsid w:val="00164744"/>
    <w:rsid w:val="001648FC"/>
    <w:rsid w:val="00164D77"/>
    <w:rsid w:val="0016501E"/>
    <w:rsid w:val="00165326"/>
    <w:rsid w:val="001657C4"/>
    <w:rsid w:val="001657DD"/>
    <w:rsid w:val="001662BA"/>
    <w:rsid w:val="00166849"/>
    <w:rsid w:val="00166A4A"/>
    <w:rsid w:val="00166B2D"/>
    <w:rsid w:val="00167758"/>
    <w:rsid w:val="00167C49"/>
    <w:rsid w:val="001701D7"/>
    <w:rsid w:val="00170347"/>
    <w:rsid w:val="001706B5"/>
    <w:rsid w:val="00170A7F"/>
    <w:rsid w:val="001713ED"/>
    <w:rsid w:val="0017154F"/>
    <w:rsid w:val="001717BD"/>
    <w:rsid w:val="00171BC5"/>
    <w:rsid w:val="00171EFA"/>
    <w:rsid w:val="001726BD"/>
    <w:rsid w:val="001728CC"/>
    <w:rsid w:val="00172C43"/>
    <w:rsid w:val="00172C7D"/>
    <w:rsid w:val="00172E36"/>
    <w:rsid w:val="00173F8E"/>
    <w:rsid w:val="0017429F"/>
    <w:rsid w:val="001752DC"/>
    <w:rsid w:val="001758F9"/>
    <w:rsid w:val="00175E9F"/>
    <w:rsid w:val="001763F2"/>
    <w:rsid w:val="0017653A"/>
    <w:rsid w:val="00176A74"/>
    <w:rsid w:val="00176B2A"/>
    <w:rsid w:val="00177769"/>
    <w:rsid w:val="00177B44"/>
    <w:rsid w:val="00177E6E"/>
    <w:rsid w:val="001800DD"/>
    <w:rsid w:val="001809E3"/>
    <w:rsid w:val="00180D2D"/>
    <w:rsid w:val="00180E65"/>
    <w:rsid w:val="00181AF0"/>
    <w:rsid w:val="00181F61"/>
    <w:rsid w:val="00182322"/>
    <w:rsid w:val="0018306A"/>
    <w:rsid w:val="0018356D"/>
    <w:rsid w:val="0018378D"/>
    <w:rsid w:val="001838AD"/>
    <w:rsid w:val="001840FF"/>
    <w:rsid w:val="00184459"/>
    <w:rsid w:val="00184A0C"/>
    <w:rsid w:val="00184CD0"/>
    <w:rsid w:val="00185770"/>
    <w:rsid w:val="001857B2"/>
    <w:rsid w:val="001859B6"/>
    <w:rsid w:val="00185A0E"/>
    <w:rsid w:val="00186059"/>
    <w:rsid w:val="00186097"/>
    <w:rsid w:val="001875DC"/>
    <w:rsid w:val="0019005E"/>
    <w:rsid w:val="00190516"/>
    <w:rsid w:val="001905E0"/>
    <w:rsid w:val="00191948"/>
    <w:rsid w:val="00191B5C"/>
    <w:rsid w:val="001923B1"/>
    <w:rsid w:val="00192673"/>
    <w:rsid w:val="00192A16"/>
    <w:rsid w:val="00192DA7"/>
    <w:rsid w:val="00192DE2"/>
    <w:rsid w:val="001935CF"/>
    <w:rsid w:val="001938C9"/>
    <w:rsid w:val="00193D6D"/>
    <w:rsid w:val="00193E0C"/>
    <w:rsid w:val="001940E9"/>
    <w:rsid w:val="00194207"/>
    <w:rsid w:val="001942F7"/>
    <w:rsid w:val="0019439D"/>
    <w:rsid w:val="00194947"/>
    <w:rsid w:val="00194AE5"/>
    <w:rsid w:val="001959BB"/>
    <w:rsid w:val="00195AF4"/>
    <w:rsid w:val="001960EA"/>
    <w:rsid w:val="001972B1"/>
    <w:rsid w:val="001A02DA"/>
    <w:rsid w:val="001A07D7"/>
    <w:rsid w:val="001A0A3D"/>
    <w:rsid w:val="001A0AE4"/>
    <w:rsid w:val="001A0B15"/>
    <w:rsid w:val="001A0F5C"/>
    <w:rsid w:val="001A14BC"/>
    <w:rsid w:val="001A1D00"/>
    <w:rsid w:val="001A29FF"/>
    <w:rsid w:val="001A313A"/>
    <w:rsid w:val="001A315E"/>
    <w:rsid w:val="001A3AF8"/>
    <w:rsid w:val="001A4CF8"/>
    <w:rsid w:val="001A56C9"/>
    <w:rsid w:val="001A578B"/>
    <w:rsid w:val="001A5DF3"/>
    <w:rsid w:val="001A6098"/>
    <w:rsid w:val="001A7822"/>
    <w:rsid w:val="001A78E3"/>
    <w:rsid w:val="001A7E93"/>
    <w:rsid w:val="001B1BA1"/>
    <w:rsid w:val="001B214E"/>
    <w:rsid w:val="001B28AF"/>
    <w:rsid w:val="001B2B0C"/>
    <w:rsid w:val="001B2B71"/>
    <w:rsid w:val="001B2CD6"/>
    <w:rsid w:val="001B2FB7"/>
    <w:rsid w:val="001B3229"/>
    <w:rsid w:val="001B3783"/>
    <w:rsid w:val="001B3B58"/>
    <w:rsid w:val="001B3BEB"/>
    <w:rsid w:val="001B4C10"/>
    <w:rsid w:val="001B535B"/>
    <w:rsid w:val="001B588E"/>
    <w:rsid w:val="001B5CF0"/>
    <w:rsid w:val="001B6C71"/>
    <w:rsid w:val="001B728C"/>
    <w:rsid w:val="001C052E"/>
    <w:rsid w:val="001C06B6"/>
    <w:rsid w:val="001C0AEF"/>
    <w:rsid w:val="001C1197"/>
    <w:rsid w:val="001C1219"/>
    <w:rsid w:val="001C1771"/>
    <w:rsid w:val="001C1B4C"/>
    <w:rsid w:val="001C1F6E"/>
    <w:rsid w:val="001C2029"/>
    <w:rsid w:val="001C20CD"/>
    <w:rsid w:val="001C2934"/>
    <w:rsid w:val="001C311C"/>
    <w:rsid w:val="001C33B8"/>
    <w:rsid w:val="001C3C14"/>
    <w:rsid w:val="001C3CD2"/>
    <w:rsid w:val="001C5649"/>
    <w:rsid w:val="001C5892"/>
    <w:rsid w:val="001C59BC"/>
    <w:rsid w:val="001C5C2A"/>
    <w:rsid w:val="001C5C70"/>
    <w:rsid w:val="001C63FB"/>
    <w:rsid w:val="001C651B"/>
    <w:rsid w:val="001C7058"/>
    <w:rsid w:val="001C7D64"/>
    <w:rsid w:val="001C7E41"/>
    <w:rsid w:val="001D032D"/>
    <w:rsid w:val="001D03DC"/>
    <w:rsid w:val="001D05DA"/>
    <w:rsid w:val="001D0A54"/>
    <w:rsid w:val="001D0BB1"/>
    <w:rsid w:val="001D0DBE"/>
    <w:rsid w:val="001D0F81"/>
    <w:rsid w:val="001D160B"/>
    <w:rsid w:val="001D1C85"/>
    <w:rsid w:val="001D27AA"/>
    <w:rsid w:val="001D281B"/>
    <w:rsid w:val="001D3229"/>
    <w:rsid w:val="001D34B1"/>
    <w:rsid w:val="001D35A7"/>
    <w:rsid w:val="001D38D5"/>
    <w:rsid w:val="001D3BBD"/>
    <w:rsid w:val="001D41ED"/>
    <w:rsid w:val="001D4527"/>
    <w:rsid w:val="001D4E05"/>
    <w:rsid w:val="001D4F39"/>
    <w:rsid w:val="001D60D6"/>
    <w:rsid w:val="001D6311"/>
    <w:rsid w:val="001D69C1"/>
    <w:rsid w:val="001D6EE2"/>
    <w:rsid w:val="001D7162"/>
    <w:rsid w:val="001D7574"/>
    <w:rsid w:val="001D7649"/>
    <w:rsid w:val="001D77D6"/>
    <w:rsid w:val="001D7CB8"/>
    <w:rsid w:val="001D7D8B"/>
    <w:rsid w:val="001E019D"/>
    <w:rsid w:val="001E07DF"/>
    <w:rsid w:val="001E0FCE"/>
    <w:rsid w:val="001E1FB0"/>
    <w:rsid w:val="001E28FA"/>
    <w:rsid w:val="001E3275"/>
    <w:rsid w:val="001E36F4"/>
    <w:rsid w:val="001E41A9"/>
    <w:rsid w:val="001E427A"/>
    <w:rsid w:val="001E4743"/>
    <w:rsid w:val="001E4C6D"/>
    <w:rsid w:val="001E5A90"/>
    <w:rsid w:val="001E5D0A"/>
    <w:rsid w:val="001E5E30"/>
    <w:rsid w:val="001E671D"/>
    <w:rsid w:val="001E68AC"/>
    <w:rsid w:val="001E6D2A"/>
    <w:rsid w:val="001E7254"/>
    <w:rsid w:val="001E7587"/>
    <w:rsid w:val="001E7872"/>
    <w:rsid w:val="001F0803"/>
    <w:rsid w:val="001F0D6E"/>
    <w:rsid w:val="001F1463"/>
    <w:rsid w:val="001F1769"/>
    <w:rsid w:val="001F1C33"/>
    <w:rsid w:val="001F2483"/>
    <w:rsid w:val="001F2D9B"/>
    <w:rsid w:val="001F3301"/>
    <w:rsid w:val="001F338F"/>
    <w:rsid w:val="001F406F"/>
    <w:rsid w:val="001F4504"/>
    <w:rsid w:val="001F47F8"/>
    <w:rsid w:val="001F51F6"/>
    <w:rsid w:val="001F5454"/>
    <w:rsid w:val="001F5B5D"/>
    <w:rsid w:val="001F5D1D"/>
    <w:rsid w:val="001F62E5"/>
    <w:rsid w:val="001F6E8F"/>
    <w:rsid w:val="001F709F"/>
    <w:rsid w:val="00200031"/>
    <w:rsid w:val="002002CD"/>
    <w:rsid w:val="00200998"/>
    <w:rsid w:val="0020117D"/>
    <w:rsid w:val="00201689"/>
    <w:rsid w:val="002020FF"/>
    <w:rsid w:val="002023F2"/>
    <w:rsid w:val="00202A01"/>
    <w:rsid w:val="00202F3A"/>
    <w:rsid w:val="002032A7"/>
    <w:rsid w:val="00203EEA"/>
    <w:rsid w:val="00205380"/>
    <w:rsid w:val="00205D8C"/>
    <w:rsid w:val="00206525"/>
    <w:rsid w:val="00206F60"/>
    <w:rsid w:val="002072B4"/>
    <w:rsid w:val="002078C8"/>
    <w:rsid w:val="002109D1"/>
    <w:rsid w:val="00211384"/>
    <w:rsid w:val="00211575"/>
    <w:rsid w:val="00211E7F"/>
    <w:rsid w:val="00212CBA"/>
    <w:rsid w:val="00213709"/>
    <w:rsid w:val="00214009"/>
    <w:rsid w:val="00214172"/>
    <w:rsid w:val="002148C6"/>
    <w:rsid w:val="00214A42"/>
    <w:rsid w:val="0021565E"/>
    <w:rsid w:val="00215914"/>
    <w:rsid w:val="00215DE9"/>
    <w:rsid w:val="00216202"/>
    <w:rsid w:val="002171AD"/>
    <w:rsid w:val="00217361"/>
    <w:rsid w:val="00217972"/>
    <w:rsid w:val="00220835"/>
    <w:rsid w:val="0022105F"/>
    <w:rsid w:val="00221340"/>
    <w:rsid w:val="002215B8"/>
    <w:rsid w:val="00221608"/>
    <w:rsid w:val="002216A7"/>
    <w:rsid w:val="00221C0F"/>
    <w:rsid w:val="0022259F"/>
    <w:rsid w:val="00223009"/>
    <w:rsid w:val="002233FB"/>
    <w:rsid w:val="00224E11"/>
    <w:rsid w:val="002250E7"/>
    <w:rsid w:val="00225351"/>
    <w:rsid w:val="002255C9"/>
    <w:rsid w:val="00226814"/>
    <w:rsid w:val="00227359"/>
    <w:rsid w:val="00230353"/>
    <w:rsid w:val="00230E15"/>
    <w:rsid w:val="00231353"/>
    <w:rsid w:val="002313FD"/>
    <w:rsid w:val="0023184F"/>
    <w:rsid w:val="002319DA"/>
    <w:rsid w:val="00231F16"/>
    <w:rsid w:val="0023266D"/>
    <w:rsid w:val="00232BC9"/>
    <w:rsid w:val="00233C99"/>
    <w:rsid w:val="002347C6"/>
    <w:rsid w:val="00234824"/>
    <w:rsid w:val="00234B06"/>
    <w:rsid w:val="00234C16"/>
    <w:rsid w:val="00234F91"/>
    <w:rsid w:val="002355F1"/>
    <w:rsid w:val="00235B8F"/>
    <w:rsid w:val="00235FF8"/>
    <w:rsid w:val="002368E8"/>
    <w:rsid w:val="00237268"/>
    <w:rsid w:val="00237676"/>
    <w:rsid w:val="00237CF4"/>
    <w:rsid w:val="00240878"/>
    <w:rsid w:val="00241B6F"/>
    <w:rsid w:val="00241D7F"/>
    <w:rsid w:val="00241DA2"/>
    <w:rsid w:val="00241EE9"/>
    <w:rsid w:val="00242A6D"/>
    <w:rsid w:val="00242B11"/>
    <w:rsid w:val="00242FF0"/>
    <w:rsid w:val="00243224"/>
    <w:rsid w:val="00243483"/>
    <w:rsid w:val="002435A7"/>
    <w:rsid w:val="0024377D"/>
    <w:rsid w:val="00243F18"/>
    <w:rsid w:val="0024407C"/>
    <w:rsid w:val="00244CED"/>
    <w:rsid w:val="00245002"/>
    <w:rsid w:val="002451F9"/>
    <w:rsid w:val="0024556D"/>
    <w:rsid w:val="002459E8"/>
    <w:rsid w:val="00245AB7"/>
    <w:rsid w:val="002460AD"/>
    <w:rsid w:val="002462CF"/>
    <w:rsid w:val="0024648A"/>
    <w:rsid w:val="00246A8C"/>
    <w:rsid w:val="00246D53"/>
    <w:rsid w:val="00246F71"/>
    <w:rsid w:val="00247479"/>
    <w:rsid w:val="00250680"/>
    <w:rsid w:val="002506D4"/>
    <w:rsid w:val="002508B7"/>
    <w:rsid w:val="00250B3F"/>
    <w:rsid w:val="0025182A"/>
    <w:rsid w:val="0025248C"/>
    <w:rsid w:val="0025254C"/>
    <w:rsid w:val="00252846"/>
    <w:rsid w:val="00253050"/>
    <w:rsid w:val="00253BAF"/>
    <w:rsid w:val="00253C67"/>
    <w:rsid w:val="00253EEE"/>
    <w:rsid w:val="00254439"/>
    <w:rsid w:val="002545FE"/>
    <w:rsid w:val="0025499A"/>
    <w:rsid w:val="00254BB6"/>
    <w:rsid w:val="00254D47"/>
    <w:rsid w:val="00254EBF"/>
    <w:rsid w:val="002552AF"/>
    <w:rsid w:val="002558FF"/>
    <w:rsid w:val="00255B38"/>
    <w:rsid w:val="00256503"/>
    <w:rsid w:val="00257270"/>
    <w:rsid w:val="00257458"/>
    <w:rsid w:val="00257AC4"/>
    <w:rsid w:val="00257C46"/>
    <w:rsid w:val="00260022"/>
    <w:rsid w:val="0026102B"/>
    <w:rsid w:val="00261052"/>
    <w:rsid w:val="00261074"/>
    <w:rsid w:val="00261445"/>
    <w:rsid w:val="0026145D"/>
    <w:rsid w:val="00261467"/>
    <w:rsid w:val="002615BF"/>
    <w:rsid w:val="00261730"/>
    <w:rsid w:val="00261953"/>
    <w:rsid w:val="0026222A"/>
    <w:rsid w:val="002622BE"/>
    <w:rsid w:val="0026251D"/>
    <w:rsid w:val="002635A6"/>
    <w:rsid w:val="00264209"/>
    <w:rsid w:val="002646A2"/>
    <w:rsid w:val="002647D4"/>
    <w:rsid w:val="00264850"/>
    <w:rsid w:val="00264CBD"/>
    <w:rsid w:val="002655FF"/>
    <w:rsid w:val="00265761"/>
    <w:rsid w:val="00265CEE"/>
    <w:rsid w:val="0026651C"/>
    <w:rsid w:val="002665A4"/>
    <w:rsid w:val="00266C3D"/>
    <w:rsid w:val="00267ACB"/>
    <w:rsid w:val="00267C7C"/>
    <w:rsid w:val="002703F8"/>
    <w:rsid w:val="00270D08"/>
    <w:rsid w:val="00270E75"/>
    <w:rsid w:val="00270F79"/>
    <w:rsid w:val="00271547"/>
    <w:rsid w:val="00271EF1"/>
    <w:rsid w:val="00271F31"/>
    <w:rsid w:val="00272A69"/>
    <w:rsid w:val="00272B3A"/>
    <w:rsid w:val="0027342B"/>
    <w:rsid w:val="00273788"/>
    <w:rsid w:val="002737C0"/>
    <w:rsid w:val="00273923"/>
    <w:rsid w:val="00274054"/>
    <w:rsid w:val="00274094"/>
    <w:rsid w:val="002742A0"/>
    <w:rsid w:val="002742CA"/>
    <w:rsid w:val="00274762"/>
    <w:rsid w:val="00274D51"/>
    <w:rsid w:val="00274DC8"/>
    <w:rsid w:val="00274E11"/>
    <w:rsid w:val="002756F3"/>
    <w:rsid w:val="00275AFD"/>
    <w:rsid w:val="00275C0E"/>
    <w:rsid w:val="00276A35"/>
    <w:rsid w:val="002772EF"/>
    <w:rsid w:val="0027766F"/>
    <w:rsid w:val="002778D7"/>
    <w:rsid w:val="00277953"/>
    <w:rsid w:val="00277995"/>
    <w:rsid w:val="002779C9"/>
    <w:rsid w:val="00277AAD"/>
    <w:rsid w:val="00277DE6"/>
    <w:rsid w:val="0028032A"/>
    <w:rsid w:val="002806CC"/>
    <w:rsid w:val="00280947"/>
    <w:rsid w:val="00281DE8"/>
    <w:rsid w:val="00282450"/>
    <w:rsid w:val="00282451"/>
    <w:rsid w:val="0028333F"/>
    <w:rsid w:val="00283769"/>
    <w:rsid w:val="002839AD"/>
    <w:rsid w:val="00283A86"/>
    <w:rsid w:val="002844C1"/>
    <w:rsid w:val="00284F2D"/>
    <w:rsid w:val="0028522B"/>
    <w:rsid w:val="0028575A"/>
    <w:rsid w:val="00285FFB"/>
    <w:rsid w:val="002860E0"/>
    <w:rsid w:val="002865C7"/>
    <w:rsid w:val="0028707E"/>
    <w:rsid w:val="00290135"/>
    <w:rsid w:val="002903DF"/>
    <w:rsid w:val="0029221D"/>
    <w:rsid w:val="002923E2"/>
    <w:rsid w:val="002923FC"/>
    <w:rsid w:val="002924C6"/>
    <w:rsid w:val="002928A3"/>
    <w:rsid w:val="00292D94"/>
    <w:rsid w:val="00292E63"/>
    <w:rsid w:val="0029326F"/>
    <w:rsid w:val="002933CB"/>
    <w:rsid w:val="00293606"/>
    <w:rsid w:val="002936DA"/>
    <w:rsid w:val="00293970"/>
    <w:rsid w:val="002946BD"/>
    <w:rsid w:val="00295D64"/>
    <w:rsid w:val="0029639F"/>
    <w:rsid w:val="00297607"/>
    <w:rsid w:val="002977CB"/>
    <w:rsid w:val="00297996"/>
    <w:rsid w:val="002979CE"/>
    <w:rsid w:val="002A11F8"/>
    <w:rsid w:val="002A261F"/>
    <w:rsid w:val="002A2955"/>
    <w:rsid w:val="002A2A13"/>
    <w:rsid w:val="002A2A6E"/>
    <w:rsid w:val="002A37B1"/>
    <w:rsid w:val="002A4AC2"/>
    <w:rsid w:val="002A4DF5"/>
    <w:rsid w:val="002A66DB"/>
    <w:rsid w:val="002B0582"/>
    <w:rsid w:val="002B06CF"/>
    <w:rsid w:val="002B0D4A"/>
    <w:rsid w:val="002B120C"/>
    <w:rsid w:val="002B131E"/>
    <w:rsid w:val="002B1404"/>
    <w:rsid w:val="002B1CA6"/>
    <w:rsid w:val="002B28A7"/>
    <w:rsid w:val="002B290B"/>
    <w:rsid w:val="002B2C7A"/>
    <w:rsid w:val="002B2FE2"/>
    <w:rsid w:val="002B33C2"/>
    <w:rsid w:val="002B361B"/>
    <w:rsid w:val="002B379B"/>
    <w:rsid w:val="002B393D"/>
    <w:rsid w:val="002B3D16"/>
    <w:rsid w:val="002B526A"/>
    <w:rsid w:val="002B562E"/>
    <w:rsid w:val="002B5911"/>
    <w:rsid w:val="002B5C27"/>
    <w:rsid w:val="002B62F4"/>
    <w:rsid w:val="002B6585"/>
    <w:rsid w:val="002B6C29"/>
    <w:rsid w:val="002B6E00"/>
    <w:rsid w:val="002B6F9E"/>
    <w:rsid w:val="002B780A"/>
    <w:rsid w:val="002B7C90"/>
    <w:rsid w:val="002B7D87"/>
    <w:rsid w:val="002C01B7"/>
    <w:rsid w:val="002C023B"/>
    <w:rsid w:val="002C0BA8"/>
    <w:rsid w:val="002C0C7E"/>
    <w:rsid w:val="002C116C"/>
    <w:rsid w:val="002C2958"/>
    <w:rsid w:val="002C309B"/>
    <w:rsid w:val="002C3E17"/>
    <w:rsid w:val="002C4670"/>
    <w:rsid w:val="002C4C45"/>
    <w:rsid w:val="002C784B"/>
    <w:rsid w:val="002C797D"/>
    <w:rsid w:val="002C7B59"/>
    <w:rsid w:val="002D01A2"/>
    <w:rsid w:val="002D1BE4"/>
    <w:rsid w:val="002D2469"/>
    <w:rsid w:val="002D2BD9"/>
    <w:rsid w:val="002D31EC"/>
    <w:rsid w:val="002D3B8F"/>
    <w:rsid w:val="002D46A5"/>
    <w:rsid w:val="002D4D6A"/>
    <w:rsid w:val="002D52D3"/>
    <w:rsid w:val="002D54C8"/>
    <w:rsid w:val="002D5C8D"/>
    <w:rsid w:val="002D7033"/>
    <w:rsid w:val="002D7161"/>
    <w:rsid w:val="002D735D"/>
    <w:rsid w:val="002D7740"/>
    <w:rsid w:val="002D7ED4"/>
    <w:rsid w:val="002E01EA"/>
    <w:rsid w:val="002E0410"/>
    <w:rsid w:val="002E0D11"/>
    <w:rsid w:val="002E1162"/>
    <w:rsid w:val="002E1D01"/>
    <w:rsid w:val="002E2A2A"/>
    <w:rsid w:val="002E2B99"/>
    <w:rsid w:val="002E2C90"/>
    <w:rsid w:val="002E2CE4"/>
    <w:rsid w:val="002E2D33"/>
    <w:rsid w:val="002E2D4F"/>
    <w:rsid w:val="002E2D88"/>
    <w:rsid w:val="002E3416"/>
    <w:rsid w:val="002E34C9"/>
    <w:rsid w:val="002E362D"/>
    <w:rsid w:val="002E372F"/>
    <w:rsid w:val="002E3D32"/>
    <w:rsid w:val="002E3D90"/>
    <w:rsid w:val="002E3D92"/>
    <w:rsid w:val="002E408C"/>
    <w:rsid w:val="002E415D"/>
    <w:rsid w:val="002E48F7"/>
    <w:rsid w:val="002E4D77"/>
    <w:rsid w:val="002E58A7"/>
    <w:rsid w:val="002E5DA4"/>
    <w:rsid w:val="002E6386"/>
    <w:rsid w:val="002E6B23"/>
    <w:rsid w:val="002E6B97"/>
    <w:rsid w:val="002E6C84"/>
    <w:rsid w:val="002E71D4"/>
    <w:rsid w:val="002E74F9"/>
    <w:rsid w:val="002E7822"/>
    <w:rsid w:val="002E7C65"/>
    <w:rsid w:val="002E7D8B"/>
    <w:rsid w:val="002F0668"/>
    <w:rsid w:val="002F0893"/>
    <w:rsid w:val="002F0A9E"/>
    <w:rsid w:val="002F0F65"/>
    <w:rsid w:val="002F13A6"/>
    <w:rsid w:val="002F13E0"/>
    <w:rsid w:val="002F1784"/>
    <w:rsid w:val="002F1FBD"/>
    <w:rsid w:val="002F2449"/>
    <w:rsid w:val="002F245C"/>
    <w:rsid w:val="002F27F5"/>
    <w:rsid w:val="002F2DDC"/>
    <w:rsid w:val="002F2F83"/>
    <w:rsid w:val="002F32B7"/>
    <w:rsid w:val="002F46AC"/>
    <w:rsid w:val="002F51A1"/>
    <w:rsid w:val="002F58EB"/>
    <w:rsid w:val="002F5AE9"/>
    <w:rsid w:val="002F6273"/>
    <w:rsid w:val="002F6CEF"/>
    <w:rsid w:val="002F7298"/>
    <w:rsid w:val="002F7C1D"/>
    <w:rsid w:val="002F7C5A"/>
    <w:rsid w:val="00300019"/>
    <w:rsid w:val="00300069"/>
    <w:rsid w:val="003000B2"/>
    <w:rsid w:val="0030027C"/>
    <w:rsid w:val="00300BC8"/>
    <w:rsid w:val="00300D50"/>
    <w:rsid w:val="00300D9F"/>
    <w:rsid w:val="0030161E"/>
    <w:rsid w:val="0030198B"/>
    <w:rsid w:val="00301A4C"/>
    <w:rsid w:val="00301E7A"/>
    <w:rsid w:val="00302608"/>
    <w:rsid w:val="00302665"/>
    <w:rsid w:val="003028D3"/>
    <w:rsid w:val="003031C1"/>
    <w:rsid w:val="00303B17"/>
    <w:rsid w:val="00303BDF"/>
    <w:rsid w:val="0030421F"/>
    <w:rsid w:val="00304C12"/>
    <w:rsid w:val="003054D3"/>
    <w:rsid w:val="00305841"/>
    <w:rsid w:val="003058C5"/>
    <w:rsid w:val="00305AC2"/>
    <w:rsid w:val="00306857"/>
    <w:rsid w:val="003069DD"/>
    <w:rsid w:val="00306AED"/>
    <w:rsid w:val="00307E4C"/>
    <w:rsid w:val="00307EC1"/>
    <w:rsid w:val="0031032E"/>
    <w:rsid w:val="00310789"/>
    <w:rsid w:val="00310A36"/>
    <w:rsid w:val="00310D0F"/>
    <w:rsid w:val="0031134F"/>
    <w:rsid w:val="0031149A"/>
    <w:rsid w:val="00311629"/>
    <w:rsid w:val="00311A94"/>
    <w:rsid w:val="00311D95"/>
    <w:rsid w:val="00311E69"/>
    <w:rsid w:val="00312438"/>
    <w:rsid w:val="00312439"/>
    <w:rsid w:val="00313700"/>
    <w:rsid w:val="00313E6D"/>
    <w:rsid w:val="00314AF9"/>
    <w:rsid w:val="00314E4A"/>
    <w:rsid w:val="00315220"/>
    <w:rsid w:val="0031556B"/>
    <w:rsid w:val="00316EA1"/>
    <w:rsid w:val="003171FB"/>
    <w:rsid w:val="00317802"/>
    <w:rsid w:val="0032098C"/>
    <w:rsid w:val="00320ADC"/>
    <w:rsid w:val="00320C2D"/>
    <w:rsid w:val="00321F7E"/>
    <w:rsid w:val="00322582"/>
    <w:rsid w:val="003227FA"/>
    <w:rsid w:val="00322CB0"/>
    <w:rsid w:val="00322D66"/>
    <w:rsid w:val="00323126"/>
    <w:rsid w:val="00323D13"/>
    <w:rsid w:val="00324517"/>
    <w:rsid w:val="003245CA"/>
    <w:rsid w:val="00324EDF"/>
    <w:rsid w:val="00324F92"/>
    <w:rsid w:val="00325331"/>
    <w:rsid w:val="00325696"/>
    <w:rsid w:val="00325ACA"/>
    <w:rsid w:val="00325E94"/>
    <w:rsid w:val="00326221"/>
    <w:rsid w:val="00326DD2"/>
    <w:rsid w:val="00327595"/>
    <w:rsid w:val="00327643"/>
    <w:rsid w:val="0033023F"/>
    <w:rsid w:val="0033108C"/>
    <w:rsid w:val="003313DE"/>
    <w:rsid w:val="003315B6"/>
    <w:rsid w:val="003315E2"/>
    <w:rsid w:val="00331C6E"/>
    <w:rsid w:val="0033223C"/>
    <w:rsid w:val="00332955"/>
    <w:rsid w:val="00332B53"/>
    <w:rsid w:val="00332E03"/>
    <w:rsid w:val="0033443A"/>
    <w:rsid w:val="00334C3D"/>
    <w:rsid w:val="00335F09"/>
    <w:rsid w:val="003361C4"/>
    <w:rsid w:val="00336805"/>
    <w:rsid w:val="00336D49"/>
    <w:rsid w:val="00337491"/>
    <w:rsid w:val="003377AB"/>
    <w:rsid w:val="00337EB8"/>
    <w:rsid w:val="003400AA"/>
    <w:rsid w:val="003402EA"/>
    <w:rsid w:val="00340689"/>
    <w:rsid w:val="00340CBC"/>
    <w:rsid w:val="00340CF6"/>
    <w:rsid w:val="00340F2B"/>
    <w:rsid w:val="00342089"/>
    <w:rsid w:val="003422B4"/>
    <w:rsid w:val="003423D0"/>
    <w:rsid w:val="00342410"/>
    <w:rsid w:val="00342E24"/>
    <w:rsid w:val="00343085"/>
    <w:rsid w:val="00343647"/>
    <w:rsid w:val="00343E1F"/>
    <w:rsid w:val="00343F5D"/>
    <w:rsid w:val="00344917"/>
    <w:rsid w:val="003451D5"/>
    <w:rsid w:val="003459EC"/>
    <w:rsid w:val="003463B7"/>
    <w:rsid w:val="003464CA"/>
    <w:rsid w:val="003466E1"/>
    <w:rsid w:val="0034692A"/>
    <w:rsid w:val="00347397"/>
    <w:rsid w:val="0034768C"/>
    <w:rsid w:val="00347BC6"/>
    <w:rsid w:val="00347E02"/>
    <w:rsid w:val="00350A77"/>
    <w:rsid w:val="00351A88"/>
    <w:rsid w:val="00354906"/>
    <w:rsid w:val="00354961"/>
    <w:rsid w:val="00354CEF"/>
    <w:rsid w:val="00355412"/>
    <w:rsid w:val="0035601F"/>
    <w:rsid w:val="00356383"/>
    <w:rsid w:val="0035756F"/>
    <w:rsid w:val="00357978"/>
    <w:rsid w:val="00357984"/>
    <w:rsid w:val="00357CD6"/>
    <w:rsid w:val="00357F7E"/>
    <w:rsid w:val="0036047A"/>
    <w:rsid w:val="00360C11"/>
    <w:rsid w:val="00360F9D"/>
    <w:rsid w:val="00361429"/>
    <w:rsid w:val="003617D5"/>
    <w:rsid w:val="003618CD"/>
    <w:rsid w:val="00361B41"/>
    <w:rsid w:val="00361C4E"/>
    <w:rsid w:val="00361F72"/>
    <w:rsid w:val="0036227F"/>
    <w:rsid w:val="00362A00"/>
    <w:rsid w:val="00362ACF"/>
    <w:rsid w:val="003631D0"/>
    <w:rsid w:val="003633EC"/>
    <w:rsid w:val="0036362A"/>
    <w:rsid w:val="00363BE4"/>
    <w:rsid w:val="00363EC9"/>
    <w:rsid w:val="00364098"/>
    <w:rsid w:val="00364381"/>
    <w:rsid w:val="00365069"/>
    <w:rsid w:val="003660A1"/>
    <w:rsid w:val="00366287"/>
    <w:rsid w:val="0036696F"/>
    <w:rsid w:val="003673EC"/>
    <w:rsid w:val="00367706"/>
    <w:rsid w:val="00367813"/>
    <w:rsid w:val="00367B6A"/>
    <w:rsid w:val="0037025B"/>
    <w:rsid w:val="00370488"/>
    <w:rsid w:val="00370868"/>
    <w:rsid w:val="0037091E"/>
    <w:rsid w:val="0037097C"/>
    <w:rsid w:val="00370A39"/>
    <w:rsid w:val="00370FAC"/>
    <w:rsid w:val="003713B6"/>
    <w:rsid w:val="003714A4"/>
    <w:rsid w:val="0037178D"/>
    <w:rsid w:val="0037206E"/>
    <w:rsid w:val="00372190"/>
    <w:rsid w:val="00372528"/>
    <w:rsid w:val="003725A2"/>
    <w:rsid w:val="003727A9"/>
    <w:rsid w:val="00372E7B"/>
    <w:rsid w:val="00372EC7"/>
    <w:rsid w:val="00372F09"/>
    <w:rsid w:val="00373810"/>
    <w:rsid w:val="00373B12"/>
    <w:rsid w:val="0037413B"/>
    <w:rsid w:val="0037547A"/>
    <w:rsid w:val="0037562E"/>
    <w:rsid w:val="00376F41"/>
    <w:rsid w:val="00377052"/>
    <w:rsid w:val="003772CC"/>
    <w:rsid w:val="00377476"/>
    <w:rsid w:val="0037748B"/>
    <w:rsid w:val="003774DA"/>
    <w:rsid w:val="00377884"/>
    <w:rsid w:val="00377905"/>
    <w:rsid w:val="00377B77"/>
    <w:rsid w:val="00377DCA"/>
    <w:rsid w:val="00377ED1"/>
    <w:rsid w:val="00380E1F"/>
    <w:rsid w:val="003814F0"/>
    <w:rsid w:val="00381FA8"/>
    <w:rsid w:val="00383A05"/>
    <w:rsid w:val="00384671"/>
    <w:rsid w:val="00384944"/>
    <w:rsid w:val="00384A34"/>
    <w:rsid w:val="00385C5D"/>
    <w:rsid w:val="00385CDB"/>
    <w:rsid w:val="00385E6D"/>
    <w:rsid w:val="00386134"/>
    <w:rsid w:val="003866BE"/>
    <w:rsid w:val="00386C81"/>
    <w:rsid w:val="0038795B"/>
    <w:rsid w:val="00387C97"/>
    <w:rsid w:val="003901E0"/>
    <w:rsid w:val="0039029E"/>
    <w:rsid w:val="0039055D"/>
    <w:rsid w:val="0039159C"/>
    <w:rsid w:val="003918C3"/>
    <w:rsid w:val="00391EE6"/>
    <w:rsid w:val="00391FAB"/>
    <w:rsid w:val="00392007"/>
    <w:rsid w:val="003920A9"/>
    <w:rsid w:val="00392660"/>
    <w:rsid w:val="0039298B"/>
    <w:rsid w:val="00392FC7"/>
    <w:rsid w:val="00393E50"/>
    <w:rsid w:val="00394B68"/>
    <w:rsid w:val="00394CA6"/>
    <w:rsid w:val="0039594E"/>
    <w:rsid w:val="00396D53"/>
    <w:rsid w:val="00397F1E"/>
    <w:rsid w:val="003A060A"/>
    <w:rsid w:val="003A0ACF"/>
    <w:rsid w:val="003A0EB5"/>
    <w:rsid w:val="003A1A9E"/>
    <w:rsid w:val="003A1BD2"/>
    <w:rsid w:val="003A282F"/>
    <w:rsid w:val="003A3150"/>
    <w:rsid w:val="003A3273"/>
    <w:rsid w:val="003A3B99"/>
    <w:rsid w:val="003A4D99"/>
    <w:rsid w:val="003A58D9"/>
    <w:rsid w:val="003A618A"/>
    <w:rsid w:val="003A69A6"/>
    <w:rsid w:val="003A70E3"/>
    <w:rsid w:val="003A749D"/>
    <w:rsid w:val="003A7D92"/>
    <w:rsid w:val="003B0309"/>
    <w:rsid w:val="003B062D"/>
    <w:rsid w:val="003B07E7"/>
    <w:rsid w:val="003B0ADD"/>
    <w:rsid w:val="003B0E62"/>
    <w:rsid w:val="003B2857"/>
    <w:rsid w:val="003B3C2A"/>
    <w:rsid w:val="003B4754"/>
    <w:rsid w:val="003B48A3"/>
    <w:rsid w:val="003B520E"/>
    <w:rsid w:val="003B5B5C"/>
    <w:rsid w:val="003B5E2B"/>
    <w:rsid w:val="003B6DAB"/>
    <w:rsid w:val="003B74AA"/>
    <w:rsid w:val="003B7CD7"/>
    <w:rsid w:val="003C132F"/>
    <w:rsid w:val="003C142C"/>
    <w:rsid w:val="003C1D69"/>
    <w:rsid w:val="003C1EFA"/>
    <w:rsid w:val="003C2F93"/>
    <w:rsid w:val="003C354B"/>
    <w:rsid w:val="003C4106"/>
    <w:rsid w:val="003C4213"/>
    <w:rsid w:val="003C433B"/>
    <w:rsid w:val="003C463F"/>
    <w:rsid w:val="003C481A"/>
    <w:rsid w:val="003C4CFD"/>
    <w:rsid w:val="003C4D76"/>
    <w:rsid w:val="003C4F31"/>
    <w:rsid w:val="003C528E"/>
    <w:rsid w:val="003C5852"/>
    <w:rsid w:val="003C6992"/>
    <w:rsid w:val="003C6BA9"/>
    <w:rsid w:val="003C709B"/>
    <w:rsid w:val="003D05E4"/>
    <w:rsid w:val="003D0A9E"/>
    <w:rsid w:val="003D1A79"/>
    <w:rsid w:val="003D1B45"/>
    <w:rsid w:val="003D1E27"/>
    <w:rsid w:val="003D1F70"/>
    <w:rsid w:val="003D2960"/>
    <w:rsid w:val="003D2C34"/>
    <w:rsid w:val="003D2F30"/>
    <w:rsid w:val="003D379D"/>
    <w:rsid w:val="003D3E26"/>
    <w:rsid w:val="003D438A"/>
    <w:rsid w:val="003D4707"/>
    <w:rsid w:val="003D4F48"/>
    <w:rsid w:val="003D5358"/>
    <w:rsid w:val="003D577A"/>
    <w:rsid w:val="003D5871"/>
    <w:rsid w:val="003D59C8"/>
    <w:rsid w:val="003D5F51"/>
    <w:rsid w:val="003D607B"/>
    <w:rsid w:val="003D68A5"/>
    <w:rsid w:val="003D68BF"/>
    <w:rsid w:val="003D70BE"/>
    <w:rsid w:val="003D7141"/>
    <w:rsid w:val="003D7396"/>
    <w:rsid w:val="003E0135"/>
    <w:rsid w:val="003E0316"/>
    <w:rsid w:val="003E0701"/>
    <w:rsid w:val="003E0809"/>
    <w:rsid w:val="003E0A2C"/>
    <w:rsid w:val="003E0AA3"/>
    <w:rsid w:val="003E201D"/>
    <w:rsid w:val="003E4911"/>
    <w:rsid w:val="003E4A65"/>
    <w:rsid w:val="003E4A86"/>
    <w:rsid w:val="003E4E99"/>
    <w:rsid w:val="003E5ABD"/>
    <w:rsid w:val="003E5C00"/>
    <w:rsid w:val="003E65F7"/>
    <w:rsid w:val="003E66B9"/>
    <w:rsid w:val="003E7060"/>
    <w:rsid w:val="003E7498"/>
    <w:rsid w:val="003E775B"/>
    <w:rsid w:val="003F06D4"/>
    <w:rsid w:val="003F0890"/>
    <w:rsid w:val="003F0CC1"/>
    <w:rsid w:val="003F132D"/>
    <w:rsid w:val="003F21CF"/>
    <w:rsid w:val="003F2CAF"/>
    <w:rsid w:val="003F2CF7"/>
    <w:rsid w:val="003F3131"/>
    <w:rsid w:val="003F3305"/>
    <w:rsid w:val="003F36B0"/>
    <w:rsid w:val="003F38E6"/>
    <w:rsid w:val="003F4AF6"/>
    <w:rsid w:val="003F4E56"/>
    <w:rsid w:val="003F5508"/>
    <w:rsid w:val="003F5773"/>
    <w:rsid w:val="003F5D7D"/>
    <w:rsid w:val="003F5E82"/>
    <w:rsid w:val="003F6DF8"/>
    <w:rsid w:val="003F6F22"/>
    <w:rsid w:val="003F74CA"/>
    <w:rsid w:val="00400089"/>
    <w:rsid w:val="004004A9"/>
    <w:rsid w:val="00400F6B"/>
    <w:rsid w:val="00401389"/>
    <w:rsid w:val="004014AF"/>
    <w:rsid w:val="004014D7"/>
    <w:rsid w:val="00401A3B"/>
    <w:rsid w:val="00401CF8"/>
    <w:rsid w:val="00401EC8"/>
    <w:rsid w:val="004020D5"/>
    <w:rsid w:val="004023E7"/>
    <w:rsid w:val="0040249B"/>
    <w:rsid w:val="00402848"/>
    <w:rsid w:val="004028ED"/>
    <w:rsid w:val="00402A71"/>
    <w:rsid w:val="0040313B"/>
    <w:rsid w:val="00403D22"/>
    <w:rsid w:val="00403F5A"/>
    <w:rsid w:val="0040420E"/>
    <w:rsid w:val="004042FD"/>
    <w:rsid w:val="004049F6"/>
    <w:rsid w:val="00404C1E"/>
    <w:rsid w:val="0040536A"/>
    <w:rsid w:val="0040586E"/>
    <w:rsid w:val="00405E30"/>
    <w:rsid w:val="00406AFC"/>
    <w:rsid w:val="00406B7E"/>
    <w:rsid w:val="00406E55"/>
    <w:rsid w:val="00406F4E"/>
    <w:rsid w:val="00407598"/>
    <w:rsid w:val="004075CE"/>
    <w:rsid w:val="0040797F"/>
    <w:rsid w:val="00407B50"/>
    <w:rsid w:val="004106BC"/>
    <w:rsid w:val="00412326"/>
    <w:rsid w:val="004127C8"/>
    <w:rsid w:val="00413775"/>
    <w:rsid w:val="00414147"/>
    <w:rsid w:val="00414F7A"/>
    <w:rsid w:val="0041500E"/>
    <w:rsid w:val="00415142"/>
    <w:rsid w:val="004151E8"/>
    <w:rsid w:val="00415705"/>
    <w:rsid w:val="00415A88"/>
    <w:rsid w:val="00416E92"/>
    <w:rsid w:val="004170F9"/>
    <w:rsid w:val="004174A6"/>
    <w:rsid w:val="004174E2"/>
    <w:rsid w:val="004177AD"/>
    <w:rsid w:val="00417B0C"/>
    <w:rsid w:val="0042008B"/>
    <w:rsid w:val="004207B3"/>
    <w:rsid w:val="004207BB"/>
    <w:rsid w:val="00420AD0"/>
    <w:rsid w:val="0042142D"/>
    <w:rsid w:val="004219C0"/>
    <w:rsid w:val="00421A86"/>
    <w:rsid w:val="004232AF"/>
    <w:rsid w:val="0042373C"/>
    <w:rsid w:val="004237A5"/>
    <w:rsid w:val="00425DEC"/>
    <w:rsid w:val="00425E64"/>
    <w:rsid w:val="00425F0A"/>
    <w:rsid w:val="00426120"/>
    <w:rsid w:val="004265D9"/>
    <w:rsid w:val="00426D37"/>
    <w:rsid w:val="004275CF"/>
    <w:rsid w:val="00430344"/>
    <w:rsid w:val="00430817"/>
    <w:rsid w:val="00431675"/>
    <w:rsid w:val="004316DF"/>
    <w:rsid w:val="0043228B"/>
    <w:rsid w:val="00432D32"/>
    <w:rsid w:val="004332B6"/>
    <w:rsid w:val="0043338D"/>
    <w:rsid w:val="00433753"/>
    <w:rsid w:val="00433D95"/>
    <w:rsid w:val="004345DD"/>
    <w:rsid w:val="00434D19"/>
    <w:rsid w:val="00434F69"/>
    <w:rsid w:val="00435710"/>
    <w:rsid w:val="004367D9"/>
    <w:rsid w:val="00436B7D"/>
    <w:rsid w:val="004370C3"/>
    <w:rsid w:val="004370DA"/>
    <w:rsid w:val="00437784"/>
    <w:rsid w:val="004412B1"/>
    <w:rsid w:val="00441917"/>
    <w:rsid w:val="00441E77"/>
    <w:rsid w:val="004420CE"/>
    <w:rsid w:val="00442317"/>
    <w:rsid w:val="00442696"/>
    <w:rsid w:val="00443149"/>
    <w:rsid w:val="00443956"/>
    <w:rsid w:val="00443F22"/>
    <w:rsid w:val="0044457E"/>
    <w:rsid w:val="00444746"/>
    <w:rsid w:val="004449B7"/>
    <w:rsid w:val="00445367"/>
    <w:rsid w:val="0044590A"/>
    <w:rsid w:val="004471C2"/>
    <w:rsid w:val="004473AE"/>
    <w:rsid w:val="004478FB"/>
    <w:rsid w:val="00447B94"/>
    <w:rsid w:val="004501DB"/>
    <w:rsid w:val="00451661"/>
    <w:rsid w:val="004523B1"/>
    <w:rsid w:val="00452A77"/>
    <w:rsid w:val="00453C6E"/>
    <w:rsid w:val="00453F64"/>
    <w:rsid w:val="004544B2"/>
    <w:rsid w:val="0045543A"/>
    <w:rsid w:val="0045549E"/>
    <w:rsid w:val="00455E95"/>
    <w:rsid w:val="004562F9"/>
    <w:rsid w:val="004564D9"/>
    <w:rsid w:val="00456760"/>
    <w:rsid w:val="00456AE6"/>
    <w:rsid w:val="00457B66"/>
    <w:rsid w:val="00457C31"/>
    <w:rsid w:val="0046022C"/>
    <w:rsid w:val="0046059A"/>
    <w:rsid w:val="00460671"/>
    <w:rsid w:val="004610EF"/>
    <w:rsid w:val="00461164"/>
    <w:rsid w:val="004616DA"/>
    <w:rsid w:val="004618EC"/>
    <w:rsid w:val="0046194F"/>
    <w:rsid w:val="0046196D"/>
    <w:rsid w:val="00461B86"/>
    <w:rsid w:val="00461CB9"/>
    <w:rsid w:val="00462A01"/>
    <w:rsid w:val="00462A51"/>
    <w:rsid w:val="00462B3E"/>
    <w:rsid w:val="00462F8B"/>
    <w:rsid w:val="00463367"/>
    <w:rsid w:val="004636AB"/>
    <w:rsid w:val="00463CA9"/>
    <w:rsid w:val="00463E08"/>
    <w:rsid w:val="004646D3"/>
    <w:rsid w:val="00464D2F"/>
    <w:rsid w:val="00466136"/>
    <w:rsid w:val="00466274"/>
    <w:rsid w:val="00466B76"/>
    <w:rsid w:val="00467418"/>
    <w:rsid w:val="00467C74"/>
    <w:rsid w:val="00467E1B"/>
    <w:rsid w:val="00470371"/>
    <w:rsid w:val="00470476"/>
    <w:rsid w:val="00470603"/>
    <w:rsid w:val="004709CE"/>
    <w:rsid w:val="00470C73"/>
    <w:rsid w:val="0047191D"/>
    <w:rsid w:val="00471C02"/>
    <w:rsid w:val="00472388"/>
    <w:rsid w:val="00472808"/>
    <w:rsid w:val="0047283B"/>
    <w:rsid w:val="00472A9D"/>
    <w:rsid w:val="00472E1D"/>
    <w:rsid w:val="00472E3E"/>
    <w:rsid w:val="004730E5"/>
    <w:rsid w:val="004739DB"/>
    <w:rsid w:val="00473B8A"/>
    <w:rsid w:val="00473E8C"/>
    <w:rsid w:val="00474727"/>
    <w:rsid w:val="0047498F"/>
    <w:rsid w:val="00475119"/>
    <w:rsid w:val="004776AD"/>
    <w:rsid w:val="00477888"/>
    <w:rsid w:val="004804C2"/>
    <w:rsid w:val="00481A66"/>
    <w:rsid w:val="0048219A"/>
    <w:rsid w:val="004821EB"/>
    <w:rsid w:val="00482206"/>
    <w:rsid w:val="004822E5"/>
    <w:rsid w:val="00482FBB"/>
    <w:rsid w:val="00483498"/>
    <w:rsid w:val="00483C34"/>
    <w:rsid w:val="004840A6"/>
    <w:rsid w:val="00484BE9"/>
    <w:rsid w:val="00484DCA"/>
    <w:rsid w:val="00484E59"/>
    <w:rsid w:val="004850E6"/>
    <w:rsid w:val="00485451"/>
    <w:rsid w:val="0048675C"/>
    <w:rsid w:val="00486790"/>
    <w:rsid w:val="0048773F"/>
    <w:rsid w:val="0049034E"/>
    <w:rsid w:val="0049044B"/>
    <w:rsid w:val="00490EDA"/>
    <w:rsid w:val="004911D3"/>
    <w:rsid w:val="0049125A"/>
    <w:rsid w:val="0049129F"/>
    <w:rsid w:val="004912C1"/>
    <w:rsid w:val="00491F39"/>
    <w:rsid w:val="0049228B"/>
    <w:rsid w:val="004924E9"/>
    <w:rsid w:val="004927CE"/>
    <w:rsid w:val="00492C9D"/>
    <w:rsid w:val="004931CD"/>
    <w:rsid w:val="004933B4"/>
    <w:rsid w:val="004936FE"/>
    <w:rsid w:val="0049391C"/>
    <w:rsid w:val="00493A2F"/>
    <w:rsid w:val="00493BA8"/>
    <w:rsid w:val="00494008"/>
    <w:rsid w:val="004941F5"/>
    <w:rsid w:val="00494CD9"/>
    <w:rsid w:val="00494F26"/>
    <w:rsid w:val="004958BF"/>
    <w:rsid w:val="00495B67"/>
    <w:rsid w:val="00496B86"/>
    <w:rsid w:val="00497359"/>
    <w:rsid w:val="004A0FA3"/>
    <w:rsid w:val="004A12FC"/>
    <w:rsid w:val="004A15C8"/>
    <w:rsid w:val="004A17B8"/>
    <w:rsid w:val="004A205D"/>
    <w:rsid w:val="004A2C29"/>
    <w:rsid w:val="004A2C69"/>
    <w:rsid w:val="004A2EE6"/>
    <w:rsid w:val="004A37C0"/>
    <w:rsid w:val="004A47DC"/>
    <w:rsid w:val="004A4D82"/>
    <w:rsid w:val="004A6058"/>
    <w:rsid w:val="004A6324"/>
    <w:rsid w:val="004A6350"/>
    <w:rsid w:val="004A63A9"/>
    <w:rsid w:val="004A6F84"/>
    <w:rsid w:val="004A7766"/>
    <w:rsid w:val="004A7FC0"/>
    <w:rsid w:val="004B0F2C"/>
    <w:rsid w:val="004B115D"/>
    <w:rsid w:val="004B13EA"/>
    <w:rsid w:val="004B1D7A"/>
    <w:rsid w:val="004B2049"/>
    <w:rsid w:val="004B2095"/>
    <w:rsid w:val="004B24F9"/>
    <w:rsid w:val="004B2557"/>
    <w:rsid w:val="004B27B7"/>
    <w:rsid w:val="004B33FA"/>
    <w:rsid w:val="004B34AD"/>
    <w:rsid w:val="004B3A19"/>
    <w:rsid w:val="004B3E42"/>
    <w:rsid w:val="004B42C3"/>
    <w:rsid w:val="004B5015"/>
    <w:rsid w:val="004B50DE"/>
    <w:rsid w:val="004B582E"/>
    <w:rsid w:val="004B65C4"/>
    <w:rsid w:val="004B6661"/>
    <w:rsid w:val="004C0FC9"/>
    <w:rsid w:val="004C100A"/>
    <w:rsid w:val="004C13D6"/>
    <w:rsid w:val="004C13FF"/>
    <w:rsid w:val="004C16D2"/>
    <w:rsid w:val="004C1BDE"/>
    <w:rsid w:val="004C23DF"/>
    <w:rsid w:val="004C2BD6"/>
    <w:rsid w:val="004C3435"/>
    <w:rsid w:val="004C3B7D"/>
    <w:rsid w:val="004C3CD4"/>
    <w:rsid w:val="004C49B2"/>
    <w:rsid w:val="004C4A33"/>
    <w:rsid w:val="004C4A3C"/>
    <w:rsid w:val="004C4B9C"/>
    <w:rsid w:val="004C4D5A"/>
    <w:rsid w:val="004C512C"/>
    <w:rsid w:val="004C5547"/>
    <w:rsid w:val="004C571B"/>
    <w:rsid w:val="004C5856"/>
    <w:rsid w:val="004C5A66"/>
    <w:rsid w:val="004C5EC3"/>
    <w:rsid w:val="004C6895"/>
    <w:rsid w:val="004C6B67"/>
    <w:rsid w:val="004C6B7C"/>
    <w:rsid w:val="004C6C06"/>
    <w:rsid w:val="004C6CC9"/>
    <w:rsid w:val="004C6E06"/>
    <w:rsid w:val="004C7965"/>
    <w:rsid w:val="004D0A92"/>
    <w:rsid w:val="004D1A8E"/>
    <w:rsid w:val="004D1BB1"/>
    <w:rsid w:val="004D1EDC"/>
    <w:rsid w:val="004D1F06"/>
    <w:rsid w:val="004D2337"/>
    <w:rsid w:val="004D348D"/>
    <w:rsid w:val="004D3799"/>
    <w:rsid w:val="004D37EB"/>
    <w:rsid w:val="004D386E"/>
    <w:rsid w:val="004D3C24"/>
    <w:rsid w:val="004D400F"/>
    <w:rsid w:val="004D419D"/>
    <w:rsid w:val="004D48D4"/>
    <w:rsid w:val="004D4B46"/>
    <w:rsid w:val="004D56E6"/>
    <w:rsid w:val="004D61E9"/>
    <w:rsid w:val="004D6293"/>
    <w:rsid w:val="004D63E3"/>
    <w:rsid w:val="004D68B0"/>
    <w:rsid w:val="004D77C1"/>
    <w:rsid w:val="004E0E5B"/>
    <w:rsid w:val="004E1283"/>
    <w:rsid w:val="004E1308"/>
    <w:rsid w:val="004E170F"/>
    <w:rsid w:val="004E1916"/>
    <w:rsid w:val="004E1BE1"/>
    <w:rsid w:val="004E205B"/>
    <w:rsid w:val="004E2EBE"/>
    <w:rsid w:val="004E328F"/>
    <w:rsid w:val="004E3336"/>
    <w:rsid w:val="004E3BE9"/>
    <w:rsid w:val="004E3ED0"/>
    <w:rsid w:val="004E4053"/>
    <w:rsid w:val="004E458B"/>
    <w:rsid w:val="004E4681"/>
    <w:rsid w:val="004E46B5"/>
    <w:rsid w:val="004E4B13"/>
    <w:rsid w:val="004E4FD7"/>
    <w:rsid w:val="004E4FE4"/>
    <w:rsid w:val="004E52FE"/>
    <w:rsid w:val="004E538D"/>
    <w:rsid w:val="004E5CC8"/>
    <w:rsid w:val="004E6F0C"/>
    <w:rsid w:val="004E7AF8"/>
    <w:rsid w:val="004F002B"/>
    <w:rsid w:val="004F02E4"/>
    <w:rsid w:val="004F040C"/>
    <w:rsid w:val="004F06F4"/>
    <w:rsid w:val="004F0BA4"/>
    <w:rsid w:val="004F14CA"/>
    <w:rsid w:val="004F1570"/>
    <w:rsid w:val="004F1CBA"/>
    <w:rsid w:val="004F3254"/>
    <w:rsid w:val="004F40AB"/>
    <w:rsid w:val="004F4158"/>
    <w:rsid w:val="004F4831"/>
    <w:rsid w:val="004F4A81"/>
    <w:rsid w:val="004F5377"/>
    <w:rsid w:val="004F58E3"/>
    <w:rsid w:val="004F62B6"/>
    <w:rsid w:val="004F6950"/>
    <w:rsid w:val="004F6C2D"/>
    <w:rsid w:val="004F6D6C"/>
    <w:rsid w:val="004F6DEF"/>
    <w:rsid w:val="004F70A0"/>
    <w:rsid w:val="004F7101"/>
    <w:rsid w:val="004F7579"/>
    <w:rsid w:val="004F7A82"/>
    <w:rsid w:val="00500216"/>
    <w:rsid w:val="005002FB"/>
    <w:rsid w:val="00500BC8"/>
    <w:rsid w:val="00500BEB"/>
    <w:rsid w:val="00500C96"/>
    <w:rsid w:val="00500CBB"/>
    <w:rsid w:val="0050101A"/>
    <w:rsid w:val="00501730"/>
    <w:rsid w:val="00501BF6"/>
    <w:rsid w:val="00502A5B"/>
    <w:rsid w:val="0050338F"/>
    <w:rsid w:val="0050374F"/>
    <w:rsid w:val="00503E69"/>
    <w:rsid w:val="00504179"/>
    <w:rsid w:val="005053CC"/>
    <w:rsid w:val="00505540"/>
    <w:rsid w:val="00505B0A"/>
    <w:rsid w:val="0050635F"/>
    <w:rsid w:val="0050775C"/>
    <w:rsid w:val="00507A37"/>
    <w:rsid w:val="00507A41"/>
    <w:rsid w:val="0051027E"/>
    <w:rsid w:val="005108A0"/>
    <w:rsid w:val="00510FE1"/>
    <w:rsid w:val="005111F9"/>
    <w:rsid w:val="00511787"/>
    <w:rsid w:val="005118BB"/>
    <w:rsid w:val="00511A56"/>
    <w:rsid w:val="00511AEE"/>
    <w:rsid w:val="00511EEE"/>
    <w:rsid w:val="005122D7"/>
    <w:rsid w:val="005124FF"/>
    <w:rsid w:val="005126CE"/>
    <w:rsid w:val="005128D0"/>
    <w:rsid w:val="00512CCD"/>
    <w:rsid w:val="00514328"/>
    <w:rsid w:val="00514336"/>
    <w:rsid w:val="00514F9E"/>
    <w:rsid w:val="00514FF8"/>
    <w:rsid w:val="005155AB"/>
    <w:rsid w:val="00515E77"/>
    <w:rsid w:val="00516662"/>
    <w:rsid w:val="005166EF"/>
    <w:rsid w:val="00516D3A"/>
    <w:rsid w:val="00516F29"/>
    <w:rsid w:val="00517BE3"/>
    <w:rsid w:val="0052050A"/>
    <w:rsid w:val="005208ED"/>
    <w:rsid w:val="0052114D"/>
    <w:rsid w:val="00522045"/>
    <w:rsid w:val="00523920"/>
    <w:rsid w:val="00523A7A"/>
    <w:rsid w:val="00525083"/>
    <w:rsid w:val="0052669E"/>
    <w:rsid w:val="00526926"/>
    <w:rsid w:val="00526934"/>
    <w:rsid w:val="00526A33"/>
    <w:rsid w:val="00526E9D"/>
    <w:rsid w:val="005272B8"/>
    <w:rsid w:val="0052748F"/>
    <w:rsid w:val="00527B27"/>
    <w:rsid w:val="00527FC4"/>
    <w:rsid w:val="005304EA"/>
    <w:rsid w:val="00530A3E"/>
    <w:rsid w:val="00530CC3"/>
    <w:rsid w:val="00530DBF"/>
    <w:rsid w:val="005322BF"/>
    <w:rsid w:val="00532930"/>
    <w:rsid w:val="00532C99"/>
    <w:rsid w:val="005339B7"/>
    <w:rsid w:val="005353B5"/>
    <w:rsid w:val="00535788"/>
    <w:rsid w:val="00535E89"/>
    <w:rsid w:val="00536492"/>
    <w:rsid w:val="00536C8E"/>
    <w:rsid w:val="005401C7"/>
    <w:rsid w:val="00541229"/>
    <w:rsid w:val="005412F1"/>
    <w:rsid w:val="005413D1"/>
    <w:rsid w:val="00541A4F"/>
    <w:rsid w:val="00541C70"/>
    <w:rsid w:val="00541D37"/>
    <w:rsid w:val="00542329"/>
    <w:rsid w:val="005425C6"/>
    <w:rsid w:val="00542853"/>
    <w:rsid w:val="005429F5"/>
    <w:rsid w:val="005431BE"/>
    <w:rsid w:val="0054323B"/>
    <w:rsid w:val="0054436E"/>
    <w:rsid w:val="00545625"/>
    <w:rsid w:val="005457A0"/>
    <w:rsid w:val="0054582F"/>
    <w:rsid w:val="00545A7F"/>
    <w:rsid w:val="005470ED"/>
    <w:rsid w:val="0054720C"/>
    <w:rsid w:val="00547D37"/>
    <w:rsid w:val="00547DFB"/>
    <w:rsid w:val="00550237"/>
    <w:rsid w:val="00550619"/>
    <w:rsid w:val="005506FB"/>
    <w:rsid w:val="0055130E"/>
    <w:rsid w:val="005518C2"/>
    <w:rsid w:val="00552164"/>
    <w:rsid w:val="005522CF"/>
    <w:rsid w:val="00552A1E"/>
    <w:rsid w:val="00552D92"/>
    <w:rsid w:val="00553163"/>
    <w:rsid w:val="005537BC"/>
    <w:rsid w:val="00553D3B"/>
    <w:rsid w:val="005548F2"/>
    <w:rsid w:val="00554A9E"/>
    <w:rsid w:val="00554BFE"/>
    <w:rsid w:val="0055541E"/>
    <w:rsid w:val="00555C91"/>
    <w:rsid w:val="0055630F"/>
    <w:rsid w:val="00556BBE"/>
    <w:rsid w:val="00556D56"/>
    <w:rsid w:val="00557154"/>
    <w:rsid w:val="0055731B"/>
    <w:rsid w:val="00557835"/>
    <w:rsid w:val="0056011A"/>
    <w:rsid w:val="00560B89"/>
    <w:rsid w:val="00560BB1"/>
    <w:rsid w:val="00561521"/>
    <w:rsid w:val="005617E7"/>
    <w:rsid w:val="00561BD0"/>
    <w:rsid w:val="0056207E"/>
    <w:rsid w:val="005624E6"/>
    <w:rsid w:val="00562850"/>
    <w:rsid w:val="00563109"/>
    <w:rsid w:val="00563119"/>
    <w:rsid w:val="005634FF"/>
    <w:rsid w:val="0056352E"/>
    <w:rsid w:val="005635C0"/>
    <w:rsid w:val="00563BED"/>
    <w:rsid w:val="005643FE"/>
    <w:rsid w:val="0056462F"/>
    <w:rsid w:val="00565513"/>
    <w:rsid w:val="00565B06"/>
    <w:rsid w:val="00566F5E"/>
    <w:rsid w:val="0056791B"/>
    <w:rsid w:val="005701C1"/>
    <w:rsid w:val="0057056B"/>
    <w:rsid w:val="00570CAA"/>
    <w:rsid w:val="0057135B"/>
    <w:rsid w:val="0057142D"/>
    <w:rsid w:val="005718F2"/>
    <w:rsid w:val="00571E09"/>
    <w:rsid w:val="0057242D"/>
    <w:rsid w:val="00572621"/>
    <w:rsid w:val="0057364C"/>
    <w:rsid w:val="0057381B"/>
    <w:rsid w:val="00573997"/>
    <w:rsid w:val="00574520"/>
    <w:rsid w:val="00574562"/>
    <w:rsid w:val="00574607"/>
    <w:rsid w:val="00575308"/>
    <w:rsid w:val="00575756"/>
    <w:rsid w:val="005757B8"/>
    <w:rsid w:val="00576378"/>
    <w:rsid w:val="005763DB"/>
    <w:rsid w:val="00576558"/>
    <w:rsid w:val="00577B79"/>
    <w:rsid w:val="00580247"/>
    <w:rsid w:val="005802DF"/>
    <w:rsid w:val="0058053B"/>
    <w:rsid w:val="005805CD"/>
    <w:rsid w:val="00580F15"/>
    <w:rsid w:val="005810D4"/>
    <w:rsid w:val="00581E20"/>
    <w:rsid w:val="00581E65"/>
    <w:rsid w:val="00581F67"/>
    <w:rsid w:val="00582006"/>
    <w:rsid w:val="00582141"/>
    <w:rsid w:val="005830CB"/>
    <w:rsid w:val="005833DF"/>
    <w:rsid w:val="00583907"/>
    <w:rsid w:val="005848BB"/>
    <w:rsid w:val="00584AA4"/>
    <w:rsid w:val="00584F14"/>
    <w:rsid w:val="00585144"/>
    <w:rsid w:val="005856A3"/>
    <w:rsid w:val="00585927"/>
    <w:rsid w:val="0058593F"/>
    <w:rsid w:val="00585965"/>
    <w:rsid w:val="005859A9"/>
    <w:rsid w:val="00585B38"/>
    <w:rsid w:val="00585BD8"/>
    <w:rsid w:val="00587955"/>
    <w:rsid w:val="00587CC5"/>
    <w:rsid w:val="00587D6F"/>
    <w:rsid w:val="00587F6A"/>
    <w:rsid w:val="00591739"/>
    <w:rsid w:val="00591824"/>
    <w:rsid w:val="00591BC2"/>
    <w:rsid w:val="005934F7"/>
    <w:rsid w:val="00593813"/>
    <w:rsid w:val="00594020"/>
    <w:rsid w:val="005940EF"/>
    <w:rsid w:val="0059453F"/>
    <w:rsid w:val="00594DF8"/>
    <w:rsid w:val="005966D5"/>
    <w:rsid w:val="00596DB0"/>
    <w:rsid w:val="00596F92"/>
    <w:rsid w:val="0059724B"/>
    <w:rsid w:val="005A0876"/>
    <w:rsid w:val="005A0C28"/>
    <w:rsid w:val="005A0CBD"/>
    <w:rsid w:val="005A1011"/>
    <w:rsid w:val="005A1239"/>
    <w:rsid w:val="005A1B5C"/>
    <w:rsid w:val="005A1E19"/>
    <w:rsid w:val="005A1F66"/>
    <w:rsid w:val="005A291F"/>
    <w:rsid w:val="005A2A0B"/>
    <w:rsid w:val="005A2E47"/>
    <w:rsid w:val="005A39BD"/>
    <w:rsid w:val="005A3A05"/>
    <w:rsid w:val="005A3E1B"/>
    <w:rsid w:val="005A454E"/>
    <w:rsid w:val="005A4746"/>
    <w:rsid w:val="005A474E"/>
    <w:rsid w:val="005A4BBD"/>
    <w:rsid w:val="005A5764"/>
    <w:rsid w:val="005A5BA0"/>
    <w:rsid w:val="005A5C52"/>
    <w:rsid w:val="005A5CE0"/>
    <w:rsid w:val="005A7E88"/>
    <w:rsid w:val="005B0100"/>
    <w:rsid w:val="005B0A46"/>
    <w:rsid w:val="005B0E46"/>
    <w:rsid w:val="005B345B"/>
    <w:rsid w:val="005B3798"/>
    <w:rsid w:val="005B3EB6"/>
    <w:rsid w:val="005B4015"/>
    <w:rsid w:val="005B44BA"/>
    <w:rsid w:val="005B48A9"/>
    <w:rsid w:val="005B504D"/>
    <w:rsid w:val="005B606F"/>
    <w:rsid w:val="005B6490"/>
    <w:rsid w:val="005B6775"/>
    <w:rsid w:val="005B6D99"/>
    <w:rsid w:val="005B6E61"/>
    <w:rsid w:val="005B6FB1"/>
    <w:rsid w:val="005B701A"/>
    <w:rsid w:val="005B7334"/>
    <w:rsid w:val="005B742C"/>
    <w:rsid w:val="005C0036"/>
    <w:rsid w:val="005C013B"/>
    <w:rsid w:val="005C0377"/>
    <w:rsid w:val="005C051C"/>
    <w:rsid w:val="005C0B64"/>
    <w:rsid w:val="005C0E09"/>
    <w:rsid w:val="005C1273"/>
    <w:rsid w:val="005C132C"/>
    <w:rsid w:val="005C147B"/>
    <w:rsid w:val="005C1AA8"/>
    <w:rsid w:val="005C1C42"/>
    <w:rsid w:val="005C1C6A"/>
    <w:rsid w:val="005C1DC4"/>
    <w:rsid w:val="005C1DD0"/>
    <w:rsid w:val="005C1FF8"/>
    <w:rsid w:val="005C202D"/>
    <w:rsid w:val="005C20CA"/>
    <w:rsid w:val="005C255D"/>
    <w:rsid w:val="005C299C"/>
    <w:rsid w:val="005C3830"/>
    <w:rsid w:val="005C4BA5"/>
    <w:rsid w:val="005C5279"/>
    <w:rsid w:val="005C5F1D"/>
    <w:rsid w:val="005C665A"/>
    <w:rsid w:val="005C7831"/>
    <w:rsid w:val="005C7C26"/>
    <w:rsid w:val="005D0096"/>
    <w:rsid w:val="005D057B"/>
    <w:rsid w:val="005D07FE"/>
    <w:rsid w:val="005D0F64"/>
    <w:rsid w:val="005D14A2"/>
    <w:rsid w:val="005D1B5E"/>
    <w:rsid w:val="005D22DB"/>
    <w:rsid w:val="005D2669"/>
    <w:rsid w:val="005D266C"/>
    <w:rsid w:val="005D3292"/>
    <w:rsid w:val="005D3592"/>
    <w:rsid w:val="005D3D32"/>
    <w:rsid w:val="005D42A7"/>
    <w:rsid w:val="005D4368"/>
    <w:rsid w:val="005D4A12"/>
    <w:rsid w:val="005D4B47"/>
    <w:rsid w:val="005D5E4C"/>
    <w:rsid w:val="005D6481"/>
    <w:rsid w:val="005D665A"/>
    <w:rsid w:val="005D6714"/>
    <w:rsid w:val="005D6B3E"/>
    <w:rsid w:val="005D7044"/>
    <w:rsid w:val="005D78CE"/>
    <w:rsid w:val="005E0567"/>
    <w:rsid w:val="005E0B08"/>
    <w:rsid w:val="005E0D0E"/>
    <w:rsid w:val="005E0F16"/>
    <w:rsid w:val="005E0FA6"/>
    <w:rsid w:val="005E1170"/>
    <w:rsid w:val="005E12E2"/>
    <w:rsid w:val="005E1F3C"/>
    <w:rsid w:val="005E3096"/>
    <w:rsid w:val="005E32A2"/>
    <w:rsid w:val="005E34C2"/>
    <w:rsid w:val="005E369F"/>
    <w:rsid w:val="005E3962"/>
    <w:rsid w:val="005E3DFE"/>
    <w:rsid w:val="005E411F"/>
    <w:rsid w:val="005E4162"/>
    <w:rsid w:val="005E47E7"/>
    <w:rsid w:val="005E4B35"/>
    <w:rsid w:val="005E5103"/>
    <w:rsid w:val="005E5585"/>
    <w:rsid w:val="005E561F"/>
    <w:rsid w:val="005E5E6A"/>
    <w:rsid w:val="005E603B"/>
    <w:rsid w:val="005E668C"/>
    <w:rsid w:val="005E6691"/>
    <w:rsid w:val="005E6796"/>
    <w:rsid w:val="005E6B88"/>
    <w:rsid w:val="005E6FE3"/>
    <w:rsid w:val="005E784F"/>
    <w:rsid w:val="005E78C6"/>
    <w:rsid w:val="005E7B15"/>
    <w:rsid w:val="005E7C22"/>
    <w:rsid w:val="005E7C9A"/>
    <w:rsid w:val="005E7DF9"/>
    <w:rsid w:val="005F099B"/>
    <w:rsid w:val="005F0A9D"/>
    <w:rsid w:val="005F0B4B"/>
    <w:rsid w:val="005F129A"/>
    <w:rsid w:val="005F1353"/>
    <w:rsid w:val="005F28AD"/>
    <w:rsid w:val="005F2F11"/>
    <w:rsid w:val="005F3885"/>
    <w:rsid w:val="005F460F"/>
    <w:rsid w:val="005F465C"/>
    <w:rsid w:val="005F4C49"/>
    <w:rsid w:val="005F538F"/>
    <w:rsid w:val="005F5AB0"/>
    <w:rsid w:val="005F5EEF"/>
    <w:rsid w:val="005F65D3"/>
    <w:rsid w:val="005F68F6"/>
    <w:rsid w:val="005F69F7"/>
    <w:rsid w:val="005F72D3"/>
    <w:rsid w:val="00600CB0"/>
    <w:rsid w:val="00600D55"/>
    <w:rsid w:val="00600E50"/>
    <w:rsid w:val="00600EB0"/>
    <w:rsid w:val="00601225"/>
    <w:rsid w:val="00601227"/>
    <w:rsid w:val="0060148F"/>
    <w:rsid w:val="00601962"/>
    <w:rsid w:val="00601E16"/>
    <w:rsid w:val="00602A01"/>
    <w:rsid w:val="0060312F"/>
    <w:rsid w:val="00605F10"/>
    <w:rsid w:val="00606012"/>
    <w:rsid w:val="00606130"/>
    <w:rsid w:val="00606BF4"/>
    <w:rsid w:val="0060758C"/>
    <w:rsid w:val="00607BD6"/>
    <w:rsid w:val="0061029B"/>
    <w:rsid w:val="006105B8"/>
    <w:rsid w:val="006109B6"/>
    <w:rsid w:val="00610B7C"/>
    <w:rsid w:val="00610CDA"/>
    <w:rsid w:val="00610D22"/>
    <w:rsid w:val="006118AC"/>
    <w:rsid w:val="00611A61"/>
    <w:rsid w:val="00612EA9"/>
    <w:rsid w:val="006147FD"/>
    <w:rsid w:val="00614E0C"/>
    <w:rsid w:val="006152B7"/>
    <w:rsid w:val="00615EA0"/>
    <w:rsid w:val="0061649C"/>
    <w:rsid w:val="006168F1"/>
    <w:rsid w:val="00616D21"/>
    <w:rsid w:val="00616E54"/>
    <w:rsid w:val="006170BE"/>
    <w:rsid w:val="00617667"/>
    <w:rsid w:val="00617793"/>
    <w:rsid w:val="00617EDE"/>
    <w:rsid w:val="00617F10"/>
    <w:rsid w:val="00621898"/>
    <w:rsid w:val="0062266E"/>
    <w:rsid w:val="00622894"/>
    <w:rsid w:val="00622C0E"/>
    <w:rsid w:val="00622CBC"/>
    <w:rsid w:val="00622FEB"/>
    <w:rsid w:val="00623174"/>
    <w:rsid w:val="00623274"/>
    <w:rsid w:val="006233DB"/>
    <w:rsid w:val="006239FD"/>
    <w:rsid w:val="00623A22"/>
    <w:rsid w:val="00623A4B"/>
    <w:rsid w:val="00623B0D"/>
    <w:rsid w:val="006245FD"/>
    <w:rsid w:val="006248B9"/>
    <w:rsid w:val="00625436"/>
    <w:rsid w:val="0062566D"/>
    <w:rsid w:val="00625942"/>
    <w:rsid w:val="00626BB4"/>
    <w:rsid w:val="00626F0E"/>
    <w:rsid w:val="00627136"/>
    <w:rsid w:val="00627196"/>
    <w:rsid w:val="0062736A"/>
    <w:rsid w:val="00627395"/>
    <w:rsid w:val="00627D7B"/>
    <w:rsid w:val="00627F38"/>
    <w:rsid w:val="006304A3"/>
    <w:rsid w:val="00630515"/>
    <w:rsid w:val="00630669"/>
    <w:rsid w:val="00630A89"/>
    <w:rsid w:val="006310BC"/>
    <w:rsid w:val="00633492"/>
    <w:rsid w:val="006334AD"/>
    <w:rsid w:val="006336A7"/>
    <w:rsid w:val="00633875"/>
    <w:rsid w:val="00633BBF"/>
    <w:rsid w:val="006347CB"/>
    <w:rsid w:val="00634ACD"/>
    <w:rsid w:val="00634D2B"/>
    <w:rsid w:val="006354A8"/>
    <w:rsid w:val="0063656E"/>
    <w:rsid w:val="006369EE"/>
    <w:rsid w:val="00637B27"/>
    <w:rsid w:val="00637C82"/>
    <w:rsid w:val="00637CCD"/>
    <w:rsid w:val="00637F71"/>
    <w:rsid w:val="006409D1"/>
    <w:rsid w:val="00640C82"/>
    <w:rsid w:val="00641432"/>
    <w:rsid w:val="00643060"/>
    <w:rsid w:val="00644334"/>
    <w:rsid w:val="00644700"/>
    <w:rsid w:val="006461AA"/>
    <w:rsid w:val="00646361"/>
    <w:rsid w:val="006464FC"/>
    <w:rsid w:val="006469C3"/>
    <w:rsid w:val="00646C9D"/>
    <w:rsid w:val="00647444"/>
    <w:rsid w:val="00650679"/>
    <w:rsid w:val="006509D9"/>
    <w:rsid w:val="0065153F"/>
    <w:rsid w:val="00651B6A"/>
    <w:rsid w:val="00651E6F"/>
    <w:rsid w:val="006522E7"/>
    <w:rsid w:val="006524F8"/>
    <w:rsid w:val="0065344B"/>
    <w:rsid w:val="00653504"/>
    <w:rsid w:val="00653A4E"/>
    <w:rsid w:val="00653D97"/>
    <w:rsid w:val="00654EA7"/>
    <w:rsid w:val="00655013"/>
    <w:rsid w:val="006550BA"/>
    <w:rsid w:val="0065537F"/>
    <w:rsid w:val="00656021"/>
    <w:rsid w:val="00657F1F"/>
    <w:rsid w:val="006606BB"/>
    <w:rsid w:val="006607A2"/>
    <w:rsid w:val="00660B48"/>
    <w:rsid w:val="0066106B"/>
    <w:rsid w:val="00661BAA"/>
    <w:rsid w:val="00661C93"/>
    <w:rsid w:val="006629FB"/>
    <w:rsid w:val="00662DDD"/>
    <w:rsid w:val="0066430E"/>
    <w:rsid w:val="00664486"/>
    <w:rsid w:val="00664530"/>
    <w:rsid w:val="0066461C"/>
    <w:rsid w:val="00664ED3"/>
    <w:rsid w:val="00664FA3"/>
    <w:rsid w:val="00665245"/>
    <w:rsid w:val="0066531C"/>
    <w:rsid w:val="0066550D"/>
    <w:rsid w:val="006655ED"/>
    <w:rsid w:val="0066583B"/>
    <w:rsid w:val="00665B3E"/>
    <w:rsid w:val="0066667F"/>
    <w:rsid w:val="00666846"/>
    <w:rsid w:val="00667002"/>
    <w:rsid w:val="006671D8"/>
    <w:rsid w:val="00667BF3"/>
    <w:rsid w:val="00667C08"/>
    <w:rsid w:val="00667DC3"/>
    <w:rsid w:val="00667E5A"/>
    <w:rsid w:val="006700F1"/>
    <w:rsid w:val="00670A58"/>
    <w:rsid w:val="00670F32"/>
    <w:rsid w:val="0067168B"/>
    <w:rsid w:val="00672CB2"/>
    <w:rsid w:val="00672DC3"/>
    <w:rsid w:val="006730EB"/>
    <w:rsid w:val="006732AC"/>
    <w:rsid w:val="00673946"/>
    <w:rsid w:val="00673BEB"/>
    <w:rsid w:val="00673DF8"/>
    <w:rsid w:val="0067458B"/>
    <w:rsid w:val="00674E95"/>
    <w:rsid w:val="00675353"/>
    <w:rsid w:val="00675A4F"/>
    <w:rsid w:val="00675E44"/>
    <w:rsid w:val="00675E8E"/>
    <w:rsid w:val="00676030"/>
    <w:rsid w:val="006768FC"/>
    <w:rsid w:val="00676A45"/>
    <w:rsid w:val="00676E75"/>
    <w:rsid w:val="00677146"/>
    <w:rsid w:val="0068044B"/>
    <w:rsid w:val="006806A6"/>
    <w:rsid w:val="00680F5F"/>
    <w:rsid w:val="006823FC"/>
    <w:rsid w:val="00682FAF"/>
    <w:rsid w:val="00682FF0"/>
    <w:rsid w:val="006831A9"/>
    <w:rsid w:val="006831C6"/>
    <w:rsid w:val="0068427E"/>
    <w:rsid w:val="00684403"/>
    <w:rsid w:val="00684749"/>
    <w:rsid w:val="00684800"/>
    <w:rsid w:val="006848F8"/>
    <w:rsid w:val="00684A0E"/>
    <w:rsid w:val="006850A8"/>
    <w:rsid w:val="00685CB8"/>
    <w:rsid w:val="00685D8F"/>
    <w:rsid w:val="006862C3"/>
    <w:rsid w:val="0068661A"/>
    <w:rsid w:val="00686C56"/>
    <w:rsid w:val="00687290"/>
    <w:rsid w:val="00687A92"/>
    <w:rsid w:val="00687AA6"/>
    <w:rsid w:val="0068DFEE"/>
    <w:rsid w:val="006903F9"/>
    <w:rsid w:val="00690569"/>
    <w:rsid w:val="006907E7"/>
    <w:rsid w:val="00690897"/>
    <w:rsid w:val="00690CD5"/>
    <w:rsid w:val="00691CE2"/>
    <w:rsid w:val="00692240"/>
    <w:rsid w:val="00692305"/>
    <w:rsid w:val="00692C4B"/>
    <w:rsid w:val="00692FC4"/>
    <w:rsid w:val="00693135"/>
    <w:rsid w:val="00693D3D"/>
    <w:rsid w:val="00694D1B"/>
    <w:rsid w:val="006952CC"/>
    <w:rsid w:val="006959ED"/>
    <w:rsid w:val="00695F88"/>
    <w:rsid w:val="00696080"/>
    <w:rsid w:val="00697CEC"/>
    <w:rsid w:val="006A0332"/>
    <w:rsid w:val="006A05D7"/>
    <w:rsid w:val="006A09B7"/>
    <w:rsid w:val="006A154E"/>
    <w:rsid w:val="006A1568"/>
    <w:rsid w:val="006A1933"/>
    <w:rsid w:val="006A23A2"/>
    <w:rsid w:val="006A3427"/>
    <w:rsid w:val="006A36A6"/>
    <w:rsid w:val="006A3A5D"/>
    <w:rsid w:val="006A3B37"/>
    <w:rsid w:val="006A4636"/>
    <w:rsid w:val="006A4908"/>
    <w:rsid w:val="006A585B"/>
    <w:rsid w:val="006A5A77"/>
    <w:rsid w:val="006A67ED"/>
    <w:rsid w:val="006A6F5D"/>
    <w:rsid w:val="006A7300"/>
    <w:rsid w:val="006A7797"/>
    <w:rsid w:val="006A7984"/>
    <w:rsid w:val="006B0071"/>
    <w:rsid w:val="006B0175"/>
    <w:rsid w:val="006B0433"/>
    <w:rsid w:val="006B0AEA"/>
    <w:rsid w:val="006B0CFB"/>
    <w:rsid w:val="006B14BB"/>
    <w:rsid w:val="006B1CC4"/>
    <w:rsid w:val="006B1FB4"/>
    <w:rsid w:val="006B2137"/>
    <w:rsid w:val="006B2F11"/>
    <w:rsid w:val="006B300F"/>
    <w:rsid w:val="006B3398"/>
    <w:rsid w:val="006B35B3"/>
    <w:rsid w:val="006B35B4"/>
    <w:rsid w:val="006B3791"/>
    <w:rsid w:val="006B37FA"/>
    <w:rsid w:val="006B389F"/>
    <w:rsid w:val="006B3D53"/>
    <w:rsid w:val="006B491E"/>
    <w:rsid w:val="006B5B6D"/>
    <w:rsid w:val="006B5F47"/>
    <w:rsid w:val="006B6415"/>
    <w:rsid w:val="006B66B9"/>
    <w:rsid w:val="006B725D"/>
    <w:rsid w:val="006B7DC2"/>
    <w:rsid w:val="006C0157"/>
    <w:rsid w:val="006C027A"/>
    <w:rsid w:val="006C23A0"/>
    <w:rsid w:val="006C2E4B"/>
    <w:rsid w:val="006C2E54"/>
    <w:rsid w:val="006C2F07"/>
    <w:rsid w:val="006C2F21"/>
    <w:rsid w:val="006C346A"/>
    <w:rsid w:val="006C34CF"/>
    <w:rsid w:val="006C3A24"/>
    <w:rsid w:val="006C3E9A"/>
    <w:rsid w:val="006C4B67"/>
    <w:rsid w:val="006C4D68"/>
    <w:rsid w:val="006C5526"/>
    <w:rsid w:val="006C5808"/>
    <w:rsid w:val="006C5836"/>
    <w:rsid w:val="006C5AF2"/>
    <w:rsid w:val="006C5B09"/>
    <w:rsid w:val="006C5D84"/>
    <w:rsid w:val="006C5FB3"/>
    <w:rsid w:val="006C5FD0"/>
    <w:rsid w:val="006C6874"/>
    <w:rsid w:val="006C7232"/>
    <w:rsid w:val="006C7312"/>
    <w:rsid w:val="006C7457"/>
    <w:rsid w:val="006C756F"/>
    <w:rsid w:val="006C7D8D"/>
    <w:rsid w:val="006D0437"/>
    <w:rsid w:val="006D0DD7"/>
    <w:rsid w:val="006D0E81"/>
    <w:rsid w:val="006D1FF9"/>
    <w:rsid w:val="006D2554"/>
    <w:rsid w:val="006D28FC"/>
    <w:rsid w:val="006D2AD5"/>
    <w:rsid w:val="006D2CF6"/>
    <w:rsid w:val="006D3409"/>
    <w:rsid w:val="006D3415"/>
    <w:rsid w:val="006D3493"/>
    <w:rsid w:val="006D3591"/>
    <w:rsid w:val="006D3831"/>
    <w:rsid w:val="006D3852"/>
    <w:rsid w:val="006D3BFE"/>
    <w:rsid w:val="006D536B"/>
    <w:rsid w:val="006D5624"/>
    <w:rsid w:val="006D59C4"/>
    <w:rsid w:val="006D6108"/>
    <w:rsid w:val="006D6BA6"/>
    <w:rsid w:val="006D6EF5"/>
    <w:rsid w:val="006D737D"/>
    <w:rsid w:val="006D7BF5"/>
    <w:rsid w:val="006E03D7"/>
    <w:rsid w:val="006E0927"/>
    <w:rsid w:val="006E113B"/>
    <w:rsid w:val="006E18E4"/>
    <w:rsid w:val="006E26A3"/>
    <w:rsid w:val="006E35EE"/>
    <w:rsid w:val="006E387E"/>
    <w:rsid w:val="006E4C2A"/>
    <w:rsid w:val="006E4DA4"/>
    <w:rsid w:val="006E5659"/>
    <w:rsid w:val="006E58B5"/>
    <w:rsid w:val="006E594F"/>
    <w:rsid w:val="006E5CDB"/>
    <w:rsid w:val="006E5E54"/>
    <w:rsid w:val="006E6922"/>
    <w:rsid w:val="006E6AE4"/>
    <w:rsid w:val="006E70C3"/>
    <w:rsid w:val="006E725A"/>
    <w:rsid w:val="006E7804"/>
    <w:rsid w:val="006E7BAD"/>
    <w:rsid w:val="006E7DCB"/>
    <w:rsid w:val="006E7F7E"/>
    <w:rsid w:val="006F061B"/>
    <w:rsid w:val="006F074F"/>
    <w:rsid w:val="006F0E85"/>
    <w:rsid w:val="006F0FB8"/>
    <w:rsid w:val="006F1088"/>
    <w:rsid w:val="006F114B"/>
    <w:rsid w:val="006F1391"/>
    <w:rsid w:val="006F1AC0"/>
    <w:rsid w:val="006F2198"/>
    <w:rsid w:val="006F232D"/>
    <w:rsid w:val="006F23EB"/>
    <w:rsid w:val="006F293E"/>
    <w:rsid w:val="006F3DEA"/>
    <w:rsid w:val="006F40A1"/>
    <w:rsid w:val="006F441D"/>
    <w:rsid w:val="006F4700"/>
    <w:rsid w:val="006F68D4"/>
    <w:rsid w:val="006F7829"/>
    <w:rsid w:val="006F79EA"/>
    <w:rsid w:val="006F7C82"/>
    <w:rsid w:val="006F7D13"/>
    <w:rsid w:val="006F7D35"/>
    <w:rsid w:val="00700630"/>
    <w:rsid w:val="0070094D"/>
    <w:rsid w:val="00700B8F"/>
    <w:rsid w:val="007036D0"/>
    <w:rsid w:val="007045BC"/>
    <w:rsid w:val="007049B7"/>
    <w:rsid w:val="00704CDE"/>
    <w:rsid w:val="00705261"/>
    <w:rsid w:val="0070589D"/>
    <w:rsid w:val="007063F3"/>
    <w:rsid w:val="00707A7E"/>
    <w:rsid w:val="007104FA"/>
    <w:rsid w:val="00710882"/>
    <w:rsid w:val="00710A53"/>
    <w:rsid w:val="00710E4E"/>
    <w:rsid w:val="00711068"/>
    <w:rsid w:val="007110C8"/>
    <w:rsid w:val="007116EB"/>
    <w:rsid w:val="0071280A"/>
    <w:rsid w:val="00712B02"/>
    <w:rsid w:val="00712B22"/>
    <w:rsid w:val="00712DF8"/>
    <w:rsid w:val="00712FE0"/>
    <w:rsid w:val="0071312E"/>
    <w:rsid w:val="00714568"/>
    <w:rsid w:val="007145CD"/>
    <w:rsid w:val="007152C8"/>
    <w:rsid w:val="00716394"/>
    <w:rsid w:val="00716F95"/>
    <w:rsid w:val="007178BB"/>
    <w:rsid w:val="00717C56"/>
    <w:rsid w:val="00720684"/>
    <w:rsid w:val="00721309"/>
    <w:rsid w:val="00721E92"/>
    <w:rsid w:val="00723036"/>
    <w:rsid w:val="007233CE"/>
    <w:rsid w:val="00724325"/>
    <w:rsid w:val="007245E1"/>
    <w:rsid w:val="00724645"/>
    <w:rsid w:val="0072475B"/>
    <w:rsid w:val="00724D25"/>
    <w:rsid w:val="00724F09"/>
    <w:rsid w:val="00725D2B"/>
    <w:rsid w:val="00725E70"/>
    <w:rsid w:val="00726169"/>
    <w:rsid w:val="007268CB"/>
    <w:rsid w:val="00726FEA"/>
    <w:rsid w:val="007270CD"/>
    <w:rsid w:val="0072716D"/>
    <w:rsid w:val="00727BDE"/>
    <w:rsid w:val="007321CA"/>
    <w:rsid w:val="0073248C"/>
    <w:rsid w:val="007326E8"/>
    <w:rsid w:val="00733222"/>
    <w:rsid w:val="00733954"/>
    <w:rsid w:val="00733FE9"/>
    <w:rsid w:val="00734861"/>
    <w:rsid w:val="00734A20"/>
    <w:rsid w:val="007350A7"/>
    <w:rsid w:val="007355CE"/>
    <w:rsid w:val="00735940"/>
    <w:rsid w:val="007359E7"/>
    <w:rsid w:val="0073641F"/>
    <w:rsid w:val="007368CE"/>
    <w:rsid w:val="00736A55"/>
    <w:rsid w:val="00736C04"/>
    <w:rsid w:val="00736D54"/>
    <w:rsid w:val="00737DC4"/>
    <w:rsid w:val="00740562"/>
    <w:rsid w:val="00740628"/>
    <w:rsid w:val="0074094D"/>
    <w:rsid w:val="00740F4A"/>
    <w:rsid w:val="007418B1"/>
    <w:rsid w:val="00742678"/>
    <w:rsid w:val="00742B59"/>
    <w:rsid w:val="00743B8F"/>
    <w:rsid w:val="0074401E"/>
    <w:rsid w:val="007446D4"/>
    <w:rsid w:val="007448ED"/>
    <w:rsid w:val="00744995"/>
    <w:rsid w:val="0074525A"/>
    <w:rsid w:val="007453D1"/>
    <w:rsid w:val="00745439"/>
    <w:rsid w:val="00745665"/>
    <w:rsid w:val="00745E08"/>
    <w:rsid w:val="00746917"/>
    <w:rsid w:val="00746FD0"/>
    <w:rsid w:val="007507FC"/>
    <w:rsid w:val="00750A89"/>
    <w:rsid w:val="00750C75"/>
    <w:rsid w:val="00750E82"/>
    <w:rsid w:val="00751274"/>
    <w:rsid w:val="0075195C"/>
    <w:rsid w:val="00752AE6"/>
    <w:rsid w:val="00752B34"/>
    <w:rsid w:val="00752CE5"/>
    <w:rsid w:val="00752E68"/>
    <w:rsid w:val="00753961"/>
    <w:rsid w:val="00753C39"/>
    <w:rsid w:val="00753C8E"/>
    <w:rsid w:val="00753F73"/>
    <w:rsid w:val="00754403"/>
    <w:rsid w:val="00754A7E"/>
    <w:rsid w:val="00754B03"/>
    <w:rsid w:val="00754C41"/>
    <w:rsid w:val="00754E45"/>
    <w:rsid w:val="007555E9"/>
    <w:rsid w:val="0075562E"/>
    <w:rsid w:val="00755C6A"/>
    <w:rsid w:val="00755E8B"/>
    <w:rsid w:val="00755FAC"/>
    <w:rsid w:val="007566DC"/>
    <w:rsid w:val="007566EF"/>
    <w:rsid w:val="00756891"/>
    <w:rsid w:val="0075712D"/>
    <w:rsid w:val="00757BAF"/>
    <w:rsid w:val="00760311"/>
    <w:rsid w:val="0076119B"/>
    <w:rsid w:val="00761597"/>
    <w:rsid w:val="00761785"/>
    <w:rsid w:val="00761FE4"/>
    <w:rsid w:val="0076201F"/>
    <w:rsid w:val="00762173"/>
    <w:rsid w:val="007629C0"/>
    <w:rsid w:val="00762E96"/>
    <w:rsid w:val="007641A7"/>
    <w:rsid w:val="0076499C"/>
    <w:rsid w:val="00764A04"/>
    <w:rsid w:val="00765445"/>
    <w:rsid w:val="0076569C"/>
    <w:rsid w:val="00765BB3"/>
    <w:rsid w:val="00765F46"/>
    <w:rsid w:val="00766189"/>
    <w:rsid w:val="007662B1"/>
    <w:rsid w:val="0076635F"/>
    <w:rsid w:val="00766C6E"/>
    <w:rsid w:val="00766FCC"/>
    <w:rsid w:val="007704B0"/>
    <w:rsid w:val="00770C0E"/>
    <w:rsid w:val="00770DD7"/>
    <w:rsid w:val="0077133A"/>
    <w:rsid w:val="00771342"/>
    <w:rsid w:val="007714E6"/>
    <w:rsid w:val="00771C88"/>
    <w:rsid w:val="00772771"/>
    <w:rsid w:val="007729BA"/>
    <w:rsid w:val="00772B3F"/>
    <w:rsid w:val="007733BB"/>
    <w:rsid w:val="00773516"/>
    <w:rsid w:val="00773586"/>
    <w:rsid w:val="00773A89"/>
    <w:rsid w:val="00773BE7"/>
    <w:rsid w:val="00773E02"/>
    <w:rsid w:val="00774A9C"/>
    <w:rsid w:val="00774D28"/>
    <w:rsid w:val="00774DCE"/>
    <w:rsid w:val="00775EE6"/>
    <w:rsid w:val="007768A9"/>
    <w:rsid w:val="00776B17"/>
    <w:rsid w:val="0077744B"/>
    <w:rsid w:val="00777EDC"/>
    <w:rsid w:val="007806AB"/>
    <w:rsid w:val="007816BA"/>
    <w:rsid w:val="00781CA7"/>
    <w:rsid w:val="00781F99"/>
    <w:rsid w:val="00782784"/>
    <w:rsid w:val="00782825"/>
    <w:rsid w:val="00782F78"/>
    <w:rsid w:val="007831A3"/>
    <w:rsid w:val="007831FE"/>
    <w:rsid w:val="007834AB"/>
    <w:rsid w:val="00783667"/>
    <w:rsid w:val="00783899"/>
    <w:rsid w:val="00783AC4"/>
    <w:rsid w:val="00783C9D"/>
    <w:rsid w:val="00783D3B"/>
    <w:rsid w:val="0078436B"/>
    <w:rsid w:val="00784BED"/>
    <w:rsid w:val="00784E19"/>
    <w:rsid w:val="0078505D"/>
    <w:rsid w:val="007859AB"/>
    <w:rsid w:val="00786194"/>
    <w:rsid w:val="007868E9"/>
    <w:rsid w:val="00787496"/>
    <w:rsid w:val="007874C5"/>
    <w:rsid w:val="007875F6"/>
    <w:rsid w:val="00787662"/>
    <w:rsid w:val="00787999"/>
    <w:rsid w:val="007905B3"/>
    <w:rsid w:val="00791376"/>
    <w:rsid w:val="007918EE"/>
    <w:rsid w:val="00793476"/>
    <w:rsid w:val="007939F3"/>
    <w:rsid w:val="007951BE"/>
    <w:rsid w:val="0079531E"/>
    <w:rsid w:val="00795929"/>
    <w:rsid w:val="00795C6E"/>
    <w:rsid w:val="0079671D"/>
    <w:rsid w:val="00796EFF"/>
    <w:rsid w:val="007973FD"/>
    <w:rsid w:val="007975F7"/>
    <w:rsid w:val="00797AB4"/>
    <w:rsid w:val="007A0385"/>
    <w:rsid w:val="007A0AF1"/>
    <w:rsid w:val="007A130D"/>
    <w:rsid w:val="007A19A3"/>
    <w:rsid w:val="007A1A1A"/>
    <w:rsid w:val="007A1AE5"/>
    <w:rsid w:val="007A1D4C"/>
    <w:rsid w:val="007A212D"/>
    <w:rsid w:val="007A2570"/>
    <w:rsid w:val="007A2674"/>
    <w:rsid w:val="007A2CB9"/>
    <w:rsid w:val="007A338A"/>
    <w:rsid w:val="007A3E04"/>
    <w:rsid w:val="007A4094"/>
    <w:rsid w:val="007A40CC"/>
    <w:rsid w:val="007A50A8"/>
    <w:rsid w:val="007A51A8"/>
    <w:rsid w:val="007A5A9F"/>
    <w:rsid w:val="007A5D05"/>
    <w:rsid w:val="007A6015"/>
    <w:rsid w:val="007A6039"/>
    <w:rsid w:val="007A6050"/>
    <w:rsid w:val="007A6617"/>
    <w:rsid w:val="007A7B79"/>
    <w:rsid w:val="007B00E3"/>
    <w:rsid w:val="007B09AF"/>
    <w:rsid w:val="007B16F5"/>
    <w:rsid w:val="007B2BA8"/>
    <w:rsid w:val="007B2D72"/>
    <w:rsid w:val="007B2D83"/>
    <w:rsid w:val="007B4288"/>
    <w:rsid w:val="007B4769"/>
    <w:rsid w:val="007B5994"/>
    <w:rsid w:val="007B5D2C"/>
    <w:rsid w:val="007B5D58"/>
    <w:rsid w:val="007B61AD"/>
    <w:rsid w:val="007B64B8"/>
    <w:rsid w:val="007B67B9"/>
    <w:rsid w:val="007B67DE"/>
    <w:rsid w:val="007B6AF9"/>
    <w:rsid w:val="007B705A"/>
    <w:rsid w:val="007B7790"/>
    <w:rsid w:val="007B7C25"/>
    <w:rsid w:val="007C0209"/>
    <w:rsid w:val="007C0395"/>
    <w:rsid w:val="007C0F9C"/>
    <w:rsid w:val="007C14BB"/>
    <w:rsid w:val="007C1719"/>
    <w:rsid w:val="007C193E"/>
    <w:rsid w:val="007C1AA6"/>
    <w:rsid w:val="007C276A"/>
    <w:rsid w:val="007C277A"/>
    <w:rsid w:val="007C2A4A"/>
    <w:rsid w:val="007C2A7B"/>
    <w:rsid w:val="007C356E"/>
    <w:rsid w:val="007C39DC"/>
    <w:rsid w:val="007C3A51"/>
    <w:rsid w:val="007C3BCD"/>
    <w:rsid w:val="007C40AF"/>
    <w:rsid w:val="007C4AE7"/>
    <w:rsid w:val="007C53A1"/>
    <w:rsid w:val="007C5986"/>
    <w:rsid w:val="007C5E75"/>
    <w:rsid w:val="007C5F67"/>
    <w:rsid w:val="007C60A6"/>
    <w:rsid w:val="007C6531"/>
    <w:rsid w:val="007D0163"/>
    <w:rsid w:val="007D037C"/>
    <w:rsid w:val="007D073A"/>
    <w:rsid w:val="007D17E0"/>
    <w:rsid w:val="007D1815"/>
    <w:rsid w:val="007D2220"/>
    <w:rsid w:val="007D2811"/>
    <w:rsid w:val="007D3783"/>
    <w:rsid w:val="007D389F"/>
    <w:rsid w:val="007D428E"/>
    <w:rsid w:val="007D4386"/>
    <w:rsid w:val="007D44A6"/>
    <w:rsid w:val="007D484F"/>
    <w:rsid w:val="007D4EFE"/>
    <w:rsid w:val="007D55A3"/>
    <w:rsid w:val="007D56BE"/>
    <w:rsid w:val="007D5CB6"/>
    <w:rsid w:val="007D60E4"/>
    <w:rsid w:val="007D72F6"/>
    <w:rsid w:val="007D7921"/>
    <w:rsid w:val="007E0381"/>
    <w:rsid w:val="007E05F5"/>
    <w:rsid w:val="007E0856"/>
    <w:rsid w:val="007E14CF"/>
    <w:rsid w:val="007E1579"/>
    <w:rsid w:val="007E17E3"/>
    <w:rsid w:val="007E29FB"/>
    <w:rsid w:val="007E2AAA"/>
    <w:rsid w:val="007E309B"/>
    <w:rsid w:val="007E325B"/>
    <w:rsid w:val="007E336D"/>
    <w:rsid w:val="007E351C"/>
    <w:rsid w:val="007E38A7"/>
    <w:rsid w:val="007E3B05"/>
    <w:rsid w:val="007E4088"/>
    <w:rsid w:val="007E4214"/>
    <w:rsid w:val="007E4DFB"/>
    <w:rsid w:val="007E4E53"/>
    <w:rsid w:val="007E5193"/>
    <w:rsid w:val="007E5A7A"/>
    <w:rsid w:val="007E699B"/>
    <w:rsid w:val="007E6C59"/>
    <w:rsid w:val="007E6F1A"/>
    <w:rsid w:val="007E7238"/>
    <w:rsid w:val="007E73EF"/>
    <w:rsid w:val="007E7A31"/>
    <w:rsid w:val="007E7A53"/>
    <w:rsid w:val="007F008A"/>
    <w:rsid w:val="007F043F"/>
    <w:rsid w:val="007F0C2B"/>
    <w:rsid w:val="007F1745"/>
    <w:rsid w:val="007F1812"/>
    <w:rsid w:val="007F1F7D"/>
    <w:rsid w:val="007F2101"/>
    <w:rsid w:val="007F2256"/>
    <w:rsid w:val="007F3011"/>
    <w:rsid w:val="007F312E"/>
    <w:rsid w:val="007F3609"/>
    <w:rsid w:val="007F465E"/>
    <w:rsid w:val="007F4E8C"/>
    <w:rsid w:val="007F5034"/>
    <w:rsid w:val="007F6483"/>
    <w:rsid w:val="007F651A"/>
    <w:rsid w:val="007F6F56"/>
    <w:rsid w:val="007F7441"/>
    <w:rsid w:val="007F78B6"/>
    <w:rsid w:val="007F7C17"/>
    <w:rsid w:val="007F7C4C"/>
    <w:rsid w:val="007F7D77"/>
    <w:rsid w:val="008002CB"/>
    <w:rsid w:val="00800499"/>
    <w:rsid w:val="00801C6C"/>
    <w:rsid w:val="00801CF3"/>
    <w:rsid w:val="008020F1"/>
    <w:rsid w:val="00802341"/>
    <w:rsid w:val="00802657"/>
    <w:rsid w:val="008029A4"/>
    <w:rsid w:val="00802C0A"/>
    <w:rsid w:val="00802D09"/>
    <w:rsid w:val="00802DE9"/>
    <w:rsid w:val="00802E3F"/>
    <w:rsid w:val="00803506"/>
    <w:rsid w:val="0080369D"/>
    <w:rsid w:val="008036CA"/>
    <w:rsid w:val="00803748"/>
    <w:rsid w:val="00803F5E"/>
    <w:rsid w:val="00803FB2"/>
    <w:rsid w:val="00804392"/>
    <w:rsid w:val="008057C4"/>
    <w:rsid w:val="00806812"/>
    <w:rsid w:val="0080759F"/>
    <w:rsid w:val="00807FEC"/>
    <w:rsid w:val="008102E1"/>
    <w:rsid w:val="00810723"/>
    <w:rsid w:val="008111B8"/>
    <w:rsid w:val="00811404"/>
    <w:rsid w:val="00811724"/>
    <w:rsid w:val="0081191D"/>
    <w:rsid w:val="00811921"/>
    <w:rsid w:val="00811A4D"/>
    <w:rsid w:val="00811BF6"/>
    <w:rsid w:val="00812334"/>
    <w:rsid w:val="00812526"/>
    <w:rsid w:val="00812694"/>
    <w:rsid w:val="008127D5"/>
    <w:rsid w:val="008128FA"/>
    <w:rsid w:val="00812AAD"/>
    <w:rsid w:val="00812ABA"/>
    <w:rsid w:val="00812D44"/>
    <w:rsid w:val="00813595"/>
    <w:rsid w:val="008139E2"/>
    <w:rsid w:val="00813C1C"/>
    <w:rsid w:val="00814075"/>
    <w:rsid w:val="0081585D"/>
    <w:rsid w:val="00815E33"/>
    <w:rsid w:val="00815F9E"/>
    <w:rsid w:val="00816409"/>
    <w:rsid w:val="008171CE"/>
    <w:rsid w:val="008173A4"/>
    <w:rsid w:val="00817F45"/>
    <w:rsid w:val="00820471"/>
    <w:rsid w:val="00820A30"/>
    <w:rsid w:val="008212A4"/>
    <w:rsid w:val="0082179F"/>
    <w:rsid w:val="00821E33"/>
    <w:rsid w:val="0082203A"/>
    <w:rsid w:val="00822C8D"/>
    <w:rsid w:val="008236EB"/>
    <w:rsid w:val="008237C3"/>
    <w:rsid w:val="0082530F"/>
    <w:rsid w:val="00825BD8"/>
    <w:rsid w:val="00826478"/>
    <w:rsid w:val="0082675F"/>
    <w:rsid w:val="00826C24"/>
    <w:rsid w:val="00826ED5"/>
    <w:rsid w:val="008270B2"/>
    <w:rsid w:val="00827206"/>
    <w:rsid w:val="00827588"/>
    <w:rsid w:val="00827D7B"/>
    <w:rsid w:val="00827E6B"/>
    <w:rsid w:val="0083010C"/>
    <w:rsid w:val="008303CD"/>
    <w:rsid w:val="00830835"/>
    <w:rsid w:val="00831613"/>
    <w:rsid w:val="008316C7"/>
    <w:rsid w:val="0083172A"/>
    <w:rsid w:val="00832E11"/>
    <w:rsid w:val="008337A2"/>
    <w:rsid w:val="008338B8"/>
    <w:rsid w:val="00833AC9"/>
    <w:rsid w:val="00834445"/>
    <w:rsid w:val="00834CCB"/>
    <w:rsid w:val="00835080"/>
    <w:rsid w:val="00835094"/>
    <w:rsid w:val="00835CF1"/>
    <w:rsid w:val="00836171"/>
    <w:rsid w:val="00836668"/>
    <w:rsid w:val="008366AE"/>
    <w:rsid w:val="00837896"/>
    <w:rsid w:val="00840071"/>
    <w:rsid w:val="00840318"/>
    <w:rsid w:val="00840975"/>
    <w:rsid w:val="00840C80"/>
    <w:rsid w:val="00841460"/>
    <w:rsid w:val="0084177B"/>
    <w:rsid w:val="008418E1"/>
    <w:rsid w:val="0084196C"/>
    <w:rsid w:val="00841ABF"/>
    <w:rsid w:val="00841BD6"/>
    <w:rsid w:val="00841FC3"/>
    <w:rsid w:val="0084215B"/>
    <w:rsid w:val="00842381"/>
    <w:rsid w:val="008430AC"/>
    <w:rsid w:val="008430BB"/>
    <w:rsid w:val="00843701"/>
    <w:rsid w:val="0084376B"/>
    <w:rsid w:val="00843FF7"/>
    <w:rsid w:val="00844BD7"/>
    <w:rsid w:val="00844EBC"/>
    <w:rsid w:val="00844F1F"/>
    <w:rsid w:val="00845079"/>
    <w:rsid w:val="00845371"/>
    <w:rsid w:val="0084549A"/>
    <w:rsid w:val="008456F0"/>
    <w:rsid w:val="00845DE9"/>
    <w:rsid w:val="00846AE2"/>
    <w:rsid w:val="008471EE"/>
    <w:rsid w:val="008472BF"/>
    <w:rsid w:val="008474B7"/>
    <w:rsid w:val="00847BEB"/>
    <w:rsid w:val="00847E8E"/>
    <w:rsid w:val="00850371"/>
    <w:rsid w:val="00850607"/>
    <w:rsid w:val="00850CCE"/>
    <w:rsid w:val="00851577"/>
    <w:rsid w:val="00851863"/>
    <w:rsid w:val="00851958"/>
    <w:rsid w:val="00852C68"/>
    <w:rsid w:val="00852CAF"/>
    <w:rsid w:val="0085359B"/>
    <w:rsid w:val="00853754"/>
    <w:rsid w:val="00853B9F"/>
    <w:rsid w:val="008547FF"/>
    <w:rsid w:val="00854E33"/>
    <w:rsid w:val="00855269"/>
    <w:rsid w:val="00855473"/>
    <w:rsid w:val="008559BD"/>
    <w:rsid w:val="00855CD4"/>
    <w:rsid w:val="0085604E"/>
    <w:rsid w:val="008560A0"/>
    <w:rsid w:val="0085664C"/>
    <w:rsid w:val="00856B76"/>
    <w:rsid w:val="00856E82"/>
    <w:rsid w:val="0085714B"/>
    <w:rsid w:val="0085748B"/>
    <w:rsid w:val="00857A4F"/>
    <w:rsid w:val="00857B90"/>
    <w:rsid w:val="00857F42"/>
    <w:rsid w:val="008617E6"/>
    <w:rsid w:val="00861F26"/>
    <w:rsid w:val="00862A41"/>
    <w:rsid w:val="00862CAF"/>
    <w:rsid w:val="008632FD"/>
    <w:rsid w:val="00863369"/>
    <w:rsid w:val="0086468B"/>
    <w:rsid w:val="008649D6"/>
    <w:rsid w:val="008651C1"/>
    <w:rsid w:val="00865418"/>
    <w:rsid w:val="00865511"/>
    <w:rsid w:val="008659B5"/>
    <w:rsid w:val="00865AAD"/>
    <w:rsid w:val="00866C5A"/>
    <w:rsid w:val="00866F20"/>
    <w:rsid w:val="0086766C"/>
    <w:rsid w:val="00867F04"/>
    <w:rsid w:val="0087007D"/>
    <w:rsid w:val="0087067C"/>
    <w:rsid w:val="00870D72"/>
    <w:rsid w:val="00871092"/>
    <w:rsid w:val="00871B3E"/>
    <w:rsid w:val="00872742"/>
    <w:rsid w:val="008733D9"/>
    <w:rsid w:val="00873892"/>
    <w:rsid w:val="008738AA"/>
    <w:rsid w:val="0087442D"/>
    <w:rsid w:val="00874A78"/>
    <w:rsid w:val="00874C94"/>
    <w:rsid w:val="00875494"/>
    <w:rsid w:val="00875E46"/>
    <w:rsid w:val="00875E4E"/>
    <w:rsid w:val="00875EA9"/>
    <w:rsid w:val="0087647C"/>
    <w:rsid w:val="00876819"/>
    <w:rsid w:val="0087702D"/>
    <w:rsid w:val="00877A0A"/>
    <w:rsid w:val="00877BAC"/>
    <w:rsid w:val="008801CD"/>
    <w:rsid w:val="008803BB"/>
    <w:rsid w:val="00880433"/>
    <w:rsid w:val="008806F5"/>
    <w:rsid w:val="0088079D"/>
    <w:rsid w:val="00880E2E"/>
    <w:rsid w:val="00880FB7"/>
    <w:rsid w:val="00881323"/>
    <w:rsid w:val="008815DF"/>
    <w:rsid w:val="00881BA5"/>
    <w:rsid w:val="0088221E"/>
    <w:rsid w:val="0088223C"/>
    <w:rsid w:val="00882463"/>
    <w:rsid w:val="00882507"/>
    <w:rsid w:val="00882739"/>
    <w:rsid w:val="00882875"/>
    <w:rsid w:val="008831A2"/>
    <w:rsid w:val="0088462E"/>
    <w:rsid w:val="008846D6"/>
    <w:rsid w:val="00884D0E"/>
    <w:rsid w:val="00885203"/>
    <w:rsid w:val="0088529B"/>
    <w:rsid w:val="00885E3E"/>
    <w:rsid w:val="008863E6"/>
    <w:rsid w:val="008868F9"/>
    <w:rsid w:val="008869F1"/>
    <w:rsid w:val="00886BDB"/>
    <w:rsid w:val="00886DFE"/>
    <w:rsid w:val="00886F6A"/>
    <w:rsid w:val="00887AAD"/>
    <w:rsid w:val="00887C9D"/>
    <w:rsid w:val="00887DE0"/>
    <w:rsid w:val="008900F7"/>
    <w:rsid w:val="00890302"/>
    <w:rsid w:val="00890499"/>
    <w:rsid w:val="0089049C"/>
    <w:rsid w:val="008904B2"/>
    <w:rsid w:val="00890703"/>
    <w:rsid w:val="00890E8F"/>
    <w:rsid w:val="008915B2"/>
    <w:rsid w:val="00891817"/>
    <w:rsid w:val="008921C8"/>
    <w:rsid w:val="008921DC"/>
    <w:rsid w:val="00892631"/>
    <w:rsid w:val="0089305F"/>
    <w:rsid w:val="00893301"/>
    <w:rsid w:val="00894470"/>
    <w:rsid w:val="008947B2"/>
    <w:rsid w:val="00894B26"/>
    <w:rsid w:val="00894DC9"/>
    <w:rsid w:val="00895AB4"/>
    <w:rsid w:val="008960BE"/>
    <w:rsid w:val="008969DE"/>
    <w:rsid w:val="00896BDA"/>
    <w:rsid w:val="00896C44"/>
    <w:rsid w:val="00897435"/>
    <w:rsid w:val="008A0072"/>
    <w:rsid w:val="008A0D0F"/>
    <w:rsid w:val="008A111D"/>
    <w:rsid w:val="008A17A0"/>
    <w:rsid w:val="008A1D4E"/>
    <w:rsid w:val="008A227A"/>
    <w:rsid w:val="008A27AB"/>
    <w:rsid w:val="008A2820"/>
    <w:rsid w:val="008A288D"/>
    <w:rsid w:val="008A2B3D"/>
    <w:rsid w:val="008A3E3F"/>
    <w:rsid w:val="008A41C0"/>
    <w:rsid w:val="008A48C1"/>
    <w:rsid w:val="008A538A"/>
    <w:rsid w:val="008A6336"/>
    <w:rsid w:val="008A6B88"/>
    <w:rsid w:val="008A798B"/>
    <w:rsid w:val="008B0480"/>
    <w:rsid w:val="008B0F79"/>
    <w:rsid w:val="008B150E"/>
    <w:rsid w:val="008B1C24"/>
    <w:rsid w:val="008B1FCC"/>
    <w:rsid w:val="008B3574"/>
    <w:rsid w:val="008B3698"/>
    <w:rsid w:val="008B41E9"/>
    <w:rsid w:val="008B438A"/>
    <w:rsid w:val="008B4F92"/>
    <w:rsid w:val="008B6152"/>
    <w:rsid w:val="008B64DE"/>
    <w:rsid w:val="008B66EE"/>
    <w:rsid w:val="008B6B81"/>
    <w:rsid w:val="008B6EB0"/>
    <w:rsid w:val="008B6F0F"/>
    <w:rsid w:val="008B6FC9"/>
    <w:rsid w:val="008C0AB0"/>
    <w:rsid w:val="008C1284"/>
    <w:rsid w:val="008C143D"/>
    <w:rsid w:val="008C19F8"/>
    <w:rsid w:val="008C1E58"/>
    <w:rsid w:val="008C2555"/>
    <w:rsid w:val="008C2A00"/>
    <w:rsid w:val="008C3131"/>
    <w:rsid w:val="008C3485"/>
    <w:rsid w:val="008C35C7"/>
    <w:rsid w:val="008C4495"/>
    <w:rsid w:val="008C4569"/>
    <w:rsid w:val="008C52E6"/>
    <w:rsid w:val="008C5D20"/>
    <w:rsid w:val="008C5DCB"/>
    <w:rsid w:val="008C60C3"/>
    <w:rsid w:val="008C6F86"/>
    <w:rsid w:val="008C6FAA"/>
    <w:rsid w:val="008C716C"/>
    <w:rsid w:val="008C72F0"/>
    <w:rsid w:val="008C764A"/>
    <w:rsid w:val="008C7824"/>
    <w:rsid w:val="008C799F"/>
    <w:rsid w:val="008C79A1"/>
    <w:rsid w:val="008C79D5"/>
    <w:rsid w:val="008D016E"/>
    <w:rsid w:val="008D04B8"/>
    <w:rsid w:val="008D064E"/>
    <w:rsid w:val="008D0A07"/>
    <w:rsid w:val="008D0B4C"/>
    <w:rsid w:val="008D0E98"/>
    <w:rsid w:val="008D1770"/>
    <w:rsid w:val="008D183D"/>
    <w:rsid w:val="008D1B7D"/>
    <w:rsid w:val="008D2B4F"/>
    <w:rsid w:val="008D2D8E"/>
    <w:rsid w:val="008D3148"/>
    <w:rsid w:val="008D3E37"/>
    <w:rsid w:val="008D4728"/>
    <w:rsid w:val="008D60FD"/>
    <w:rsid w:val="008D6EDC"/>
    <w:rsid w:val="008D77B1"/>
    <w:rsid w:val="008D7AFC"/>
    <w:rsid w:val="008E0175"/>
    <w:rsid w:val="008E0B22"/>
    <w:rsid w:val="008E15BA"/>
    <w:rsid w:val="008E17E6"/>
    <w:rsid w:val="008E1A5E"/>
    <w:rsid w:val="008E2171"/>
    <w:rsid w:val="008E250A"/>
    <w:rsid w:val="008E25EF"/>
    <w:rsid w:val="008E2945"/>
    <w:rsid w:val="008E2EAA"/>
    <w:rsid w:val="008E40C5"/>
    <w:rsid w:val="008E57A1"/>
    <w:rsid w:val="008E5819"/>
    <w:rsid w:val="008E59D6"/>
    <w:rsid w:val="008E5C3A"/>
    <w:rsid w:val="008E5D0C"/>
    <w:rsid w:val="008E6054"/>
    <w:rsid w:val="008E669A"/>
    <w:rsid w:val="008E66B8"/>
    <w:rsid w:val="008E68EF"/>
    <w:rsid w:val="008E6DC9"/>
    <w:rsid w:val="008E7403"/>
    <w:rsid w:val="008E785F"/>
    <w:rsid w:val="008E7D8A"/>
    <w:rsid w:val="008F0086"/>
    <w:rsid w:val="008F04D3"/>
    <w:rsid w:val="008F092C"/>
    <w:rsid w:val="008F0FA5"/>
    <w:rsid w:val="008F1287"/>
    <w:rsid w:val="008F163C"/>
    <w:rsid w:val="008F341C"/>
    <w:rsid w:val="008F3757"/>
    <w:rsid w:val="008F3BF9"/>
    <w:rsid w:val="008F3F92"/>
    <w:rsid w:val="008F4391"/>
    <w:rsid w:val="008F4A44"/>
    <w:rsid w:val="008F4FB5"/>
    <w:rsid w:val="008F59F5"/>
    <w:rsid w:val="008F5DE5"/>
    <w:rsid w:val="008F6A20"/>
    <w:rsid w:val="008F6A30"/>
    <w:rsid w:val="008F6B34"/>
    <w:rsid w:val="008F719B"/>
    <w:rsid w:val="008F739C"/>
    <w:rsid w:val="008F7FA7"/>
    <w:rsid w:val="009003ED"/>
    <w:rsid w:val="009004D5"/>
    <w:rsid w:val="00900D97"/>
    <w:rsid w:val="00901B51"/>
    <w:rsid w:val="009021A8"/>
    <w:rsid w:val="009021C2"/>
    <w:rsid w:val="009021D3"/>
    <w:rsid w:val="00902310"/>
    <w:rsid w:val="009023F8"/>
    <w:rsid w:val="009025F5"/>
    <w:rsid w:val="00902BA3"/>
    <w:rsid w:val="00903BA7"/>
    <w:rsid w:val="00903E1E"/>
    <w:rsid w:val="00903F79"/>
    <w:rsid w:val="009047C1"/>
    <w:rsid w:val="00905060"/>
    <w:rsid w:val="00905546"/>
    <w:rsid w:val="009057C5"/>
    <w:rsid w:val="0090592C"/>
    <w:rsid w:val="00905A74"/>
    <w:rsid w:val="00905B27"/>
    <w:rsid w:val="00906042"/>
    <w:rsid w:val="00906B88"/>
    <w:rsid w:val="0090707B"/>
    <w:rsid w:val="009077DA"/>
    <w:rsid w:val="009102A1"/>
    <w:rsid w:val="00910471"/>
    <w:rsid w:val="009105C2"/>
    <w:rsid w:val="00910BF2"/>
    <w:rsid w:val="00910E80"/>
    <w:rsid w:val="00911003"/>
    <w:rsid w:val="009113A9"/>
    <w:rsid w:val="00911BD0"/>
    <w:rsid w:val="009124C2"/>
    <w:rsid w:val="00912675"/>
    <w:rsid w:val="0091330C"/>
    <w:rsid w:val="0091354D"/>
    <w:rsid w:val="0091369E"/>
    <w:rsid w:val="0091396F"/>
    <w:rsid w:val="009139CB"/>
    <w:rsid w:val="00914000"/>
    <w:rsid w:val="009140E2"/>
    <w:rsid w:val="00914C79"/>
    <w:rsid w:val="0091595F"/>
    <w:rsid w:val="00916DF7"/>
    <w:rsid w:val="00917F8D"/>
    <w:rsid w:val="009215A3"/>
    <w:rsid w:val="00921E99"/>
    <w:rsid w:val="00923F6D"/>
    <w:rsid w:val="00923FF0"/>
    <w:rsid w:val="00924197"/>
    <w:rsid w:val="0092436A"/>
    <w:rsid w:val="009244E5"/>
    <w:rsid w:val="0092521F"/>
    <w:rsid w:val="009252DA"/>
    <w:rsid w:val="009253F4"/>
    <w:rsid w:val="00925A26"/>
    <w:rsid w:val="00925F14"/>
    <w:rsid w:val="009268AC"/>
    <w:rsid w:val="00926CD6"/>
    <w:rsid w:val="00926E9E"/>
    <w:rsid w:val="009272E6"/>
    <w:rsid w:val="00930177"/>
    <w:rsid w:val="00931CA0"/>
    <w:rsid w:val="00932454"/>
    <w:rsid w:val="0093344B"/>
    <w:rsid w:val="00933A66"/>
    <w:rsid w:val="00933B3F"/>
    <w:rsid w:val="00934807"/>
    <w:rsid w:val="009354F7"/>
    <w:rsid w:val="00935588"/>
    <w:rsid w:val="0093558C"/>
    <w:rsid w:val="00935708"/>
    <w:rsid w:val="00935B20"/>
    <w:rsid w:val="00935D50"/>
    <w:rsid w:val="00936664"/>
    <w:rsid w:val="00936864"/>
    <w:rsid w:val="009379CA"/>
    <w:rsid w:val="00937BFC"/>
    <w:rsid w:val="0094050A"/>
    <w:rsid w:val="00940E75"/>
    <w:rsid w:val="0094100C"/>
    <w:rsid w:val="00941075"/>
    <w:rsid w:val="00941CAF"/>
    <w:rsid w:val="00942049"/>
    <w:rsid w:val="00942340"/>
    <w:rsid w:val="009424F2"/>
    <w:rsid w:val="00942877"/>
    <w:rsid w:val="009429B4"/>
    <w:rsid w:val="00942CD4"/>
    <w:rsid w:val="00942D64"/>
    <w:rsid w:val="00943334"/>
    <w:rsid w:val="009435EC"/>
    <w:rsid w:val="00943842"/>
    <w:rsid w:val="00943E04"/>
    <w:rsid w:val="00943F3B"/>
    <w:rsid w:val="00943FC0"/>
    <w:rsid w:val="00944127"/>
    <w:rsid w:val="00944875"/>
    <w:rsid w:val="00944B7F"/>
    <w:rsid w:val="00944ED7"/>
    <w:rsid w:val="009451C6"/>
    <w:rsid w:val="00946DC6"/>
    <w:rsid w:val="00947F26"/>
    <w:rsid w:val="00950510"/>
    <w:rsid w:val="009505DE"/>
    <w:rsid w:val="0095084D"/>
    <w:rsid w:val="009508F4"/>
    <w:rsid w:val="00951689"/>
    <w:rsid w:val="009517BA"/>
    <w:rsid w:val="00952040"/>
    <w:rsid w:val="0095248F"/>
    <w:rsid w:val="009524BB"/>
    <w:rsid w:val="009526AE"/>
    <w:rsid w:val="00952CDE"/>
    <w:rsid w:val="00953FD2"/>
    <w:rsid w:val="00954438"/>
    <w:rsid w:val="0095538E"/>
    <w:rsid w:val="00957EBC"/>
    <w:rsid w:val="00957FFE"/>
    <w:rsid w:val="0096035B"/>
    <w:rsid w:val="009607F2"/>
    <w:rsid w:val="0096103D"/>
    <w:rsid w:val="009621F6"/>
    <w:rsid w:val="009622B1"/>
    <w:rsid w:val="00962309"/>
    <w:rsid w:val="009625FB"/>
    <w:rsid w:val="00962BC7"/>
    <w:rsid w:val="009639F3"/>
    <w:rsid w:val="0096570F"/>
    <w:rsid w:val="00966774"/>
    <w:rsid w:val="0096784D"/>
    <w:rsid w:val="00967BD5"/>
    <w:rsid w:val="00967D44"/>
    <w:rsid w:val="00970555"/>
    <w:rsid w:val="0097082D"/>
    <w:rsid w:val="0097157D"/>
    <w:rsid w:val="00972B09"/>
    <w:rsid w:val="00973248"/>
    <w:rsid w:val="0097325D"/>
    <w:rsid w:val="00974D99"/>
    <w:rsid w:val="00974EE0"/>
    <w:rsid w:val="0097544B"/>
    <w:rsid w:val="0097591E"/>
    <w:rsid w:val="00975E5C"/>
    <w:rsid w:val="00975E85"/>
    <w:rsid w:val="0097689D"/>
    <w:rsid w:val="00976EF0"/>
    <w:rsid w:val="009770AE"/>
    <w:rsid w:val="00977490"/>
    <w:rsid w:val="009775EE"/>
    <w:rsid w:val="009776C3"/>
    <w:rsid w:val="0097787E"/>
    <w:rsid w:val="009779AF"/>
    <w:rsid w:val="00980711"/>
    <w:rsid w:val="00980B24"/>
    <w:rsid w:val="009814EE"/>
    <w:rsid w:val="00981C02"/>
    <w:rsid w:val="00981CD5"/>
    <w:rsid w:val="009826A3"/>
    <w:rsid w:val="00982F9F"/>
    <w:rsid w:val="00983D2E"/>
    <w:rsid w:val="009859B4"/>
    <w:rsid w:val="00985F7A"/>
    <w:rsid w:val="009869D3"/>
    <w:rsid w:val="0098703F"/>
    <w:rsid w:val="00987080"/>
    <w:rsid w:val="009870FF"/>
    <w:rsid w:val="009871B6"/>
    <w:rsid w:val="0098789A"/>
    <w:rsid w:val="00987951"/>
    <w:rsid w:val="009902DA"/>
    <w:rsid w:val="009915D0"/>
    <w:rsid w:val="0099275C"/>
    <w:rsid w:val="009927F8"/>
    <w:rsid w:val="0099281E"/>
    <w:rsid w:val="009936B9"/>
    <w:rsid w:val="009939C1"/>
    <w:rsid w:val="00993B05"/>
    <w:rsid w:val="009945D6"/>
    <w:rsid w:val="009947ED"/>
    <w:rsid w:val="00994825"/>
    <w:rsid w:val="00994CC9"/>
    <w:rsid w:val="00994DAE"/>
    <w:rsid w:val="00994EE2"/>
    <w:rsid w:val="00995046"/>
    <w:rsid w:val="00995061"/>
    <w:rsid w:val="00996D77"/>
    <w:rsid w:val="00996E71"/>
    <w:rsid w:val="0099719B"/>
    <w:rsid w:val="00997288"/>
    <w:rsid w:val="00997371"/>
    <w:rsid w:val="00997B2E"/>
    <w:rsid w:val="00997D12"/>
    <w:rsid w:val="00997D89"/>
    <w:rsid w:val="009A0B28"/>
    <w:rsid w:val="009A12FE"/>
    <w:rsid w:val="009A1C9C"/>
    <w:rsid w:val="009A2572"/>
    <w:rsid w:val="009A27C3"/>
    <w:rsid w:val="009A2CC6"/>
    <w:rsid w:val="009A2CE9"/>
    <w:rsid w:val="009A3596"/>
    <w:rsid w:val="009A39D8"/>
    <w:rsid w:val="009A4003"/>
    <w:rsid w:val="009A4101"/>
    <w:rsid w:val="009A4615"/>
    <w:rsid w:val="009A4AA6"/>
    <w:rsid w:val="009A51A4"/>
    <w:rsid w:val="009A57B1"/>
    <w:rsid w:val="009A59E7"/>
    <w:rsid w:val="009A63B8"/>
    <w:rsid w:val="009A6750"/>
    <w:rsid w:val="009A6763"/>
    <w:rsid w:val="009A6F99"/>
    <w:rsid w:val="009A7AFE"/>
    <w:rsid w:val="009B042B"/>
    <w:rsid w:val="009B0922"/>
    <w:rsid w:val="009B0B5E"/>
    <w:rsid w:val="009B0BF8"/>
    <w:rsid w:val="009B0E7E"/>
    <w:rsid w:val="009B11D3"/>
    <w:rsid w:val="009B1317"/>
    <w:rsid w:val="009B2650"/>
    <w:rsid w:val="009B29FC"/>
    <w:rsid w:val="009B2E0B"/>
    <w:rsid w:val="009B316C"/>
    <w:rsid w:val="009B31BA"/>
    <w:rsid w:val="009B45FA"/>
    <w:rsid w:val="009B4F38"/>
    <w:rsid w:val="009B545D"/>
    <w:rsid w:val="009B5860"/>
    <w:rsid w:val="009B607B"/>
    <w:rsid w:val="009B61B2"/>
    <w:rsid w:val="009B65FE"/>
    <w:rsid w:val="009B6757"/>
    <w:rsid w:val="009B6934"/>
    <w:rsid w:val="009B6A8E"/>
    <w:rsid w:val="009B7F34"/>
    <w:rsid w:val="009C0144"/>
    <w:rsid w:val="009C11B5"/>
    <w:rsid w:val="009C1764"/>
    <w:rsid w:val="009C209B"/>
    <w:rsid w:val="009C2A17"/>
    <w:rsid w:val="009C2C59"/>
    <w:rsid w:val="009C2CDF"/>
    <w:rsid w:val="009C3B26"/>
    <w:rsid w:val="009C3E32"/>
    <w:rsid w:val="009C4D0C"/>
    <w:rsid w:val="009C5DD9"/>
    <w:rsid w:val="009C62EB"/>
    <w:rsid w:val="009C6385"/>
    <w:rsid w:val="009C68CA"/>
    <w:rsid w:val="009C72EC"/>
    <w:rsid w:val="009C7BB4"/>
    <w:rsid w:val="009D00BA"/>
    <w:rsid w:val="009D053B"/>
    <w:rsid w:val="009D062E"/>
    <w:rsid w:val="009D063F"/>
    <w:rsid w:val="009D079B"/>
    <w:rsid w:val="009D13E4"/>
    <w:rsid w:val="009D14B0"/>
    <w:rsid w:val="009D19AA"/>
    <w:rsid w:val="009D1A2D"/>
    <w:rsid w:val="009D24DC"/>
    <w:rsid w:val="009D2921"/>
    <w:rsid w:val="009D2F2B"/>
    <w:rsid w:val="009D305F"/>
    <w:rsid w:val="009D3525"/>
    <w:rsid w:val="009D3ACE"/>
    <w:rsid w:val="009D3CDD"/>
    <w:rsid w:val="009D3D4A"/>
    <w:rsid w:val="009D42DB"/>
    <w:rsid w:val="009D42E1"/>
    <w:rsid w:val="009D4D88"/>
    <w:rsid w:val="009D4F9D"/>
    <w:rsid w:val="009D56D0"/>
    <w:rsid w:val="009D5A87"/>
    <w:rsid w:val="009D5C16"/>
    <w:rsid w:val="009D6308"/>
    <w:rsid w:val="009D6984"/>
    <w:rsid w:val="009D73D7"/>
    <w:rsid w:val="009D744D"/>
    <w:rsid w:val="009D7BD1"/>
    <w:rsid w:val="009D7BE7"/>
    <w:rsid w:val="009D7EDD"/>
    <w:rsid w:val="009E09FF"/>
    <w:rsid w:val="009E10FD"/>
    <w:rsid w:val="009E1219"/>
    <w:rsid w:val="009E1681"/>
    <w:rsid w:val="009E1849"/>
    <w:rsid w:val="009E1A77"/>
    <w:rsid w:val="009E1B74"/>
    <w:rsid w:val="009E1FC6"/>
    <w:rsid w:val="009E26B8"/>
    <w:rsid w:val="009E28B3"/>
    <w:rsid w:val="009E3282"/>
    <w:rsid w:val="009E3585"/>
    <w:rsid w:val="009E4224"/>
    <w:rsid w:val="009E523C"/>
    <w:rsid w:val="009E5870"/>
    <w:rsid w:val="009E602C"/>
    <w:rsid w:val="009E6037"/>
    <w:rsid w:val="009E62AE"/>
    <w:rsid w:val="009E64CE"/>
    <w:rsid w:val="009E6B8A"/>
    <w:rsid w:val="009E752C"/>
    <w:rsid w:val="009F04E3"/>
    <w:rsid w:val="009F0A69"/>
    <w:rsid w:val="009F1025"/>
    <w:rsid w:val="009F1327"/>
    <w:rsid w:val="009F15E1"/>
    <w:rsid w:val="009F170A"/>
    <w:rsid w:val="009F1967"/>
    <w:rsid w:val="009F1BAF"/>
    <w:rsid w:val="009F4516"/>
    <w:rsid w:val="009F51BB"/>
    <w:rsid w:val="009F570B"/>
    <w:rsid w:val="009F6709"/>
    <w:rsid w:val="009F673D"/>
    <w:rsid w:val="009F7392"/>
    <w:rsid w:val="009F7DA5"/>
    <w:rsid w:val="00A0060C"/>
    <w:rsid w:val="00A006AB"/>
    <w:rsid w:val="00A006C1"/>
    <w:rsid w:val="00A013DC"/>
    <w:rsid w:val="00A016A9"/>
    <w:rsid w:val="00A01F2C"/>
    <w:rsid w:val="00A02571"/>
    <w:rsid w:val="00A027A7"/>
    <w:rsid w:val="00A02E6A"/>
    <w:rsid w:val="00A03808"/>
    <w:rsid w:val="00A03BB3"/>
    <w:rsid w:val="00A03DC2"/>
    <w:rsid w:val="00A03EED"/>
    <w:rsid w:val="00A04BD6"/>
    <w:rsid w:val="00A04C79"/>
    <w:rsid w:val="00A04D13"/>
    <w:rsid w:val="00A05030"/>
    <w:rsid w:val="00A0581D"/>
    <w:rsid w:val="00A066A3"/>
    <w:rsid w:val="00A0677A"/>
    <w:rsid w:val="00A06836"/>
    <w:rsid w:val="00A06ED0"/>
    <w:rsid w:val="00A0717F"/>
    <w:rsid w:val="00A073D7"/>
    <w:rsid w:val="00A07579"/>
    <w:rsid w:val="00A102DC"/>
    <w:rsid w:val="00A106FC"/>
    <w:rsid w:val="00A11033"/>
    <w:rsid w:val="00A11106"/>
    <w:rsid w:val="00A111B0"/>
    <w:rsid w:val="00A11506"/>
    <w:rsid w:val="00A11AB9"/>
    <w:rsid w:val="00A121FB"/>
    <w:rsid w:val="00A12328"/>
    <w:rsid w:val="00A12567"/>
    <w:rsid w:val="00A1278C"/>
    <w:rsid w:val="00A1297C"/>
    <w:rsid w:val="00A1299C"/>
    <w:rsid w:val="00A13994"/>
    <w:rsid w:val="00A13CD7"/>
    <w:rsid w:val="00A140DE"/>
    <w:rsid w:val="00A141E2"/>
    <w:rsid w:val="00A14CE8"/>
    <w:rsid w:val="00A15975"/>
    <w:rsid w:val="00A1610A"/>
    <w:rsid w:val="00A1694A"/>
    <w:rsid w:val="00A17D1D"/>
    <w:rsid w:val="00A202A7"/>
    <w:rsid w:val="00A204A8"/>
    <w:rsid w:val="00A207BA"/>
    <w:rsid w:val="00A20E0D"/>
    <w:rsid w:val="00A21BDD"/>
    <w:rsid w:val="00A21DDA"/>
    <w:rsid w:val="00A22285"/>
    <w:rsid w:val="00A2233F"/>
    <w:rsid w:val="00A225D7"/>
    <w:rsid w:val="00A22F44"/>
    <w:rsid w:val="00A232EF"/>
    <w:rsid w:val="00A234ED"/>
    <w:rsid w:val="00A2362C"/>
    <w:rsid w:val="00A23E45"/>
    <w:rsid w:val="00A24759"/>
    <w:rsid w:val="00A251CF"/>
    <w:rsid w:val="00A260C6"/>
    <w:rsid w:val="00A2623F"/>
    <w:rsid w:val="00A26FC0"/>
    <w:rsid w:val="00A30265"/>
    <w:rsid w:val="00A30566"/>
    <w:rsid w:val="00A308B6"/>
    <w:rsid w:val="00A31498"/>
    <w:rsid w:val="00A31A2E"/>
    <w:rsid w:val="00A31E41"/>
    <w:rsid w:val="00A31EA6"/>
    <w:rsid w:val="00A31F2A"/>
    <w:rsid w:val="00A32024"/>
    <w:rsid w:val="00A322B0"/>
    <w:rsid w:val="00A329BA"/>
    <w:rsid w:val="00A33B35"/>
    <w:rsid w:val="00A33FBC"/>
    <w:rsid w:val="00A342C7"/>
    <w:rsid w:val="00A357AC"/>
    <w:rsid w:val="00A35CCE"/>
    <w:rsid w:val="00A364E0"/>
    <w:rsid w:val="00A36C8E"/>
    <w:rsid w:val="00A3725E"/>
    <w:rsid w:val="00A407D8"/>
    <w:rsid w:val="00A417B6"/>
    <w:rsid w:val="00A41B42"/>
    <w:rsid w:val="00A41D13"/>
    <w:rsid w:val="00A42500"/>
    <w:rsid w:val="00A42698"/>
    <w:rsid w:val="00A429BA"/>
    <w:rsid w:val="00A434A8"/>
    <w:rsid w:val="00A4434C"/>
    <w:rsid w:val="00A44B05"/>
    <w:rsid w:val="00A44F8E"/>
    <w:rsid w:val="00A451EF"/>
    <w:rsid w:val="00A46762"/>
    <w:rsid w:val="00A46E7C"/>
    <w:rsid w:val="00A46FE5"/>
    <w:rsid w:val="00A507CB"/>
    <w:rsid w:val="00A5081B"/>
    <w:rsid w:val="00A50B35"/>
    <w:rsid w:val="00A50EF1"/>
    <w:rsid w:val="00A5120A"/>
    <w:rsid w:val="00A51E96"/>
    <w:rsid w:val="00A52260"/>
    <w:rsid w:val="00A53361"/>
    <w:rsid w:val="00A5339D"/>
    <w:rsid w:val="00A5373B"/>
    <w:rsid w:val="00A547FE"/>
    <w:rsid w:val="00A55229"/>
    <w:rsid w:val="00A55A71"/>
    <w:rsid w:val="00A56435"/>
    <w:rsid w:val="00A56865"/>
    <w:rsid w:val="00A56E27"/>
    <w:rsid w:val="00A56F50"/>
    <w:rsid w:val="00A56FB1"/>
    <w:rsid w:val="00A57E91"/>
    <w:rsid w:val="00A60385"/>
    <w:rsid w:val="00A605B6"/>
    <w:rsid w:val="00A60D79"/>
    <w:rsid w:val="00A61E68"/>
    <w:rsid w:val="00A62244"/>
    <w:rsid w:val="00A625D4"/>
    <w:rsid w:val="00A63442"/>
    <w:rsid w:val="00A637DA"/>
    <w:rsid w:val="00A644B1"/>
    <w:rsid w:val="00A64C7A"/>
    <w:rsid w:val="00A64D6C"/>
    <w:rsid w:val="00A6578B"/>
    <w:rsid w:val="00A65AD6"/>
    <w:rsid w:val="00A65B60"/>
    <w:rsid w:val="00A67173"/>
    <w:rsid w:val="00A67252"/>
    <w:rsid w:val="00A7049F"/>
    <w:rsid w:val="00A704EF"/>
    <w:rsid w:val="00A70BF3"/>
    <w:rsid w:val="00A70E4B"/>
    <w:rsid w:val="00A70FCD"/>
    <w:rsid w:val="00A714ED"/>
    <w:rsid w:val="00A716A3"/>
    <w:rsid w:val="00A71969"/>
    <w:rsid w:val="00A7199A"/>
    <w:rsid w:val="00A71C65"/>
    <w:rsid w:val="00A721CD"/>
    <w:rsid w:val="00A7385D"/>
    <w:rsid w:val="00A73B36"/>
    <w:rsid w:val="00A7404D"/>
    <w:rsid w:val="00A7411D"/>
    <w:rsid w:val="00A743E0"/>
    <w:rsid w:val="00A74789"/>
    <w:rsid w:val="00A74981"/>
    <w:rsid w:val="00A74B37"/>
    <w:rsid w:val="00A7505C"/>
    <w:rsid w:val="00A75731"/>
    <w:rsid w:val="00A759C1"/>
    <w:rsid w:val="00A75E34"/>
    <w:rsid w:val="00A76090"/>
    <w:rsid w:val="00A76E1D"/>
    <w:rsid w:val="00A80303"/>
    <w:rsid w:val="00A80F8B"/>
    <w:rsid w:val="00A812FD"/>
    <w:rsid w:val="00A81BAA"/>
    <w:rsid w:val="00A82038"/>
    <w:rsid w:val="00A83755"/>
    <w:rsid w:val="00A83D7B"/>
    <w:rsid w:val="00A84206"/>
    <w:rsid w:val="00A85F3C"/>
    <w:rsid w:val="00A8645E"/>
    <w:rsid w:val="00A86464"/>
    <w:rsid w:val="00A867A7"/>
    <w:rsid w:val="00A8686B"/>
    <w:rsid w:val="00A86BAA"/>
    <w:rsid w:val="00A90B0A"/>
    <w:rsid w:val="00A9131B"/>
    <w:rsid w:val="00A92480"/>
    <w:rsid w:val="00A92BA5"/>
    <w:rsid w:val="00A92BC4"/>
    <w:rsid w:val="00A933EE"/>
    <w:rsid w:val="00A93599"/>
    <w:rsid w:val="00A949D9"/>
    <w:rsid w:val="00A94E1F"/>
    <w:rsid w:val="00A9607C"/>
    <w:rsid w:val="00A979D1"/>
    <w:rsid w:val="00A97E42"/>
    <w:rsid w:val="00AA0BF8"/>
    <w:rsid w:val="00AA0CEA"/>
    <w:rsid w:val="00AA182D"/>
    <w:rsid w:val="00AA1BAF"/>
    <w:rsid w:val="00AA2022"/>
    <w:rsid w:val="00AA2632"/>
    <w:rsid w:val="00AA2766"/>
    <w:rsid w:val="00AA2B0B"/>
    <w:rsid w:val="00AA2F43"/>
    <w:rsid w:val="00AA4111"/>
    <w:rsid w:val="00AA4189"/>
    <w:rsid w:val="00AA43AD"/>
    <w:rsid w:val="00AA43BF"/>
    <w:rsid w:val="00AA45D2"/>
    <w:rsid w:val="00AA4ED9"/>
    <w:rsid w:val="00AA56E0"/>
    <w:rsid w:val="00AA5804"/>
    <w:rsid w:val="00AA5B04"/>
    <w:rsid w:val="00AA5EDC"/>
    <w:rsid w:val="00AA632D"/>
    <w:rsid w:val="00AA67E3"/>
    <w:rsid w:val="00AA6CA8"/>
    <w:rsid w:val="00AA6F1B"/>
    <w:rsid w:val="00AA7173"/>
    <w:rsid w:val="00AA7393"/>
    <w:rsid w:val="00AA7777"/>
    <w:rsid w:val="00AA7FA1"/>
    <w:rsid w:val="00AB01A2"/>
    <w:rsid w:val="00AB0246"/>
    <w:rsid w:val="00AB03A8"/>
    <w:rsid w:val="00AB08BE"/>
    <w:rsid w:val="00AB0978"/>
    <w:rsid w:val="00AB10A5"/>
    <w:rsid w:val="00AB12B6"/>
    <w:rsid w:val="00AB16DA"/>
    <w:rsid w:val="00AB178F"/>
    <w:rsid w:val="00AB34A5"/>
    <w:rsid w:val="00AB3C4D"/>
    <w:rsid w:val="00AB40F5"/>
    <w:rsid w:val="00AB44CA"/>
    <w:rsid w:val="00AB529D"/>
    <w:rsid w:val="00AB561A"/>
    <w:rsid w:val="00AB5BE3"/>
    <w:rsid w:val="00AB61A8"/>
    <w:rsid w:val="00AB6868"/>
    <w:rsid w:val="00AB6D9A"/>
    <w:rsid w:val="00AB704F"/>
    <w:rsid w:val="00AB7593"/>
    <w:rsid w:val="00AB771A"/>
    <w:rsid w:val="00AB7AF2"/>
    <w:rsid w:val="00AC0674"/>
    <w:rsid w:val="00AC1141"/>
    <w:rsid w:val="00AC1472"/>
    <w:rsid w:val="00AC25E8"/>
    <w:rsid w:val="00AC2816"/>
    <w:rsid w:val="00AC286D"/>
    <w:rsid w:val="00AC2FD4"/>
    <w:rsid w:val="00AC36E0"/>
    <w:rsid w:val="00AC4261"/>
    <w:rsid w:val="00AC43B5"/>
    <w:rsid w:val="00AC44AA"/>
    <w:rsid w:val="00AC4B7B"/>
    <w:rsid w:val="00AC59B6"/>
    <w:rsid w:val="00AC5F0C"/>
    <w:rsid w:val="00AC655A"/>
    <w:rsid w:val="00AC73CD"/>
    <w:rsid w:val="00AC7AC6"/>
    <w:rsid w:val="00AC7D59"/>
    <w:rsid w:val="00AC7DBD"/>
    <w:rsid w:val="00AD0009"/>
    <w:rsid w:val="00AD043F"/>
    <w:rsid w:val="00AD0486"/>
    <w:rsid w:val="00AD10A0"/>
    <w:rsid w:val="00AD1432"/>
    <w:rsid w:val="00AD1477"/>
    <w:rsid w:val="00AD216E"/>
    <w:rsid w:val="00AD2599"/>
    <w:rsid w:val="00AD2746"/>
    <w:rsid w:val="00AD2E4A"/>
    <w:rsid w:val="00AD3372"/>
    <w:rsid w:val="00AD4946"/>
    <w:rsid w:val="00AD4C1B"/>
    <w:rsid w:val="00AD564B"/>
    <w:rsid w:val="00AD5975"/>
    <w:rsid w:val="00AD5BD3"/>
    <w:rsid w:val="00AD6842"/>
    <w:rsid w:val="00AD75E9"/>
    <w:rsid w:val="00AE0792"/>
    <w:rsid w:val="00AE0B3A"/>
    <w:rsid w:val="00AE112D"/>
    <w:rsid w:val="00AE1224"/>
    <w:rsid w:val="00AE158F"/>
    <w:rsid w:val="00AE1704"/>
    <w:rsid w:val="00AE1D55"/>
    <w:rsid w:val="00AE20E8"/>
    <w:rsid w:val="00AE28FA"/>
    <w:rsid w:val="00AE2918"/>
    <w:rsid w:val="00AE2A18"/>
    <w:rsid w:val="00AE2DB4"/>
    <w:rsid w:val="00AE305E"/>
    <w:rsid w:val="00AE37D8"/>
    <w:rsid w:val="00AE42B7"/>
    <w:rsid w:val="00AE444B"/>
    <w:rsid w:val="00AE47D1"/>
    <w:rsid w:val="00AE5049"/>
    <w:rsid w:val="00AE6041"/>
    <w:rsid w:val="00AE6046"/>
    <w:rsid w:val="00AE6AFF"/>
    <w:rsid w:val="00AE6B49"/>
    <w:rsid w:val="00AE7076"/>
    <w:rsid w:val="00AE726D"/>
    <w:rsid w:val="00AE7634"/>
    <w:rsid w:val="00AE7671"/>
    <w:rsid w:val="00AE7795"/>
    <w:rsid w:val="00AF14F5"/>
    <w:rsid w:val="00AF1FB2"/>
    <w:rsid w:val="00AF2879"/>
    <w:rsid w:val="00AF2D9E"/>
    <w:rsid w:val="00AF32E3"/>
    <w:rsid w:val="00AF33E8"/>
    <w:rsid w:val="00AF34B8"/>
    <w:rsid w:val="00AF42EB"/>
    <w:rsid w:val="00AF444F"/>
    <w:rsid w:val="00AF4581"/>
    <w:rsid w:val="00AF4B8C"/>
    <w:rsid w:val="00AF52E2"/>
    <w:rsid w:val="00AF5941"/>
    <w:rsid w:val="00AF64EB"/>
    <w:rsid w:val="00AF64FE"/>
    <w:rsid w:val="00AF6EFE"/>
    <w:rsid w:val="00AF6F94"/>
    <w:rsid w:val="00AF6FA1"/>
    <w:rsid w:val="00AF7561"/>
    <w:rsid w:val="00AF77C9"/>
    <w:rsid w:val="00AF78DC"/>
    <w:rsid w:val="00B00297"/>
    <w:rsid w:val="00B009B4"/>
    <w:rsid w:val="00B0145B"/>
    <w:rsid w:val="00B01797"/>
    <w:rsid w:val="00B017CA"/>
    <w:rsid w:val="00B01E58"/>
    <w:rsid w:val="00B02BE9"/>
    <w:rsid w:val="00B02D0A"/>
    <w:rsid w:val="00B031D9"/>
    <w:rsid w:val="00B03273"/>
    <w:rsid w:val="00B03430"/>
    <w:rsid w:val="00B03F11"/>
    <w:rsid w:val="00B04612"/>
    <w:rsid w:val="00B05274"/>
    <w:rsid w:val="00B0544F"/>
    <w:rsid w:val="00B058F8"/>
    <w:rsid w:val="00B05A79"/>
    <w:rsid w:val="00B05C84"/>
    <w:rsid w:val="00B05FBB"/>
    <w:rsid w:val="00B065C1"/>
    <w:rsid w:val="00B067FE"/>
    <w:rsid w:val="00B0683E"/>
    <w:rsid w:val="00B104EF"/>
    <w:rsid w:val="00B10C3E"/>
    <w:rsid w:val="00B116FC"/>
    <w:rsid w:val="00B11A11"/>
    <w:rsid w:val="00B11B64"/>
    <w:rsid w:val="00B121D0"/>
    <w:rsid w:val="00B121E5"/>
    <w:rsid w:val="00B123C3"/>
    <w:rsid w:val="00B123F7"/>
    <w:rsid w:val="00B12B44"/>
    <w:rsid w:val="00B132DA"/>
    <w:rsid w:val="00B13F65"/>
    <w:rsid w:val="00B16453"/>
    <w:rsid w:val="00B17A71"/>
    <w:rsid w:val="00B17A94"/>
    <w:rsid w:val="00B20322"/>
    <w:rsid w:val="00B20AA4"/>
    <w:rsid w:val="00B20C43"/>
    <w:rsid w:val="00B21C98"/>
    <w:rsid w:val="00B21FB1"/>
    <w:rsid w:val="00B2207E"/>
    <w:rsid w:val="00B22134"/>
    <w:rsid w:val="00B23212"/>
    <w:rsid w:val="00B23485"/>
    <w:rsid w:val="00B23ADA"/>
    <w:rsid w:val="00B241C0"/>
    <w:rsid w:val="00B244B9"/>
    <w:rsid w:val="00B247BE"/>
    <w:rsid w:val="00B253D1"/>
    <w:rsid w:val="00B25897"/>
    <w:rsid w:val="00B2657B"/>
    <w:rsid w:val="00B265C3"/>
    <w:rsid w:val="00B27B7D"/>
    <w:rsid w:val="00B30504"/>
    <w:rsid w:val="00B313C7"/>
    <w:rsid w:val="00B328AF"/>
    <w:rsid w:val="00B32AE2"/>
    <w:rsid w:val="00B33971"/>
    <w:rsid w:val="00B33A83"/>
    <w:rsid w:val="00B343EC"/>
    <w:rsid w:val="00B34613"/>
    <w:rsid w:val="00B34BB1"/>
    <w:rsid w:val="00B34CAC"/>
    <w:rsid w:val="00B34CF5"/>
    <w:rsid w:val="00B35679"/>
    <w:rsid w:val="00B36110"/>
    <w:rsid w:val="00B36873"/>
    <w:rsid w:val="00B36C46"/>
    <w:rsid w:val="00B36D68"/>
    <w:rsid w:val="00B36E1F"/>
    <w:rsid w:val="00B37C04"/>
    <w:rsid w:val="00B40189"/>
    <w:rsid w:val="00B41954"/>
    <w:rsid w:val="00B41A3E"/>
    <w:rsid w:val="00B41BE7"/>
    <w:rsid w:val="00B41CA5"/>
    <w:rsid w:val="00B41DD5"/>
    <w:rsid w:val="00B424A3"/>
    <w:rsid w:val="00B42611"/>
    <w:rsid w:val="00B432DF"/>
    <w:rsid w:val="00B43986"/>
    <w:rsid w:val="00B43CA1"/>
    <w:rsid w:val="00B44128"/>
    <w:rsid w:val="00B44F37"/>
    <w:rsid w:val="00B45655"/>
    <w:rsid w:val="00B46211"/>
    <w:rsid w:val="00B462E7"/>
    <w:rsid w:val="00B46356"/>
    <w:rsid w:val="00B467D2"/>
    <w:rsid w:val="00B468CE"/>
    <w:rsid w:val="00B46947"/>
    <w:rsid w:val="00B46FF8"/>
    <w:rsid w:val="00B4736F"/>
    <w:rsid w:val="00B478E5"/>
    <w:rsid w:val="00B502C3"/>
    <w:rsid w:val="00B50F75"/>
    <w:rsid w:val="00B5106E"/>
    <w:rsid w:val="00B520A8"/>
    <w:rsid w:val="00B522BF"/>
    <w:rsid w:val="00B5284F"/>
    <w:rsid w:val="00B52D76"/>
    <w:rsid w:val="00B52ECE"/>
    <w:rsid w:val="00B53248"/>
    <w:rsid w:val="00B5375E"/>
    <w:rsid w:val="00B53A65"/>
    <w:rsid w:val="00B5451C"/>
    <w:rsid w:val="00B545E8"/>
    <w:rsid w:val="00B5461E"/>
    <w:rsid w:val="00B5477D"/>
    <w:rsid w:val="00B5536A"/>
    <w:rsid w:val="00B55998"/>
    <w:rsid w:val="00B559F0"/>
    <w:rsid w:val="00B55BE0"/>
    <w:rsid w:val="00B55D6F"/>
    <w:rsid w:val="00B55D8F"/>
    <w:rsid w:val="00B561AE"/>
    <w:rsid w:val="00B56243"/>
    <w:rsid w:val="00B562FE"/>
    <w:rsid w:val="00B56981"/>
    <w:rsid w:val="00B57766"/>
    <w:rsid w:val="00B608D3"/>
    <w:rsid w:val="00B60D2F"/>
    <w:rsid w:val="00B60DCD"/>
    <w:rsid w:val="00B61AC4"/>
    <w:rsid w:val="00B620DA"/>
    <w:rsid w:val="00B621E5"/>
    <w:rsid w:val="00B635D3"/>
    <w:rsid w:val="00B645C9"/>
    <w:rsid w:val="00B64D19"/>
    <w:rsid w:val="00B6518F"/>
    <w:rsid w:val="00B653C8"/>
    <w:rsid w:val="00B65429"/>
    <w:rsid w:val="00B6554B"/>
    <w:rsid w:val="00B6644A"/>
    <w:rsid w:val="00B6679B"/>
    <w:rsid w:val="00B67059"/>
    <w:rsid w:val="00B672E5"/>
    <w:rsid w:val="00B67FD9"/>
    <w:rsid w:val="00B70939"/>
    <w:rsid w:val="00B714BE"/>
    <w:rsid w:val="00B7154D"/>
    <w:rsid w:val="00B7171F"/>
    <w:rsid w:val="00B7187C"/>
    <w:rsid w:val="00B718EF"/>
    <w:rsid w:val="00B71D08"/>
    <w:rsid w:val="00B7222F"/>
    <w:rsid w:val="00B7249A"/>
    <w:rsid w:val="00B733CE"/>
    <w:rsid w:val="00B75134"/>
    <w:rsid w:val="00B755CE"/>
    <w:rsid w:val="00B75A03"/>
    <w:rsid w:val="00B75B52"/>
    <w:rsid w:val="00B75CFC"/>
    <w:rsid w:val="00B76BCE"/>
    <w:rsid w:val="00B77782"/>
    <w:rsid w:val="00B77852"/>
    <w:rsid w:val="00B779C6"/>
    <w:rsid w:val="00B801DD"/>
    <w:rsid w:val="00B807B6"/>
    <w:rsid w:val="00B80A5A"/>
    <w:rsid w:val="00B80D20"/>
    <w:rsid w:val="00B829A7"/>
    <w:rsid w:val="00B829F4"/>
    <w:rsid w:val="00B82A37"/>
    <w:rsid w:val="00B82B0B"/>
    <w:rsid w:val="00B82E4D"/>
    <w:rsid w:val="00B837AB"/>
    <w:rsid w:val="00B8437E"/>
    <w:rsid w:val="00B8439D"/>
    <w:rsid w:val="00B84AC6"/>
    <w:rsid w:val="00B852AB"/>
    <w:rsid w:val="00B85581"/>
    <w:rsid w:val="00B85875"/>
    <w:rsid w:val="00B85D27"/>
    <w:rsid w:val="00B85FD6"/>
    <w:rsid w:val="00B86271"/>
    <w:rsid w:val="00B86540"/>
    <w:rsid w:val="00B868D6"/>
    <w:rsid w:val="00B86A09"/>
    <w:rsid w:val="00B86A20"/>
    <w:rsid w:val="00B87459"/>
    <w:rsid w:val="00B87996"/>
    <w:rsid w:val="00B87BF3"/>
    <w:rsid w:val="00B87DCF"/>
    <w:rsid w:val="00B907B2"/>
    <w:rsid w:val="00B90898"/>
    <w:rsid w:val="00B90D78"/>
    <w:rsid w:val="00B91156"/>
    <w:rsid w:val="00B916E9"/>
    <w:rsid w:val="00B91737"/>
    <w:rsid w:val="00B917A4"/>
    <w:rsid w:val="00B920DF"/>
    <w:rsid w:val="00B922DA"/>
    <w:rsid w:val="00B92732"/>
    <w:rsid w:val="00B92CA7"/>
    <w:rsid w:val="00B92E66"/>
    <w:rsid w:val="00B92EE9"/>
    <w:rsid w:val="00B930B6"/>
    <w:rsid w:val="00B9342D"/>
    <w:rsid w:val="00B9346C"/>
    <w:rsid w:val="00B93900"/>
    <w:rsid w:val="00B939E1"/>
    <w:rsid w:val="00B93A9C"/>
    <w:rsid w:val="00B93BC3"/>
    <w:rsid w:val="00B93C97"/>
    <w:rsid w:val="00B94070"/>
    <w:rsid w:val="00B941E3"/>
    <w:rsid w:val="00B94734"/>
    <w:rsid w:val="00B94EEE"/>
    <w:rsid w:val="00B9510B"/>
    <w:rsid w:val="00B95484"/>
    <w:rsid w:val="00B957FD"/>
    <w:rsid w:val="00B95A71"/>
    <w:rsid w:val="00B9627E"/>
    <w:rsid w:val="00B9668C"/>
    <w:rsid w:val="00B96C4E"/>
    <w:rsid w:val="00B96C7A"/>
    <w:rsid w:val="00B96DC5"/>
    <w:rsid w:val="00B977C5"/>
    <w:rsid w:val="00B97A1E"/>
    <w:rsid w:val="00B97D57"/>
    <w:rsid w:val="00BA009F"/>
    <w:rsid w:val="00BA01F9"/>
    <w:rsid w:val="00BA03F6"/>
    <w:rsid w:val="00BA09CD"/>
    <w:rsid w:val="00BA0D6B"/>
    <w:rsid w:val="00BA0FA3"/>
    <w:rsid w:val="00BA0FB8"/>
    <w:rsid w:val="00BA17DC"/>
    <w:rsid w:val="00BA1BF3"/>
    <w:rsid w:val="00BA1E41"/>
    <w:rsid w:val="00BA1E7A"/>
    <w:rsid w:val="00BA22EB"/>
    <w:rsid w:val="00BA26FB"/>
    <w:rsid w:val="00BA298B"/>
    <w:rsid w:val="00BA2B53"/>
    <w:rsid w:val="00BA3654"/>
    <w:rsid w:val="00BA3BE4"/>
    <w:rsid w:val="00BA425E"/>
    <w:rsid w:val="00BA46AE"/>
    <w:rsid w:val="00BA54DC"/>
    <w:rsid w:val="00BA60B6"/>
    <w:rsid w:val="00BA69D1"/>
    <w:rsid w:val="00BA6AC5"/>
    <w:rsid w:val="00BA6C90"/>
    <w:rsid w:val="00BA714A"/>
    <w:rsid w:val="00BA7642"/>
    <w:rsid w:val="00BA7FF2"/>
    <w:rsid w:val="00BB0035"/>
    <w:rsid w:val="00BB023F"/>
    <w:rsid w:val="00BB083F"/>
    <w:rsid w:val="00BB0AAB"/>
    <w:rsid w:val="00BB2A93"/>
    <w:rsid w:val="00BB3B07"/>
    <w:rsid w:val="00BB3B76"/>
    <w:rsid w:val="00BB3D94"/>
    <w:rsid w:val="00BB3E54"/>
    <w:rsid w:val="00BB4723"/>
    <w:rsid w:val="00BB4A93"/>
    <w:rsid w:val="00BB4B48"/>
    <w:rsid w:val="00BB4ED2"/>
    <w:rsid w:val="00BB4EE2"/>
    <w:rsid w:val="00BB5552"/>
    <w:rsid w:val="00BB571C"/>
    <w:rsid w:val="00BB5CEF"/>
    <w:rsid w:val="00BB5DB3"/>
    <w:rsid w:val="00BB5EAB"/>
    <w:rsid w:val="00BB667D"/>
    <w:rsid w:val="00BB68CA"/>
    <w:rsid w:val="00BB6A95"/>
    <w:rsid w:val="00BB7594"/>
    <w:rsid w:val="00BB79FE"/>
    <w:rsid w:val="00BB7A87"/>
    <w:rsid w:val="00BB7AA5"/>
    <w:rsid w:val="00BB7FFB"/>
    <w:rsid w:val="00BC086F"/>
    <w:rsid w:val="00BC19CB"/>
    <w:rsid w:val="00BC1E72"/>
    <w:rsid w:val="00BC2A6A"/>
    <w:rsid w:val="00BC30EA"/>
    <w:rsid w:val="00BC3143"/>
    <w:rsid w:val="00BC3A6E"/>
    <w:rsid w:val="00BC3EF7"/>
    <w:rsid w:val="00BC4257"/>
    <w:rsid w:val="00BC5295"/>
    <w:rsid w:val="00BC5C5B"/>
    <w:rsid w:val="00BC6057"/>
    <w:rsid w:val="00BC6539"/>
    <w:rsid w:val="00BC6652"/>
    <w:rsid w:val="00BC6BC5"/>
    <w:rsid w:val="00BC7153"/>
    <w:rsid w:val="00BC7F7D"/>
    <w:rsid w:val="00BD1181"/>
    <w:rsid w:val="00BD1742"/>
    <w:rsid w:val="00BD1961"/>
    <w:rsid w:val="00BD215E"/>
    <w:rsid w:val="00BD313E"/>
    <w:rsid w:val="00BD4513"/>
    <w:rsid w:val="00BD5A01"/>
    <w:rsid w:val="00BD5A57"/>
    <w:rsid w:val="00BD5D86"/>
    <w:rsid w:val="00BD623A"/>
    <w:rsid w:val="00BD650D"/>
    <w:rsid w:val="00BD6571"/>
    <w:rsid w:val="00BD6AC0"/>
    <w:rsid w:val="00BE0452"/>
    <w:rsid w:val="00BE08FF"/>
    <w:rsid w:val="00BE1361"/>
    <w:rsid w:val="00BE17C1"/>
    <w:rsid w:val="00BE18EB"/>
    <w:rsid w:val="00BE1C16"/>
    <w:rsid w:val="00BE1EA3"/>
    <w:rsid w:val="00BE2012"/>
    <w:rsid w:val="00BE2FF9"/>
    <w:rsid w:val="00BE3176"/>
    <w:rsid w:val="00BE3B44"/>
    <w:rsid w:val="00BE3CF1"/>
    <w:rsid w:val="00BE4324"/>
    <w:rsid w:val="00BE4701"/>
    <w:rsid w:val="00BE4B7D"/>
    <w:rsid w:val="00BE50BC"/>
    <w:rsid w:val="00BE51D2"/>
    <w:rsid w:val="00BE6633"/>
    <w:rsid w:val="00BE79E5"/>
    <w:rsid w:val="00BF0CC9"/>
    <w:rsid w:val="00BF0DC9"/>
    <w:rsid w:val="00BF1000"/>
    <w:rsid w:val="00BF10F1"/>
    <w:rsid w:val="00BF18CE"/>
    <w:rsid w:val="00BF1FA0"/>
    <w:rsid w:val="00BF268E"/>
    <w:rsid w:val="00BF2A09"/>
    <w:rsid w:val="00BF3502"/>
    <w:rsid w:val="00BF36F9"/>
    <w:rsid w:val="00BF400A"/>
    <w:rsid w:val="00BF4387"/>
    <w:rsid w:val="00BF43C3"/>
    <w:rsid w:val="00BF568A"/>
    <w:rsid w:val="00BF69A5"/>
    <w:rsid w:val="00BF6EF3"/>
    <w:rsid w:val="00BF758C"/>
    <w:rsid w:val="00BF7A07"/>
    <w:rsid w:val="00BF7D68"/>
    <w:rsid w:val="00C00040"/>
    <w:rsid w:val="00C008CF"/>
    <w:rsid w:val="00C00CC0"/>
    <w:rsid w:val="00C00E0C"/>
    <w:rsid w:val="00C01125"/>
    <w:rsid w:val="00C01E11"/>
    <w:rsid w:val="00C02259"/>
    <w:rsid w:val="00C02447"/>
    <w:rsid w:val="00C02883"/>
    <w:rsid w:val="00C03A34"/>
    <w:rsid w:val="00C04048"/>
    <w:rsid w:val="00C0430F"/>
    <w:rsid w:val="00C04AD8"/>
    <w:rsid w:val="00C054B7"/>
    <w:rsid w:val="00C05F0B"/>
    <w:rsid w:val="00C06041"/>
    <w:rsid w:val="00C067CB"/>
    <w:rsid w:val="00C06A02"/>
    <w:rsid w:val="00C0708C"/>
    <w:rsid w:val="00C07539"/>
    <w:rsid w:val="00C0782B"/>
    <w:rsid w:val="00C078AB"/>
    <w:rsid w:val="00C0791E"/>
    <w:rsid w:val="00C07C96"/>
    <w:rsid w:val="00C1022D"/>
    <w:rsid w:val="00C107CF"/>
    <w:rsid w:val="00C11557"/>
    <w:rsid w:val="00C11FC9"/>
    <w:rsid w:val="00C1216F"/>
    <w:rsid w:val="00C12CE5"/>
    <w:rsid w:val="00C13235"/>
    <w:rsid w:val="00C1382A"/>
    <w:rsid w:val="00C139B0"/>
    <w:rsid w:val="00C13D8C"/>
    <w:rsid w:val="00C1477C"/>
    <w:rsid w:val="00C14A0C"/>
    <w:rsid w:val="00C14CB9"/>
    <w:rsid w:val="00C158AE"/>
    <w:rsid w:val="00C15B7B"/>
    <w:rsid w:val="00C15C8B"/>
    <w:rsid w:val="00C1641F"/>
    <w:rsid w:val="00C16F17"/>
    <w:rsid w:val="00C173EC"/>
    <w:rsid w:val="00C17C54"/>
    <w:rsid w:val="00C206B0"/>
    <w:rsid w:val="00C20C78"/>
    <w:rsid w:val="00C21114"/>
    <w:rsid w:val="00C211BC"/>
    <w:rsid w:val="00C2161C"/>
    <w:rsid w:val="00C21C94"/>
    <w:rsid w:val="00C2292D"/>
    <w:rsid w:val="00C22FCE"/>
    <w:rsid w:val="00C230CF"/>
    <w:rsid w:val="00C234D3"/>
    <w:rsid w:val="00C23754"/>
    <w:rsid w:val="00C23CA3"/>
    <w:rsid w:val="00C241A1"/>
    <w:rsid w:val="00C247E0"/>
    <w:rsid w:val="00C252FC"/>
    <w:rsid w:val="00C255B4"/>
    <w:rsid w:val="00C25B26"/>
    <w:rsid w:val="00C26014"/>
    <w:rsid w:val="00C26B5D"/>
    <w:rsid w:val="00C2757E"/>
    <w:rsid w:val="00C27B11"/>
    <w:rsid w:val="00C27B32"/>
    <w:rsid w:val="00C27FEF"/>
    <w:rsid w:val="00C30ABB"/>
    <w:rsid w:val="00C30B84"/>
    <w:rsid w:val="00C3111C"/>
    <w:rsid w:val="00C312A9"/>
    <w:rsid w:val="00C318BE"/>
    <w:rsid w:val="00C31FA2"/>
    <w:rsid w:val="00C32243"/>
    <w:rsid w:val="00C323B7"/>
    <w:rsid w:val="00C32712"/>
    <w:rsid w:val="00C32CD5"/>
    <w:rsid w:val="00C32E33"/>
    <w:rsid w:val="00C33288"/>
    <w:rsid w:val="00C33A08"/>
    <w:rsid w:val="00C3413B"/>
    <w:rsid w:val="00C34198"/>
    <w:rsid w:val="00C345EC"/>
    <w:rsid w:val="00C34A72"/>
    <w:rsid w:val="00C34FED"/>
    <w:rsid w:val="00C3541A"/>
    <w:rsid w:val="00C3553B"/>
    <w:rsid w:val="00C3579B"/>
    <w:rsid w:val="00C35A9C"/>
    <w:rsid w:val="00C37063"/>
    <w:rsid w:val="00C37C61"/>
    <w:rsid w:val="00C40033"/>
    <w:rsid w:val="00C401F9"/>
    <w:rsid w:val="00C40218"/>
    <w:rsid w:val="00C40A52"/>
    <w:rsid w:val="00C416C8"/>
    <w:rsid w:val="00C418EE"/>
    <w:rsid w:val="00C42704"/>
    <w:rsid w:val="00C429BB"/>
    <w:rsid w:val="00C42DD1"/>
    <w:rsid w:val="00C4325E"/>
    <w:rsid w:val="00C435D6"/>
    <w:rsid w:val="00C4424C"/>
    <w:rsid w:val="00C44793"/>
    <w:rsid w:val="00C44D31"/>
    <w:rsid w:val="00C44F08"/>
    <w:rsid w:val="00C44F91"/>
    <w:rsid w:val="00C450FF"/>
    <w:rsid w:val="00C459CC"/>
    <w:rsid w:val="00C464EF"/>
    <w:rsid w:val="00C4687D"/>
    <w:rsid w:val="00C46F0D"/>
    <w:rsid w:val="00C46F21"/>
    <w:rsid w:val="00C50100"/>
    <w:rsid w:val="00C50109"/>
    <w:rsid w:val="00C505E4"/>
    <w:rsid w:val="00C50C99"/>
    <w:rsid w:val="00C5190D"/>
    <w:rsid w:val="00C51A68"/>
    <w:rsid w:val="00C51DF8"/>
    <w:rsid w:val="00C524A9"/>
    <w:rsid w:val="00C52560"/>
    <w:rsid w:val="00C52714"/>
    <w:rsid w:val="00C5325D"/>
    <w:rsid w:val="00C5341C"/>
    <w:rsid w:val="00C534AC"/>
    <w:rsid w:val="00C54CFA"/>
    <w:rsid w:val="00C5514D"/>
    <w:rsid w:val="00C56264"/>
    <w:rsid w:val="00C56394"/>
    <w:rsid w:val="00C56938"/>
    <w:rsid w:val="00C56C12"/>
    <w:rsid w:val="00C56FB3"/>
    <w:rsid w:val="00C57B14"/>
    <w:rsid w:val="00C6014B"/>
    <w:rsid w:val="00C603EA"/>
    <w:rsid w:val="00C60995"/>
    <w:rsid w:val="00C60A9C"/>
    <w:rsid w:val="00C612DA"/>
    <w:rsid w:val="00C61410"/>
    <w:rsid w:val="00C61711"/>
    <w:rsid w:val="00C62020"/>
    <w:rsid w:val="00C62284"/>
    <w:rsid w:val="00C624F4"/>
    <w:rsid w:val="00C626F1"/>
    <w:rsid w:val="00C631C9"/>
    <w:rsid w:val="00C646E8"/>
    <w:rsid w:val="00C64AFC"/>
    <w:rsid w:val="00C64C12"/>
    <w:rsid w:val="00C66DD1"/>
    <w:rsid w:val="00C670F1"/>
    <w:rsid w:val="00C675E1"/>
    <w:rsid w:val="00C675E7"/>
    <w:rsid w:val="00C6784B"/>
    <w:rsid w:val="00C67CB9"/>
    <w:rsid w:val="00C71017"/>
    <w:rsid w:val="00C7114B"/>
    <w:rsid w:val="00C711D2"/>
    <w:rsid w:val="00C711F5"/>
    <w:rsid w:val="00C721A2"/>
    <w:rsid w:val="00C734B1"/>
    <w:rsid w:val="00C734F1"/>
    <w:rsid w:val="00C73979"/>
    <w:rsid w:val="00C73D1F"/>
    <w:rsid w:val="00C73D63"/>
    <w:rsid w:val="00C73EE1"/>
    <w:rsid w:val="00C74741"/>
    <w:rsid w:val="00C74DFA"/>
    <w:rsid w:val="00C74E9F"/>
    <w:rsid w:val="00C74F3A"/>
    <w:rsid w:val="00C75274"/>
    <w:rsid w:val="00C757BB"/>
    <w:rsid w:val="00C75D5F"/>
    <w:rsid w:val="00C75DEA"/>
    <w:rsid w:val="00C75F2E"/>
    <w:rsid w:val="00C779E0"/>
    <w:rsid w:val="00C77BF9"/>
    <w:rsid w:val="00C77C59"/>
    <w:rsid w:val="00C80108"/>
    <w:rsid w:val="00C80266"/>
    <w:rsid w:val="00C80303"/>
    <w:rsid w:val="00C805B2"/>
    <w:rsid w:val="00C80B87"/>
    <w:rsid w:val="00C80FBA"/>
    <w:rsid w:val="00C812DB"/>
    <w:rsid w:val="00C81547"/>
    <w:rsid w:val="00C81788"/>
    <w:rsid w:val="00C81EE6"/>
    <w:rsid w:val="00C82194"/>
    <w:rsid w:val="00C82F7C"/>
    <w:rsid w:val="00C833FC"/>
    <w:rsid w:val="00C8383C"/>
    <w:rsid w:val="00C8486D"/>
    <w:rsid w:val="00C86529"/>
    <w:rsid w:val="00C865DD"/>
    <w:rsid w:val="00C86842"/>
    <w:rsid w:val="00C868C7"/>
    <w:rsid w:val="00C90A6B"/>
    <w:rsid w:val="00C914A0"/>
    <w:rsid w:val="00C9245D"/>
    <w:rsid w:val="00C9283B"/>
    <w:rsid w:val="00C92B8A"/>
    <w:rsid w:val="00C9423F"/>
    <w:rsid w:val="00C94C5F"/>
    <w:rsid w:val="00C94C65"/>
    <w:rsid w:val="00C95297"/>
    <w:rsid w:val="00C975F0"/>
    <w:rsid w:val="00C97873"/>
    <w:rsid w:val="00C97CDF"/>
    <w:rsid w:val="00CA002C"/>
    <w:rsid w:val="00CA01C6"/>
    <w:rsid w:val="00CA0915"/>
    <w:rsid w:val="00CA1393"/>
    <w:rsid w:val="00CA181B"/>
    <w:rsid w:val="00CA1D84"/>
    <w:rsid w:val="00CA2197"/>
    <w:rsid w:val="00CA2218"/>
    <w:rsid w:val="00CA22ED"/>
    <w:rsid w:val="00CA2359"/>
    <w:rsid w:val="00CA2878"/>
    <w:rsid w:val="00CA2A5A"/>
    <w:rsid w:val="00CA2E13"/>
    <w:rsid w:val="00CA2EA4"/>
    <w:rsid w:val="00CA3296"/>
    <w:rsid w:val="00CA33AF"/>
    <w:rsid w:val="00CA35C6"/>
    <w:rsid w:val="00CA395B"/>
    <w:rsid w:val="00CA39DE"/>
    <w:rsid w:val="00CA3AC2"/>
    <w:rsid w:val="00CA3F1B"/>
    <w:rsid w:val="00CA3FC7"/>
    <w:rsid w:val="00CA4109"/>
    <w:rsid w:val="00CA4173"/>
    <w:rsid w:val="00CA43C6"/>
    <w:rsid w:val="00CA4CF2"/>
    <w:rsid w:val="00CA594E"/>
    <w:rsid w:val="00CA5C12"/>
    <w:rsid w:val="00CA6356"/>
    <w:rsid w:val="00CA6F6A"/>
    <w:rsid w:val="00CA7710"/>
    <w:rsid w:val="00CA7A84"/>
    <w:rsid w:val="00CB02AB"/>
    <w:rsid w:val="00CB0473"/>
    <w:rsid w:val="00CB0D86"/>
    <w:rsid w:val="00CB0F7F"/>
    <w:rsid w:val="00CB128A"/>
    <w:rsid w:val="00CB12CF"/>
    <w:rsid w:val="00CB1A7C"/>
    <w:rsid w:val="00CB23D2"/>
    <w:rsid w:val="00CB24B1"/>
    <w:rsid w:val="00CB2C98"/>
    <w:rsid w:val="00CB2DF8"/>
    <w:rsid w:val="00CB2E34"/>
    <w:rsid w:val="00CB3302"/>
    <w:rsid w:val="00CB37BC"/>
    <w:rsid w:val="00CB38B2"/>
    <w:rsid w:val="00CB3EDB"/>
    <w:rsid w:val="00CB42C3"/>
    <w:rsid w:val="00CB42F1"/>
    <w:rsid w:val="00CB46D1"/>
    <w:rsid w:val="00CB4A8D"/>
    <w:rsid w:val="00CB5427"/>
    <w:rsid w:val="00CB5EA1"/>
    <w:rsid w:val="00CB6374"/>
    <w:rsid w:val="00CB65C2"/>
    <w:rsid w:val="00CB667A"/>
    <w:rsid w:val="00CB67CF"/>
    <w:rsid w:val="00CB6846"/>
    <w:rsid w:val="00CB6AB3"/>
    <w:rsid w:val="00CB7921"/>
    <w:rsid w:val="00CC0977"/>
    <w:rsid w:val="00CC0FAD"/>
    <w:rsid w:val="00CC1EF9"/>
    <w:rsid w:val="00CC23FE"/>
    <w:rsid w:val="00CC40DA"/>
    <w:rsid w:val="00CC4183"/>
    <w:rsid w:val="00CC432C"/>
    <w:rsid w:val="00CC4852"/>
    <w:rsid w:val="00CC56A4"/>
    <w:rsid w:val="00CC67F4"/>
    <w:rsid w:val="00CC68AC"/>
    <w:rsid w:val="00CC6DDA"/>
    <w:rsid w:val="00CC7F68"/>
    <w:rsid w:val="00CC7F9C"/>
    <w:rsid w:val="00CC7FC3"/>
    <w:rsid w:val="00CD0070"/>
    <w:rsid w:val="00CD01BE"/>
    <w:rsid w:val="00CD08B9"/>
    <w:rsid w:val="00CD0E2F"/>
    <w:rsid w:val="00CD1233"/>
    <w:rsid w:val="00CD1375"/>
    <w:rsid w:val="00CD241B"/>
    <w:rsid w:val="00CD2680"/>
    <w:rsid w:val="00CD27CD"/>
    <w:rsid w:val="00CD37F7"/>
    <w:rsid w:val="00CD3911"/>
    <w:rsid w:val="00CD3AD4"/>
    <w:rsid w:val="00CD4707"/>
    <w:rsid w:val="00CD4CCD"/>
    <w:rsid w:val="00CD4E13"/>
    <w:rsid w:val="00CD5209"/>
    <w:rsid w:val="00CD5B01"/>
    <w:rsid w:val="00CD650E"/>
    <w:rsid w:val="00CD65C7"/>
    <w:rsid w:val="00CD684D"/>
    <w:rsid w:val="00CD6E16"/>
    <w:rsid w:val="00CD719D"/>
    <w:rsid w:val="00CD75F5"/>
    <w:rsid w:val="00CD76F4"/>
    <w:rsid w:val="00CD79A9"/>
    <w:rsid w:val="00CE0008"/>
    <w:rsid w:val="00CE00A2"/>
    <w:rsid w:val="00CE0589"/>
    <w:rsid w:val="00CE0726"/>
    <w:rsid w:val="00CE1461"/>
    <w:rsid w:val="00CE1677"/>
    <w:rsid w:val="00CE16C9"/>
    <w:rsid w:val="00CE29B2"/>
    <w:rsid w:val="00CE3689"/>
    <w:rsid w:val="00CE39D6"/>
    <w:rsid w:val="00CE3AF0"/>
    <w:rsid w:val="00CE3BAD"/>
    <w:rsid w:val="00CE450A"/>
    <w:rsid w:val="00CE4D22"/>
    <w:rsid w:val="00CE54FA"/>
    <w:rsid w:val="00CE5CA2"/>
    <w:rsid w:val="00CE63BC"/>
    <w:rsid w:val="00CE720F"/>
    <w:rsid w:val="00CE72E3"/>
    <w:rsid w:val="00CE7D19"/>
    <w:rsid w:val="00CE7FA4"/>
    <w:rsid w:val="00CF01CF"/>
    <w:rsid w:val="00CF0BB6"/>
    <w:rsid w:val="00CF0D75"/>
    <w:rsid w:val="00CF111C"/>
    <w:rsid w:val="00CF13EA"/>
    <w:rsid w:val="00CF1475"/>
    <w:rsid w:val="00CF1FF5"/>
    <w:rsid w:val="00CF23FA"/>
    <w:rsid w:val="00CF2448"/>
    <w:rsid w:val="00CF302C"/>
    <w:rsid w:val="00CF341B"/>
    <w:rsid w:val="00CF34A5"/>
    <w:rsid w:val="00CF3602"/>
    <w:rsid w:val="00CF4249"/>
    <w:rsid w:val="00CF4BB3"/>
    <w:rsid w:val="00CF4CA8"/>
    <w:rsid w:val="00CF4CFE"/>
    <w:rsid w:val="00CF4DFB"/>
    <w:rsid w:val="00CF4FCD"/>
    <w:rsid w:val="00CF5811"/>
    <w:rsid w:val="00CF5837"/>
    <w:rsid w:val="00CF5884"/>
    <w:rsid w:val="00CF6368"/>
    <w:rsid w:val="00CF6D25"/>
    <w:rsid w:val="00CF70F9"/>
    <w:rsid w:val="00CF781B"/>
    <w:rsid w:val="00CF78A6"/>
    <w:rsid w:val="00CF7B01"/>
    <w:rsid w:val="00D002A4"/>
    <w:rsid w:val="00D00F43"/>
    <w:rsid w:val="00D016AF"/>
    <w:rsid w:val="00D016E8"/>
    <w:rsid w:val="00D017D0"/>
    <w:rsid w:val="00D01881"/>
    <w:rsid w:val="00D0206B"/>
    <w:rsid w:val="00D021A0"/>
    <w:rsid w:val="00D027FF"/>
    <w:rsid w:val="00D029AE"/>
    <w:rsid w:val="00D029F7"/>
    <w:rsid w:val="00D02E3A"/>
    <w:rsid w:val="00D03014"/>
    <w:rsid w:val="00D03255"/>
    <w:rsid w:val="00D035FB"/>
    <w:rsid w:val="00D037C3"/>
    <w:rsid w:val="00D04B59"/>
    <w:rsid w:val="00D0530B"/>
    <w:rsid w:val="00D054AA"/>
    <w:rsid w:val="00D05D79"/>
    <w:rsid w:val="00D05E6A"/>
    <w:rsid w:val="00D060DD"/>
    <w:rsid w:val="00D06828"/>
    <w:rsid w:val="00D06ADF"/>
    <w:rsid w:val="00D06CC3"/>
    <w:rsid w:val="00D06D3D"/>
    <w:rsid w:val="00D0708A"/>
    <w:rsid w:val="00D07B65"/>
    <w:rsid w:val="00D07EDB"/>
    <w:rsid w:val="00D10CD2"/>
    <w:rsid w:val="00D114C6"/>
    <w:rsid w:val="00D1180F"/>
    <w:rsid w:val="00D11927"/>
    <w:rsid w:val="00D125A3"/>
    <w:rsid w:val="00D12A14"/>
    <w:rsid w:val="00D13511"/>
    <w:rsid w:val="00D13586"/>
    <w:rsid w:val="00D13F5F"/>
    <w:rsid w:val="00D1439A"/>
    <w:rsid w:val="00D14681"/>
    <w:rsid w:val="00D1528F"/>
    <w:rsid w:val="00D15E47"/>
    <w:rsid w:val="00D170D4"/>
    <w:rsid w:val="00D17782"/>
    <w:rsid w:val="00D17BA2"/>
    <w:rsid w:val="00D20910"/>
    <w:rsid w:val="00D20A6A"/>
    <w:rsid w:val="00D21001"/>
    <w:rsid w:val="00D211C8"/>
    <w:rsid w:val="00D217FC"/>
    <w:rsid w:val="00D220E3"/>
    <w:rsid w:val="00D22113"/>
    <w:rsid w:val="00D22347"/>
    <w:rsid w:val="00D2278C"/>
    <w:rsid w:val="00D22FAB"/>
    <w:rsid w:val="00D23059"/>
    <w:rsid w:val="00D23172"/>
    <w:rsid w:val="00D23C48"/>
    <w:rsid w:val="00D24B9F"/>
    <w:rsid w:val="00D24E76"/>
    <w:rsid w:val="00D2538C"/>
    <w:rsid w:val="00D2582B"/>
    <w:rsid w:val="00D25D67"/>
    <w:rsid w:val="00D25F30"/>
    <w:rsid w:val="00D264D2"/>
    <w:rsid w:val="00D265C3"/>
    <w:rsid w:val="00D26A6C"/>
    <w:rsid w:val="00D26B9B"/>
    <w:rsid w:val="00D27AB7"/>
    <w:rsid w:val="00D27DA4"/>
    <w:rsid w:val="00D30154"/>
    <w:rsid w:val="00D3033A"/>
    <w:rsid w:val="00D307C4"/>
    <w:rsid w:val="00D31203"/>
    <w:rsid w:val="00D313E1"/>
    <w:rsid w:val="00D31B72"/>
    <w:rsid w:val="00D31B89"/>
    <w:rsid w:val="00D323AD"/>
    <w:rsid w:val="00D328F8"/>
    <w:rsid w:val="00D330AE"/>
    <w:rsid w:val="00D33C24"/>
    <w:rsid w:val="00D33C54"/>
    <w:rsid w:val="00D33D9E"/>
    <w:rsid w:val="00D33F94"/>
    <w:rsid w:val="00D3432C"/>
    <w:rsid w:val="00D3438E"/>
    <w:rsid w:val="00D3466A"/>
    <w:rsid w:val="00D34AE0"/>
    <w:rsid w:val="00D34D83"/>
    <w:rsid w:val="00D34F11"/>
    <w:rsid w:val="00D353DA"/>
    <w:rsid w:val="00D35430"/>
    <w:rsid w:val="00D359A9"/>
    <w:rsid w:val="00D35A36"/>
    <w:rsid w:val="00D35AAA"/>
    <w:rsid w:val="00D35D9F"/>
    <w:rsid w:val="00D36191"/>
    <w:rsid w:val="00D36263"/>
    <w:rsid w:val="00D369A6"/>
    <w:rsid w:val="00D3746A"/>
    <w:rsid w:val="00D37484"/>
    <w:rsid w:val="00D37709"/>
    <w:rsid w:val="00D37751"/>
    <w:rsid w:val="00D37B69"/>
    <w:rsid w:val="00D4083D"/>
    <w:rsid w:val="00D40ED4"/>
    <w:rsid w:val="00D413DD"/>
    <w:rsid w:val="00D41D37"/>
    <w:rsid w:val="00D41F1D"/>
    <w:rsid w:val="00D424F7"/>
    <w:rsid w:val="00D42831"/>
    <w:rsid w:val="00D42AA9"/>
    <w:rsid w:val="00D4331A"/>
    <w:rsid w:val="00D43360"/>
    <w:rsid w:val="00D43D38"/>
    <w:rsid w:val="00D43D67"/>
    <w:rsid w:val="00D44021"/>
    <w:rsid w:val="00D44942"/>
    <w:rsid w:val="00D4495E"/>
    <w:rsid w:val="00D44980"/>
    <w:rsid w:val="00D45058"/>
    <w:rsid w:val="00D45234"/>
    <w:rsid w:val="00D452A9"/>
    <w:rsid w:val="00D45B46"/>
    <w:rsid w:val="00D45F3C"/>
    <w:rsid w:val="00D46912"/>
    <w:rsid w:val="00D46B5B"/>
    <w:rsid w:val="00D46D4A"/>
    <w:rsid w:val="00D46EE9"/>
    <w:rsid w:val="00D47417"/>
    <w:rsid w:val="00D476FB"/>
    <w:rsid w:val="00D4784C"/>
    <w:rsid w:val="00D479CF"/>
    <w:rsid w:val="00D47C1C"/>
    <w:rsid w:val="00D47DD4"/>
    <w:rsid w:val="00D47E7D"/>
    <w:rsid w:val="00D50472"/>
    <w:rsid w:val="00D5057C"/>
    <w:rsid w:val="00D506A9"/>
    <w:rsid w:val="00D509A8"/>
    <w:rsid w:val="00D5174B"/>
    <w:rsid w:val="00D51BB8"/>
    <w:rsid w:val="00D5206D"/>
    <w:rsid w:val="00D5263E"/>
    <w:rsid w:val="00D52A49"/>
    <w:rsid w:val="00D5353D"/>
    <w:rsid w:val="00D53969"/>
    <w:rsid w:val="00D53A77"/>
    <w:rsid w:val="00D53BA2"/>
    <w:rsid w:val="00D53D83"/>
    <w:rsid w:val="00D54DF9"/>
    <w:rsid w:val="00D54FD4"/>
    <w:rsid w:val="00D5530B"/>
    <w:rsid w:val="00D55744"/>
    <w:rsid w:val="00D55857"/>
    <w:rsid w:val="00D5649B"/>
    <w:rsid w:val="00D56ACB"/>
    <w:rsid w:val="00D57536"/>
    <w:rsid w:val="00D57D07"/>
    <w:rsid w:val="00D6009B"/>
    <w:rsid w:val="00D6044D"/>
    <w:rsid w:val="00D60E92"/>
    <w:rsid w:val="00D610EA"/>
    <w:rsid w:val="00D6112E"/>
    <w:rsid w:val="00D612BE"/>
    <w:rsid w:val="00D619BD"/>
    <w:rsid w:val="00D61EBD"/>
    <w:rsid w:val="00D62C5E"/>
    <w:rsid w:val="00D62CA5"/>
    <w:rsid w:val="00D630E6"/>
    <w:rsid w:val="00D640B1"/>
    <w:rsid w:val="00D64664"/>
    <w:rsid w:val="00D65175"/>
    <w:rsid w:val="00D65591"/>
    <w:rsid w:val="00D65A31"/>
    <w:rsid w:val="00D65EB6"/>
    <w:rsid w:val="00D66256"/>
    <w:rsid w:val="00D66289"/>
    <w:rsid w:val="00D664BE"/>
    <w:rsid w:val="00D67248"/>
    <w:rsid w:val="00D67909"/>
    <w:rsid w:val="00D706E4"/>
    <w:rsid w:val="00D70B76"/>
    <w:rsid w:val="00D70FFA"/>
    <w:rsid w:val="00D71696"/>
    <w:rsid w:val="00D7294F"/>
    <w:rsid w:val="00D72CA7"/>
    <w:rsid w:val="00D732B2"/>
    <w:rsid w:val="00D737DD"/>
    <w:rsid w:val="00D73996"/>
    <w:rsid w:val="00D73C65"/>
    <w:rsid w:val="00D74257"/>
    <w:rsid w:val="00D7429D"/>
    <w:rsid w:val="00D757E6"/>
    <w:rsid w:val="00D75C6C"/>
    <w:rsid w:val="00D761E6"/>
    <w:rsid w:val="00D765D1"/>
    <w:rsid w:val="00D7692E"/>
    <w:rsid w:val="00D76A74"/>
    <w:rsid w:val="00D76B36"/>
    <w:rsid w:val="00D76D58"/>
    <w:rsid w:val="00D76E65"/>
    <w:rsid w:val="00D76E77"/>
    <w:rsid w:val="00D7720E"/>
    <w:rsid w:val="00D77299"/>
    <w:rsid w:val="00D7747C"/>
    <w:rsid w:val="00D77F03"/>
    <w:rsid w:val="00D80986"/>
    <w:rsid w:val="00D80BC7"/>
    <w:rsid w:val="00D80D6C"/>
    <w:rsid w:val="00D80D9C"/>
    <w:rsid w:val="00D82045"/>
    <w:rsid w:val="00D827EA"/>
    <w:rsid w:val="00D82C83"/>
    <w:rsid w:val="00D82F48"/>
    <w:rsid w:val="00D83A6C"/>
    <w:rsid w:val="00D8425E"/>
    <w:rsid w:val="00D8453F"/>
    <w:rsid w:val="00D849AF"/>
    <w:rsid w:val="00D84A59"/>
    <w:rsid w:val="00D85800"/>
    <w:rsid w:val="00D858F1"/>
    <w:rsid w:val="00D85B09"/>
    <w:rsid w:val="00D87897"/>
    <w:rsid w:val="00D87D20"/>
    <w:rsid w:val="00D9021E"/>
    <w:rsid w:val="00D90433"/>
    <w:rsid w:val="00D90465"/>
    <w:rsid w:val="00D90655"/>
    <w:rsid w:val="00D90684"/>
    <w:rsid w:val="00D90701"/>
    <w:rsid w:val="00D90D50"/>
    <w:rsid w:val="00D90DA3"/>
    <w:rsid w:val="00D917A3"/>
    <w:rsid w:val="00D91D1E"/>
    <w:rsid w:val="00D91FCA"/>
    <w:rsid w:val="00D9264B"/>
    <w:rsid w:val="00D926CB"/>
    <w:rsid w:val="00D92B39"/>
    <w:rsid w:val="00D9375B"/>
    <w:rsid w:val="00D93962"/>
    <w:rsid w:val="00D93AFC"/>
    <w:rsid w:val="00D9412C"/>
    <w:rsid w:val="00D9413B"/>
    <w:rsid w:val="00D9413D"/>
    <w:rsid w:val="00D94468"/>
    <w:rsid w:val="00D94587"/>
    <w:rsid w:val="00D954AE"/>
    <w:rsid w:val="00D9557B"/>
    <w:rsid w:val="00D95BE3"/>
    <w:rsid w:val="00D9633C"/>
    <w:rsid w:val="00D9676E"/>
    <w:rsid w:val="00DA09C4"/>
    <w:rsid w:val="00DA0C08"/>
    <w:rsid w:val="00DA1581"/>
    <w:rsid w:val="00DA1A82"/>
    <w:rsid w:val="00DA1E10"/>
    <w:rsid w:val="00DA20AA"/>
    <w:rsid w:val="00DA28B8"/>
    <w:rsid w:val="00DA29EA"/>
    <w:rsid w:val="00DA2AD1"/>
    <w:rsid w:val="00DA2D35"/>
    <w:rsid w:val="00DA2F90"/>
    <w:rsid w:val="00DA2FF2"/>
    <w:rsid w:val="00DA3A64"/>
    <w:rsid w:val="00DA458F"/>
    <w:rsid w:val="00DA5160"/>
    <w:rsid w:val="00DA51EF"/>
    <w:rsid w:val="00DA5482"/>
    <w:rsid w:val="00DA69FC"/>
    <w:rsid w:val="00DA6ADF"/>
    <w:rsid w:val="00DB0476"/>
    <w:rsid w:val="00DB06A0"/>
    <w:rsid w:val="00DB0B52"/>
    <w:rsid w:val="00DB0BF4"/>
    <w:rsid w:val="00DB1140"/>
    <w:rsid w:val="00DB1617"/>
    <w:rsid w:val="00DB1CDF"/>
    <w:rsid w:val="00DB1CF9"/>
    <w:rsid w:val="00DB1E0E"/>
    <w:rsid w:val="00DB40E4"/>
    <w:rsid w:val="00DB4A46"/>
    <w:rsid w:val="00DB5539"/>
    <w:rsid w:val="00DB567E"/>
    <w:rsid w:val="00DB59E0"/>
    <w:rsid w:val="00DB619D"/>
    <w:rsid w:val="00DB6A6A"/>
    <w:rsid w:val="00DB7F06"/>
    <w:rsid w:val="00DC03C6"/>
    <w:rsid w:val="00DC0C0B"/>
    <w:rsid w:val="00DC14D3"/>
    <w:rsid w:val="00DC1E2F"/>
    <w:rsid w:val="00DC3274"/>
    <w:rsid w:val="00DC3520"/>
    <w:rsid w:val="00DC3C8E"/>
    <w:rsid w:val="00DC4239"/>
    <w:rsid w:val="00DC4473"/>
    <w:rsid w:val="00DC449B"/>
    <w:rsid w:val="00DC4B1C"/>
    <w:rsid w:val="00DC4B95"/>
    <w:rsid w:val="00DC627C"/>
    <w:rsid w:val="00DC6672"/>
    <w:rsid w:val="00DC71FC"/>
    <w:rsid w:val="00DC75CB"/>
    <w:rsid w:val="00DC7FC9"/>
    <w:rsid w:val="00DD09E6"/>
    <w:rsid w:val="00DD1065"/>
    <w:rsid w:val="00DD1CC0"/>
    <w:rsid w:val="00DD206F"/>
    <w:rsid w:val="00DD231B"/>
    <w:rsid w:val="00DD34CD"/>
    <w:rsid w:val="00DD3E1C"/>
    <w:rsid w:val="00DD3E9A"/>
    <w:rsid w:val="00DD4EE7"/>
    <w:rsid w:val="00DD5B68"/>
    <w:rsid w:val="00DD6105"/>
    <w:rsid w:val="00DD67E2"/>
    <w:rsid w:val="00DD6B84"/>
    <w:rsid w:val="00DD7004"/>
    <w:rsid w:val="00DD7356"/>
    <w:rsid w:val="00DD7E6E"/>
    <w:rsid w:val="00DE085D"/>
    <w:rsid w:val="00DE1021"/>
    <w:rsid w:val="00DE1303"/>
    <w:rsid w:val="00DE16CA"/>
    <w:rsid w:val="00DE17EC"/>
    <w:rsid w:val="00DE1976"/>
    <w:rsid w:val="00DE1D00"/>
    <w:rsid w:val="00DE2988"/>
    <w:rsid w:val="00DE2B01"/>
    <w:rsid w:val="00DE3167"/>
    <w:rsid w:val="00DE5065"/>
    <w:rsid w:val="00DE5359"/>
    <w:rsid w:val="00DE5679"/>
    <w:rsid w:val="00DE5959"/>
    <w:rsid w:val="00DE5DE5"/>
    <w:rsid w:val="00DE66B1"/>
    <w:rsid w:val="00DE6A87"/>
    <w:rsid w:val="00DE7152"/>
    <w:rsid w:val="00DE7A28"/>
    <w:rsid w:val="00DE7D49"/>
    <w:rsid w:val="00DE7DDC"/>
    <w:rsid w:val="00DF000A"/>
    <w:rsid w:val="00DF00E3"/>
    <w:rsid w:val="00DF042A"/>
    <w:rsid w:val="00DF0695"/>
    <w:rsid w:val="00DF22BE"/>
    <w:rsid w:val="00DF2B2A"/>
    <w:rsid w:val="00DF30E9"/>
    <w:rsid w:val="00DF3228"/>
    <w:rsid w:val="00DF344C"/>
    <w:rsid w:val="00DF3975"/>
    <w:rsid w:val="00DF3A2B"/>
    <w:rsid w:val="00DF4F45"/>
    <w:rsid w:val="00DF567F"/>
    <w:rsid w:val="00DF57A2"/>
    <w:rsid w:val="00DF64AB"/>
    <w:rsid w:val="00DF6BE0"/>
    <w:rsid w:val="00DF6C81"/>
    <w:rsid w:val="00DF6FF8"/>
    <w:rsid w:val="00DF7B16"/>
    <w:rsid w:val="00DF7B38"/>
    <w:rsid w:val="00E0038E"/>
    <w:rsid w:val="00E00A14"/>
    <w:rsid w:val="00E00E9C"/>
    <w:rsid w:val="00E00F22"/>
    <w:rsid w:val="00E01F0B"/>
    <w:rsid w:val="00E0328F"/>
    <w:rsid w:val="00E03876"/>
    <w:rsid w:val="00E03C05"/>
    <w:rsid w:val="00E03DC3"/>
    <w:rsid w:val="00E048B0"/>
    <w:rsid w:val="00E04EAA"/>
    <w:rsid w:val="00E069B3"/>
    <w:rsid w:val="00E069DB"/>
    <w:rsid w:val="00E06AB0"/>
    <w:rsid w:val="00E06EE5"/>
    <w:rsid w:val="00E07473"/>
    <w:rsid w:val="00E07543"/>
    <w:rsid w:val="00E07DC2"/>
    <w:rsid w:val="00E07F54"/>
    <w:rsid w:val="00E103A1"/>
    <w:rsid w:val="00E11606"/>
    <w:rsid w:val="00E11E66"/>
    <w:rsid w:val="00E11EE0"/>
    <w:rsid w:val="00E1213D"/>
    <w:rsid w:val="00E12493"/>
    <w:rsid w:val="00E12F3B"/>
    <w:rsid w:val="00E13116"/>
    <w:rsid w:val="00E133C1"/>
    <w:rsid w:val="00E13452"/>
    <w:rsid w:val="00E135D5"/>
    <w:rsid w:val="00E14812"/>
    <w:rsid w:val="00E14BD9"/>
    <w:rsid w:val="00E14D3D"/>
    <w:rsid w:val="00E14D4A"/>
    <w:rsid w:val="00E14FA7"/>
    <w:rsid w:val="00E15644"/>
    <w:rsid w:val="00E158CC"/>
    <w:rsid w:val="00E162E2"/>
    <w:rsid w:val="00E20FEA"/>
    <w:rsid w:val="00E21476"/>
    <w:rsid w:val="00E215CB"/>
    <w:rsid w:val="00E2289C"/>
    <w:rsid w:val="00E22D56"/>
    <w:rsid w:val="00E231DE"/>
    <w:rsid w:val="00E234BD"/>
    <w:rsid w:val="00E241E1"/>
    <w:rsid w:val="00E24583"/>
    <w:rsid w:val="00E24709"/>
    <w:rsid w:val="00E24719"/>
    <w:rsid w:val="00E2566C"/>
    <w:rsid w:val="00E26BBF"/>
    <w:rsid w:val="00E26F90"/>
    <w:rsid w:val="00E2732B"/>
    <w:rsid w:val="00E275DF"/>
    <w:rsid w:val="00E30351"/>
    <w:rsid w:val="00E30566"/>
    <w:rsid w:val="00E308D7"/>
    <w:rsid w:val="00E3175A"/>
    <w:rsid w:val="00E3187B"/>
    <w:rsid w:val="00E31F87"/>
    <w:rsid w:val="00E31FC7"/>
    <w:rsid w:val="00E325CC"/>
    <w:rsid w:val="00E32933"/>
    <w:rsid w:val="00E329B0"/>
    <w:rsid w:val="00E32D53"/>
    <w:rsid w:val="00E33496"/>
    <w:rsid w:val="00E33F31"/>
    <w:rsid w:val="00E347DE"/>
    <w:rsid w:val="00E349FF"/>
    <w:rsid w:val="00E35FC8"/>
    <w:rsid w:val="00E363C3"/>
    <w:rsid w:val="00E37919"/>
    <w:rsid w:val="00E379CB"/>
    <w:rsid w:val="00E37A89"/>
    <w:rsid w:val="00E37CCD"/>
    <w:rsid w:val="00E37EC3"/>
    <w:rsid w:val="00E40404"/>
    <w:rsid w:val="00E40F4E"/>
    <w:rsid w:val="00E411AB"/>
    <w:rsid w:val="00E41390"/>
    <w:rsid w:val="00E41775"/>
    <w:rsid w:val="00E43335"/>
    <w:rsid w:val="00E439B5"/>
    <w:rsid w:val="00E43A2E"/>
    <w:rsid w:val="00E44724"/>
    <w:rsid w:val="00E44D12"/>
    <w:rsid w:val="00E45036"/>
    <w:rsid w:val="00E45706"/>
    <w:rsid w:val="00E460E5"/>
    <w:rsid w:val="00E46F47"/>
    <w:rsid w:val="00E47E4E"/>
    <w:rsid w:val="00E50716"/>
    <w:rsid w:val="00E50ECF"/>
    <w:rsid w:val="00E50EF5"/>
    <w:rsid w:val="00E5156E"/>
    <w:rsid w:val="00E51AEB"/>
    <w:rsid w:val="00E524E5"/>
    <w:rsid w:val="00E525CE"/>
    <w:rsid w:val="00E52D87"/>
    <w:rsid w:val="00E534C9"/>
    <w:rsid w:val="00E53A3F"/>
    <w:rsid w:val="00E54CBD"/>
    <w:rsid w:val="00E54E02"/>
    <w:rsid w:val="00E54F4C"/>
    <w:rsid w:val="00E55AAF"/>
    <w:rsid w:val="00E55B76"/>
    <w:rsid w:val="00E57242"/>
    <w:rsid w:val="00E57943"/>
    <w:rsid w:val="00E60074"/>
    <w:rsid w:val="00E607A7"/>
    <w:rsid w:val="00E6086F"/>
    <w:rsid w:val="00E61321"/>
    <w:rsid w:val="00E61687"/>
    <w:rsid w:val="00E62848"/>
    <w:rsid w:val="00E62987"/>
    <w:rsid w:val="00E62A27"/>
    <w:rsid w:val="00E62C56"/>
    <w:rsid w:val="00E62FF4"/>
    <w:rsid w:val="00E63A2A"/>
    <w:rsid w:val="00E63A51"/>
    <w:rsid w:val="00E63A9D"/>
    <w:rsid w:val="00E64050"/>
    <w:rsid w:val="00E6494C"/>
    <w:rsid w:val="00E64DBF"/>
    <w:rsid w:val="00E64E0D"/>
    <w:rsid w:val="00E64E79"/>
    <w:rsid w:val="00E64F90"/>
    <w:rsid w:val="00E653FB"/>
    <w:rsid w:val="00E655D3"/>
    <w:rsid w:val="00E6569B"/>
    <w:rsid w:val="00E66807"/>
    <w:rsid w:val="00E66ADB"/>
    <w:rsid w:val="00E67255"/>
    <w:rsid w:val="00E67831"/>
    <w:rsid w:val="00E67B10"/>
    <w:rsid w:val="00E67EFF"/>
    <w:rsid w:val="00E67FD1"/>
    <w:rsid w:val="00E700C9"/>
    <w:rsid w:val="00E707C5"/>
    <w:rsid w:val="00E70877"/>
    <w:rsid w:val="00E70ACA"/>
    <w:rsid w:val="00E70DEC"/>
    <w:rsid w:val="00E71CA3"/>
    <w:rsid w:val="00E71E89"/>
    <w:rsid w:val="00E720F9"/>
    <w:rsid w:val="00E73038"/>
    <w:rsid w:val="00E734D5"/>
    <w:rsid w:val="00E73D47"/>
    <w:rsid w:val="00E745EA"/>
    <w:rsid w:val="00E754AC"/>
    <w:rsid w:val="00E770B3"/>
    <w:rsid w:val="00E774C7"/>
    <w:rsid w:val="00E77534"/>
    <w:rsid w:val="00E77918"/>
    <w:rsid w:val="00E77919"/>
    <w:rsid w:val="00E77C7A"/>
    <w:rsid w:val="00E77F00"/>
    <w:rsid w:val="00E806D4"/>
    <w:rsid w:val="00E80921"/>
    <w:rsid w:val="00E81AF8"/>
    <w:rsid w:val="00E81AFB"/>
    <w:rsid w:val="00E81F1A"/>
    <w:rsid w:val="00E8286B"/>
    <w:rsid w:val="00E82D5B"/>
    <w:rsid w:val="00E82E6E"/>
    <w:rsid w:val="00E83248"/>
    <w:rsid w:val="00E843D6"/>
    <w:rsid w:val="00E8529F"/>
    <w:rsid w:val="00E8538B"/>
    <w:rsid w:val="00E86314"/>
    <w:rsid w:val="00E8637E"/>
    <w:rsid w:val="00E86452"/>
    <w:rsid w:val="00E866AF"/>
    <w:rsid w:val="00E86E5E"/>
    <w:rsid w:val="00E8757B"/>
    <w:rsid w:val="00E879A9"/>
    <w:rsid w:val="00E87FA6"/>
    <w:rsid w:val="00E87FCA"/>
    <w:rsid w:val="00E911DE"/>
    <w:rsid w:val="00E91EFE"/>
    <w:rsid w:val="00E923D8"/>
    <w:rsid w:val="00E928E2"/>
    <w:rsid w:val="00E92CA8"/>
    <w:rsid w:val="00E95369"/>
    <w:rsid w:val="00E955C9"/>
    <w:rsid w:val="00E9649D"/>
    <w:rsid w:val="00E96AAB"/>
    <w:rsid w:val="00E96F05"/>
    <w:rsid w:val="00E96F8E"/>
    <w:rsid w:val="00E973C4"/>
    <w:rsid w:val="00E975F4"/>
    <w:rsid w:val="00E978B3"/>
    <w:rsid w:val="00EA00FA"/>
    <w:rsid w:val="00EA0794"/>
    <w:rsid w:val="00EA0D22"/>
    <w:rsid w:val="00EA11B7"/>
    <w:rsid w:val="00EA24CD"/>
    <w:rsid w:val="00EA2D9B"/>
    <w:rsid w:val="00EA302A"/>
    <w:rsid w:val="00EA398C"/>
    <w:rsid w:val="00EA3BBD"/>
    <w:rsid w:val="00EA5435"/>
    <w:rsid w:val="00EA5CDD"/>
    <w:rsid w:val="00EA5DBE"/>
    <w:rsid w:val="00EA5DCA"/>
    <w:rsid w:val="00EA5EB5"/>
    <w:rsid w:val="00EA6407"/>
    <w:rsid w:val="00EA69C6"/>
    <w:rsid w:val="00EA6C5F"/>
    <w:rsid w:val="00EA6EB3"/>
    <w:rsid w:val="00EA6ED9"/>
    <w:rsid w:val="00EA6FEC"/>
    <w:rsid w:val="00EA7FA2"/>
    <w:rsid w:val="00EB034B"/>
    <w:rsid w:val="00EB089E"/>
    <w:rsid w:val="00EB181A"/>
    <w:rsid w:val="00EB183C"/>
    <w:rsid w:val="00EB1FFC"/>
    <w:rsid w:val="00EB2225"/>
    <w:rsid w:val="00EB2FB4"/>
    <w:rsid w:val="00EB3021"/>
    <w:rsid w:val="00EB3132"/>
    <w:rsid w:val="00EB3675"/>
    <w:rsid w:val="00EB399A"/>
    <w:rsid w:val="00EB3EC4"/>
    <w:rsid w:val="00EB4609"/>
    <w:rsid w:val="00EB498C"/>
    <w:rsid w:val="00EB53D1"/>
    <w:rsid w:val="00EB545D"/>
    <w:rsid w:val="00EB5E19"/>
    <w:rsid w:val="00EB6763"/>
    <w:rsid w:val="00EB6A43"/>
    <w:rsid w:val="00EB6D11"/>
    <w:rsid w:val="00EB7632"/>
    <w:rsid w:val="00EB7BA6"/>
    <w:rsid w:val="00EB7CC8"/>
    <w:rsid w:val="00EB7DAF"/>
    <w:rsid w:val="00EC1665"/>
    <w:rsid w:val="00EC296F"/>
    <w:rsid w:val="00EC2A3B"/>
    <w:rsid w:val="00EC2B93"/>
    <w:rsid w:val="00EC2F16"/>
    <w:rsid w:val="00EC31A4"/>
    <w:rsid w:val="00EC4304"/>
    <w:rsid w:val="00EC43DB"/>
    <w:rsid w:val="00EC4630"/>
    <w:rsid w:val="00EC5FDE"/>
    <w:rsid w:val="00EC60F0"/>
    <w:rsid w:val="00EC623D"/>
    <w:rsid w:val="00EC6694"/>
    <w:rsid w:val="00EC6C42"/>
    <w:rsid w:val="00EC752D"/>
    <w:rsid w:val="00ED0B20"/>
    <w:rsid w:val="00ED0D90"/>
    <w:rsid w:val="00ED163B"/>
    <w:rsid w:val="00ED16EB"/>
    <w:rsid w:val="00ED1A31"/>
    <w:rsid w:val="00ED22EF"/>
    <w:rsid w:val="00ED2D18"/>
    <w:rsid w:val="00ED30DC"/>
    <w:rsid w:val="00ED3237"/>
    <w:rsid w:val="00ED3272"/>
    <w:rsid w:val="00ED33AD"/>
    <w:rsid w:val="00ED351D"/>
    <w:rsid w:val="00ED3EF9"/>
    <w:rsid w:val="00ED47C4"/>
    <w:rsid w:val="00ED496B"/>
    <w:rsid w:val="00ED4973"/>
    <w:rsid w:val="00ED4B50"/>
    <w:rsid w:val="00ED4C05"/>
    <w:rsid w:val="00ED4DBB"/>
    <w:rsid w:val="00ED4E64"/>
    <w:rsid w:val="00ED514D"/>
    <w:rsid w:val="00ED57A8"/>
    <w:rsid w:val="00ED5DAB"/>
    <w:rsid w:val="00ED732D"/>
    <w:rsid w:val="00ED7C69"/>
    <w:rsid w:val="00ED7CCD"/>
    <w:rsid w:val="00EE035C"/>
    <w:rsid w:val="00EE0632"/>
    <w:rsid w:val="00EE0ED2"/>
    <w:rsid w:val="00EE1419"/>
    <w:rsid w:val="00EE156C"/>
    <w:rsid w:val="00EE1946"/>
    <w:rsid w:val="00EE2055"/>
    <w:rsid w:val="00EE259A"/>
    <w:rsid w:val="00EE2C3D"/>
    <w:rsid w:val="00EE342E"/>
    <w:rsid w:val="00EE4656"/>
    <w:rsid w:val="00EE4D9D"/>
    <w:rsid w:val="00EE557A"/>
    <w:rsid w:val="00EE5FA1"/>
    <w:rsid w:val="00EE6170"/>
    <w:rsid w:val="00EE68C8"/>
    <w:rsid w:val="00EE6920"/>
    <w:rsid w:val="00EE759B"/>
    <w:rsid w:val="00EE772E"/>
    <w:rsid w:val="00EE78C1"/>
    <w:rsid w:val="00EE7969"/>
    <w:rsid w:val="00EE7B7D"/>
    <w:rsid w:val="00EE7C8F"/>
    <w:rsid w:val="00EF008F"/>
    <w:rsid w:val="00EF0421"/>
    <w:rsid w:val="00EF08A9"/>
    <w:rsid w:val="00EF12CA"/>
    <w:rsid w:val="00EF15E9"/>
    <w:rsid w:val="00EF175B"/>
    <w:rsid w:val="00EF1AA4"/>
    <w:rsid w:val="00EF281D"/>
    <w:rsid w:val="00EF2D33"/>
    <w:rsid w:val="00EF3FCD"/>
    <w:rsid w:val="00EF4621"/>
    <w:rsid w:val="00EF4AF0"/>
    <w:rsid w:val="00EF4EB8"/>
    <w:rsid w:val="00EF53AA"/>
    <w:rsid w:val="00EF53CF"/>
    <w:rsid w:val="00EF5461"/>
    <w:rsid w:val="00EF6132"/>
    <w:rsid w:val="00EF638C"/>
    <w:rsid w:val="00EF6D95"/>
    <w:rsid w:val="00EF6FF2"/>
    <w:rsid w:val="00EF72EA"/>
    <w:rsid w:val="00EF7335"/>
    <w:rsid w:val="00EF7686"/>
    <w:rsid w:val="00F00034"/>
    <w:rsid w:val="00F00212"/>
    <w:rsid w:val="00F004F5"/>
    <w:rsid w:val="00F00C00"/>
    <w:rsid w:val="00F01287"/>
    <w:rsid w:val="00F0172A"/>
    <w:rsid w:val="00F01A5A"/>
    <w:rsid w:val="00F01D42"/>
    <w:rsid w:val="00F01F3A"/>
    <w:rsid w:val="00F02B52"/>
    <w:rsid w:val="00F0327A"/>
    <w:rsid w:val="00F0408C"/>
    <w:rsid w:val="00F044A0"/>
    <w:rsid w:val="00F04AE9"/>
    <w:rsid w:val="00F04CEF"/>
    <w:rsid w:val="00F05189"/>
    <w:rsid w:val="00F053A2"/>
    <w:rsid w:val="00F058A4"/>
    <w:rsid w:val="00F059F6"/>
    <w:rsid w:val="00F100AB"/>
    <w:rsid w:val="00F104AF"/>
    <w:rsid w:val="00F106A0"/>
    <w:rsid w:val="00F10A0D"/>
    <w:rsid w:val="00F10E6A"/>
    <w:rsid w:val="00F111E6"/>
    <w:rsid w:val="00F11AB8"/>
    <w:rsid w:val="00F11E23"/>
    <w:rsid w:val="00F121E0"/>
    <w:rsid w:val="00F121F1"/>
    <w:rsid w:val="00F126E8"/>
    <w:rsid w:val="00F12DB4"/>
    <w:rsid w:val="00F13087"/>
    <w:rsid w:val="00F13B77"/>
    <w:rsid w:val="00F13FEA"/>
    <w:rsid w:val="00F14ADB"/>
    <w:rsid w:val="00F14C6A"/>
    <w:rsid w:val="00F16013"/>
    <w:rsid w:val="00F162D5"/>
    <w:rsid w:val="00F171C0"/>
    <w:rsid w:val="00F20495"/>
    <w:rsid w:val="00F20FCE"/>
    <w:rsid w:val="00F21443"/>
    <w:rsid w:val="00F2150E"/>
    <w:rsid w:val="00F2173A"/>
    <w:rsid w:val="00F21F08"/>
    <w:rsid w:val="00F22258"/>
    <w:rsid w:val="00F22B6B"/>
    <w:rsid w:val="00F22BE7"/>
    <w:rsid w:val="00F23009"/>
    <w:rsid w:val="00F230A2"/>
    <w:rsid w:val="00F235AA"/>
    <w:rsid w:val="00F23965"/>
    <w:rsid w:val="00F24169"/>
    <w:rsid w:val="00F24239"/>
    <w:rsid w:val="00F24DB0"/>
    <w:rsid w:val="00F25247"/>
    <w:rsid w:val="00F25AE8"/>
    <w:rsid w:val="00F25D37"/>
    <w:rsid w:val="00F266F7"/>
    <w:rsid w:val="00F26977"/>
    <w:rsid w:val="00F26BA0"/>
    <w:rsid w:val="00F27514"/>
    <w:rsid w:val="00F27615"/>
    <w:rsid w:val="00F27B87"/>
    <w:rsid w:val="00F27D24"/>
    <w:rsid w:val="00F30080"/>
    <w:rsid w:val="00F30AE7"/>
    <w:rsid w:val="00F3122B"/>
    <w:rsid w:val="00F3127C"/>
    <w:rsid w:val="00F314A5"/>
    <w:rsid w:val="00F317C5"/>
    <w:rsid w:val="00F31C6B"/>
    <w:rsid w:val="00F329FC"/>
    <w:rsid w:val="00F32A13"/>
    <w:rsid w:val="00F32E6B"/>
    <w:rsid w:val="00F332C1"/>
    <w:rsid w:val="00F33428"/>
    <w:rsid w:val="00F34EC3"/>
    <w:rsid w:val="00F3553E"/>
    <w:rsid w:val="00F357FF"/>
    <w:rsid w:val="00F358F1"/>
    <w:rsid w:val="00F36257"/>
    <w:rsid w:val="00F3697C"/>
    <w:rsid w:val="00F374FA"/>
    <w:rsid w:val="00F37526"/>
    <w:rsid w:val="00F375C7"/>
    <w:rsid w:val="00F379E1"/>
    <w:rsid w:val="00F37F60"/>
    <w:rsid w:val="00F400DF"/>
    <w:rsid w:val="00F413A6"/>
    <w:rsid w:val="00F41415"/>
    <w:rsid w:val="00F4208F"/>
    <w:rsid w:val="00F42485"/>
    <w:rsid w:val="00F426A1"/>
    <w:rsid w:val="00F42D85"/>
    <w:rsid w:val="00F44148"/>
    <w:rsid w:val="00F447C7"/>
    <w:rsid w:val="00F448E1"/>
    <w:rsid w:val="00F45355"/>
    <w:rsid w:val="00F45422"/>
    <w:rsid w:val="00F4620B"/>
    <w:rsid w:val="00F4672F"/>
    <w:rsid w:val="00F46CB4"/>
    <w:rsid w:val="00F4745B"/>
    <w:rsid w:val="00F47E17"/>
    <w:rsid w:val="00F47E61"/>
    <w:rsid w:val="00F50340"/>
    <w:rsid w:val="00F50756"/>
    <w:rsid w:val="00F50A4D"/>
    <w:rsid w:val="00F51B77"/>
    <w:rsid w:val="00F51C07"/>
    <w:rsid w:val="00F526C1"/>
    <w:rsid w:val="00F529AB"/>
    <w:rsid w:val="00F53474"/>
    <w:rsid w:val="00F53894"/>
    <w:rsid w:val="00F53E57"/>
    <w:rsid w:val="00F54ECB"/>
    <w:rsid w:val="00F5512E"/>
    <w:rsid w:val="00F5633F"/>
    <w:rsid w:val="00F56446"/>
    <w:rsid w:val="00F56A12"/>
    <w:rsid w:val="00F5711C"/>
    <w:rsid w:val="00F57235"/>
    <w:rsid w:val="00F5751A"/>
    <w:rsid w:val="00F57D05"/>
    <w:rsid w:val="00F602B4"/>
    <w:rsid w:val="00F60AC6"/>
    <w:rsid w:val="00F60BC5"/>
    <w:rsid w:val="00F60C24"/>
    <w:rsid w:val="00F60F0E"/>
    <w:rsid w:val="00F6100D"/>
    <w:rsid w:val="00F61A6B"/>
    <w:rsid w:val="00F62CF0"/>
    <w:rsid w:val="00F62ED9"/>
    <w:rsid w:val="00F63478"/>
    <w:rsid w:val="00F6350F"/>
    <w:rsid w:val="00F63880"/>
    <w:rsid w:val="00F63994"/>
    <w:rsid w:val="00F64436"/>
    <w:rsid w:val="00F6458C"/>
    <w:rsid w:val="00F64C9F"/>
    <w:rsid w:val="00F6554C"/>
    <w:rsid w:val="00F65B10"/>
    <w:rsid w:val="00F65F4E"/>
    <w:rsid w:val="00F66586"/>
    <w:rsid w:val="00F667BF"/>
    <w:rsid w:val="00F66AC6"/>
    <w:rsid w:val="00F66E89"/>
    <w:rsid w:val="00F66F7B"/>
    <w:rsid w:val="00F67178"/>
    <w:rsid w:val="00F67D7F"/>
    <w:rsid w:val="00F72691"/>
    <w:rsid w:val="00F72802"/>
    <w:rsid w:val="00F72C0F"/>
    <w:rsid w:val="00F72D81"/>
    <w:rsid w:val="00F72E85"/>
    <w:rsid w:val="00F73AD5"/>
    <w:rsid w:val="00F73C0E"/>
    <w:rsid w:val="00F73CDF"/>
    <w:rsid w:val="00F73D5F"/>
    <w:rsid w:val="00F73DAF"/>
    <w:rsid w:val="00F74DD0"/>
    <w:rsid w:val="00F754AE"/>
    <w:rsid w:val="00F76439"/>
    <w:rsid w:val="00F76641"/>
    <w:rsid w:val="00F76648"/>
    <w:rsid w:val="00F76EB0"/>
    <w:rsid w:val="00F7790C"/>
    <w:rsid w:val="00F77930"/>
    <w:rsid w:val="00F77E71"/>
    <w:rsid w:val="00F77FC4"/>
    <w:rsid w:val="00F805F2"/>
    <w:rsid w:val="00F8072C"/>
    <w:rsid w:val="00F80E63"/>
    <w:rsid w:val="00F814A7"/>
    <w:rsid w:val="00F81724"/>
    <w:rsid w:val="00F81DE3"/>
    <w:rsid w:val="00F8236B"/>
    <w:rsid w:val="00F8285D"/>
    <w:rsid w:val="00F82CF8"/>
    <w:rsid w:val="00F835A6"/>
    <w:rsid w:val="00F8407D"/>
    <w:rsid w:val="00F84748"/>
    <w:rsid w:val="00F84C07"/>
    <w:rsid w:val="00F85144"/>
    <w:rsid w:val="00F853D3"/>
    <w:rsid w:val="00F8560E"/>
    <w:rsid w:val="00F8607D"/>
    <w:rsid w:val="00F862BF"/>
    <w:rsid w:val="00F8635B"/>
    <w:rsid w:val="00F86425"/>
    <w:rsid w:val="00F86C24"/>
    <w:rsid w:val="00F86FB7"/>
    <w:rsid w:val="00F87654"/>
    <w:rsid w:val="00F878CD"/>
    <w:rsid w:val="00F90059"/>
    <w:rsid w:val="00F90135"/>
    <w:rsid w:val="00F9034D"/>
    <w:rsid w:val="00F90A3E"/>
    <w:rsid w:val="00F90DC3"/>
    <w:rsid w:val="00F91904"/>
    <w:rsid w:val="00F9215E"/>
    <w:rsid w:val="00F92399"/>
    <w:rsid w:val="00F924A5"/>
    <w:rsid w:val="00F925B6"/>
    <w:rsid w:val="00F92640"/>
    <w:rsid w:val="00F9281B"/>
    <w:rsid w:val="00F92FDA"/>
    <w:rsid w:val="00F931A1"/>
    <w:rsid w:val="00F93279"/>
    <w:rsid w:val="00F93D58"/>
    <w:rsid w:val="00F940BA"/>
    <w:rsid w:val="00F948AD"/>
    <w:rsid w:val="00F9559F"/>
    <w:rsid w:val="00F95C23"/>
    <w:rsid w:val="00F96968"/>
    <w:rsid w:val="00F96AC5"/>
    <w:rsid w:val="00F96F81"/>
    <w:rsid w:val="00F979E5"/>
    <w:rsid w:val="00F97EAE"/>
    <w:rsid w:val="00FA09F0"/>
    <w:rsid w:val="00FA11AC"/>
    <w:rsid w:val="00FA17BC"/>
    <w:rsid w:val="00FA196D"/>
    <w:rsid w:val="00FA26AB"/>
    <w:rsid w:val="00FA292D"/>
    <w:rsid w:val="00FA2999"/>
    <w:rsid w:val="00FA2B9F"/>
    <w:rsid w:val="00FA311E"/>
    <w:rsid w:val="00FA338B"/>
    <w:rsid w:val="00FA3D12"/>
    <w:rsid w:val="00FA3D42"/>
    <w:rsid w:val="00FA4215"/>
    <w:rsid w:val="00FA42C3"/>
    <w:rsid w:val="00FA4570"/>
    <w:rsid w:val="00FA4AA2"/>
    <w:rsid w:val="00FA5307"/>
    <w:rsid w:val="00FA5BCD"/>
    <w:rsid w:val="00FA71C7"/>
    <w:rsid w:val="00FA78A0"/>
    <w:rsid w:val="00FA7A74"/>
    <w:rsid w:val="00FB00BD"/>
    <w:rsid w:val="00FB024E"/>
    <w:rsid w:val="00FB02D9"/>
    <w:rsid w:val="00FB041E"/>
    <w:rsid w:val="00FB06E7"/>
    <w:rsid w:val="00FB0D5A"/>
    <w:rsid w:val="00FB19EE"/>
    <w:rsid w:val="00FB2198"/>
    <w:rsid w:val="00FB2440"/>
    <w:rsid w:val="00FB2FD9"/>
    <w:rsid w:val="00FB3204"/>
    <w:rsid w:val="00FB32A7"/>
    <w:rsid w:val="00FB3320"/>
    <w:rsid w:val="00FB37F1"/>
    <w:rsid w:val="00FB3949"/>
    <w:rsid w:val="00FB3CF2"/>
    <w:rsid w:val="00FB3DC2"/>
    <w:rsid w:val="00FB4450"/>
    <w:rsid w:val="00FB52A4"/>
    <w:rsid w:val="00FB5CF9"/>
    <w:rsid w:val="00FB6F7D"/>
    <w:rsid w:val="00FC0890"/>
    <w:rsid w:val="00FC0DCD"/>
    <w:rsid w:val="00FC2033"/>
    <w:rsid w:val="00FC23FF"/>
    <w:rsid w:val="00FC260A"/>
    <w:rsid w:val="00FC2CD2"/>
    <w:rsid w:val="00FC2E34"/>
    <w:rsid w:val="00FC2ED5"/>
    <w:rsid w:val="00FC31BC"/>
    <w:rsid w:val="00FC33D8"/>
    <w:rsid w:val="00FC33DF"/>
    <w:rsid w:val="00FC3454"/>
    <w:rsid w:val="00FC36A1"/>
    <w:rsid w:val="00FC400A"/>
    <w:rsid w:val="00FC4217"/>
    <w:rsid w:val="00FC47C6"/>
    <w:rsid w:val="00FC4F69"/>
    <w:rsid w:val="00FC5768"/>
    <w:rsid w:val="00FC5BFC"/>
    <w:rsid w:val="00FC5D13"/>
    <w:rsid w:val="00FC635D"/>
    <w:rsid w:val="00FC6777"/>
    <w:rsid w:val="00FC686B"/>
    <w:rsid w:val="00FC6DA8"/>
    <w:rsid w:val="00FC6FBD"/>
    <w:rsid w:val="00FC70FA"/>
    <w:rsid w:val="00FC713B"/>
    <w:rsid w:val="00FC7665"/>
    <w:rsid w:val="00FC76DC"/>
    <w:rsid w:val="00FD00CE"/>
    <w:rsid w:val="00FD0387"/>
    <w:rsid w:val="00FD163E"/>
    <w:rsid w:val="00FD1AB6"/>
    <w:rsid w:val="00FD210D"/>
    <w:rsid w:val="00FD2450"/>
    <w:rsid w:val="00FD321C"/>
    <w:rsid w:val="00FD3C10"/>
    <w:rsid w:val="00FD3E6C"/>
    <w:rsid w:val="00FD40B8"/>
    <w:rsid w:val="00FD417D"/>
    <w:rsid w:val="00FD4458"/>
    <w:rsid w:val="00FD44CA"/>
    <w:rsid w:val="00FD4575"/>
    <w:rsid w:val="00FD50EB"/>
    <w:rsid w:val="00FD6069"/>
    <w:rsid w:val="00FD6F3E"/>
    <w:rsid w:val="00FD7A0C"/>
    <w:rsid w:val="00FD7DA4"/>
    <w:rsid w:val="00FE0126"/>
    <w:rsid w:val="00FE0142"/>
    <w:rsid w:val="00FE0396"/>
    <w:rsid w:val="00FE03C2"/>
    <w:rsid w:val="00FE0667"/>
    <w:rsid w:val="00FE083C"/>
    <w:rsid w:val="00FE0FED"/>
    <w:rsid w:val="00FE132C"/>
    <w:rsid w:val="00FE14EE"/>
    <w:rsid w:val="00FE1B2A"/>
    <w:rsid w:val="00FE1B7E"/>
    <w:rsid w:val="00FE1C03"/>
    <w:rsid w:val="00FE2256"/>
    <w:rsid w:val="00FE256C"/>
    <w:rsid w:val="00FE2788"/>
    <w:rsid w:val="00FE28B1"/>
    <w:rsid w:val="00FE2E12"/>
    <w:rsid w:val="00FE30ED"/>
    <w:rsid w:val="00FE37FB"/>
    <w:rsid w:val="00FE4D64"/>
    <w:rsid w:val="00FE5024"/>
    <w:rsid w:val="00FE57F8"/>
    <w:rsid w:val="00FE6291"/>
    <w:rsid w:val="00FE6357"/>
    <w:rsid w:val="00FE6457"/>
    <w:rsid w:val="00FE6463"/>
    <w:rsid w:val="00FE6C99"/>
    <w:rsid w:val="00FE6DC0"/>
    <w:rsid w:val="00FE6DFD"/>
    <w:rsid w:val="00FE70CB"/>
    <w:rsid w:val="00FE728E"/>
    <w:rsid w:val="00FE739B"/>
    <w:rsid w:val="00FF16F3"/>
    <w:rsid w:val="00FF1920"/>
    <w:rsid w:val="00FF1EA7"/>
    <w:rsid w:val="00FF2273"/>
    <w:rsid w:val="00FF37AB"/>
    <w:rsid w:val="00FF4617"/>
    <w:rsid w:val="00FF4CDD"/>
    <w:rsid w:val="00FF65B3"/>
    <w:rsid w:val="00FF7553"/>
    <w:rsid w:val="00FF7575"/>
    <w:rsid w:val="00FF783F"/>
    <w:rsid w:val="00FF7922"/>
    <w:rsid w:val="010884B2"/>
    <w:rsid w:val="01637A5C"/>
    <w:rsid w:val="01732D8D"/>
    <w:rsid w:val="01A49E01"/>
    <w:rsid w:val="01E965F2"/>
    <w:rsid w:val="02149541"/>
    <w:rsid w:val="0214B6B2"/>
    <w:rsid w:val="021C0943"/>
    <w:rsid w:val="02253414"/>
    <w:rsid w:val="023A8D99"/>
    <w:rsid w:val="025C361C"/>
    <w:rsid w:val="02628DFA"/>
    <w:rsid w:val="0263D84D"/>
    <w:rsid w:val="027B4984"/>
    <w:rsid w:val="02900DC1"/>
    <w:rsid w:val="02F68849"/>
    <w:rsid w:val="031A97A6"/>
    <w:rsid w:val="03230577"/>
    <w:rsid w:val="03395DD7"/>
    <w:rsid w:val="033CDF73"/>
    <w:rsid w:val="0361E4E4"/>
    <w:rsid w:val="036B097F"/>
    <w:rsid w:val="03A8FCDC"/>
    <w:rsid w:val="03C8737D"/>
    <w:rsid w:val="03CB2442"/>
    <w:rsid w:val="03CEDFE0"/>
    <w:rsid w:val="03FC5077"/>
    <w:rsid w:val="040B04C5"/>
    <w:rsid w:val="040D5992"/>
    <w:rsid w:val="0425A4BA"/>
    <w:rsid w:val="044D9DC3"/>
    <w:rsid w:val="045BB90F"/>
    <w:rsid w:val="0475D6E5"/>
    <w:rsid w:val="04846924"/>
    <w:rsid w:val="048A8774"/>
    <w:rsid w:val="051A65B9"/>
    <w:rsid w:val="056F1463"/>
    <w:rsid w:val="05A71002"/>
    <w:rsid w:val="05B1A5E5"/>
    <w:rsid w:val="05B55E99"/>
    <w:rsid w:val="05D0AA7F"/>
    <w:rsid w:val="05DC1263"/>
    <w:rsid w:val="05F69B99"/>
    <w:rsid w:val="06000CCC"/>
    <w:rsid w:val="06456E47"/>
    <w:rsid w:val="06516832"/>
    <w:rsid w:val="06526911"/>
    <w:rsid w:val="06557B19"/>
    <w:rsid w:val="0656EB4C"/>
    <w:rsid w:val="066AE869"/>
    <w:rsid w:val="06AAE21E"/>
    <w:rsid w:val="06B7075F"/>
    <w:rsid w:val="06BE0C52"/>
    <w:rsid w:val="070F906A"/>
    <w:rsid w:val="071466D6"/>
    <w:rsid w:val="074A48C2"/>
    <w:rsid w:val="077D8ECF"/>
    <w:rsid w:val="079321B1"/>
    <w:rsid w:val="07C88B16"/>
    <w:rsid w:val="07F73AB4"/>
    <w:rsid w:val="080258BD"/>
    <w:rsid w:val="082FEF20"/>
    <w:rsid w:val="08320A92"/>
    <w:rsid w:val="084CE7D1"/>
    <w:rsid w:val="0866F607"/>
    <w:rsid w:val="08A50EDD"/>
    <w:rsid w:val="08BA2DA4"/>
    <w:rsid w:val="08D35696"/>
    <w:rsid w:val="08F79F6D"/>
    <w:rsid w:val="0905C7D1"/>
    <w:rsid w:val="0958F231"/>
    <w:rsid w:val="09A8830B"/>
    <w:rsid w:val="09B4156B"/>
    <w:rsid w:val="09B5187D"/>
    <w:rsid w:val="09C16B65"/>
    <w:rsid w:val="09EF4E54"/>
    <w:rsid w:val="0A5E01C2"/>
    <w:rsid w:val="0A6BB78B"/>
    <w:rsid w:val="0A9809E9"/>
    <w:rsid w:val="0A9CB6A5"/>
    <w:rsid w:val="0AA09433"/>
    <w:rsid w:val="0AB4C0D5"/>
    <w:rsid w:val="0AE71AFC"/>
    <w:rsid w:val="0B01E758"/>
    <w:rsid w:val="0B50D0BD"/>
    <w:rsid w:val="0B51B7BA"/>
    <w:rsid w:val="0B83D40E"/>
    <w:rsid w:val="0B9E87DF"/>
    <w:rsid w:val="0BB63A4B"/>
    <w:rsid w:val="0BF029F7"/>
    <w:rsid w:val="0C0C1C53"/>
    <w:rsid w:val="0C342789"/>
    <w:rsid w:val="0CAB31C8"/>
    <w:rsid w:val="0CBADEE9"/>
    <w:rsid w:val="0CBB72AF"/>
    <w:rsid w:val="0CEEB16A"/>
    <w:rsid w:val="0D211C35"/>
    <w:rsid w:val="0D25FEEE"/>
    <w:rsid w:val="0D2E77CD"/>
    <w:rsid w:val="0D6491DB"/>
    <w:rsid w:val="0D7C91B0"/>
    <w:rsid w:val="0D865122"/>
    <w:rsid w:val="0D92F4A3"/>
    <w:rsid w:val="0DA80EAC"/>
    <w:rsid w:val="0DAF3580"/>
    <w:rsid w:val="0DB4CCF8"/>
    <w:rsid w:val="0DEF42D8"/>
    <w:rsid w:val="0DF62632"/>
    <w:rsid w:val="0DF649AB"/>
    <w:rsid w:val="0E245076"/>
    <w:rsid w:val="0E3155CE"/>
    <w:rsid w:val="0E4EB5E2"/>
    <w:rsid w:val="0E75B4B3"/>
    <w:rsid w:val="0E82312E"/>
    <w:rsid w:val="0EB26423"/>
    <w:rsid w:val="0EC08CD6"/>
    <w:rsid w:val="0ED94F92"/>
    <w:rsid w:val="0F25AEC0"/>
    <w:rsid w:val="0F8DCFD0"/>
    <w:rsid w:val="0FA2A482"/>
    <w:rsid w:val="0FAE3BF7"/>
    <w:rsid w:val="0FF97A16"/>
    <w:rsid w:val="1000F72A"/>
    <w:rsid w:val="10030ED8"/>
    <w:rsid w:val="1003FFCF"/>
    <w:rsid w:val="10196972"/>
    <w:rsid w:val="103CE442"/>
    <w:rsid w:val="1067286D"/>
    <w:rsid w:val="106A741A"/>
    <w:rsid w:val="10845594"/>
    <w:rsid w:val="10AA4C72"/>
    <w:rsid w:val="10C15D5A"/>
    <w:rsid w:val="11542258"/>
    <w:rsid w:val="11631E65"/>
    <w:rsid w:val="118D172B"/>
    <w:rsid w:val="11E84FC4"/>
    <w:rsid w:val="11F9F47B"/>
    <w:rsid w:val="12188768"/>
    <w:rsid w:val="12278573"/>
    <w:rsid w:val="1229BBEA"/>
    <w:rsid w:val="1243B708"/>
    <w:rsid w:val="12592FD2"/>
    <w:rsid w:val="126CD33F"/>
    <w:rsid w:val="12A3AABE"/>
    <w:rsid w:val="12FE48EA"/>
    <w:rsid w:val="136D7BEF"/>
    <w:rsid w:val="13DFB4B2"/>
    <w:rsid w:val="1401B50D"/>
    <w:rsid w:val="1403C935"/>
    <w:rsid w:val="14526265"/>
    <w:rsid w:val="14EC7928"/>
    <w:rsid w:val="15066E98"/>
    <w:rsid w:val="158D225E"/>
    <w:rsid w:val="1596B8DE"/>
    <w:rsid w:val="15AE220D"/>
    <w:rsid w:val="15AF38F8"/>
    <w:rsid w:val="15B4A65A"/>
    <w:rsid w:val="15B4C7B2"/>
    <w:rsid w:val="15F4C95C"/>
    <w:rsid w:val="16357593"/>
    <w:rsid w:val="1637672A"/>
    <w:rsid w:val="164F0353"/>
    <w:rsid w:val="16504F4C"/>
    <w:rsid w:val="167B4661"/>
    <w:rsid w:val="168B8114"/>
    <w:rsid w:val="16D14547"/>
    <w:rsid w:val="16D53782"/>
    <w:rsid w:val="16DDB44E"/>
    <w:rsid w:val="16E0244A"/>
    <w:rsid w:val="16EB94ED"/>
    <w:rsid w:val="173E7E09"/>
    <w:rsid w:val="1779DC95"/>
    <w:rsid w:val="17879A90"/>
    <w:rsid w:val="17B40E27"/>
    <w:rsid w:val="17B605C5"/>
    <w:rsid w:val="18088A84"/>
    <w:rsid w:val="181ADAC2"/>
    <w:rsid w:val="1847F4F6"/>
    <w:rsid w:val="1851D2F5"/>
    <w:rsid w:val="18A42AAC"/>
    <w:rsid w:val="18AABD37"/>
    <w:rsid w:val="18D74820"/>
    <w:rsid w:val="18DF3578"/>
    <w:rsid w:val="18E02E0C"/>
    <w:rsid w:val="18F8145D"/>
    <w:rsid w:val="18FAACEE"/>
    <w:rsid w:val="19019AFB"/>
    <w:rsid w:val="1927506B"/>
    <w:rsid w:val="193C387B"/>
    <w:rsid w:val="194968B7"/>
    <w:rsid w:val="1967951F"/>
    <w:rsid w:val="19BBDD82"/>
    <w:rsid w:val="19EF6E0B"/>
    <w:rsid w:val="1A437645"/>
    <w:rsid w:val="1A43D0BE"/>
    <w:rsid w:val="1A65AA92"/>
    <w:rsid w:val="1A9775B0"/>
    <w:rsid w:val="1B07739F"/>
    <w:rsid w:val="1B1577D8"/>
    <w:rsid w:val="1B3430A3"/>
    <w:rsid w:val="1B502C71"/>
    <w:rsid w:val="1B566164"/>
    <w:rsid w:val="1B658F90"/>
    <w:rsid w:val="1BCC0CE6"/>
    <w:rsid w:val="1C0F7D91"/>
    <w:rsid w:val="1C3FFE6F"/>
    <w:rsid w:val="1C857989"/>
    <w:rsid w:val="1CB6D2B4"/>
    <w:rsid w:val="1CBEC703"/>
    <w:rsid w:val="1CC3AE5C"/>
    <w:rsid w:val="1CD0A7F7"/>
    <w:rsid w:val="1D008E53"/>
    <w:rsid w:val="1D759ECB"/>
    <w:rsid w:val="1D866D77"/>
    <w:rsid w:val="1D9C5DF5"/>
    <w:rsid w:val="1DA142DC"/>
    <w:rsid w:val="1DBBE8D7"/>
    <w:rsid w:val="1DBFB41C"/>
    <w:rsid w:val="1DCEB50B"/>
    <w:rsid w:val="1DD29A58"/>
    <w:rsid w:val="1DFA44FF"/>
    <w:rsid w:val="1E00D1F8"/>
    <w:rsid w:val="1E01C3D1"/>
    <w:rsid w:val="1E1E407A"/>
    <w:rsid w:val="1E3DC299"/>
    <w:rsid w:val="1E42332E"/>
    <w:rsid w:val="1E4D67C3"/>
    <w:rsid w:val="1E7354DE"/>
    <w:rsid w:val="1E92D03C"/>
    <w:rsid w:val="1E9494F0"/>
    <w:rsid w:val="1E9A97CD"/>
    <w:rsid w:val="1ECACD3C"/>
    <w:rsid w:val="1ECD8F30"/>
    <w:rsid w:val="1EFD7BB8"/>
    <w:rsid w:val="1F0D4B4D"/>
    <w:rsid w:val="1F31A241"/>
    <w:rsid w:val="1F8B71B7"/>
    <w:rsid w:val="1FBF42B6"/>
    <w:rsid w:val="1FC237C9"/>
    <w:rsid w:val="1FCA8D79"/>
    <w:rsid w:val="1FD469FD"/>
    <w:rsid w:val="1FE293D7"/>
    <w:rsid w:val="1FF14E5E"/>
    <w:rsid w:val="1FFFB5C9"/>
    <w:rsid w:val="202B85BB"/>
    <w:rsid w:val="202E30A1"/>
    <w:rsid w:val="20350FAD"/>
    <w:rsid w:val="20D746A9"/>
    <w:rsid w:val="21098D03"/>
    <w:rsid w:val="212E77D9"/>
    <w:rsid w:val="217F4B02"/>
    <w:rsid w:val="218CE5CE"/>
    <w:rsid w:val="21AD2AE9"/>
    <w:rsid w:val="21E19A2D"/>
    <w:rsid w:val="21EB4EE4"/>
    <w:rsid w:val="2229A223"/>
    <w:rsid w:val="223DB99F"/>
    <w:rsid w:val="227C3A9A"/>
    <w:rsid w:val="227C9439"/>
    <w:rsid w:val="2296DF01"/>
    <w:rsid w:val="230CEDC8"/>
    <w:rsid w:val="231E7403"/>
    <w:rsid w:val="2322FA6B"/>
    <w:rsid w:val="2341B243"/>
    <w:rsid w:val="237C1419"/>
    <w:rsid w:val="238A78C4"/>
    <w:rsid w:val="24028E09"/>
    <w:rsid w:val="24227C4D"/>
    <w:rsid w:val="246F2031"/>
    <w:rsid w:val="247C3803"/>
    <w:rsid w:val="24E82666"/>
    <w:rsid w:val="24EE1DFA"/>
    <w:rsid w:val="2500A1A9"/>
    <w:rsid w:val="2500FDF1"/>
    <w:rsid w:val="25524189"/>
    <w:rsid w:val="25525B0A"/>
    <w:rsid w:val="2558DB06"/>
    <w:rsid w:val="259DE7BC"/>
    <w:rsid w:val="25EC3574"/>
    <w:rsid w:val="25F1FA85"/>
    <w:rsid w:val="2634CE4B"/>
    <w:rsid w:val="2655719A"/>
    <w:rsid w:val="26620AD2"/>
    <w:rsid w:val="2679FFD9"/>
    <w:rsid w:val="26B24C6C"/>
    <w:rsid w:val="26D39647"/>
    <w:rsid w:val="26DAD8F1"/>
    <w:rsid w:val="27A00EA3"/>
    <w:rsid w:val="27AEED44"/>
    <w:rsid w:val="27B035A7"/>
    <w:rsid w:val="27B19E0F"/>
    <w:rsid w:val="27C44F15"/>
    <w:rsid w:val="2816FD64"/>
    <w:rsid w:val="28711058"/>
    <w:rsid w:val="28BA46B9"/>
    <w:rsid w:val="28E3CE59"/>
    <w:rsid w:val="29217AB5"/>
    <w:rsid w:val="29EC8CE2"/>
    <w:rsid w:val="29FAD380"/>
    <w:rsid w:val="2A08685D"/>
    <w:rsid w:val="2A08EC64"/>
    <w:rsid w:val="2A0DE10C"/>
    <w:rsid w:val="2A2F4ED0"/>
    <w:rsid w:val="2A59DB87"/>
    <w:rsid w:val="2A7568BE"/>
    <w:rsid w:val="2AEC610F"/>
    <w:rsid w:val="2B06A20B"/>
    <w:rsid w:val="2B292A12"/>
    <w:rsid w:val="2B4C7767"/>
    <w:rsid w:val="2B5D8715"/>
    <w:rsid w:val="2B72C387"/>
    <w:rsid w:val="2BAC1DEE"/>
    <w:rsid w:val="2BBC9068"/>
    <w:rsid w:val="2BECAF65"/>
    <w:rsid w:val="2C1B683D"/>
    <w:rsid w:val="2C504861"/>
    <w:rsid w:val="2C6FBDD4"/>
    <w:rsid w:val="2C7AD161"/>
    <w:rsid w:val="2C8CF045"/>
    <w:rsid w:val="2C9543D9"/>
    <w:rsid w:val="2CC598EE"/>
    <w:rsid w:val="2CE155A9"/>
    <w:rsid w:val="2CF5542F"/>
    <w:rsid w:val="2CFD3914"/>
    <w:rsid w:val="2D568CDF"/>
    <w:rsid w:val="2DA46736"/>
    <w:rsid w:val="2E052310"/>
    <w:rsid w:val="2E16C8B2"/>
    <w:rsid w:val="2E2939B4"/>
    <w:rsid w:val="2E43C53E"/>
    <w:rsid w:val="2E444D23"/>
    <w:rsid w:val="2E4DF8C5"/>
    <w:rsid w:val="2E6D6A99"/>
    <w:rsid w:val="2E7031B3"/>
    <w:rsid w:val="2E762779"/>
    <w:rsid w:val="2EAB8610"/>
    <w:rsid w:val="2EB3607B"/>
    <w:rsid w:val="2EDA781B"/>
    <w:rsid w:val="2EE1E4C0"/>
    <w:rsid w:val="2EF04F87"/>
    <w:rsid w:val="2EFC1C47"/>
    <w:rsid w:val="2F22D217"/>
    <w:rsid w:val="2F31E2D3"/>
    <w:rsid w:val="2F4BF1CF"/>
    <w:rsid w:val="2F9ADA7B"/>
    <w:rsid w:val="2FB293B5"/>
    <w:rsid w:val="3046B188"/>
    <w:rsid w:val="304C0A79"/>
    <w:rsid w:val="305A4694"/>
    <w:rsid w:val="306A6572"/>
    <w:rsid w:val="306F8176"/>
    <w:rsid w:val="30742DBC"/>
    <w:rsid w:val="30784B32"/>
    <w:rsid w:val="30807974"/>
    <w:rsid w:val="30A57662"/>
    <w:rsid w:val="31177E02"/>
    <w:rsid w:val="31303693"/>
    <w:rsid w:val="315A6C5F"/>
    <w:rsid w:val="319E54EF"/>
    <w:rsid w:val="31B75F91"/>
    <w:rsid w:val="324DF6DF"/>
    <w:rsid w:val="325C4408"/>
    <w:rsid w:val="326CA769"/>
    <w:rsid w:val="3273F7F7"/>
    <w:rsid w:val="32D69C1B"/>
    <w:rsid w:val="32E65658"/>
    <w:rsid w:val="330A5D47"/>
    <w:rsid w:val="330B1952"/>
    <w:rsid w:val="33172747"/>
    <w:rsid w:val="3359D4A4"/>
    <w:rsid w:val="33B94090"/>
    <w:rsid w:val="33D27052"/>
    <w:rsid w:val="33F27559"/>
    <w:rsid w:val="3409D28D"/>
    <w:rsid w:val="343EAA91"/>
    <w:rsid w:val="349DAC0D"/>
    <w:rsid w:val="34B2FC85"/>
    <w:rsid w:val="34C2DE40"/>
    <w:rsid w:val="34FB84B2"/>
    <w:rsid w:val="35009D20"/>
    <w:rsid w:val="3504DC08"/>
    <w:rsid w:val="352B005A"/>
    <w:rsid w:val="354A5505"/>
    <w:rsid w:val="35535A54"/>
    <w:rsid w:val="35DA2EF3"/>
    <w:rsid w:val="35FE5901"/>
    <w:rsid w:val="36690C78"/>
    <w:rsid w:val="36A3F355"/>
    <w:rsid w:val="36B1B425"/>
    <w:rsid w:val="36B8A633"/>
    <w:rsid w:val="3704097C"/>
    <w:rsid w:val="3713ED2B"/>
    <w:rsid w:val="37145207"/>
    <w:rsid w:val="371801D3"/>
    <w:rsid w:val="372761BD"/>
    <w:rsid w:val="3733DFFB"/>
    <w:rsid w:val="37345D54"/>
    <w:rsid w:val="3748F1E7"/>
    <w:rsid w:val="374AB441"/>
    <w:rsid w:val="374C9F4B"/>
    <w:rsid w:val="3765F5C0"/>
    <w:rsid w:val="37808369"/>
    <w:rsid w:val="3782E092"/>
    <w:rsid w:val="37A0B76A"/>
    <w:rsid w:val="37A80D46"/>
    <w:rsid w:val="37E6F7E4"/>
    <w:rsid w:val="38092200"/>
    <w:rsid w:val="380F3CA2"/>
    <w:rsid w:val="381C1D48"/>
    <w:rsid w:val="384BC166"/>
    <w:rsid w:val="385D9EBF"/>
    <w:rsid w:val="3883A56A"/>
    <w:rsid w:val="3888E58C"/>
    <w:rsid w:val="388CDEA2"/>
    <w:rsid w:val="38B4F505"/>
    <w:rsid w:val="38D783F0"/>
    <w:rsid w:val="38DDECA2"/>
    <w:rsid w:val="392E534B"/>
    <w:rsid w:val="3964EDA6"/>
    <w:rsid w:val="39977D82"/>
    <w:rsid w:val="39CC266D"/>
    <w:rsid w:val="39E69C60"/>
    <w:rsid w:val="39EA4C50"/>
    <w:rsid w:val="39F225DC"/>
    <w:rsid w:val="3A092D3C"/>
    <w:rsid w:val="3A3FE081"/>
    <w:rsid w:val="3A471C10"/>
    <w:rsid w:val="3A512038"/>
    <w:rsid w:val="3A5CE762"/>
    <w:rsid w:val="3AA160E5"/>
    <w:rsid w:val="3AA428E7"/>
    <w:rsid w:val="3ADBBF7F"/>
    <w:rsid w:val="3B2190FB"/>
    <w:rsid w:val="3B2EA7C9"/>
    <w:rsid w:val="3B43A33D"/>
    <w:rsid w:val="3B493606"/>
    <w:rsid w:val="3B5AF8DF"/>
    <w:rsid w:val="3B600FB3"/>
    <w:rsid w:val="3BBDF82B"/>
    <w:rsid w:val="3BC66316"/>
    <w:rsid w:val="3BD51582"/>
    <w:rsid w:val="3C0A574A"/>
    <w:rsid w:val="3C4E05F9"/>
    <w:rsid w:val="3C934A5B"/>
    <w:rsid w:val="3C97B960"/>
    <w:rsid w:val="3C98E2D0"/>
    <w:rsid w:val="3CA595AD"/>
    <w:rsid w:val="3CADD995"/>
    <w:rsid w:val="3CBEA645"/>
    <w:rsid w:val="3CD5DD31"/>
    <w:rsid w:val="3CE76FC5"/>
    <w:rsid w:val="3CFA9E20"/>
    <w:rsid w:val="3D05AA58"/>
    <w:rsid w:val="3D148FC9"/>
    <w:rsid w:val="3D2286E1"/>
    <w:rsid w:val="3D4AAAE6"/>
    <w:rsid w:val="3DB4C89A"/>
    <w:rsid w:val="3DCC95BB"/>
    <w:rsid w:val="3DE26E79"/>
    <w:rsid w:val="3E081406"/>
    <w:rsid w:val="3E15BBBC"/>
    <w:rsid w:val="3E2CA4F2"/>
    <w:rsid w:val="3E304A25"/>
    <w:rsid w:val="3E864658"/>
    <w:rsid w:val="3E92CA87"/>
    <w:rsid w:val="3EB98ED3"/>
    <w:rsid w:val="3EF50D95"/>
    <w:rsid w:val="3F746B73"/>
    <w:rsid w:val="3F8EB8C3"/>
    <w:rsid w:val="40190FFC"/>
    <w:rsid w:val="4093FD93"/>
    <w:rsid w:val="40EC02ED"/>
    <w:rsid w:val="412DC484"/>
    <w:rsid w:val="41586CD7"/>
    <w:rsid w:val="41768BE0"/>
    <w:rsid w:val="417C9A4B"/>
    <w:rsid w:val="419FB76B"/>
    <w:rsid w:val="41AF4198"/>
    <w:rsid w:val="41AFB69E"/>
    <w:rsid w:val="42386F60"/>
    <w:rsid w:val="425476DD"/>
    <w:rsid w:val="426A75DD"/>
    <w:rsid w:val="42912B99"/>
    <w:rsid w:val="42A15C98"/>
    <w:rsid w:val="42B163A5"/>
    <w:rsid w:val="42B8C208"/>
    <w:rsid w:val="43020319"/>
    <w:rsid w:val="4361EAA2"/>
    <w:rsid w:val="4376059A"/>
    <w:rsid w:val="43B386C0"/>
    <w:rsid w:val="43B3A93E"/>
    <w:rsid w:val="43B6C86A"/>
    <w:rsid w:val="43BA8447"/>
    <w:rsid w:val="43BCE981"/>
    <w:rsid w:val="43C0BD8F"/>
    <w:rsid w:val="43EAC747"/>
    <w:rsid w:val="43F9B26F"/>
    <w:rsid w:val="44048CDC"/>
    <w:rsid w:val="4421C611"/>
    <w:rsid w:val="4427B111"/>
    <w:rsid w:val="44678BA3"/>
    <w:rsid w:val="446D77C9"/>
    <w:rsid w:val="4473DBE7"/>
    <w:rsid w:val="44A222C2"/>
    <w:rsid w:val="44EF6A01"/>
    <w:rsid w:val="452801E8"/>
    <w:rsid w:val="45655CF0"/>
    <w:rsid w:val="45A131A2"/>
    <w:rsid w:val="45EFB3D5"/>
    <w:rsid w:val="45FE2E76"/>
    <w:rsid w:val="461F1BF0"/>
    <w:rsid w:val="463649A8"/>
    <w:rsid w:val="467B58EC"/>
    <w:rsid w:val="469760F2"/>
    <w:rsid w:val="46C862E7"/>
    <w:rsid w:val="46CA89AF"/>
    <w:rsid w:val="46CF7F39"/>
    <w:rsid w:val="46EFA22D"/>
    <w:rsid w:val="46F7DAAB"/>
    <w:rsid w:val="47934182"/>
    <w:rsid w:val="47957620"/>
    <w:rsid w:val="47CAEED3"/>
    <w:rsid w:val="47EB861E"/>
    <w:rsid w:val="4802145B"/>
    <w:rsid w:val="48139875"/>
    <w:rsid w:val="48179202"/>
    <w:rsid w:val="482362ED"/>
    <w:rsid w:val="4842B601"/>
    <w:rsid w:val="486D3FC2"/>
    <w:rsid w:val="4872FEBC"/>
    <w:rsid w:val="48E6952C"/>
    <w:rsid w:val="4904B23D"/>
    <w:rsid w:val="49070AD4"/>
    <w:rsid w:val="4907889C"/>
    <w:rsid w:val="49A718A2"/>
    <w:rsid w:val="49CE26C9"/>
    <w:rsid w:val="49D8F5AC"/>
    <w:rsid w:val="4A0AFD67"/>
    <w:rsid w:val="4A152D39"/>
    <w:rsid w:val="4A207DA6"/>
    <w:rsid w:val="4A46A7A7"/>
    <w:rsid w:val="4A652E2D"/>
    <w:rsid w:val="4A66995B"/>
    <w:rsid w:val="4A68F7DB"/>
    <w:rsid w:val="4A90B67F"/>
    <w:rsid w:val="4AB8F8F3"/>
    <w:rsid w:val="4AD5583B"/>
    <w:rsid w:val="4AE48B18"/>
    <w:rsid w:val="4B273263"/>
    <w:rsid w:val="4B2FBB45"/>
    <w:rsid w:val="4B68494D"/>
    <w:rsid w:val="4B777242"/>
    <w:rsid w:val="4B8FCC88"/>
    <w:rsid w:val="4B96B6F2"/>
    <w:rsid w:val="4B986806"/>
    <w:rsid w:val="4BC1366D"/>
    <w:rsid w:val="4BCAAAB3"/>
    <w:rsid w:val="4C3DA7FF"/>
    <w:rsid w:val="4C9378DD"/>
    <w:rsid w:val="4CC01AF7"/>
    <w:rsid w:val="4CCA08D6"/>
    <w:rsid w:val="4CCEF25C"/>
    <w:rsid w:val="4CE99954"/>
    <w:rsid w:val="4CEB25F2"/>
    <w:rsid w:val="4CF1E204"/>
    <w:rsid w:val="4D121091"/>
    <w:rsid w:val="4D1AEF7C"/>
    <w:rsid w:val="4D1E5CB9"/>
    <w:rsid w:val="4D3DBAA1"/>
    <w:rsid w:val="4DAA9E13"/>
    <w:rsid w:val="4DAFB88D"/>
    <w:rsid w:val="4DB6152E"/>
    <w:rsid w:val="4DBA8B52"/>
    <w:rsid w:val="4DDD048A"/>
    <w:rsid w:val="4E3F7C4D"/>
    <w:rsid w:val="4E7DD00F"/>
    <w:rsid w:val="4E94E4B2"/>
    <w:rsid w:val="4E959B53"/>
    <w:rsid w:val="4E9EE817"/>
    <w:rsid w:val="4EC2ABCE"/>
    <w:rsid w:val="4EC9261B"/>
    <w:rsid w:val="4EE34003"/>
    <w:rsid w:val="4EEB101B"/>
    <w:rsid w:val="4EEB7A76"/>
    <w:rsid w:val="4EEC5FE4"/>
    <w:rsid w:val="4F28F808"/>
    <w:rsid w:val="502C1420"/>
    <w:rsid w:val="505DF4F9"/>
    <w:rsid w:val="50E7D991"/>
    <w:rsid w:val="50EEE1CC"/>
    <w:rsid w:val="51054E21"/>
    <w:rsid w:val="511A3B02"/>
    <w:rsid w:val="513A9CC3"/>
    <w:rsid w:val="51949059"/>
    <w:rsid w:val="5194F5A4"/>
    <w:rsid w:val="51A9E5E2"/>
    <w:rsid w:val="51E583EB"/>
    <w:rsid w:val="51F90E3C"/>
    <w:rsid w:val="522CE398"/>
    <w:rsid w:val="522DCC57"/>
    <w:rsid w:val="5233A86B"/>
    <w:rsid w:val="52887F10"/>
    <w:rsid w:val="52917FE1"/>
    <w:rsid w:val="52D34053"/>
    <w:rsid w:val="52DB45F6"/>
    <w:rsid w:val="533AB0A4"/>
    <w:rsid w:val="533ACE90"/>
    <w:rsid w:val="534FC5FE"/>
    <w:rsid w:val="5360546F"/>
    <w:rsid w:val="54339921"/>
    <w:rsid w:val="54455488"/>
    <w:rsid w:val="54808348"/>
    <w:rsid w:val="549A466F"/>
    <w:rsid w:val="549F893F"/>
    <w:rsid w:val="54CDEABB"/>
    <w:rsid w:val="54F42406"/>
    <w:rsid w:val="54F674C2"/>
    <w:rsid w:val="55276749"/>
    <w:rsid w:val="555F1959"/>
    <w:rsid w:val="556B43B9"/>
    <w:rsid w:val="5586B0C8"/>
    <w:rsid w:val="558E7F6D"/>
    <w:rsid w:val="55B8927F"/>
    <w:rsid w:val="55CC124C"/>
    <w:rsid w:val="55CC2110"/>
    <w:rsid w:val="55E4E500"/>
    <w:rsid w:val="5603DB91"/>
    <w:rsid w:val="5699F6FE"/>
    <w:rsid w:val="56D0188B"/>
    <w:rsid w:val="56D252DD"/>
    <w:rsid w:val="56DF1144"/>
    <w:rsid w:val="56E36854"/>
    <w:rsid w:val="57638372"/>
    <w:rsid w:val="576C0D6E"/>
    <w:rsid w:val="5778F077"/>
    <w:rsid w:val="58018CA6"/>
    <w:rsid w:val="5841C9B6"/>
    <w:rsid w:val="5841D989"/>
    <w:rsid w:val="58ECBE3C"/>
    <w:rsid w:val="58F7A6C0"/>
    <w:rsid w:val="5908B38D"/>
    <w:rsid w:val="591BC10C"/>
    <w:rsid w:val="592A11EA"/>
    <w:rsid w:val="5966B7DA"/>
    <w:rsid w:val="596DAD8A"/>
    <w:rsid w:val="59A549B1"/>
    <w:rsid w:val="59C8AB2E"/>
    <w:rsid w:val="59C928BE"/>
    <w:rsid w:val="59F56DD2"/>
    <w:rsid w:val="5A56E9BA"/>
    <w:rsid w:val="5A6CD7D2"/>
    <w:rsid w:val="5A8C129E"/>
    <w:rsid w:val="5AD14FF5"/>
    <w:rsid w:val="5B0423E6"/>
    <w:rsid w:val="5B1513F6"/>
    <w:rsid w:val="5B178DF7"/>
    <w:rsid w:val="5B534608"/>
    <w:rsid w:val="5B7D5451"/>
    <w:rsid w:val="5B84175B"/>
    <w:rsid w:val="5B93A7FB"/>
    <w:rsid w:val="5BA3581B"/>
    <w:rsid w:val="5BAF85EB"/>
    <w:rsid w:val="5BBC3539"/>
    <w:rsid w:val="5BDFF8E1"/>
    <w:rsid w:val="5BE3A110"/>
    <w:rsid w:val="5BE737F1"/>
    <w:rsid w:val="5C0A9E52"/>
    <w:rsid w:val="5C6B3BE0"/>
    <w:rsid w:val="5CB62874"/>
    <w:rsid w:val="5CF8CC5A"/>
    <w:rsid w:val="5CFD1F51"/>
    <w:rsid w:val="5D00E17D"/>
    <w:rsid w:val="5D0C7DE9"/>
    <w:rsid w:val="5D6CC0AD"/>
    <w:rsid w:val="5D7422D5"/>
    <w:rsid w:val="5D87FF31"/>
    <w:rsid w:val="5DA5FED9"/>
    <w:rsid w:val="5DB256E1"/>
    <w:rsid w:val="5DB2B59E"/>
    <w:rsid w:val="5DDC47E4"/>
    <w:rsid w:val="5DE6976E"/>
    <w:rsid w:val="5DEA5EA8"/>
    <w:rsid w:val="5DFEAFF0"/>
    <w:rsid w:val="5E014A11"/>
    <w:rsid w:val="5E471765"/>
    <w:rsid w:val="5E58866B"/>
    <w:rsid w:val="5E660DD9"/>
    <w:rsid w:val="5E824D16"/>
    <w:rsid w:val="5E94F1D6"/>
    <w:rsid w:val="5EB5D679"/>
    <w:rsid w:val="5EE0AC00"/>
    <w:rsid w:val="5EEC8912"/>
    <w:rsid w:val="5EFA5991"/>
    <w:rsid w:val="5EFF9AAD"/>
    <w:rsid w:val="5F5270B8"/>
    <w:rsid w:val="5F815540"/>
    <w:rsid w:val="5FB24737"/>
    <w:rsid w:val="5FC37214"/>
    <w:rsid w:val="5FF7DC43"/>
    <w:rsid w:val="604125A6"/>
    <w:rsid w:val="605C6A3B"/>
    <w:rsid w:val="6091F5E6"/>
    <w:rsid w:val="60A0F658"/>
    <w:rsid w:val="60C441E2"/>
    <w:rsid w:val="60DC2167"/>
    <w:rsid w:val="60F36A07"/>
    <w:rsid w:val="61182CEC"/>
    <w:rsid w:val="612F3933"/>
    <w:rsid w:val="6135C179"/>
    <w:rsid w:val="61538E5B"/>
    <w:rsid w:val="61901D75"/>
    <w:rsid w:val="61E75FC7"/>
    <w:rsid w:val="623F804C"/>
    <w:rsid w:val="6252799A"/>
    <w:rsid w:val="628144CD"/>
    <w:rsid w:val="62B0553C"/>
    <w:rsid w:val="63052110"/>
    <w:rsid w:val="632A95B7"/>
    <w:rsid w:val="6346D8A6"/>
    <w:rsid w:val="635785D0"/>
    <w:rsid w:val="63A9830A"/>
    <w:rsid w:val="63BFB3F0"/>
    <w:rsid w:val="63C92B4A"/>
    <w:rsid w:val="63D0D928"/>
    <w:rsid w:val="64247337"/>
    <w:rsid w:val="6431E3D0"/>
    <w:rsid w:val="643B6019"/>
    <w:rsid w:val="6449EBFC"/>
    <w:rsid w:val="646B5149"/>
    <w:rsid w:val="649243A4"/>
    <w:rsid w:val="64D6EAD2"/>
    <w:rsid w:val="64D79194"/>
    <w:rsid w:val="64E1A6E6"/>
    <w:rsid w:val="64EC4C4A"/>
    <w:rsid w:val="64FB942A"/>
    <w:rsid w:val="6511045F"/>
    <w:rsid w:val="65C4DAC4"/>
    <w:rsid w:val="65D534C5"/>
    <w:rsid w:val="65E76AC1"/>
    <w:rsid w:val="65E79A60"/>
    <w:rsid w:val="65EE1D1D"/>
    <w:rsid w:val="66316450"/>
    <w:rsid w:val="664BDF32"/>
    <w:rsid w:val="66AFC346"/>
    <w:rsid w:val="66C8342B"/>
    <w:rsid w:val="66DDBF2F"/>
    <w:rsid w:val="670721EE"/>
    <w:rsid w:val="6710C89E"/>
    <w:rsid w:val="671EE0BB"/>
    <w:rsid w:val="672C4947"/>
    <w:rsid w:val="673734DB"/>
    <w:rsid w:val="674E3BDA"/>
    <w:rsid w:val="677DE072"/>
    <w:rsid w:val="677DE7B1"/>
    <w:rsid w:val="67847277"/>
    <w:rsid w:val="67A07EC7"/>
    <w:rsid w:val="67ADDFEF"/>
    <w:rsid w:val="67B5A561"/>
    <w:rsid w:val="67C3D0FA"/>
    <w:rsid w:val="67EE03E1"/>
    <w:rsid w:val="68368D10"/>
    <w:rsid w:val="68C582DA"/>
    <w:rsid w:val="68EC4773"/>
    <w:rsid w:val="69099911"/>
    <w:rsid w:val="69166EED"/>
    <w:rsid w:val="69545476"/>
    <w:rsid w:val="69AD607E"/>
    <w:rsid w:val="69BBEFB8"/>
    <w:rsid w:val="69CED895"/>
    <w:rsid w:val="69D3102F"/>
    <w:rsid w:val="69E66F29"/>
    <w:rsid w:val="6A25DFE2"/>
    <w:rsid w:val="6A81794A"/>
    <w:rsid w:val="6A866F0E"/>
    <w:rsid w:val="6A979D30"/>
    <w:rsid w:val="6AEDE0A6"/>
    <w:rsid w:val="6B0C5C32"/>
    <w:rsid w:val="6B16E8C1"/>
    <w:rsid w:val="6B24D92F"/>
    <w:rsid w:val="6B294D93"/>
    <w:rsid w:val="6B67EE37"/>
    <w:rsid w:val="6BBEA427"/>
    <w:rsid w:val="6BD373D7"/>
    <w:rsid w:val="6BDE6884"/>
    <w:rsid w:val="6C16D59A"/>
    <w:rsid w:val="6C31E25D"/>
    <w:rsid w:val="6C807112"/>
    <w:rsid w:val="6C89A496"/>
    <w:rsid w:val="6C92BA50"/>
    <w:rsid w:val="6CD38AE3"/>
    <w:rsid w:val="6D116A79"/>
    <w:rsid w:val="6D1D0210"/>
    <w:rsid w:val="6D794A37"/>
    <w:rsid w:val="6DD1DF9A"/>
    <w:rsid w:val="6DD2CC7F"/>
    <w:rsid w:val="6DE66CBC"/>
    <w:rsid w:val="6E011EA7"/>
    <w:rsid w:val="6E281885"/>
    <w:rsid w:val="6E8DEB19"/>
    <w:rsid w:val="6EA12CF3"/>
    <w:rsid w:val="6EC425D2"/>
    <w:rsid w:val="6EC72DD8"/>
    <w:rsid w:val="6ECF7A6B"/>
    <w:rsid w:val="6ED13B92"/>
    <w:rsid w:val="6EF386EC"/>
    <w:rsid w:val="6F026F4D"/>
    <w:rsid w:val="6F109A48"/>
    <w:rsid w:val="6F1655F0"/>
    <w:rsid w:val="6F28A183"/>
    <w:rsid w:val="6F2B20EA"/>
    <w:rsid w:val="6F4552C2"/>
    <w:rsid w:val="6F6A8A42"/>
    <w:rsid w:val="6F6EAD4F"/>
    <w:rsid w:val="6FBF6B99"/>
    <w:rsid w:val="6FDCE60A"/>
    <w:rsid w:val="7012C56A"/>
    <w:rsid w:val="703F4A16"/>
    <w:rsid w:val="7061D507"/>
    <w:rsid w:val="70670E79"/>
    <w:rsid w:val="70AEC8A8"/>
    <w:rsid w:val="70E7271B"/>
    <w:rsid w:val="710DB196"/>
    <w:rsid w:val="710F1E41"/>
    <w:rsid w:val="7138B8CF"/>
    <w:rsid w:val="715B4693"/>
    <w:rsid w:val="715D673B"/>
    <w:rsid w:val="71629F65"/>
    <w:rsid w:val="71EB9F01"/>
    <w:rsid w:val="71FA5A42"/>
    <w:rsid w:val="7214CB6B"/>
    <w:rsid w:val="72164DA0"/>
    <w:rsid w:val="722C583B"/>
    <w:rsid w:val="7240AC2C"/>
    <w:rsid w:val="72EAA2FA"/>
    <w:rsid w:val="72FF256E"/>
    <w:rsid w:val="733F8184"/>
    <w:rsid w:val="734A7BD3"/>
    <w:rsid w:val="734CA024"/>
    <w:rsid w:val="7356CAAF"/>
    <w:rsid w:val="73597A94"/>
    <w:rsid w:val="73670D78"/>
    <w:rsid w:val="737E9665"/>
    <w:rsid w:val="738BA13A"/>
    <w:rsid w:val="73BC38B2"/>
    <w:rsid w:val="73F10513"/>
    <w:rsid w:val="7403E368"/>
    <w:rsid w:val="742DEDEF"/>
    <w:rsid w:val="74396F95"/>
    <w:rsid w:val="743E5FD7"/>
    <w:rsid w:val="745BB579"/>
    <w:rsid w:val="74892367"/>
    <w:rsid w:val="74EBC12C"/>
    <w:rsid w:val="74F91B3B"/>
    <w:rsid w:val="75261F71"/>
    <w:rsid w:val="752FB684"/>
    <w:rsid w:val="763B1A4E"/>
    <w:rsid w:val="76C2B262"/>
    <w:rsid w:val="76C6D60A"/>
    <w:rsid w:val="76FA76F9"/>
    <w:rsid w:val="77142A47"/>
    <w:rsid w:val="77931535"/>
    <w:rsid w:val="77DB3975"/>
    <w:rsid w:val="77F9CF0E"/>
    <w:rsid w:val="7815252F"/>
    <w:rsid w:val="786F0754"/>
    <w:rsid w:val="78A482F3"/>
    <w:rsid w:val="78A4A836"/>
    <w:rsid w:val="78EB7E3A"/>
    <w:rsid w:val="78FBE04F"/>
    <w:rsid w:val="794C5C65"/>
    <w:rsid w:val="795553EF"/>
    <w:rsid w:val="79857DAD"/>
    <w:rsid w:val="7985A287"/>
    <w:rsid w:val="79DCCC13"/>
    <w:rsid w:val="79DCE14E"/>
    <w:rsid w:val="79FCC9C7"/>
    <w:rsid w:val="7A0137A5"/>
    <w:rsid w:val="7A1F3ED9"/>
    <w:rsid w:val="7A217D43"/>
    <w:rsid w:val="7A2EB1B4"/>
    <w:rsid w:val="7AB5E62E"/>
    <w:rsid w:val="7ABD077D"/>
    <w:rsid w:val="7ACB7815"/>
    <w:rsid w:val="7B45B0EF"/>
    <w:rsid w:val="7B556D68"/>
    <w:rsid w:val="7B6EEE4F"/>
    <w:rsid w:val="7BB826C9"/>
    <w:rsid w:val="7BBE905C"/>
    <w:rsid w:val="7C14A4FD"/>
    <w:rsid w:val="7C197C03"/>
    <w:rsid w:val="7C3CB802"/>
    <w:rsid w:val="7C51FAEC"/>
    <w:rsid w:val="7C5256ED"/>
    <w:rsid w:val="7CA95CF1"/>
    <w:rsid w:val="7CC7FFFF"/>
    <w:rsid w:val="7CDED4DC"/>
    <w:rsid w:val="7CEDA7A7"/>
    <w:rsid w:val="7D0E129D"/>
    <w:rsid w:val="7D0F63CB"/>
    <w:rsid w:val="7D0FFF35"/>
    <w:rsid w:val="7D2567A5"/>
    <w:rsid w:val="7D312C48"/>
    <w:rsid w:val="7D50DB2C"/>
    <w:rsid w:val="7D56B22B"/>
    <w:rsid w:val="7D61BE82"/>
    <w:rsid w:val="7D834793"/>
    <w:rsid w:val="7DAB345C"/>
    <w:rsid w:val="7DD5DB56"/>
    <w:rsid w:val="7DEA1C92"/>
    <w:rsid w:val="7E6CF66D"/>
    <w:rsid w:val="7E954746"/>
    <w:rsid w:val="7EB71230"/>
    <w:rsid w:val="7EDC5D71"/>
    <w:rsid w:val="7EDD6CCE"/>
    <w:rsid w:val="7EF0253B"/>
    <w:rsid w:val="7F2F4D03"/>
    <w:rsid w:val="7F392837"/>
    <w:rsid w:val="7FAE948D"/>
    <w:rsid w:val="7FC0D446"/>
    <w:rsid w:val="7FC2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22EF4"/>
  <w15:chartTrackingRefBased/>
  <w15:docId w15:val="{8E2E7CF2-674D-4CDB-8A6C-ED8F104A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Arial"/>
        <w:color w:val="000000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0" w:lineRule="atLeast"/>
    </w:pPr>
    <w:rPr>
      <w:lang w:val="nl-N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Standaard"/>
    <w:next w:val="Standaard"/>
    <w:uiPriority w:val="99"/>
    <w:qFormat/>
    <w:pPr>
      <w:keepNext/>
      <w:numPr>
        <w:numId w:val="1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"/>
    <w:basedOn w:val="Standaard"/>
    <w:next w:val="Standaard"/>
    <w:qFormat/>
    <w:pPr>
      <w:keepNext/>
      <w:numPr>
        <w:ilvl w:val="1"/>
        <w:numId w:val="1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1"/>
      </w:numPr>
      <w:spacing w:before="24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5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4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3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2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6"/>
      </w:numPr>
    </w:pPr>
  </w:style>
  <w:style w:type="character" w:customStyle="1" w:styleId="nummerChar">
    <w:name w:val="nummer Char"/>
    <w:basedOn w:val="streepjeChar"/>
    <w:link w:val="nummer"/>
    <w:rsid w:val="002C3E17"/>
    <w:rPr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eastAsiaTheme="minorHAnsi" w:cstheme="minorBidi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customStyle="1" w:styleId="paragraph">
    <w:name w:val="paragraph"/>
    <w:basedOn w:val="Standaard"/>
    <w:rsid w:val="001752DC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752DC"/>
  </w:style>
  <w:style w:type="character" w:customStyle="1" w:styleId="eop">
    <w:name w:val="eop"/>
    <w:basedOn w:val="Standaardalinea-lettertype"/>
    <w:rsid w:val="001752DC"/>
  </w:style>
  <w:style w:type="character" w:customStyle="1" w:styleId="contextualspellingandgrammarerror">
    <w:name w:val="contextualspellingandgrammarerror"/>
    <w:basedOn w:val="Standaardalinea-lettertype"/>
    <w:rsid w:val="001752DC"/>
  </w:style>
  <w:style w:type="character" w:customStyle="1" w:styleId="spellingerror">
    <w:name w:val="spellingerror"/>
    <w:basedOn w:val="Standaardalinea-lettertype"/>
    <w:rsid w:val="0043338D"/>
  </w:style>
  <w:style w:type="paragraph" w:customStyle="1" w:styleId="msonormal0">
    <w:name w:val="msonormal"/>
    <w:basedOn w:val="Standaard"/>
    <w:rsid w:val="0043338D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paragraph" w:customStyle="1" w:styleId="outlineelement">
    <w:name w:val="outlineelement"/>
    <w:basedOn w:val="Standaard"/>
    <w:rsid w:val="0043338D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character" w:customStyle="1" w:styleId="textrun">
    <w:name w:val="textrun"/>
    <w:basedOn w:val="Standaardalinea-lettertype"/>
    <w:rsid w:val="0043338D"/>
  </w:style>
  <w:style w:type="character" w:styleId="Hyperlink">
    <w:name w:val="Hyperlink"/>
    <w:basedOn w:val="Standaardalinea-lettertype"/>
    <w:uiPriority w:val="99"/>
    <w:unhideWhenUsed/>
    <w:rsid w:val="0043338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3338D"/>
    <w:rPr>
      <w:color w:val="800080"/>
      <w:u w:val="single"/>
    </w:rPr>
  </w:style>
  <w:style w:type="character" w:customStyle="1" w:styleId="wacimagegroupcontainer">
    <w:name w:val="wacimagegroupcontainer"/>
    <w:basedOn w:val="Standaardalinea-lettertype"/>
    <w:rsid w:val="0043338D"/>
  </w:style>
  <w:style w:type="character" w:customStyle="1" w:styleId="wacimagecontainer">
    <w:name w:val="wacimagecontainer"/>
    <w:basedOn w:val="Standaardalinea-lettertype"/>
    <w:rsid w:val="0043338D"/>
  </w:style>
  <w:style w:type="character" w:customStyle="1" w:styleId="wacimageplaceholder">
    <w:name w:val="wacimageplaceholder"/>
    <w:basedOn w:val="Standaardalinea-lettertype"/>
    <w:rsid w:val="0043338D"/>
  </w:style>
  <w:style w:type="character" w:customStyle="1" w:styleId="wacprogress">
    <w:name w:val="wacprogress"/>
    <w:basedOn w:val="Standaardalinea-lettertype"/>
    <w:rsid w:val="0043338D"/>
  </w:style>
  <w:style w:type="character" w:customStyle="1" w:styleId="wacimageplaceholderfiller">
    <w:name w:val="wacimageplaceholderfiller"/>
    <w:basedOn w:val="Standaardalinea-lettertype"/>
    <w:rsid w:val="0043338D"/>
  </w:style>
  <w:style w:type="character" w:customStyle="1" w:styleId="pagebreakblob">
    <w:name w:val="pagebreakblob"/>
    <w:basedOn w:val="Standaardalinea-lettertype"/>
    <w:rsid w:val="0043338D"/>
  </w:style>
  <w:style w:type="character" w:customStyle="1" w:styleId="pagebreakborderspan">
    <w:name w:val="pagebreakborderspan"/>
    <w:basedOn w:val="Standaardalinea-lettertype"/>
    <w:rsid w:val="0043338D"/>
  </w:style>
  <w:style w:type="character" w:customStyle="1" w:styleId="pagebreaktextspan">
    <w:name w:val="pagebreaktextspan"/>
    <w:basedOn w:val="Standaardalinea-lettertype"/>
    <w:rsid w:val="0043338D"/>
  </w:style>
  <w:style w:type="character" w:customStyle="1" w:styleId="tabrun">
    <w:name w:val="tabrun"/>
    <w:basedOn w:val="Standaardalinea-lettertype"/>
    <w:rsid w:val="0043338D"/>
  </w:style>
  <w:style w:type="character" w:customStyle="1" w:styleId="tabchar">
    <w:name w:val="tabchar"/>
    <w:basedOn w:val="Standaardalinea-lettertype"/>
    <w:rsid w:val="0043338D"/>
  </w:style>
  <w:style w:type="character" w:customStyle="1" w:styleId="tableaderchars">
    <w:name w:val="tableaderchars"/>
    <w:basedOn w:val="Standaardalinea-lettertype"/>
    <w:rsid w:val="0043338D"/>
  </w:style>
  <w:style w:type="character" w:customStyle="1" w:styleId="linebreakblob">
    <w:name w:val="linebreakblob"/>
    <w:basedOn w:val="Standaardalinea-lettertype"/>
    <w:rsid w:val="0043338D"/>
  </w:style>
  <w:style w:type="character" w:customStyle="1" w:styleId="scxw98194334">
    <w:name w:val="scxw98194334"/>
    <w:basedOn w:val="Standaardalinea-lettertype"/>
    <w:rsid w:val="0043338D"/>
  </w:style>
  <w:style w:type="paragraph" w:styleId="Lijstalinea">
    <w:name w:val="List Paragraph"/>
    <w:aliases w:val="_EDSN_agendapunt,Bulletlijst NS,Opsomblokjes en substreepjes,Reference List,INK_Opsomming,Lijst paragraaf,-_BOMW,opsomming cijfer,lijstStijl,Colofon"/>
    <w:basedOn w:val="Standaard"/>
    <w:link w:val="LijstalineaChar"/>
    <w:uiPriority w:val="34"/>
    <w:qFormat/>
    <w:rsid w:val="0043338D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9E1A77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snapToGrid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E1A7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E1A77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9E1A77"/>
    <w:pPr>
      <w:spacing w:after="100"/>
      <w:ind w:left="36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D322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C3C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C3C8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C3C8E"/>
    <w:rPr>
      <w:rFonts w:ascii="Arial" w:hAnsi="Arial"/>
      <w:snapToGrid w:val="0"/>
      <w:kern w:val="28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C3C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C3C8E"/>
    <w:rPr>
      <w:rFonts w:ascii="Arial" w:hAnsi="Arial"/>
      <w:b/>
      <w:bCs/>
      <w:snapToGrid w:val="0"/>
      <w:kern w:val="28"/>
      <w:lang w:val="nl-NL"/>
    </w:rPr>
  </w:style>
  <w:style w:type="character" w:styleId="Vermelding">
    <w:name w:val="Mention"/>
    <w:basedOn w:val="Standaardalinea-lettertype"/>
    <w:uiPriority w:val="99"/>
    <w:unhideWhenUsed/>
    <w:rsid w:val="00335F09"/>
    <w:rPr>
      <w:color w:val="2B579A"/>
      <w:shd w:val="clear" w:color="auto" w:fill="E1DFDD"/>
    </w:rPr>
  </w:style>
  <w:style w:type="character" w:customStyle="1" w:styleId="LijstalineaChar">
    <w:name w:val="Lijstalinea Char"/>
    <w:aliases w:val="_EDSN_agendapunt Char,Bulletlijst NS Char,Opsomblokjes en substreepjes Char,Reference List Char,INK_Opsomming Char,Lijst paragraaf Char,-_BOMW Char,opsomming cijfer Char,lijstStijl Char,Colofon Char"/>
    <w:link w:val="Lijstalinea"/>
    <w:uiPriority w:val="34"/>
    <w:rsid w:val="0057364C"/>
    <w:rPr>
      <w:rFonts w:ascii="Arial" w:hAnsi="Arial"/>
      <w:snapToGrid w:val="0"/>
      <w:kern w:val="28"/>
      <w:sz w:val="18"/>
      <w:lang w:val="nl-NL"/>
    </w:rPr>
  </w:style>
  <w:style w:type="paragraph" w:styleId="Normaalweb">
    <w:name w:val="Normal (Web)"/>
    <w:basedOn w:val="Standaard"/>
    <w:uiPriority w:val="99"/>
    <w:rsid w:val="00E33496"/>
    <w:pPr>
      <w:spacing w:before="38" w:after="125" w:line="240" w:lineRule="auto"/>
    </w:pPr>
    <w:rPr>
      <w:rFonts w:eastAsia="Arial Unicode MS"/>
      <w:snapToGrid w:val="0"/>
      <w:sz w:val="15"/>
      <w:szCs w:val="15"/>
      <w:lang w:eastAsia="nl-NL"/>
    </w:rPr>
  </w:style>
  <w:style w:type="character" w:customStyle="1" w:styleId="ui-provider">
    <w:name w:val="ui-provider"/>
    <w:basedOn w:val="Standaardalinea-lettertype"/>
    <w:rsid w:val="00E33496"/>
  </w:style>
  <w:style w:type="table" w:styleId="Rastertabel4-Accent5">
    <w:name w:val="Grid Table 4 Accent 5"/>
    <w:basedOn w:val="Standaardtabel"/>
    <w:uiPriority w:val="49"/>
    <w:rsid w:val="00E3349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scxw32861571">
    <w:name w:val="scxw32861571"/>
    <w:basedOn w:val="Standaardalinea-lettertype"/>
    <w:rsid w:val="00E33496"/>
  </w:style>
  <w:style w:type="paragraph" w:styleId="Revisie">
    <w:name w:val="Revision"/>
    <w:hidden/>
    <w:uiPriority w:val="99"/>
    <w:semiHidden/>
    <w:rsid w:val="00CA594E"/>
    <w:rPr>
      <w:snapToGrid w:val="0"/>
      <w:kern w:val="28"/>
      <w:lang w:val="nl-NL"/>
    </w:rPr>
  </w:style>
  <w:style w:type="paragraph" w:customStyle="1" w:styleId="formuliernaam">
    <w:name w:val="formuliernaam"/>
    <w:basedOn w:val="Standaard"/>
    <w:rsid w:val="0041500E"/>
    <w:pPr>
      <w:spacing w:line="240" w:lineRule="atLeast"/>
    </w:pPr>
    <w:rPr>
      <w:b/>
      <w:snapToGrid w:val="0"/>
      <w:sz w:val="24"/>
      <w:lang w:eastAsia="nl-NL"/>
    </w:rPr>
  </w:style>
  <w:style w:type="paragraph" w:customStyle="1" w:styleId="Default">
    <w:name w:val="Default"/>
    <w:rsid w:val="00D27DA4"/>
    <w:pPr>
      <w:autoSpaceDE w:val="0"/>
      <w:autoSpaceDN w:val="0"/>
      <w:adjustRightInd w:val="0"/>
    </w:pPr>
    <w:rPr>
      <w:sz w:val="24"/>
      <w:szCs w:val="24"/>
      <w:lang w:val="nl-NL" w:eastAsia="nl-NL"/>
    </w:rPr>
  </w:style>
  <w:style w:type="paragraph" w:styleId="Geenafstand">
    <w:name w:val="No Spacing"/>
    <w:uiPriority w:val="1"/>
    <w:qFormat/>
    <w:rsid w:val="005E5E6A"/>
    <w:rPr>
      <w:rFonts w:ascii="Trebuchet MS" w:eastAsia="STXinwei" w:hAnsi="Trebuchet MS" w:cs="Tahoma"/>
      <w:lang w:eastAsia="ja-JP"/>
    </w:rPr>
  </w:style>
  <w:style w:type="character" w:customStyle="1" w:styleId="cf01">
    <w:name w:val="cf01"/>
    <w:basedOn w:val="Standaardalinea-lettertype"/>
    <w:rsid w:val="00322582"/>
    <w:rPr>
      <w:rFonts w:ascii="Segoe UI" w:hAnsi="Segoe UI" w:cs="Segoe UI" w:hint="default"/>
      <w:sz w:val="18"/>
      <w:szCs w:val="18"/>
    </w:rPr>
  </w:style>
  <w:style w:type="paragraph" w:customStyle="1" w:styleId="Kop2BD">
    <w:name w:val="Kop 2 BD"/>
    <w:basedOn w:val="Kop2"/>
    <w:rsid w:val="008C5D20"/>
    <w:pPr>
      <w:numPr>
        <w:ilvl w:val="0"/>
        <w:numId w:val="0"/>
      </w:numPr>
      <w:tabs>
        <w:tab w:val="left" w:pos="567"/>
        <w:tab w:val="num" w:pos="1134"/>
      </w:tabs>
      <w:spacing w:before="120" w:after="120" w:line="260" w:lineRule="atLeast"/>
      <w:ind w:left="2268" w:hanging="1984"/>
    </w:pPr>
    <w:rPr>
      <w:rFonts w:ascii="Verdana" w:hAnsi="Verdana"/>
      <w:i/>
      <w:iCs/>
      <w:noProof/>
      <w:snapToGrid w:val="0"/>
      <w:sz w:val="16"/>
      <w:szCs w:val="28"/>
      <w:lang w:val="x-none" w:eastAsia="ja-JP"/>
    </w:rPr>
  </w:style>
  <w:style w:type="paragraph" w:styleId="Plattetekst">
    <w:name w:val="Body Text"/>
    <w:basedOn w:val="Standaard"/>
    <w:link w:val="PlattetekstChar"/>
    <w:rsid w:val="00BC7153"/>
    <w:pPr>
      <w:spacing w:after="120" w:line="260" w:lineRule="atLeast"/>
    </w:pPr>
    <w:rPr>
      <w:rFonts w:ascii="Lucida Sans" w:hAnsi="Lucida Sans"/>
      <w:snapToGrid w:val="0"/>
      <w:sz w:val="24"/>
      <w:lang w:val="x-none" w:eastAsia="x-none"/>
    </w:rPr>
  </w:style>
  <w:style w:type="character" w:customStyle="1" w:styleId="PlattetekstChar">
    <w:name w:val="Platte tekst Char"/>
    <w:basedOn w:val="Standaardalinea-lettertype"/>
    <w:link w:val="Plattetekst"/>
    <w:rsid w:val="00BC7153"/>
    <w:rPr>
      <w:rFonts w:ascii="Lucida Sans" w:hAnsi="Lucida Sans"/>
      <w:sz w:val="24"/>
      <w:lang w:val="x-none" w:eastAsia="x-none"/>
    </w:rPr>
  </w:style>
  <w:style w:type="paragraph" w:styleId="Lijst">
    <w:name w:val="List"/>
    <w:basedOn w:val="Standaard"/>
    <w:uiPriority w:val="99"/>
    <w:rsid w:val="00C1022D"/>
    <w:pPr>
      <w:spacing w:line="288" w:lineRule="auto"/>
      <w:ind w:left="360" w:hanging="360"/>
    </w:pPr>
    <w:rPr>
      <w:rFonts w:ascii="Tahoma" w:hAnsi="Tahoma" w:cs="Tahoma"/>
      <w:snapToGrid w:val="0"/>
      <w:sz w:val="20"/>
    </w:rPr>
  </w:style>
  <w:style w:type="table" w:styleId="Tabelkolommen3">
    <w:name w:val="Table Columns 3"/>
    <w:basedOn w:val="Standaardtabel"/>
    <w:rsid w:val="0090592C"/>
    <w:pPr>
      <w:ind w:left="1134"/>
    </w:pPr>
    <w:rPr>
      <w:b/>
      <w:bCs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adruk">
    <w:name w:val="Emphasis"/>
    <w:qFormat/>
    <w:rsid w:val="00A5339D"/>
    <w:rPr>
      <w:i/>
      <w:iCs/>
    </w:rPr>
  </w:style>
  <w:style w:type="paragraph" w:customStyle="1" w:styleId="pf0">
    <w:name w:val="pf0"/>
    <w:basedOn w:val="Standaard"/>
    <w:rsid w:val="00FE132C"/>
    <w:pPr>
      <w:spacing w:before="100" w:beforeAutospacing="1" w:after="100" w:afterAutospacing="1" w:line="240" w:lineRule="auto"/>
      <w:ind w:left="226"/>
    </w:pPr>
    <w:rPr>
      <w:rFonts w:ascii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F72E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8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0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41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7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53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4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8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2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7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3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8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1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5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0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0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6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2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50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6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5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55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7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8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5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3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63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6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3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8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1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0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76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3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5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0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45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2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7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7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62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6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2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1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1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4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1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0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3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2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81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13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7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8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82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4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4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2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6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0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3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6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8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5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5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1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10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2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2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2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598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4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8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0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29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47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80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7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71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53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8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4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7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1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26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0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1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5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4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5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6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3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3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5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90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8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6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1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73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7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8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1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5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8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7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8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7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5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830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4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8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9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1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1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8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19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9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5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5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6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88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9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8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c31433-a531-44c7-8f64-30339d0e87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A2F0B433FC640998F968D90583D5E" ma:contentTypeVersion="10" ma:contentTypeDescription="Create a new document." ma:contentTypeScope="" ma:versionID="cc2814e1564d020f80748fd86416c0b3">
  <xsd:schema xmlns:xsd="http://www.w3.org/2001/XMLSchema" xmlns:xs="http://www.w3.org/2001/XMLSchema" xmlns:p="http://schemas.microsoft.com/office/2006/metadata/properties" xmlns:ns2="f8c31433-a531-44c7-8f64-30339d0e87e9" targetNamespace="http://schemas.microsoft.com/office/2006/metadata/properties" ma:root="true" ma:fieldsID="510ec5af3c5c502481c96bca9c211733" ns2:_="">
    <xsd:import namespace="f8c31433-a531-44c7-8f64-30339d0e8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31433-a531-44c7-8f64-30339d0e8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f8c31433-a531-44c7-8f64-30339d0e87e9"/>
  </ds:schemaRefs>
</ds:datastoreItem>
</file>

<file path=customXml/itemProps3.xml><?xml version="1.0" encoding="utf-8"?>
<ds:datastoreItem xmlns:ds="http://schemas.openxmlformats.org/officeDocument/2006/customXml" ds:itemID="{BDC740A9-0D59-477B-B616-E005185C4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31433-a531-44c7-8f64-30339d0e8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2</TotalTime>
  <Pages>2</Pages>
  <Words>82</Words>
  <Characters>451</Characters>
  <Application>Microsoft Office Word</Application>
  <DocSecurity>0</DocSecurity>
  <Lines>3</Lines>
  <Paragraphs>1</Paragraphs>
  <ScaleCrop>false</ScaleCrop>
  <Company>PC Support</Company>
  <LinksUpToDate>false</LinksUpToDate>
  <CharactersWithSpaces>532</CharactersWithSpaces>
  <SharedDoc>false</SharedDoc>
  <HLinks>
    <vt:vector size="420" baseType="variant">
      <vt:variant>
        <vt:i4>7798884</vt:i4>
      </vt:variant>
      <vt:variant>
        <vt:i4>348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6357104</vt:i4>
      </vt:variant>
      <vt:variant>
        <vt:i4>345</vt:i4>
      </vt:variant>
      <vt:variant>
        <vt:i4>0</vt:i4>
      </vt:variant>
      <vt:variant>
        <vt:i4>5</vt:i4>
      </vt:variant>
      <vt:variant>
        <vt:lpwstr>https://www.pianoo.nl/nl/regelgeving/crisis-en-inkoop/sancties-rusland</vt:lpwstr>
      </vt:variant>
      <vt:variant>
        <vt:lpwstr/>
      </vt:variant>
      <vt:variant>
        <vt:i4>262171</vt:i4>
      </vt:variant>
      <vt:variant>
        <vt:i4>342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262171</vt:i4>
      </vt:variant>
      <vt:variant>
        <vt:i4>339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6946942</vt:i4>
      </vt:variant>
      <vt:variant>
        <vt:i4>336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2752616</vt:i4>
      </vt:variant>
      <vt:variant>
        <vt:i4>333</vt:i4>
      </vt:variant>
      <vt:variant>
        <vt:i4>0</vt:i4>
      </vt:variant>
      <vt:variant>
        <vt:i4>5</vt:i4>
      </vt:variant>
      <vt:variant>
        <vt:lpwstr>https://www.kadaster.nl/over-ons/beleid/aanbestedingen</vt:lpwstr>
      </vt:variant>
      <vt:variant>
        <vt:lpwstr/>
      </vt:variant>
      <vt:variant>
        <vt:i4>7340088</vt:i4>
      </vt:variant>
      <vt:variant>
        <vt:i4>330</vt:i4>
      </vt:variant>
      <vt:variant>
        <vt:i4>0</vt:i4>
      </vt:variant>
      <vt:variant>
        <vt:i4>5</vt:i4>
      </vt:variant>
      <vt:variant>
        <vt:lpwstr>http://www.kadaster.nl/</vt:lpwstr>
      </vt:variant>
      <vt:variant>
        <vt:lpwstr/>
      </vt:variant>
      <vt:variant>
        <vt:i4>1966084</vt:i4>
      </vt:variant>
      <vt:variant>
        <vt:i4>327</vt:i4>
      </vt:variant>
      <vt:variant>
        <vt:i4>0</vt:i4>
      </vt:variant>
      <vt:variant>
        <vt:i4>5</vt:i4>
      </vt:variant>
      <vt:variant>
        <vt:lpwstr>http://www.tenderned.nl. </vt:lpwstr>
      </vt:variant>
      <vt:variant>
        <vt:lpwstr/>
      </vt:variant>
      <vt:variant>
        <vt:i4>1048629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_Toc171437633</vt:lpwstr>
      </vt:variant>
      <vt:variant>
        <vt:i4>1048629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_Toc171437632</vt:lpwstr>
      </vt:variant>
      <vt:variant>
        <vt:i4>1048629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_Toc171437631</vt:lpwstr>
      </vt:variant>
      <vt:variant>
        <vt:i4>1048629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_Toc171437630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_Toc171437629</vt:lpwstr>
      </vt:variant>
      <vt:variant>
        <vt:i4>1114165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_Toc171437628</vt:lpwstr>
      </vt:variant>
      <vt:variant>
        <vt:i4>1114165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_Toc171437627</vt:lpwstr>
      </vt:variant>
      <vt:variant>
        <vt:i4>1114165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_Toc171437626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_Toc171437625</vt:lpwstr>
      </vt:variant>
      <vt:variant>
        <vt:i4>1114165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_Toc171437624</vt:lpwstr>
      </vt:variant>
      <vt:variant>
        <vt:i4>1114165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_Toc171437623</vt:lpwstr>
      </vt:variant>
      <vt:variant>
        <vt:i4>1114165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_Toc171437622</vt:lpwstr>
      </vt:variant>
      <vt:variant>
        <vt:i4>1114165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_Toc171437621</vt:lpwstr>
      </vt:variant>
      <vt:variant>
        <vt:i4>1114165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_Toc171437620</vt:lpwstr>
      </vt:variant>
      <vt:variant>
        <vt:i4>1179701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_Toc171437619</vt:lpwstr>
      </vt:variant>
      <vt:variant>
        <vt:i4>1179701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_Toc171437618</vt:lpwstr>
      </vt:variant>
      <vt:variant>
        <vt:i4>1179701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_Toc171437617</vt:lpwstr>
      </vt:variant>
      <vt:variant>
        <vt:i4>1179701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_Toc171437616</vt:lpwstr>
      </vt:variant>
      <vt:variant>
        <vt:i4>1179701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_Toc171437615</vt:lpwstr>
      </vt:variant>
      <vt:variant>
        <vt:i4>1179701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_Toc171437614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_Toc171437613</vt:lpwstr>
      </vt:variant>
      <vt:variant>
        <vt:i4>1179701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_Toc171437612</vt:lpwstr>
      </vt:variant>
      <vt:variant>
        <vt:i4>1179701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_Toc171437611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_Toc171437610</vt:lpwstr>
      </vt:variant>
      <vt:variant>
        <vt:i4>1245237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_Toc171437609</vt:lpwstr>
      </vt:variant>
      <vt:variant>
        <vt:i4>1245237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_Toc171437608</vt:lpwstr>
      </vt:variant>
      <vt:variant>
        <vt:i4>1245237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_Toc171437607</vt:lpwstr>
      </vt:variant>
      <vt:variant>
        <vt:i4>1245237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_Toc171437606</vt:lpwstr>
      </vt:variant>
      <vt:variant>
        <vt:i4>1245237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_Toc171437605</vt:lpwstr>
      </vt:variant>
      <vt:variant>
        <vt:i4>1245237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_Toc171437604</vt:lpwstr>
      </vt:variant>
      <vt:variant>
        <vt:i4>1245237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_Toc171437603</vt:lpwstr>
      </vt:variant>
      <vt:variant>
        <vt:i4>1245237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_Toc171437602</vt:lpwstr>
      </vt:variant>
      <vt:variant>
        <vt:i4>1245237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_Toc171437601</vt:lpwstr>
      </vt:variant>
      <vt:variant>
        <vt:i4>1245237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_Toc171437600</vt:lpwstr>
      </vt:variant>
      <vt:variant>
        <vt:i4>1703990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_Toc171437599</vt:lpwstr>
      </vt:variant>
      <vt:variant>
        <vt:i4>1703990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_Toc171437598</vt:lpwstr>
      </vt:variant>
      <vt:variant>
        <vt:i4>1703990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_Toc171437597</vt:lpwstr>
      </vt:variant>
      <vt:variant>
        <vt:i4>1703990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_Toc171437596</vt:lpwstr>
      </vt:variant>
      <vt:variant>
        <vt:i4>1703990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_Toc171437595</vt:lpwstr>
      </vt:variant>
      <vt:variant>
        <vt:i4>1703990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_Toc171437594</vt:lpwstr>
      </vt:variant>
      <vt:variant>
        <vt:i4>1703990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_Toc171437593</vt:lpwstr>
      </vt:variant>
      <vt:variant>
        <vt:i4>1703990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_Toc171437592</vt:lpwstr>
      </vt:variant>
      <vt:variant>
        <vt:i4>1703990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_Toc171437591</vt:lpwstr>
      </vt:variant>
      <vt:variant>
        <vt:i4>1703990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_Toc171437590</vt:lpwstr>
      </vt:variant>
      <vt:variant>
        <vt:i4>1769526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_Toc171437589</vt:lpwstr>
      </vt:variant>
      <vt:variant>
        <vt:i4>1769526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_Toc171437588</vt:lpwstr>
      </vt:variant>
      <vt:variant>
        <vt:i4>1769526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_Toc171437587</vt:lpwstr>
      </vt:variant>
      <vt:variant>
        <vt:i4>1769526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_Toc171437586</vt:lpwstr>
      </vt:variant>
      <vt:variant>
        <vt:i4>1769526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_Toc171437585</vt:lpwstr>
      </vt:variant>
      <vt:variant>
        <vt:i4>1769526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_Toc171437584</vt:lpwstr>
      </vt:variant>
      <vt:variant>
        <vt:i4>1769526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_Toc171437583</vt:lpwstr>
      </vt:variant>
      <vt:variant>
        <vt:i4>1769526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_Toc171437582</vt:lpwstr>
      </vt:variant>
      <vt:variant>
        <vt:i4>1769526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_Toc171437581</vt:lpwstr>
      </vt:variant>
      <vt:variant>
        <vt:i4>1769526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_Toc171437580</vt:lpwstr>
      </vt:variant>
      <vt:variant>
        <vt:i4>196716</vt:i4>
      </vt:variant>
      <vt:variant>
        <vt:i4>18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196716</vt:i4>
      </vt:variant>
      <vt:variant>
        <vt:i4>15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196716</vt:i4>
      </vt:variant>
      <vt:variant>
        <vt:i4>12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3014728</vt:i4>
      </vt:variant>
      <vt:variant>
        <vt:i4>9</vt:i4>
      </vt:variant>
      <vt:variant>
        <vt:i4>0</vt:i4>
      </vt:variant>
      <vt:variant>
        <vt:i4>5</vt:i4>
      </vt:variant>
      <vt:variant>
        <vt:lpwstr>mailto:martine.bastiaansen@kadaster.nl</vt:lpwstr>
      </vt:variant>
      <vt:variant>
        <vt:lpwstr/>
      </vt:variant>
      <vt:variant>
        <vt:i4>196716</vt:i4>
      </vt:variant>
      <vt:variant>
        <vt:i4>6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2293845</vt:i4>
      </vt:variant>
      <vt:variant>
        <vt:i4>3</vt:i4>
      </vt:variant>
      <vt:variant>
        <vt:i4>0</vt:i4>
      </vt:variant>
      <vt:variant>
        <vt:i4>5</vt:i4>
      </vt:variant>
      <vt:variant>
        <vt:lpwstr>mailto:petra.hoekstra@kadaster.nl</vt:lpwstr>
      </vt:variant>
      <vt:variant>
        <vt:lpwstr/>
      </vt:variant>
      <vt:variant>
        <vt:i4>196716</vt:i4>
      </vt:variant>
      <vt:variant>
        <vt:i4>0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1900548</vt:i4>
      </vt:variant>
      <vt:variant>
        <vt:i4>0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Leonie van de</dc:creator>
  <cp:keywords/>
  <dc:description>Geschikt om teksten op te maken volgens de Kadaster huisstijl met gebruiking van de Kadaster werkbalk.</dc:description>
  <cp:lastModifiedBy>Jonker, Pim</cp:lastModifiedBy>
  <cp:revision>3</cp:revision>
  <dcterms:created xsi:type="dcterms:W3CDTF">2024-07-16T15:06:00Z</dcterms:created>
  <dcterms:modified xsi:type="dcterms:W3CDTF">2024-07-16T15:07:00Z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0x01010035CA2F0B433FC640998F968D90583D5E</vt:lpwstr>
  </property>
</Properties>
</file>