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84EFCB" w14:textId="77777777" w:rsidR="00E43A2E" w:rsidRPr="00C418EE" w:rsidRDefault="00E43A2E" w:rsidP="008F04D3">
      <w:pPr>
        <w:pStyle w:val="paragraph"/>
        <w:spacing w:before="0" w:beforeAutospacing="0" w:after="0" w:afterAutospacing="0" w:line="280" w:lineRule="atLeast"/>
        <w:jc w:val="center"/>
        <w:textAlignment w:val="baseline"/>
        <w:rPr>
          <w:rStyle w:val="normaltextrun"/>
          <w:rFonts w:ascii="Arial" w:hAnsi="Arial"/>
          <w:b/>
          <w:bCs/>
          <w:sz w:val="32"/>
          <w:szCs w:val="32"/>
        </w:rPr>
      </w:pPr>
    </w:p>
    <w:p w14:paraId="242B31B2" w14:textId="77777777" w:rsidR="001752DC" w:rsidRPr="00C418EE" w:rsidRDefault="001752DC" w:rsidP="008F04D3">
      <w:pPr>
        <w:pStyle w:val="paragraph"/>
        <w:spacing w:before="0" w:beforeAutospacing="0" w:after="0" w:afterAutospacing="0" w:line="280" w:lineRule="atLeast"/>
        <w:jc w:val="center"/>
        <w:textAlignment w:val="baseline"/>
        <w:rPr>
          <w:rStyle w:val="normaltextrun"/>
          <w:rFonts w:ascii="Arial" w:hAnsi="Arial"/>
          <w:b/>
          <w:bCs/>
          <w:sz w:val="32"/>
          <w:szCs w:val="32"/>
        </w:rPr>
      </w:pPr>
    </w:p>
    <w:p w14:paraId="3B5E99A1" w14:textId="77777777" w:rsidR="007973FD" w:rsidRPr="00C418EE" w:rsidRDefault="007973FD" w:rsidP="008F04D3">
      <w:pPr>
        <w:pStyle w:val="paragraph"/>
        <w:spacing w:before="0" w:beforeAutospacing="0" w:after="0" w:afterAutospacing="0" w:line="280" w:lineRule="atLeast"/>
        <w:jc w:val="center"/>
        <w:textAlignment w:val="baseline"/>
        <w:rPr>
          <w:rStyle w:val="normaltextrun"/>
          <w:rFonts w:ascii="Arial" w:hAnsi="Arial"/>
          <w:b/>
          <w:bCs/>
          <w:sz w:val="32"/>
          <w:szCs w:val="32"/>
        </w:rPr>
      </w:pPr>
    </w:p>
    <w:p w14:paraId="19CB3B91" w14:textId="702BB6E7" w:rsidR="00031302" w:rsidRDefault="00675A4F" w:rsidP="008C716C">
      <w:pPr>
        <w:jc w:val="center"/>
        <w:rPr>
          <w:color w:val="2F5496" w:themeColor="accent5" w:themeShade="BF"/>
          <w:sz w:val="56"/>
          <w:szCs w:val="56"/>
        </w:rPr>
      </w:pPr>
      <w:r w:rsidRPr="00C418EE">
        <w:rPr>
          <w:color w:val="2F5496" w:themeColor="accent5" w:themeShade="BF"/>
          <w:sz w:val="56"/>
          <w:szCs w:val="56"/>
        </w:rPr>
        <w:t>B</w:t>
      </w:r>
      <w:r w:rsidR="008E5819">
        <w:rPr>
          <w:color w:val="2F5496" w:themeColor="accent5" w:themeShade="BF"/>
          <w:sz w:val="56"/>
          <w:szCs w:val="56"/>
        </w:rPr>
        <w:t>ijlage 1</w:t>
      </w:r>
      <w:r w:rsidR="00CE54FA">
        <w:rPr>
          <w:color w:val="2F5496" w:themeColor="accent5" w:themeShade="BF"/>
          <w:sz w:val="56"/>
          <w:szCs w:val="56"/>
        </w:rPr>
        <w:t>4</w:t>
      </w:r>
      <w:r w:rsidR="00046330">
        <w:rPr>
          <w:color w:val="2F5496" w:themeColor="accent5" w:themeShade="BF"/>
          <w:sz w:val="56"/>
          <w:szCs w:val="56"/>
        </w:rPr>
        <w:t>A</w:t>
      </w:r>
      <w:r w:rsidR="008E5819">
        <w:rPr>
          <w:color w:val="2F5496" w:themeColor="accent5" w:themeShade="BF"/>
          <w:sz w:val="56"/>
          <w:szCs w:val="56"/>
        </w:rPr>
        <w:t xml:space="preserve"> </w:t>
      </w:r>
    </w:p>
    <w:p w14:paraId="677B3FA0" w14:textId="77777777" w:rsidR="00031302" w:rsidRDefault="008E5819" w:rsidP="008C716C">
      <w:pPr>
        <w:jc w:val="center"/>
        <w:rPr>
          <w:color w:val="2F5496" w:themeColor="accent5" w:themeShade="BF"/>
          <w:sz w:val="56"/>
          <w:szCs w:val="56"/>
        </w:rPr>
      </w:pPr>
      <w:r>
        <w:rPr>
          <w:color w:val="2F5496" w:themeColor="accent5" w:themeShade="BF"/>
          <w:sz w:val="56"/>
          <w:szCs w:val="56"/>
        </w:rPr>
        <w:t>–</w:t>
      </w:r>
    </w:p>
    <w:p w14:paraId="16B7A828" w14:textId="4D0C4A1A" w:rsidR="008E5819" w:rsidRDefault="008E5819" w:rsidP="008C716C">
      <w:pPr>
        <w:jc w:val="center"/>
        <w:rPr>
          <w:color w:val="2F5496" w:themeColor="accent5" w:themeShade="BF"/>
          <w:sz w:val="56"/>
          <w:szCs w:val="56"/>
        </w:rPr>
      </w:pPr>
      <w:r>
        <w:rPr>
          <w:color w:val="2F5496" w:themeColor="accent5" w:themeShade="BF"/>
          <w:sz w:val="56"/>
          <w:szCs w:val="56"/>
        </w:rPr>
        <w:t xml:space="preserve"> </w:t>
      </w:r>
      <w:r w:rsidR="00CE54FA">
        <w:rPr>
          <w:color w:val="2F5496" w:themeColor="accent5" w:themeShade="BF"/>
          <w:sz w:val="56"/>
          <w:szCs w:val="56"/>
        </w:rPr>
        <w:t>Kansen</w:t>
      </w:r>
      <w:r w:rsidR="00C401F9">
        <w:rPr>
          <w:color w:val="2F5496" w:themeColor="accent5" w:themeShade="BF"/>
          <w:sz w:val="56"/>
          <w:szCs w:val="56"/>
        </w:rPr>
        <w:t>dossier</w:t>
      </w:r>
    </w:p>
    <w:p w14:paraId="4490060C" w14:textId="77777777" w:rsidR="008E5819" w:rsidRDefault="008E5819" w:rsidP="008C716C">
      <w:pPr>
        <w:jc w:val="center"/>
        <w:rPr>
          <w:color w:val="2F5496" w:themeColor="accent5" w:themeShade="BF"/>
          <w:sz w:val="56"/>
          <w:szCs w:val="56"/>
        </w:rPr>
      </w:pPr>
    </w:p>
    <w:p w14:paraId="76F174B0" w14:textId="77777777" w:rsidR="00E720F9" w:rsidRDefault="00E720F9" w:rsidP="008C716C">
      <w:pPr>
        <w:jc w:val="center"/>
        <w:rPr>
          <w:color w:val="2F5496" w:themeColor="accent5" w:themeShade="BF"/>
          <w:sz w:val="56"/>
          <w:szCs w:val="56"/>
        </w:rPr>
      </w:pPr>
    </w:p>
    <w:p w14:paraId="0111FF43" w14:textId="77777777" w:rsidR="00E720F9" w:rsidRDefault="00E720F9" w:rsidP="008C716C">
      <w:pPr>
        <w:jc w:val="center"/>
        <w:rPr>
          <w:color w:val="2F5496" w:themeColor="accent5" w:themeShade="BF"/>
          <w:sz w:val="56"/>
          <w:szCs w:val="56"/>
        </w:rPr>
      </w:pPr>
    </w:p>
    <w:p w14:paraId="054FAA32" w14:textId="056D9567" w:rsidR="007973FD" w:rsidRPr="00463CA9" w:rsidRDefault="00E720F9" w:rsidP="008C716C">
      <w:pPr>
        <w:jc w:val="center"/>
        <w:rPr>
          <w:color w:val="2F5496" w:themeColor="accent5" w:themeShade="BF"/>
          <w:sz w:val="32"/>
          <w:szCs w:val="32"/>
        </w:rPr>
      </w:pPr>
      <w:r w:rsidRPr="00463CA9">
        <w:rPr>
          <w:color w:val="2F5496" w:themeColor="accent5" w:themeShade="BF"/>
          <w:sz w:val="32"/>
          <w:szCs w:val="32"/>
        </w:rPr>
        <w:t>Europ</w:t>
      </w:r>
      <w:r w:rsidR="007973FD" w:rsidRPr="00463CA9">
        <w:rPr>
          <w:color w:val="2F5496" w:themeColor="accent5" w:themeShade="BF"/>
          <w:sz w:val="32"/>
          <w:szCs w:val="32"/>
        </w:rPr>
        <w:t xml:space="preserve">ese </w:t>
      </w:r>
      <w:r w:rsidR="330A5D47" w:rsidRPr="00463CA9">
        <w:rPr>
          <w:color w:val="2F5496" w:themeColor="accent5" w:themeShade="BF"/>
          <w:sz w:val="32"/>
          <w:szCs w:val="32"/>
        </w:rPr>
        <w:t>openbare</w:t>
      </w:r>
      <w:r w:rsidR="00184A0C" w:rsidRPr="00463CA9">
        <w:rPr>
          <w:color w:val="2F5496" w:themeColor="accent5" w:themeShade="BF"/>
          <w:sz w:val="32"/>
          <w:szCs w:val="32"/>
        </w:rPr>
        <w:t xml:space="preserve"> </w:t>
      </w:r>
      <w:r w:rsidR="007973FD" w:rsidRPr="00463CA9">
        <w:rPr>
          <w:color w:val="2F5496" w:themeColor="accent5" w:themeShade="BF"/>
          <w:sz w:val="32"/>
          <w:szCs w:val="32"/>
        </w:rPr>
        <w:t>a</w:t>
      </w:r>
      <w:r w:rsidR="00B977C5" w:rsidRPr="00463CA9">
        <w:rPr>
          <w:color w:val="2F5496" w:themeColor="accent5" w:themeShade="BF"/>
          <w:sz w:val="32"/>
          <w:szCs w:val="32"/>
        </w:rPr>
        <w:t>a</w:t>
      </w:r>
      <w:r w:rsidR="007973FD" w:rsidRPr="00463CA9">
        <w:rPr>
          <w:color w:val="2F5496" w:themeColor="accent5" w:themeShade="BF"/>
          <w:sz w:val="32"/>
          <w:szCs w:val="32"/>
        </w:rPr>
        <w:t>nbesteding</w:t>
      </w:r>
    </w:p>
    <w:p w14:paraId="57ACBC71" w14:textId="77777777" w:rsidR="00B977C5" w:rsidRPr="00C418EE" w:rsidRDefault="00B977C5" w:rsidP="008C716C">
      <w:pPr>
        <w:jc w:val="center"/>
        <w:rPr>
          <w:b/>
          <w:bCs/>
          <w:color w:val="2F5496" w:themeColor="accent5" w:themeShade="BF"/>
          <w:sz w:val="56"/>
          <w:szCs w:val="56"/>
          <w:highlight w:val="yellow"/>
        </w:rPr>
      </w:pPr>
    </w:p>
    <w:p w14:paraId="4477AD79" w14:textId="77777777" w:rsidR="008C716C" w:rsidRPr="00C418EE" w:rsidRDefault="008C716C" w:rsidP="008C716C">
      <w:pPr>
        <w:jc w:val="center"/>
        <w:rPr>
          <w:b/>
          <w:bCs/>
          <w:color w:val="2F5496" w:themeColor="accent5" w:themeShade="BF"/>
          <w:sz w:val="56"/>
          <w:szCs w:val="56"/>
          <w:highlight w:val="yellow"/>
        </w:rPr>
      </w:pPr>
    </w:p>
    <w:p w14:paraId="41B3190E" w14:textId="2DBD7135" w:rsidR="007973FD" w:rsidRPr="00463CA9" w:rsidRDefault="007A7B79" w:rsidP="008C716C">
      <w:pPr>
        <w:jc w:val="center"/>
        <w:rPr>
          <w:b/>
          <w:bCs/>
          <w:color w:val="2F5496" w:themeColor="accent5" w:themeShade="BF"/>
          <w:sz w:val="72"/>
          <w:szCs w:val="72"/>
        </w:rPr>
      </w:pPr>
      <w:r w:rsidRPr="00463CA9">
        <w:rPr>
          <w:b/>
          <w:bCs/>
          <w:color w:val="2F5496" w:themeColor="accent5" w:themeShade="BF"/>
          <w:sz w:val="72"/>
          <w:szCs w:val="72"/>
        </w:rPr>
        <w:t>ERP-</w:t>
      </w:r>
      <w:proofErr w:type="spellStart"/>
      <w:r w:rsidRPr="00463CA9">
        <w:rPr>
          <w:b/>
          <w:bCs/>
          <w:color w:val="2F5496" w:themeColor="accent5" w:themeShade="BF"/>
          <w:sz w:val="72"/>
          <w:szCs w:val="72"/>
        </w:rPr>
        <w:t>Core</w:t>
      </w:r>
      <w:proofErr w:type="spellEnd"/>
    </w:p>
    <w:p w14:paraId="2537FBBA" w14:textId="77777777" w:rsidR="008C716C" w:rsidRPr="00C418EE" w:rsidRDefault="008C716C" w:rsidP="008C716C">
      <w:pPr>
        <w:jc w:val="center"/>
        <w:rPr>
          <w:color w:val="2F5496" w:themeColor="accent5" w:themeShade="BF"/>
          <w:sz w:val="20"/>
        </w:rPr>
      </w:pPr>
    </w:p>
    <w:p w14:paraId="0ED4F978" w14:textId="651E9855" w:rsidR="007973FD" w:rsidRPr="00C418EE" w:rsidRDefault="008C716C" w:rsidP="008C716C">
      <w:pPr>
        <w:jc w:val="center"/>
        <w:rPr>
          <w:color w:val="2F5496" w:themeColor="accent5" w:themeShade="BF"/>
          <w:sz w:val="20"/>
        </w:rPr>
      </w:pPr>
      <w:r w:rsidRPr="00C418EE">
        <w:rPr>
          <w:color w:val="2F5496" w:themeColor="accent5" w:themeShade="BF"/>
          <w:sz w:val="20"/>
        </w:rPr>
        <w:t>t</w:t>
      </w:r>
      <w:r w:rsidR="007973FD" w:rsidRPr="00C418EE">
        <w:rPr>
          <w:color w:val="2F5496" w:themeColor="accent5" w:themeShade="BF"/>
          <w:sz w:val="20"/>
        </w:rPr>
        <w:t>en behoeve van het Kadaster</w:t>
      </w:r>
    </w:p>
    <w:p w14:paraId="2E86EB52" w14:textId="08FE79CA" w:rsidR="001752DC" w:rsidRPr="00C418EE" w:rsidRDefault="001752DC" w:rsidP="008F04D3">
      <w:pPr>
        <w:jc w:val="center"/>
      </w:pPr>
    </w:p>
    <w:p w14:paraId="2592FB6C" w14:textId="12C42B30" w:rsidR="001752DC" w:rsidRPr="00C418EE" w:rsidRDefault="001752DC" w:rsidP="008F04D3">
      <w:pPr>
        <w:jc w:val="center"/>
      </w:pPr>
    </w:p>
    <w:p w14:paraId="0AB998D2" w14:textId="0D28759A" w:rsidR="001752DC" w:rsidRPr="00C418EE" w:rsidRDefault="001752DC" w:rsidP="008F04D3">
      <w:pPr>
        <w:jc w:val="center"/>
      </w:pPr>
    </w:p>
    <w:p w14:paraId="64344918" w14:textId="44E507BE" w:rsidR="001752DC" w:rsidRPr="00C418EE" w:rsidRDefault="001752DC" w:rsidP="008F04D3">
      <w:pPr>
        <w:jc w:val="center"/>
      </w:pPr>
    </w:p>
    <w:p w14:paraId="2166DEB0" w14:textId="0279D78A" w:rsidR="001752DC" w:rsidRPr="00C418EE" w:rsidRDefault="001752DC" w:rsidP="008F04D3">
      <w:pPr>
        <w:jc w:val="center"/>
      </w:pPr>
    </w:p>
    <w:p w14:paraId="174E7532" w14:textId="37F2AB26" w:rsidR="001752DC" w:rsidRPr="00C418EE" w:rsidRDefault="001752DC" w:rsidP="008F04D3">
      <w:pPr>
        <w:jc w:val="center"/>
      </w:pPr>
    </w:p>
    <w:p w14:paraId="739CB32F" w14:textId="5D92FEDE" w:rsidR="001752DC" w:rsidRPr="00C418EE" w:rsidRDefault="001752DC" w:rsidP="008F04D3">
      <w:pPr>
        <w:jc w:val="center"/>
      </w:pPr>
    </w:p>
    <w:p w14:paraId="6B4880F5" w14:textId="57882FF0" w:rsidR="001752DC" w:rsidRPr="00C418EE" w:rsidRDefault="001752DC" w:rsidP="008F04D3">
      <w:pPr>
        <w:jc w:val="center"/>
      </w:pPr>
    </w:p>
    <w:p w14:paraId="1EA3EA9F" w14:textId="77777777" w:rsidR="001752DC" w:rsidRPr="00C418EE" w:rsidRDefault="001752DC" w:rsidP="008F04D3">
      <w:pPr>
        <w:jc w:val="center"/>
      </w:pPr>
    </w:p>
    <w:p w14:paraId="069385CB" w14:textId="5FBCD7A7" w:rsidR="001752DC" w:rsidRPr="00C418EE" w:rsidRDefault="0013012A" w:rsidP="008F04D3">
      <w:pPr>
        <w:rPr>
          <w:sz w:val="32"/>
          <w:szCs w:val="32"/>
        </w:rPr>
      </w:pPr>
      <w:r w:rsidRPr="00C418EE">
        <w:rPr>
          <w:sz w:val="32"/>
          <w:szCs w:val="32"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663"/>
      </w:tblGrid>
      <w:tr w:rsidR="00B41954" w:rsidRPr="003F3131" w14:paraId="4D08A0D9" w14:textId="77777777" w:rsidTr="00DF0DAC">
        <w:trPr>
          <w:trHeight w:val="284"/>
        </w:trPr>
        <w:tc>
          <w:tcPr>
            <w:tcW w:w="9606" w:type="dxa"/>
            <w:gridSpan w:val="2"/>
            <w:shd w:val="clear" w:color="auto" w:fill="1F497D"/>
            <w:vAlign w:val="center"/>
          </w:tcPr>
          <w:p w14:paraId="3E11D441" w14:textId="2325C040" w:rsidR="00B41954" w:rsidRPr="003F3131" w:rsidRDefault="00B41954" w:rsidP="00DF0DAC">
            <w:pPr>
              <w:shd w:val="clear" w:color="auto" w:fill="1F497D"/>
              <w:spacing w:line="240" w:lineRule="auto"/>
            </w:pPr>
            <w:r w:rsidRPr="003F3131">
              <w:rPr>
                <w:b/>
              </w:rPr>
              <w:lastRenderedPageBreak/>
              <w:br w:type="page"/>
            </w:r>
            <w:r w:rsidRPr="003F3131">
              <w:rPr>
                <w:b/>
                <w:color w:val="FFFFFF"/>
              </w:rPr>
              <w:t>Model G5:</w:t>
            </w:r>
            <w:r w:rsidRPr="003F3131">
              <w:rPr>
                <w:b/>
                <w:color w:val="FFFFFF"/>
              </w:rPr>
              <w:tab/>
              <w:t>KANSENDOSSIER</w:t>
            </w:r>
          </w:p>
        </w:tc>
      </w:tr>
      <w:tr w:rsidR="00B41954" w:rsidRPr="003F3131" w14:paraId="0EDD7378" w14:textId="77777777" w:rsidTr="00DF0DAC">
        <w:trPr>
          <w:trHeight w:val="284"/>
        </w:trPr>
        <w:tc>
          <w:tcPr>
            <w:tcW w:w="2943" w:type="dxa"/>
            <w:shd w:val="clear" w:color="auto" w:fill="B4C6E7"/>
            <w:vAlign w:val="center"/>
          </w:tcPr>
          <w:p w14:paraId="5F0F7980" w14:textId="77777777" w:rsidR="00B41954" w:rsidRPr="003F3131" w:rsidRDefault="00B41954" w:rsidP="00DF0DAC">
            <w:pPr>
              <w:spacing w:line="240" w:lineRule="auto"/>
              <w:rPr>
                <w:b/>
              </w:rPr>
            </w:pPr>
            <w:r w:rsidRPr="003F3131">
              <w:rPr>
                <w:b/>
              </w:rPr>
              <w:t>Kans 1</w:t>
            </w:r>
            <w:r w:rsidRPr="003F3131">
              <w:t xml:space="preserve"> </w:t>
            </w:r>
          </w:p>
        </w:tc>
        <w:tc>
          <w:tcPr>
            <w:tcW w:w="6663" w:type="dxa"/>
            <w:vAlign w:val="center"/>
          </w:tcPr>
          <w:p w14:paraId="6FB50714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011281B3" w14:textId="77777777" w:rsidTr="00DF0DAC">
        <w:trPr>
          <w:trHeight w:val="359"/>
        </w:trPr>
        <w:tc>
          <w:tcPr>
            <w:tcW w:w="2943" w:type="dxa"/>
            <w:vAlign w:val="center"/>
          </w:tcPr>
          <w:p w14:paraId="60A376F8" w14:textId="77777777" w:rsidR="00B41954" w:rsidRPr="003F3131" w:rsidRDefault="00B41954" w:rsidP="00DF0DAC">
            <w:pPr>
              <w:spacing w:line="240" w:lineRule="auto"/>
            </w:pPr>
            <w:r w:rsidRPr="003F3131">
              <w:t>Op welke wijze draagt deze Kans extra bij aan het realiseren van de projectdoelstellingen</w:t>
            </w:r>
          </w:p>
        </w:tc>
        <w:tc>
          <w:tcPr>
            <w:tcW w:w="6663" w:type="dxa"/>
            <w:vAlign w:val="center"/>
          </w:tcPr>
          <w:p w14:paraId="7A17E0A8" w14:textId="77777777" w:rsidR="00B41954" w:rsidRPr="003F3131" w:rsidRDefault="00B41954" w:rsidP="00DF0DAC">
            <w:pPr>
              <w:spacing w:line="240" w:lineRule="auto"/>
            </w:pPr>
            <w:r w:rsidRPr="003F3131">
              <w:t xml:space="preserve"> </w:t>
            </w:r>
          </w:p>
        </w:tc>
      </w:tr>
      <w:tr w:rsidR="00B41954" w:rsidRPr="003F3131" w14:paraId="04B313E8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3E065C76" w14:textId="77777777" w:rsidR="00B41954" w:rsidRPr="003F3131" w:rsidRDefault="00B41954" w:rsidP="00DF0DAC">
            <w:pPr>
              <w:spacing w:line="240" w:lineRule="auto"/>
            </w:pPr>
            <w:r w:rsidRPr="003F3131">
              <w:t>Onderbouwing - verifieerbare uitvoeringsinformatie</w:t>
            </w:r>
          </w:p>
        </w:tc>
        <w:tc>
          <w:tcPr>
            <w:tcW w:w="6663" w:type="dxa"/>
            <w:vAlign w:val="center"/>
          </w:tcPr>
          <w:p w14:paraId="1515E9B2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40162D40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650F4E45" w14:textId="77777777" w:rsidR="00B41954" w:rsidRPr="003F3131" w:rsidRDefault="00B41954" w:rsidP="00DF0DAC">
            <w:pPr>
              <w:spacing w:line="240" w:lineRule="auto"/>
            </w:pPr>
            <w:r w:rsidRPr="003F3131">
              <w:t>Impact op prijs in €</w:t>
            </w:r>
          </w:p>
        </w:tc>
        <w:tc>
          <w:tcPr>
            <w:tcW w:w="6663" w:type="dxa"/>
            <w:vAlign w:val="center"/>
          </w:tcPr>
          <w:p w14:paraId="173AA69A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2827A731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2DD2B8C8" w14:textId="77777777" w:rsidR="00B41954" w:rsidRPr="003F3131" w:rsidRDefault="00B41954" w:rsidP="00DF0DAC">
            <w:pPr>
              <w:spacing w:line="240" w:lineRule="auto"/>
              <w:rPr>
                <w:b/>
              </w:rPr>
            </w:pPr>
            <w:r w:rsidRPr="003F3131">
              <w:rPr>
                <w:b/>
              </w:rPr>
              <w:t>Impact op tijd</w:t>
            </w:r>
          </w:p>
        </w:tc>
        <w:tc>
          <w:tcPr>
            <w:tcW w:w="6663" w:type="dxa"/>
            <w:vAlign w:val="center"/>
          </w:tcPr>
          <w:p w14:paraId="0807A3E8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744590E8" w14:textId="77777777" w:rsidTr="00DF0DAC">
        <w:trPr>
          <w:trHeight w:val="284"/>
        </w:trPr>
        <w:tc>
          <w:tcPr>
            <w:tcW w:w="2943" w:type="dxa"/>
            <w:shd w:val="clear" w:color="auto" w:fill="B4C6E7"/>
            <w:vAlign w:val="center"/>
          </w:tcPr>
          <w:p w14:paraId="1445C737" w14:textId="77777777" w:rsidR="00B41954" w:rsidRPr="003F3131" w:rsidRDefault="00B41954" w:rsidP="00DF0DAC">
            <w:pPr>
              <w:spacing w:line="240" w:lineRule="auto"/>
            </w:pPr>
            <w:r w:rsidRPr="003F3131">
              <w:rPr>
                <w:b/>
              </w:rPr>
              <w:t>Kans 2</w:t>
            </w:r>
          </w:p>
        </w:tc>
        <w:tc>
          <w:tcPr>
            <w:tcW w:w="6663" w:type="dxa"/>
            <w:vAlign w:val="center"/>
          </w:tcPr>
          <w:p w14:paraId="53F8363C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2950A955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2BD510D0" w14:textId="77777777" w:rsidR="00B41954" w:rsidRPr="003F3131" w:rsidRDefault="00B41954" w:rsidP="00DF0DAC">
            <w:pPr>
              <w:spacing w:line="240" w:lineRule="auto"/>
            </w:pPr>
            <w:r w:rsidRPr="003F3131">
              <w:t>Op welke wijze draagt deze Kans extra bij aan het realiseren van de projectdoelstellingen</w:t>
            </w:r>
          </w:p>
        </w:tc>
        <w:tc>
          <w:tcPr>
            <w:tcW w:w="6663" w:type="dxa"/>
            <w:vAlign w:val="center"/>
          </w:tcPr>
          <w:p w14:paraId="27F2D135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06A1DC21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167CFBDF" w14:textId="77777777" w:rsidR="00B41954" w:rsidRPr="003F3131" w:rsidRDefault="00B41954" w:rsidP="00DF0DAC">
            <w:pPr>
              <w:spacing w:line="240" w:lineRule="auto"/>
            </w:pPr>
            <w:r w:rsidRPr="003F3131">
              <w:t>Onderbouwing - verifieerbare uitvoeringsinformatie</w:t>
            </w:r>
          </w:p>
        </w:tc>
        <w:tc>
          <w:tcPr>
            <w:tcW w:w="6663" w:type="dxa"/>
            <w:vAlign w:val="center"/>
          </w:tcPr>
          <w:p w14:paraId="53D75342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474E9D86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0A86869A" w14:textId="77777777" w:rsidR="00B41954" w:rsidRPr="003F3131" w:rsidRDefault="00B41954" w:rsidP="00DF0DAC">
            <w:pPr>
              <w:spacing w:line="240" w:lineRule="auto"/>
              <w:rPr>
                <w:b/>
              </w:rPr>
            </w:pPr>
            <w:r w:rsidRPr="003F3131">
              <w:t>Impact op prijs in €</w:t>
            </w:r>
          </w:p>
        </w:tc>
        <w:tc>
          <w:tcPr>
            <w:tcW w:w="6663" w:type="dxa"/>
            <w:vAlign w:val="center"/>
          </w:tcPr>
          <w:p w14:paraId="65E686A7" w14:textId="77777777" w:rsidR="00B41954" w:rsidRPr="003F3131" w:rsidRDefault="00B41954" w:rsidP="00DF0DAC">
            <w:pPr>
              <w:spacing w:line="240" w:lineRule="auto"/>
            </w:pPr>
          </w:p>
          <w:p w14:paraId="57C8A429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393A1679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2DFDF559" w14:textId="77777777" w:rsidR="00B41954" w:rsidRPr="003F3131" w:rsidRDefault="00B41954" w:rsidP="00DF0DAC">
            <w:pPr>
              <w:spacing w:line="240" w:lineRule="auto"/>
            </w:pPr>
            <w:r w:rsidRPr="003F3131">
              <w:rPr>
                <w:b/>
              </w:rPr>
              <w:t>Impact op tijd</w:t>
            </w:r>
          </w:p>
        </w:tc>
        <w:tc>
          <w:tcPr>
            <w:tcW w:w="6663" w:type="dxa"/>
            <w:vAlign w:val="center"/>
          </w:tcPr>
          <w:p w14:paraId="02BA1EBE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4482AB25" w14:textId="77777777" w:rsidTr="00DF0DAC">
        <w:trPr>
          <w:trHeight w:val="284"/>
        </w:trPr>
        <w:tc>
          <w:tcPr>
            <w:tcW w:w="2943" w:type="dxa"/>
            <w:shd w:val="clear" w:color="auto" w:fill="B4C6E7"/>
            <w:vAlign w:val="center"/>
          </w:tcPr>
          <w:p w14:paraId="047CE353" w14:textId="77777777" w:rsidR="00B41954" w:rsidRPr="003F3131" w:rsidRDefault="00B41954" w:rsidP="00DF0DAC">
            <w:pPr>
              <w:spacing w:line="240" w:lineRule="auto"/>
            </w:pPr>
            <w:r w:rsidRPr="003F3131">
              <w:rPr>
                <w:b/>
              </w:rPr>
              <w:t>Kans 3</w:t>
            </w:r>
          </w:p>
        </w:tc>
        <w:tc>
          <w:tcPr>
            <w:tcW w:w="6663" w:type="dxa"/>
            <w:vAlign w:val="center"/>
          </w:tcPr>
          <w:p w14:paraId="46299695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7C34E536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63EC7C30" w14:textId="77777777" w:rsidR="00B41954" w:rsidRPr="003F3131" w:rsidRDefault="00B41954" w:rsidP="00DF0DAC">
            <w:pPr>
              <w:spacing w:line="240" w:lineRule="auto"/>
            </w:pPr>
            <w:r w:rsidRPr="003F3131">
              <w:t>Op welke wijze draagt deze Kans extra bij aan het realiseren van de projectdoelstellingen</w:t>
            </w:r>
          </w:p>
        </w:tc>
        <w:tc>
          <w:tcPr>
            <w:tcW w:w="6663" w:type="dxa"/>
            <w:vAlign w:val="center"/>
          </w:tcPr>
          <w:p w14:paraId="02651DCD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72C4C911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144A3B1D" w14:textId="77777777" w:rsidR="00B41954" w:rsidRPr="003F3131" w:rsidRDefault="00B41954" w:rsidP="00DF0DAC">
            <w:pPr>
              <w:spacing w:line="240" w:lineRule="auto"/>
            </w:pPr>
            <w:r w:rsidRPr="003F3131">
              <w:t>Onderbouwing - verifieerbare uitvoeringsinformatie</w:t>
            </w:r>
          </w:p>
        </w:tc>
        <w:tc>
          <w:tcPr>
            <w:tcW w:w="6663" w:type="dxa"/>
            <w:vAlign w:val="center"/>
          </w:tcPr>
          <w:p w14:paraId="7ECA80B4" w14:textId="77777777" w:rsidR="00B41954" w:rsidRPr="003F3131" w:rsidRDefault="00B41954" w:rsidP="00DF0DAC">
            <w:pPr>
              <w:spacing w:line="240" w:lineRule="auto"/>
            </w:pPr>
          </w:p>
          <w:p w14:paraId="39B869EF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552A47D2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026289D0" w14:textId="77777777" w:rsidR="00B41954" w:rsidRPr="003F3131" w:rsidRDefault="00B41954" w:rsidP="00DF0DAC">
            <w:pPr>
              <w:spacing w:line="240" w:lineRule="auto"/>
            </w:pPr>
            <w:r w:rsidRPr="003F3131">
              <w:t>Impact op prijs in €</w:t>
            </w:r>
          </w:p>
        </w:tc>
        <w:tc>
          <w:tcPr>
            <w:tcW w:w="6663" w:type="dxa"/>
            <w:vAlign w:val="center"/>
          </w:tcPr>
          <w:p w14:paraId="194DB520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21A80D6E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521220CC" w14:textId="77777777" w:rsidR="00B41954" w:rsidRPr="003F3131" w:rsidRDefault="00B41954" w:rsidP="00DF0DAC">
            <w:pPr>
              <w:spacing w:line="240" w:lineRule="auto"/>
            </w:pPr>
            <w:r w:rsidRPr="003F3131">
              <w:rPr>
                <w:b/>
              </w:rPr>
              <w:t>Impact op tijd</w:t>
            </w:r>
          </w:p>
        </w:tc>
        <w:tc>
          <w:tcPr>
            <w:tcW w:w="6663" w:type="dxa"/>
            <w:vAlign w:val="center"/>
          </w:tcPr>
          <w:p w14:paraId="1C812653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2E85F6F9" w14:textId="77777777" w:rsidTr="00DF0DAC">
        <w:trPr>
          <w:trHeight w:val="284"/>
        </w:trPr>
        <w:tc>
          <w:tcPr>
            <w:tcW w:w="2943" w:type="dxa"/>
            <w:shd w:val="clear" w:color="auto" w:fill="B4C6E7"/>
            <w:vAlign w:val="center"/>
          </w:tcPr>
          <w:p w14:paraId="4717EF2E" w14:textId="77777777" w:rsidR="00B41954" w:rsidRPr="003F3131" w:rsidRDefault="00B41954" w:rsidP="00DF0DAC">
            <w:pPr>
              <w:spacing w:line="240" w:lineRule="auto"/>
            </w:pPr>
            <w:r w:rsidRPr="003F3131">
              <w:rPr>
                <w:b/>
              </w:rPr>
              <w:t>Kans 4</w:t>
            </w:r>
          </w:p>
        </w:tc>
        <w:tc>
          <w:tcPr>
            <w:tcW w:w="6663" w:type="dxa"/>
            <w:vAlign w:val="center"/>
          </w:tcPr>
          <w:p w14:paraId="7C3F96B7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54CB9949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6460781C" w14:textId="77777777" w:rsidR="00B41954" w:rsidRPr="003F3131" w:rsidRDefault="00B41954" w:rsidP="00DF0DAC">
            <w:pPr>
              <w:spacing w:line="240" w:lineRule="auto"/>
              <w:rPr>
                <w:b/>
              </w:rPr>
            </w:pPr>
            <w:r w:rsidRPr="003F3131">
              <w:t>Op welke wijze draagt deze Kans extra bij aan het realiseren van de projectdoelstellingen</w:t>
            </w:r>
          </w:p>
        </w:tc>
        <w:tc>
          <w:tcPr>
            <w:tcW w:w="6663" w:type="dxa"/>
            <w:vAlign w:val="center"/>
          </w:tcPr>
          <w:p w14:paraId="63ECB937" w14:textId="77777777" w:rsidR="00B41954" w:rsidRPr="003F3131" w:rsidRDefault="00B41954" w:rsidP="00DF0DAC">
            <w:pPr>
              <w:spacing w:line="240" w:lineRule="auto"/>
            </w:pPr>
          </w:p>
          <w:p w14:paraId="0B8A542A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6DF7F64D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21C4710B" w14:textId="77777777" w:rsidR="00B41954" w:rsidRPr="003F3131" w:rsidRDefault="00B41954" w:rsidP="00DF0DAC">
            <w:pPr>
              <w:spacing w:line="240" w:lineRule="auto"/>
            </w:pPr>
            <w:r w:rsidRPr="003F3131">
              <w:t>Onderbouwing - verifieerbare uitvoeringsinformatie</w:t>
            </w:r>
          </w:p>
        </w:tc>
        <w:tc>
          <w:tcPr>
            <w:tcW w:w="6663" w:type="dxa"/>
            <w:vAlign w:val="center"/>
          </w:tcPr>
          <w:p w14:paraId="08317F94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40FD7B19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5CB0E840" w14:textId="77777777" w:rsidR="00B41954" w:rsidRPr="003F3131" w:rsidRDefault="00B41954" w:rsidP="00DF0DAC">
            <w:pPr>
              <w:spacing w:line="240" w:lineRule="auto"/>
            </w:pPr>
            <w:r w:rsidRPr="003F3131">
              <w:t>Impact op prijs in €</w:t>
            </w:r>
          </w:p>
        </w:tc>
        <w:tc>
          <w:tcPr>
            <w:tcW w:w="6663" w:type="dxa"/>
            <w:vAlign w:val="center"/>
          </w:tcPr>
          <w:p w14:paraId="09CAB7E5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1BA03593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57683CAE" w14:textId="77777777" w:rsidR="00B41954" w:rsidRPr="003F3131" w:rsidRDefault="00B41954" w:rsidP="00DF0DAC">
            <w:pPr>
              <w:spacing w:line="240" w:lineRule="auto"/>
            </w:pPr>
            <w:r w:rsidRPr="003F3131">
              <w:rPr>
                <w:b/>
              </w:rPr>
              <w:t>Impact op tijd</w:t>
            </w:r>
          </w:p>
        </w:tc>
        <w:tc>
          <w:tcPr>
            <w:tcW w:w="6663" w:type="dxa"/>
            <w:vAlign w:val="center"/>
          </w:tcPr>
          <w:p w14:paraId="54ECCDCE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4034A699" w14:textId="77777777" w:rsidTr="00DF0DAC">
        <w:trPr>
          <w:trHeight w:val="284"/>
        </w:trPr>
        <w:tc>
          <w:tcPr>
            <w:tcW w:w="2943" w:type="dxa"/>
            <w:shd w:val="clear" w:color="auto" w:fill="B4C6E7"/>
            <w:vAlign w:val="center"/>
          </w:tcPr>
          <w:p w14:paraId="6C3404CB" w14:textId="6AD0DAE1" w:rsidR="00B41954" w:rsidRPr="003F3131" w:rsidRDefault="00B41954" w:rsidP="00DF0DAC">
            <w:pPr>
              <w:spacing w:line="240" w:lineRule="auto"/>
              <w:rPr>
                <w:b/>
              </w:rPr>
            </w:pPr>
            <w:r w:rsidRPr="003F3131">
              <w:rPr>
                <w:b/>
              </w:rPr>
              <w:t>Kans …</w:t>
            </w:r>
          </w:p>
        </w:tc>
        <w:tc>
          <w:tcPr>
            <w:tcW w:w="6663" w:type="dxa"/>
            <w:vAlign w:val="center"/>
          </w:tcPr>
          <w:p w14:paraId="22A8C906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3538CA60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3EE816FF" w14:textId="77777777" w:rsidR="00B41954" w:rsidRPr="003F3131" w:rsidRDefault="00B41954" w:rsidP="00DF0DAC">
            <w:pPr>
              <w:spacing w:line="240" w:lineRule="auto"/>
            </w:pPr>
            <w:r w:rsidRPr="003F3131">
              <w:t>Op welke wijze draagt deze Kans extra bij aan het realiseren van de projectdoelstellingen</w:t>
            </w:r>
          </w:p>
        </w:tc>
        <w:tc>
          <w:tcPr>
            <w:tcW w:w="6663" w:type="dxa"/>
            <w:vAlign w:val="center"/>
          </w:tcPr>
          <w:p w14:paraId="68C6FF30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75BE9705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5EB89AF7" w14:textId="77777777" w:rsidR="00B41954" w:rsidRPr="003F3131" w:rsidRDefault="00B41954" w:rsidP="00DF0DAC">
            <w:pPr>
              <w:spacing w:line="240" w:lineRule="auto"/>
            </w:pPr>
            <w:r w:rsidRPr="003F3131">
              <w:t>Onderbouwing - verifieerbare uitvoeringsinformatie</w:t>
            </w:r>
          </w:p>
        </w:tc>
        <w:tc>
          <w:tcPr>
            <w:tcW w:w="6663" w:type="dxa"/>
            <w:vAlign w:val="center"/>
          </w:tcPr>
          <w:p w14:paraId="6B1DEA9E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448780DD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2BB4A31D" w14:textId="77777777" w:rsidR="00B41954" w:rsidRPr="003F3131" w:rsidRDefault="00B41954" w:rsidP="00DF0DAC">
            <w:pPr>
              <w:spacing w:line="240" w:lineRule="auto"/>
            </w:pPr>
            <w:r w:rsidRPr="003F3131">
              <w:t>Impact op prijs in €</w:t>
            </w:r>
          </w:p>
        </w:tc>
        <w:tc>
          <w:tcPr>
            <w:tcW w:w="6663" w:type="dxa"/>
            <w:vAlign w:val="center"/>
          </w:tcPr>
          <w:p w14:paraId="4BE25298" w14:textId="77777777" w:rsidR="00B41954" w:rsidRPr="003F3131" w:rsidRDefault="00B41954" w:rsidP="00DF0DAC">
            <w:pPr>
              <w:spacing w:line="240" w:lineRule="auto"/>
            </w:pPr>
          </w:p>
        </w:tc>
      </w:tr>
      <w:tr w:rsidR="00B41954" w:rsidRPr="003F3131" w14:paraId="692A8F52" w14:textId="77777777" w:rsidTr="00DF0DAC">
        <w:trPr>
          <w:trHeight w:val="284"/>
        </w:trPr>
        <w:tc>
          <w:tcPr>
            <w:tcW w:w="2943" w:type="dxa"/>
            <w:vAlign w:val="center"/>
          </w:tcPr>
          <w:p w14:paraId="1D676A7D" w14:textId="77777777" w:rsidR="00B41954" w:rsidRPr="003F3131" w:rsidRDefault="00B41954" w:rsidP="00DF0DAC">
            <w:pPr>
              <w:spacing w:line="240" w:lineRule="auto"/>
              <w:rPr>
                <w:b/>
              </w:rPr>
            </w:pPr>
            <w:r w:rsidRPr="003F3131">
              <w:rPr>
                <w:b/>
              </w:rPr>
              <w:t>Impact op tijd</w:t>
            </w:r>
          </w:p>
        </w:tc>
        <w:tc>
          <w:tcPr>
            <w:tcW w:w="6663" w:type="dxa"/>
            <w:vAlign w:val="center"/>
          </w:tcPr>
          <w:p w14:paraId="236D0CD6" w14:textId="77777777" w:rsidR="00B41954" w:rsidRPr="003F3131" w:rsidRDefault="00B41954" w:rsidP="00DF0DAC">
            <w:pPr>
              <w:spacing w:line="240" w:lineRule="auto"/>
            </w:pPr>
          </w:p>
          <w:p w14:paraId="299235E6" w14:textId="77777777" w:rsidR="00B41954" w:rsidRPr="003F3131" w:rsidRDefault="00B41954" w:rsidP="00DF0DAC">
            <w:pPr>
              <w:spacing w:line="240" w:lineRule="auto"/>
            </w:pPr>
          </w:p>
        </w:tc>
      </w:tr>
    </w:tbl>
    <w:p w14:paraId="3B607042" w14:textId="4C267B75" w:rsidR="0043338D" w:rsidRPr="003F3131" w:rsidRDefault="0043338D" w:rsidP="004616DA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245C0940" w14:textId="77777777" w:rsidR="00133DEC" w:rsidRPr="003F3131" w:rsidRDefault="00133DEC" w:rsidP="004616DA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7AFCB802" w14:textId="77777777" w:rsidR="00133DEC" w:rsidRPr="003F3131" w:rsidRDefault="00133DEC" w:rsidP="004616DA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56017FA7" w14:textId="77777777" w:rsidR="00133DEC" w:rsidRPr="003F3131" w:rsidRDefault="00133DEC" w:rsidP="004616DA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7C7C6817" w14:textId="77777777" w:rsidR="00133DEC" w:rsidRPr="003F3131" w:rsidRDefault="00133DEC" w:rsidP="004616DA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0EDF38BD" w14:textId="77777777" w:rsidR="00133DEC" w:rsidRPr="003F3131" w:rsidRDefault="00133DEC" w:rsidP="004616DA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50DFDD3E" w14:textId="77777777" w:rsidR="00133DEC" w:rsidRPr="003F3131" w:rsidRDefault="00133DEC" w:rsidP="004616DA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6296CF89" w14:textId="77777777" w:rsidR="00133DEC" w:rsidRPr="003F3131" w:rsidRDefault="00133DEC" w:rsidP="004616DA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1DC2F55E" w14:textId="77777777" w:rsidR="00133DEC" w:rsidRPr="003F3131" w:rsidRDefault="00133DEC" w:rsidP="004616DA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388D1631" w14:textId="1200B3EF" w:rsidR="001752DC" w:rsidRPr="00C418EE" w:rsidRDefault="001752DC" w:rsidP="00046330">
      <w:pPr>
        <w:spacing w:line="240" w:lineRule="atLeast"/>
        <w:contextualSpacing/>
        <w:textAlignment w:val="baseline"/>
        <w:rPr>
          <w:lang w:eastAsia="nl-NL"/>
        </w:rPr>
      </w:pPr>
    </w:p>
    <w:sectPr w:rsidR="001752DC" w:rsidRPr="00C418EE" w:rsidSect="00BE6633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758" w:right="1418" w:bottom="567" w:left="1418" w:header="34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A1D118" w14:textId="77777777" w:rsidR="00E162BE" w:rsidRDefault="00E162BE" w:rsidP="00C27FEF">
      <w:pPr>
        <w:spacing w:line="240" w:lineRule="auto"/>
      </w:pPr>
      <w:r>
        <w:separator/>
      </w:r>
    </w:p>
  </w:endnote>
  <w:endnote w:type="continuationSeparator" w:id="0">
    <w:p w14:paraId="2B8DE5BE" w14:textId="77777777" w:rsidR="00E162BE" w:rsidRDefault="00E162BE" w:rsidP="00C27FEF">
      <w:pPr>
        <w:spacing w:line="240" w:lineRule="auto"/>
      </w:pPr>
      <w:r>
        <w:continuationSeparator/>
      </w:r>
    </w:p>
  </w:endnote>
  <w:endnote w:type="continuationNotice" w:id="1">
    <w:p w14:paraId="69583828" w14:textId="77777777" w:rsidR="00E162BE" w:rsidRDefault="00E162B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02D7E8C9" w14:textId="77777777" w:rsidTr="00852C68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527BCCD6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726E0C39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300A2716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6AAE21E" w14:paraId="755DB255" w14:textId="77777777" w:rsidTr="06AAE21E">
      <w:trPr>
        <w:trHeight w:val="300"/>
      </w:trPr>
      <w:tc>
        <w:tcPr>
          <w:tcW w:w="3020" w:type="dxa"/>
        </w:tcPr>
        <w:p w14:paraId="7FAA6B68" w14:textId="6E29BFC9" w:rsidR="06AAE21E" w:rsidRDefault="06AAE21E" w:rsidP="06AAE21E">
          <w:pPr>
            <w:pStyle w:val="Koptekst"/>
            <w:ind w:left="-115"/>
          </w:pPr>
        </w:p>
      </w:tc>
      <w:tc>
        <w:tcPr>
          <w:tcW w:w="3020" w:type="dxa"/>
        </w:tcPr>
        <w:p w14:paraId="716432AC" w14:textId="24C3F63A" w:rsidR="06AAE21E" w:rsidRDefault="06AAE21E" w:rsidP="06AAE21E">
          <w:pPr>
            <w:pStyle w:val="Koptekst"/>
            <w:jc w:val="center"/>
          </w:pPr>
        </w:p>
      </w:tc>
      <w:tc>
        <w:tcPr>
          <w:tcW w:w="3020" w:type="dxa"/>
        </w:tcPr>
        <w:p w14:paraId="68CF2F27" w14:textId="682AD8BE" w:rsidR="06AAE21E" w:rsidRDefault="06AAE21E" w:rsidP="06AAE21E">
          <w:pPr>
            <w:pStyle w:val="Koptekst"/>
            <w:ind w:right="-115"/>
            <w:jc w:val="right"/>
          </w:pPr>
        </w:p>
      </w:tc>
    </w:tr>
  </w:tbl>
  <w:p w14:paraId="201732B3" w14:textId="4EC9C5FF" w:rsidR="06AAE21E" w:rsidRDefault="06AAE21E" w:rsidP="06AAE21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40DC1D" w14:textId="77777777" w:rsidR="00E162BE" w:rsidRPr="00C27FEF" w:rsidRDefault="00E162BE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749DC05D" w14:textId="77777777" w:rsidR="00E162BE" w:rsidRDefault="00E162BE" w:rsidP="00C27FEF">
      <w:pPr>
        <w:spacing w:line="240" w:lineRule="auto"/>
      </w:pPr>
      <w:r>
        <w:continuationSeparator/>
      </w:r>
    </w:p>
  </w:footnote>
  <w:footnote w:type="continuationNotice" w:id="1">
    <w:p w14:paraId="390BBA5A" w14:textId="77777777" w:rsidR="00E162BE" w:rsidRDefault="00E162B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3892F" w14:textId="0EC5A0C3" w:rsidR="001B3B58" w:rsidRDefault="00BE663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3471272" wp14:editId="42009516">
          <wp:simplePos x="0" y="0"/>
          <wp:positionH relativeFrom="page">
            <wp:posOffset>410210</wp:posOffset>
          </wp:positionH>
          <wp:positionV relativeFrom="page">
            <wp:posOffset>127000</wp:posOffset>
          </wp:positionV>
          <wp:extent cx="1389380" cy="1072515"/>
          <wp:effectExtent l="0" t="0" r="1270" b="0"/>
          <wp:wrapNone/>
          <wp:docPr id="1123477496" name="Afbeelding 1123477496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380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32AD95" w14:textId="77777777" w:rsidR="001B3B58" w:rsidRDefault="001B3B58">
    <w:pPr>
      <w:pStyle w:val="Koptekst"/>
    </w:pPr>
  </w:p>
  <w:sdt>
    <w:sdtPr>
      <w:rPr>
        <w:sz w:val="14"/>
        <w:szCs w:val="14"/>
      </w:rPr>
      <w:id w:val="-1318336367"/>
      <w:docPartObj>
        <w:docPartGallery w:val="Page Numbers (Top of Page)"/>
        <w:docPartUnique/>
      </w:docPartObj>
    </w:sdtPr>
    <w:sdtContent>
      <w:p w14:paraId="13BC0E19" w14:textId="77777777" w:rsidR="0068661A" w:rsidRPr="00DC57AB" w:rsidRDefault="0068661A" w:rsidP="0068661A">
        <w:pPr>
          <w:pStyle w:val="Koptekst"/>
          <w:jc w:val="right"/>
          <w:rPr>
            <w:sz w:val="14"/>
            <w:szCs w:val="14"/>
          </w:rPr>
        </w:pPr>
        <w:r w:rsidRPr="00DC57AB">
          <w:rPr>
            <w:sz w:val="14"/>
            <w:szCs w:val="14"/>
          </w:rPr>
          <w:t xml:space="preserve">Pagina </w:t>
        </w:r>
        <w:r w:rsidRPr="00DC57AB">
          <w:rPr>
            <w:sz w:val="14"/>
            <w:szCs w:val="14"/>
          </w:rPr>
          <w:fldChar w:fldCharType="begin"/>
        </w:r>
        <w:r w:rsidRPr="00DC57AB">
          <w:rPr>
            <w:sz w:val="14"/>
            <w:szCs w:val="14"/>
          </w:rPr>
          <w:instrText>PAGE</w:instrText>
        </w:r>
        <w:r w:rsidRPr="00DC57AB">
          <w:rPr>
            <w:sz w:val="14"/>
            <w:szCs w:val="14"/>
          </w:rPr>
          <w:fldChar w:fldCharType="separate"/>
        </w:r>
        <w:r>
          <w:rPr>
            <w:sz w:val="14"/>
            <w:szCs w:val="14"/>
          </w:rPr>
          <w:t>2</w:t>
        </w:r>
        <w:r w:rsidRPr="00DC57AB">
          <w:rPr>
            <w:sz w:val="14"/>
            <w:szCs w:val="14"/>
          </w:rPr>
          <w:fldChar w:fldCharType="end"/>
        </w:r>
        <w:r w:rsidRPr="00DC57AB">
          <w:rPr>
            <w:sz w:val="14"/>
            <w:szCs w:val="14"/>
          </w:rPr>
          <w:t xml:space="preserve"> van </w:t>
        </w:r>
        <w:r w:rsidRPr="00DC57AB">
          <w:rPr>
            <w:sz w:val="14"/>
            <w:szCs w:val="14"/>
          </w:rPr>
          <w:fldChar w:fldCharType="begin"/>
        </w:r>
        <w:r w:rsidRPr="00DC57AB">
          <w:rPr>
            <w:sz w:val="14"/>
            <w:szCs w:val="14"/>
          </w:rPr>
          <w:instrText>NUMPAGES</w:instrText>
        </w:r>
        <w:r w:rsidRPr="00DC57AB">
          <w:rPr>
            <w:sz w:val="14"/>
            <w:szCs w:val="14"/>
          </w:rPr>
          <w:fldChar w:fldCharType="separate"/>
        </w:r>
        <w:r>
          <w:rPr>
            <w:sz w:val="14"/>
            <w:szCs w:val="14"/>
          </w:rPr>
          <w:t>10</w:t>
        </w:r>
        <w:r w:rsidRPr="00DC57AB">
          <w:rPr>
            <w:sz w:val="14"/>
            <w:szCs w:val="14"/>
          </w:rPr>
          <w:fldChar w:fldCharType="end"/>
        </w:r>
      </w:p>
    </w:sdtContent>
  </w:sdt>
  <w:p w14:paraId="3075857D" w14:textId="77777777" w:rsidR="0068661A" w:rsidRDefault="0068661A" w:rsidP="0068661A">
    <w:pPr>
      <w:pStyle w:val="Koptekst"/>
    </w:pPr>
  </w:p>
  <w:p w14:paraId="4B3A2158" w14:textId="77777777" w:rsidR="001B3B58" w:rsidRDefault="001B3B58">
    <w:pPr>
      <w:pStyle w:val="Koptekst"/>
    </w:pPr>
  </w:p>
  <w:p w14:paraId="101DFC52" w14:textId="77777777" w:rsidR="001B3B58" w:rsidRDefault="001B3B58">
    <w:pPr>
      <w:pStyle w:val="Koptekst"/>
    </w:pPr>
  </w:p>
  <w:p w14:paraId="1EF63942" w14:textId="77777777" w:rsidR="001B3B58" w:rsidRDefault="001B3B58">
    <w:pPr>
      <w:pStyle w:val="Koptekst"/>
    </w:pPr>
  </w:p>
  <w:p w14:paraId="66FF5F08" w14:textId="0A4B105F" w:rsidR="001B3B58" w:rsidRDefault="001B3B5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6AAE21E" w14:paraId="357450C2" w14:textId="77777777" w:rsidTr="06AAE21E">
      <w:trPr>
        <w:trHeight w:val="300"/>
      </w:trPr>
      <w:tc>
        <w:tcPr>
          <w:tcW w:w="3020" w:type="dxa"/>
        </w:tcPr>
        <w:p w14:paraId="13637240" w14:textId="3F4A2433" w:rsidR="06AAE21E" w:rsidRDefault="06AAE21E" w:rsidP="06AAE21E">
          <w:pPr>
            <w:pStyle w:val="Koptekst"/>
            <w:ind w:left="-115"/>
          </w:pPr>
        </w:p>
      </w:tc>
      <w:tc>
        <w:tcPr>
          <w:tcW w:w="3020" w:type="dxa"/>
        </w:tcPr>
        <w:p w14:paraId="38992270" w14:textId="1AEF69E8" w:rsidR="06AAE21E" w:rsidRDefault="06AAE21E" w:rsidP="06AAE21E">
          <w:pPr>
            <w:pStyle w:val="Koptekst"/>
            <w:jc w:val="center"/>
          </w:pPr>
        </w:p>
      </w:tc>
      <w:tc>
        <w:tcPr>
          <w:tcW w:w="3020" w:type="dxa"/>
        </w:tcPr>
        <w:p w14:paraId="0D572024" w14:textId="7955D6E4" w:rsidR="06AAE21E" w:rsidRDefault="06AAE21E" w:rsidP="06AAE21E">
          <w:pPr>
            <w:pStyle w:val="Koptekst"/>
            <w:ind w:right="-115"/>
            <w:jc w:val="right"/>
          </w:pPr>
        </w:p>
      </w:tc>
    </w:tr>
  </w:tbl>
  <w:p w14:paraId="0FA3BECD" w14:textId="613659FE" w:rsidR="06AAE21E" w:rsidRDefault="06AAE21E" w:rsidP="06AAE21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A78E4"/>
    <w:multiLevelType w:val="hybridMultilevel"/>
    <w:tmpl w:val="457ACDE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B0FEB"/>
    <w:multiLevelType w:val="hybridMultilevel"/>
    <w:tmpl w:val="9572E2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04871"/>
    <w:multiLevelType w:val="hybridMultilevel"/>
    <w:tmpl w:val="0AD04D40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224B98"/>
    <w:multiLevelType w:val="singleLevel"/>
    <w:tmpl w:val="28C6AEB6"/>
    <w:lvl w:ilvl="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18"/>
        <w:szCs w:val="18"/>
      </w:rPr>
    </w:lvl>
  </w:abstractNum>
  <w:abstractNum w:abstractNumId="4" w15:restartNumberingAfterBreak="0">
    <w:nsid w:val="04FF4817"/>
    <w:multiLevelType w:val="hybridMultilevel"/>
    <w:tmpl w:val="4C40A32E"/>
    <w:lvl w:ilvl="0" w:tplc="3312877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F26CC7"/>
    <w:multiLevelType w:val="hybridMultilevel"/>
    <w:tmpl w:val="A1665C16"/>
    <w:lvl w:ilvl="0" w:tplc="ACDE7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F3F48"/>
    <w:multiLevelType w:val="hybridMultilevel"/>
    <w:tmpl w:val="E112F9F0"/>
    <w:lvl w:ilvl="0" w:tplc="14E84B78">
      <w:start w:val="1"/>
      <w:numFmt w:val="lowerLetter"/>
      <w:lvlText w:val="%1."/>
      <w:lvlJc w:val="left"/>
      <w:pPr>
        <w:ind w:left="360" w:hanging="360"/>
      </w:pPr>
      <w:rPr>
        <w:b w:val="0"/>
        <w:bCs w:val="0"/>
        <w:i w:val="0"/>
        <w:iCs w:val="0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A646D1"/>
    <w:multiLevelType w:val="hybridMultilevel"/>
    <w:tmpl w:val="F50EA96E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78A031A0">
      <w:start w:val="1"/>
      <w:numFmt w:val="bullet"/>
      <w:lvlText w:val="-"/>
      <w:lvlJc w:val="left"/>
      <w:pPr>
        <w:ind w:left="1440" w:hanging="360"/>
      </w:pPr>
      <w:rPr>
        <w:rFonts w:ascii="Calibri" w:eastAsia="Aptos" w:hAnsi="Calibri" w:cs="Aptos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02C25"/>
    <w:multiLevelType w:val="hybridMultilevel"/>
    <w:tmpl w:val="8DC2D820"/>
    <w:lvl w:ilvl="0" w:tplc="EE4A3918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1" w:tplc="9F2269CA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2" w:tplc="DD8CDC8C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3" w:tplc="6AE0A1C2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4" w:tplc="011AA0F4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5" w:tplc="3132C1B8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6" w:tplc="26F299A8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7" w:tplc="447C9B78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8" w:tplc="D30CEEAC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</w:abstractNum>
  <w:abstractNum w:abstractNumId="9" w15:restartNumberingAfterBreak="0">
    <w:nsid w:val="10623530"/>
    <w:multiLevelType w:val="hybridMultilevel"/>
    <w:tmpl w:val="5CFC912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6B260E"/>
    <w:multiLevelType w:val="hybridMultilevel"/>
    <w:tmpl w:val="9C8AC7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8C477F"/>
    <w:multiLevelType w:val="hybridMultilevel"/>
    <w:tmpl w:val="52700C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C962F5"/>
    <w:multiLevelType w:val="hybridMultilevel"/>
    <w:tmpl w:val="1722C8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FD481F"/>
    <w:multiLevelType w:val="hybridMultilevel"/>
    <w:tmpl w:val="00A05C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956141"/>
    <w:multiLevelType w:val="hybridMultilevel"/>
    <w:tmpl w:val="8F5AFEA8"/>
    <w:lvl w:ilvl="0" w:tplc="77B00EEE">
      <w:numFmt w:val="bullet"/>
      <w:lvlText w:val="-"/>
      <w:lvlJc w:val="left"/>
      <w:pPr>
        <w:ind w:left="720" w:hanging="360"/>
      </w:pPr>
      <w:rPr>
        <w:rFonts w:ascii="Calibri Light" w:eastAsia="Aptos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F820C8"/>
    <w:multiLevelType w:val="hybridMultilevel"/>
    <w:tmpl w:val="BDEC8F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565659"/>
    <w:multiLevelType w:val="hybridMultilevel"/>
    <w:tmpl w:val="DF3A7602"/>
    <w:lvl w:ilvl="0" w:tplc="925A18E8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F007AE"/>
    <w:multiLevelType w:val="hybridMultilevel"/>
    <w:tmpl w:val="9F1472BA"/>
    <w:lvl w:ilvl="0" w:tplc="4D4CE256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14E5FBA"/>
    <w:multiLevelType w:val="hybridMultilevel"/>
    <w:tmpl w:val="4C1E8858"/>
    <w:lvl w:ilvl="0" w:tplc="2D2442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9B868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0283C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8449E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0EA74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B1C41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CC091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026C4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EAC4A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9" w15:restartNumberingAfterBreak="0">
    <w:nsid w:val="2DA54277"/>
    <w:multiLevelType w:val="multilevel"/>
    <w:tmpl w:val="05D6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DF54683"/>
    <w:multiLevelType w:val="hybridMultilevel"/>
    <w:tmpl w:val="BCA4507E"/>
    <w:lvl w:ilvl="0" w:tplc="4DFC29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304A8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00A44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DCAF6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B4418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18089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624E5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3DEA0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4309D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364A7148"/>
    <w:multiLevelType w:val="hybridMultilevel"/>
    <w:tmpl w:val="29A290A6"/>
    <w:lvl w:ilvl="0" w:tplc="8A2E6C5A">
      <w:start w:val="8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1329B8"/>
    <w:multiLevelType w:val="hybridMultilevel"/>
    <w:tmpl w:val="8ACAF3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D07960"/>
    <w:multiLevelType w:val="hybridMultilevel"/>
    <w:tmpl w:val="F758B21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502FB4"/>
    <w:multiLevelType w:val="hybridMultilevel"/>
    <w:tmpl w:val="4EDE05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E27923"/>
    <w:multiLevelType w:val="hybridMultilevel"/>
    <w:tmpl w:val="05246F32"/>
    <w:lvl w:ilvl="0" w:tplc="66401DD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7E3A33"/>
    <w:multiLevelType w:val="hybridMultilevel"/>
    <w:tmpl w:val="124672F8"/>
    <w:lvl w:ilvl="0" w:tplc="1CFEC4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8229A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40C64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9BE3A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0ECF9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2100A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876A6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B44EC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1CAC6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7" w15:restartNumberingAfterBreak="0">
    <w:nsid w:val="4319621B"/>
    <w:multiLevelType w:val="hybridMultilevel"/>
    <w:tmpl w:val="F814D54C"/>
    <w:lvl w:ilvl="0" w:tplc="61C89DAA">
      <w:start w:val="6500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36531D8"/>
    <w:multiLevelType w:val="hybridMultilevel"/>
    <w:tmpl w:val="AC50E3EE"/>
    <w:lvl w:ilvl="0" w:tplc="D5FCB29A">
      <w:start w:val="1"/>
      <w:numFmt w:val="lowerLetter"/>
      <w:lvlText w:val="%1."/>
      <w:lvlJc w:val="left"/>
      <w:pPr>
        <w:ind w:left="360" w:hanging="360"/>
      </w:pPr>
      <w:rPr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2B759C"/>
    <w:multiLevelType w:val="hybridMultilevel"/>
    <w:tmpl w:val="84DEBE5E"/>
    <w:lvl w:ilvl="0" w:tplc="CBCA9B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39C3A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C18F1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A4EA2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FC207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4E641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0C048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5E27D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97A26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4E41D55"/>
    <w:multiLevelType w:val="hybridMultilevel"/>
    <w:tmpl w:val="021C66A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6450955"/>
    <w:multiLevelType w:val="multilevel"/>
    <w:tmpl w:val="FADEC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9660873"/>
    <w:multiLevelType w:val="hybridMultilevel"/>
    <w:tmpl w:val="37AAE9A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BA4139D"/>
    <w:multiLevelType w:val="hybridMultilevel"/>
    <w:tmpl w:val="9F1472BA"/>
    <w:lvl w:ilvl="0" w:tplc="FFFFFFFF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4DEE673D"/>
    <w:multiLevelType w:val="hybridMultilevel"/>
    <w:tmpl w:val="4C1C38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E3350AE"/>
    <w:multiLevelType w:val="hybridMultilevel"/>
    <w:tmpl w:val="069C1326"/>
    <w:lvl w:ilvl="0" w:tplc="E77C2936">
      <w:start w:val="8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color w:val="00000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0A6F2B"/>
    <w:multiLevelType w:val="hybridMultilevel"/>
    <w:tmpl w:val="33D00FDC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3AD6886"/>
    <w:multiLevelType w:val="hybridMultilevel"/>
    <w:tmpl w:val="6130C4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50C00AF"/>
    <w:multiLevelType w:val="hybridMultilevel"/>
    <w:tmpl w:val="B20CF7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707BF8"/>
    <w:multiLevelType w:val="hybridMultilevel"/>
    <w:tmpl w:val="2C1463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C27ABA"/>
    <w:multiLevelType w:val="hybridMultilevel"/>
    <w:tmpl w:val="016CFB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C96574"/>
    <w:multiLevelType w:val="hybridMultilevel"/>
    <w:tmpl w:val="F6001C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484536"/>
    <w:multiLevelType w:val="hybridMultilevel"/>
    <w:tmpl w:val="15FE0D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A61018"/>
    <w:multiLevelType w:val="hybridMultilevel"/>
    <w:tmpl w:val="685CE7F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26629B0"/>
    <w:multiLevelType w:val="multilevel"/>
    <w:tmpl w:val="2578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3033A31"/>
    <w:multiLevelType w:val="hybridMultilevel"/>
    <w:tmpl w:val="6DF4855C"/>
    <w:lvl w:ilvl="0" w:tplc="ACDE7424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9" w15:restartNumberingAfterBreak="0">
    <w:nsid w:val="6336536A"/>
    <w:multiLevelType w:val="hybridMultilevel"/>
    <w:tmpl w:val="BF6E60F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63492123"/>
    <w:multiLevelType w:val="hybridMultilevel"/>
    <w:tmpl w:val="D5B2A72E"/>
    <w:lvl w:ilvl="0" w:tplc="0413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1" w15:restartNumberingAfterBreak="0">
    <w:nsid w:val="63E80FEC"/>
    <w:multiLevelType w:val="hybridMultilevel"/>
    <w:tmpl w:val="02F84D06"/>
    <w:lvl w:ilvl="0" w:tplc="04130019">
      <w:start w:val="1"/>
      <w:numFmt w:val="lowerLetter"/>
      <w:lvlText w:val="%1."/>
      <w:lvlJc w:val="left"/>
      <w:pPr>
        <w:ind w:left="1800" w:hanging="360"/>
      </w:p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2" w15:restartNumberingAfterBreak="0">
    <w:nsid w:val="66016FD0"/>
    <w:multiLevelType w:val="hybridMultilevel"/>
    <w:tmpl w:val="ACBE75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55" w15:restartNumberingAfterBreak="0">
    <w:nsid w:val="6E1A1DD1"/>
    <w:multiLevelType w:val="multilevel"/>
    <w:tmpl w:val="325EAE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b/>
        <w:bCs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2419"/>
        </w:tabs>
        <w:ind w:left="2419" w:hanging="576"/>
      </w:pPr>
      <w:rPr>
        <w:rFonts w:ascii="Arial" w:hAnsi="Arial" w:cs="Arial" w:hint="default"/>
        <w:b/>
        <w:bCs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03"/>
        </w:tabs>
        <w:ind w:left="1003" w:hanging="720"/>
      </w:pPr>
      <w:rPr>
        <w:rFonts w:ascii="Arial" w:hAnsi="Arial" w:cs="Arial"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6" w15:restartNumberingAfterBreak="0">
    <w:nsid w:val="6E1F7187"/>
    <w:multiLevelType w:val="hybridMultilevel"/>
    <w:tmpl w:val="429E09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2CF426E"/>
    <w:multiLevelType w:val="hybridMultilevel"/>
    <w:tmpl w:val="562C5312"/>
    <w:lvl w:ilvl="0" w:tplc="77B00EEE">
      <w:numFmt w:val="bullet"/>
      <w:lvlText w:val="-"/>
      <w:lvlJc w:val="left"/>
      <w:pPr>
        <w:ind w:left="720" w:hanging="360"/>
      </w:pPr>
      <w:rPr>
        <w:rFonts w:ascii="Calibri Light" w:eastAsia="Aptos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40B11C0"/>
    <w:multiLevelType w:val="hybridMultilevel"/>
    <w:tmpl w:val="C102DF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DF2853"/>
    <w:multiLevelType w:val="hybridMultilevel"/>
    <w:tmpl w:val="0BC262A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77ED0DB4"/>
    <w:multiLevelType w:val="hybridMultilevel"/>
    <w:tmpl w:val="CA6063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116842">
    <w:abstractNumId w:val="55"/>
  </w:num>
  <w:num w:numId="2" w16cid:durableId="60296398">
    <w:abstractNumId w:val="53"/>
  </w:num>
  <w:num w:numId="3" w16cid:durableId="954872495">
    <w:abstractNumId w:val="54"/>
  </w:num>
  <w:num w:numId="4" w16cid:durableId="1640721915">
    <w:abstractNumId w:val="30"/>
  </w:num>
  <w:num w:numId="5" w16cid:durableId="715129667">
    <w:abstractNumId w:val="42"/>
  </w:num>
  <w:num w:numId="6" w16cid:durableId="1585215181">
    <w:abstractNumId w:val="36"/>
  </w:num>
  <w:num w:numId="7" w16cid:durableId="1601375230">
    <w:abstractNumId w:val="19"/>
  </w:num>
  <w:num w:numId="8" w16cid:durableId="1679886146">
    <w:abstractNumId w:val="47"/>
  </w:num>
  <w:num w:numId="9" w16cid:durableId="233665704">
    <w:abstractNumId w:val="25"/>
  </w:num>
  <w:num w:numId="10" w16cid:durableId="1681006011">
    <w:abstractNumId w:val="10"/>
  </w:num>
  <w:num w:numId="11" w16cid:durableId="1010108334">
    <w:abstractNumId w:val="31"/>
  </w:num>
  <w:num w:numId="12" w16cid:durableId="597636839">
    <w:abstractNumId w:val="44"/>
  </w:num>
  <w:num w:numId="13" w16cid:durableId="264775903">
    <w:abstractNumId w:val="45"/>
  </w:num>
  <w:num w:numId="14" w16cid:durableId="1003125821">
    <w:abstractNumId w:val="2"/>
  </w:num>
  <w:num w:numId="15" w16cid:durableId="1052535124">
    <w:abstractNumId w:val="51"/>
  </w:num>
  <w:num w:numId="16" w16cid:durableId="236744040">
    <w:abstractNumId w:val="56"/>
  </w:num>
  <w:num w:numId="17" w16cid:durableId="1830362245">
    <w:abstractNumId w:val="22"/>
  </w:num>
  <w:num w:numId="18" w16cid:durableId="983966937">
    <w:abstractNumId w:val="50"/>
  </w:num>
  <w:num w:numId="19" w16cid:durableId="644166243">
    <w:abstractNumId w:val="0"/>
  </w:num>
  <w:num w:numId="20" w16cid:durableId="666518342">
    <w:abstractNumId w:val="38"/>
  </w:num>
  <w:num w:numId="21" w16cid:durableId="1828937551">
    <w:abstractNumId w:val="59"/>
  </w:num>
  <w:num w:numId="22" w16cid:durableId="231740854">
    <w:abstractNumId w:val="13"/>
  </w:num>
  <w:num w:numId="23" w16cid:durableId="1640574681">
    <w:abstractNumId w:val="61"/>
  </w:num>
  <w:num w:numId="24" w16cid:durableId="1370108352">
    <w:abstractNumId w:val="58"/>
  </w:num>
  <w:num w:numId="25" w16cid:durableId="1314526934">
    <w:abstractNumId w:val="40"/>
  </w:num>
  <w:num w:numId="26" w16cid:durableId="779177718">
    <w:abstractNumId w:val="23"/>
  </w:num>
  <w:num w:numId="27" w16cid:durableId="2030446472">
    <w:abstractNumId w:val="24"/>
  </w:num>
  <w:num w:numId="28" w16cid:durableId="1534491490">
    <w:abstractNumId w:val="48"/>
  </w:num>
  <w:num w:numId="29" w16cid:durableId="770589259">
    <w:abstractNumId w:val="16"/>
  </w:num>
  <w:num w:numId="30" w16cid:durableId="1304584245">
    <w:abstractNumId w:val="6"/>
  </w:num>
  <w:num w:numId="31" w16cid:durableId="724068371">
    <w:abstractNumId w:val="37"/>
  </w:num>
  <w:num w:numId="32" w16cid:durableId="1865895619">
    <w:abstractNumId w:val="21"/>
  </w:num>
  <w:num w:numId="33" w16cid:durableId="2066175576">
    <w:abstractNumId w:val="3"/>
  </w:num>
  <w:num w:numId="34" w16cid:durableId="776559270">
    <w:abstractNumId w:val="28"/>
  </w:num>
  <w:num w:numId="35" w16cid:durableId="1459493329">
    <w:abstractNumId w:val="33"/>
  </w:num>
  <w:num w:numId="36" w16cid:durableId="1850218698">
    <w:abstractNumId w:val="46"/>
  </w:num>
  <w:num w:numId="37" w16cid:durableId="1672609951">
    <w:abstractNumId w:val="60"/>
  </w:num>
  <w:num w:numId="38" w16cid:durableId="1928804776">
    <w:abstractNumId w:val="27"/>
  </w:num>
  <w:num w:numId="39" w16cid:durableId="1518619867">
    <w:abstractNumId w:val="4"/>
  </w:num>
  <w:num w:numId="40" w16cid:durableId="22706702">
    <w:abstractNumId w:val="7"/>
  </w:num>
  <w:num w:numId="41" w16cid:durableId="1195508983">
    <w:abstractNumId w:val="57"/>
  </w:num>
  <w:num w:numId="42" w16cid:durableId="155658870">
    <w:abstractNumId w:val="17"/>
  </w:num>
  <w:num w:numId="43" w16cid:durableId="997458097">
    <w:abstractNumId w:val="14"/>
  </w:num>
  <w:num w:numId="44" w16cid:durableId="1157068964">
    <w:abstractNumId w:val="34"/>
  </w:num>
  <w:num w:numId="45" w16cid:durableId="1516379488">
    <w:abstractNumId w:val="35"/>
  </w:num>
  <w:num w:numId="46" w16cid:durableId="217475282">
    <w:abstractNumId w:val="32"/>
  </w:num>
  <w:num w:numId="47" w16cid:durableId="371999578">
    <w:abstractNumId w:val="41"/>
  </w:num>
  <w:num w:numId="48" w16cid:durableId="1854569450">
    <w:abstractNumId w:val="11"/>
  </w:num>
  <w:num w:numId="49" w16cid:durableId="719788485">
    <w:abstractNumId w:val="49"/>
  </w:num>
  <w:num w:numId="50" w16cid:durableId="52394997">
    <w:abstractNumId w:val="20"/>
  </w:num>
  <w:num w:numId="51" w16cid:durableId="831139267">
    <w:abstractNumId w:val="26"/>
  </w:num>
  <w:num w:numId="52" w16cid:durableId="519902771">
    <w:abstractNumId w:val="18"/>
  </w:num>
  <w:num w:numId="53" w16cid:durableId="1700352437">
    <w:abstractNumId w:val="29"/>
  </w:num>
  <w:num w:numId="54" w16cid:durableId="729111158">
    <w:abstractNumId w:val="15"/>
  </w:num>
  <w:num w:numId="55" w16cid:durableId="1782336275">
    <w:abstractNumId w:val="39"/>
  </w:num>
  <w:num w:numId="56" w16cid:durableId="762920373">
    <w:abstractNumId w:val="9"/>
  </w:num>
  <w:num w:numId="57" w16cid:durableId="1045325929">
    <w:abstractNumId w:val="43"/>
  </w:num>
  <w:num w:numId="58" w16cid:durableId="1592546536">
    <w:abstractNumId w:val="1"/>
  </w:num>
  <w:num w:numId="59" w16cid:durableId="1839230286">
    <w:abstractNumId w:val="12"/>
  </w:num>
  <w:num w:numId="60" w16cid:durableId="1823038879">
    <w:abstractNumId w:val="8"/>
  </w:num>
  <w:num w:numId="61" w16cid:durableId="143354939">
    <w:abstractNumId w:val="52"/>
  </w:num>
  <w:num w:numId="62" w16cid:durableId="2019504708">
    <w:abstractNumId w:val="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1752DC"/>
    <w:rsid w:val="00000456"/>
    <w:rsid w:val="00000C05"/>
    <w:rsid w:val="00000D6D"/>
    <w:rsid w:val="00001376"/>
    <w:rsid w:val="00001728"/>
    <w:rsid w:val="00001962"/>
    <w:rsid w:val="00001ED2"/>
    <w:rsid w:val="0000231F"/>
    <w:rsid w:val="000026C6"/>
    <w:rsid w:val="00002C9B"/>
    <w:rsid w:val="00002D2F"/>
    <w:rsid w:val="00003007"/>
    <w:rsid w:val="000035DA"/>
    <w:rsid w:val="00003E39"/>
    <w:rsid w:val="00004282"/>
    <w:rsid w:val="00004909"/>
    <w:rsid w:val="00004950"/>
    <w:rsid w:val="00005DA5"/>
    <w:rsid w:val="00005F9D"/>
    <w:rsid w:val="0000638C"/>
    <w:rsid w:val="00006870"/>
    <w:rsid w:val="000069BE"/>
    <w:rsid w:val="00010237"/>
    <w:rsid w:val="0001033D"/>
    <w:rsid w:val="00010E2E"/>
    <w:rsid w:val="0001122D"/>
    <w:rsid w:val="0001159B"/>
    <w:rsid w:val="000115D3"/>
    <w:rsid w:val="00012294"/>
    <w:rsid w:val="0001236A"/>
    <w:rsid w:val="00012ACE"/>
    <w:rsid w:val="00013527"/>
    <w:rsid w:val="0001357A"/>
    <w:rsid w:val="00013773"/>
    <w:rsid w:val="0001491D"/>
    <w:rsid w:val="00015CFE"/>
    <w:rsid w:val="000169EB"/>
    <w:rsid w:val="00016DAD"/>
    <w:rsid w:val="0001708C"/>
    <w:rsid w:val="000172DD"/>
    <w:rsid w:val="00020063"/>
    <w:rsid w:val="000202DE"/>
    <w:rsid w:val="000208C7"/>
    <w:rsid w:val="00020DE7"/>
    <w:rsid w:val="00021B66"/>
    <w:rsid w:val="00021F60"/>
    <w:rsid w:val="00022DD3"/>
    <w:rsid w:val="00023D7F"/>
    <w:rsid w:val="00024B54"/>
    <w:rsid w:val="00024BF1"/>
    <w:rsid w:val="00024D4C"/>
    <w:rsid w:val="0002526C"/>
    <w:rsid w:val="0002585D"/>
    <w:rsid w:val="00025C3B"/>
    <w:rsid w:val="0002610B"/>
    <w:rsid w:val="00026B02"/>
    <w:rsid w:val="000302EA"/>
    <w:rsid w:val="00030354"/>
    <w:rsid w:val="000312D7"/>
    <w:rsid w:val="00031302"/>
    <w:rsid w:val="000314C9"/>
    <w:rsid w:val="000315B3"/>
    <w:rsid w:val="00031703"/>
    <w:rsid w:val="000318C9"/>
    <w:rsid w:val="00031C86"/>
    <w:rsid w:val="0003270B"/>
    <w:rsid w:val="00032BBF"/>
    <w:rsid w:val="00032D54"/>
    <w:rsid w:val="000334F2"/>
    <w:rsid w:val="00033AED"/>
    <w:rsid w:val="00034304"/>
    <w:rsid w:val="00034E06"/>
    <w:rsid w:val="0003531A"/>
    <w:rsid w:val="0003610E"/>
    <w:rsid w:val="00036BCF"/>
    <w:rsid w:val="00036F69"/>
    <w:rsid w:val="000377A3"/>
    <w:rsid w:val="0004065A"/>
    <w:rsid w:val="00040713"/>
    <w:rsid w:val="00040BA4"/>
    <w:rsid w:val="00041BC2"/>
    <w:rsid w:val="0004216D"/>
    <w:rsid w:val="000424A8"/>
    <w:rsid w:val="0004285B"/>
    <w:rsid w:val="00042AB7"/>
    <w:rsid w:val="00043944"/>
    <w:rsid w:val="00043A53"/>
    <w:rsid w:val="00044675"/>
    <w:rsid w:val="000447FE"/>
    <w:rsid w:val="000449CF"/>
    <w:rsid w:val="00044ECE"/>
    <w:rsid w:val="00044F23"/>
    <w:rsid w:val="0004556D"/>
    <w:rsid w:val="00045676"/>
    <w:rsid w:val="0004599D"/>
    <w:rsid w:val="00046330"/>
    <w:rsid w:val="00046541"/>
    <w:rsid w:val="00046E3D"/>
    <w:rsid w:val="00046F48"/>
    <w:rsid w:val="0004780E"/>
    <w:rsid w:val="00047E23"/>
    <w:rsid w:val="0005064F"/>
    <w:rsid w:val="00050660"/>
    <w:rsid w:val="00050D5E"/>
    <w:rsid w:val="00050D96"/>
    <w:rsid w:val="00051DF6"/>
    <w:rsid w:val="000527D1"/>
    <w:rsid w:val="00053BB6"/>
    <w:rsid w:val="0005445F"/>
    <w:rsid w:val="00054659"/>
    <w:rsid w:val="00054679"/>
    <w:rsid w:val="00054D44"/>
    <w:rsid w:val="00054D95"/>
    <w:rsid w:val="000556A7"/>
    <w:rsid w:val="00055958"/>
    <w:rsid w:val="00055B80"/>
    <w:rsid w:val="00055D1C"/>
    <w:rsid w:val="00055D58"/>
    <w:rsid w:val="00055E52"/>
    <w:rsid w:val="00055FE7"/>
    <w:rsid w:val="000560F4"/>
    <w:rsid w:val="00056173"/>
    <w:rsid w:val="000566B2"/>
    <w:rsid w:val="00057006"/>
    <w:rsid w:val="00057019"/>
    <w:rsid w:val="0005733C"/>
    <w:rsid w:val="0005741C"/>
    <w:rsid w:val="000575E2"/>
    <w:rsid w:val="0005768F"/>
    <w:rsid w:val="00057940"/>
    <w:rsid w:val="00060097"/>
    <w:rsid w:val="00060378"/>
    <w:rsid w:val="00060AA1"/>
    <w:rsid w:val="00060ABE"/>
    <w:rsid w:val="00060C36"/>
    <w:rsid w:val="00060DFA"/>
    <w:rsid w:val="0006119A"/>
    <w:rsid w:val="00061945"/>
    <w:rsid w:val="00061A16"/>
    <w:rsid w:val="00061CF5"/>
    <w:rsid w:val="000620DF"/>
    <w:rsid w:val="0006241C"/>
    <w:rsid w:val="000629BE"/>
    <w:rsid w:val="00062A08"/>
    <w:rsid w:val="00062DF8"/>
    <w:rsid w:val="00063769"/>
    <w:rsid w:val="0006398F"/>
    <w:rsid w:val="00063A9C"/>
    <w:rsid w:val="00063B8F"/>
    <w:rsid w:val="00063F38"/>
    <w:rsid w:val="000650E7"/>
    <w:rsid w:val="00066593"/>
    <w:rsid w:val="00066ACF"/>
    <w:rsid w:val="00066F55"/>
    <w:rsid w:val="0006710B"/>
    <w:rsid w:val="00067195"/>
    <w:rsid w:val="000671DD"/>
    <w:rsid w:val="0006742E"/>
    <w:rsid w:val="00067564"/>
    <w:rsid w:val="00067BF8"/>
    <w:rsid w:val="00070E71"/>
    <w:rsid w:val="000714AA"/>
    <w:rsid w:val="00071980"/>
    <w:rsid w:val="00071B51"/>
    <w:rsid w:val="00071BC3"/>
    <w:rsid w:val="00072791"/>
    <w:rsid w:val="000727ED"/>
    <w:rsid w:val="0007320C"/>
    <w:rsid w:val="000734D4"/>
    <w:rsid w:val="00073A1D"/>
    <w:rsid w:val="000743B4"/>
    <w:rsid w:val="00074C35"/>
    <w:rsid w:val="00075A99"/>
    <w:rsid w:val="00075AC5"/>
    <w:rsid w:val="00076800"/>
    <w:rsid w:val="0007688E"/>
    <w:rsid w:val="00076DF8"/>
    <w:rsid w:val="00076FE2"/>
    <w:rsid w:val="00077949"/>
    <w:rsid w:val="00077ACB"/>
    <w:rsid w:val="00080691"/>
    <w:rsid w:val="00080AD8"/>
    <w:rsid w:val="00080D8D"/>
    <w:rsid w:val="00080FF3"/>
    <w:rsid w:val="00081A0B"/>
    <w:rsid w:val="00081A2F"/>
    <w:rsid w:val="00081DB2"/>
    <w:rsid w:val="000821D5"/>
    <w:rsid w:val="00082D7B"/>
    <w:rsid w:val="00082E88"/>
    <w:rsid w:val="00082EBD"/>
    <w:rsid w:val="000834D0"/>
    <w:rsid w:val="00083A3E"/>
    <w:rsid w:val="000846BE"/>
    <w:rsid w:val="000846BF"/>
    <w:rsid w:val="00084EA1"/>
    <w:rsid w:val="0008527F"/>
    <w:rsid w:val="000852E9"/>
    <w:rsid w:val="0008530A"/>
    <w:rsid w:val="0008621C"/>
    <w:rsid w:val="000864C1"/>
    <w:rsid w:val="00086668"/>
    <w:rsid w:val="00090821"/>
    <w:rsid w:val="000910C0"/>
    <w:rsid w:val="000921E6"/>
    <w:rsid w:val="000929D3"/>
    <w:rsid w:val="00092BF0"/>
    <w:rsid w:val="000932A7"/>
    <w:rsid w:val="00094E02"/>
    <w:rsid w:val="00094F8A"/>
    <w:rsid w:val="00095075"/>
    <w:rsid w:val="00095701"/>
    <w:rsid w:val="0009577B"/>
    <w:rsid w:val="000978B3"/>
    <w:rsid w:val="00097DE5"/>
    <w:rsid w:val="00097FF3"/>
    <w:rsid w:val="000A070E"/>
    <w:rsid w:val="000A0F20"/>
    <w:rsid w:val="000A1676"/>
    <w:rsid w:val="000A1691"/>
    <w:rsid w:val="000A1C98"/>
    <w:rsid w:val="000A1DB4"/>
    <w:rsid w:val="000A3136"/>
    <w:rsid w:val="000A3482"/>
    <w:rsid w:val="000A3D30"/>
    <w:rsid w:val="000A3FEB"/>
    <w:rsid w:val="000A474F"/>
    <w:rsid w:val="000A5197"/>
    <w:rsid w:val="000A527A"/>
    <w:rsid w:val="000A53AA"/>
    <w:rsid w:val="000A56CF"/>
    <w:rsid w:val="000A5D7A"/>
    <w:rsid w:val="000A773D"/>
    <w:rsid w:val="000A7894"/>
    <w:rsid w:val="000A78B0"/>
    <w:rsid w:val="000A7E2B"/>
    <w:rsid w:val="000B006F"/>
    <w:rsid w:val="000B011E"/>
    <w:rsid w:val="000B019B"/>
    <w:rsid w:val="000B037E"/>
    <w:rsid w:val="000B0AF1"/>
    <w:rsid w:val="000B10BB"/>
    <w:rsid w:val="000B13EF"/>
    <w:rsid w:val="000B1449"/>
    <w:rsid w:val="000B1788"/>
    <w:rsid w:val="000B17DA"/>
    <w:rsid w:val="000B25B8"/>
    <w:rsid w:val="000B26FB"/>
    <w:rsid w:val="000B3218"/>
    <w:rsid w:val="000B36DB"/>
    <w:rsid w:val="000B3CE8"/>
    <w:rsid w:val="000B5493"/>
    <w:rsid w:val="000B56E4"/>
    <w:rsid w:val="000B5FA3"/>
    <w:rsid w:val="000B61CE"/>
    <w:rsid w:val="000B65B6"/>
    <w:rsid w:val="000B66D2"/>
    <w:rsid w:val="000B67F1"/>
    <w:rsid w:val="000B6F6E"/>
    <w:rsid w:val="000B7078"/>
    <w:rsid w:val="000B7090"/>
    <w:rsid w:val="000B71C0"/>
    <w:rsid w:val="000B74D7"/>
    <w:rsid w:val="000B79AC"/>
    <w:rsid w:val="000B7D62"/>
    <w:rsid w:val="000C0DF2"/>
    <w:rsid w:val="000C32DA"/>
    <w:rsid w:val="000C333B"/>
    <w:rsid w:val="000C4EA5"/>
    <w:rsid w:val="000C518B"/>
    <w:rsid w:val="000C5216"/>
    <w:rsid w:val="000C573D"/>
    <w:rsid w:val="000C5C6C"/>
    <w:rsid w:val="000C7931"/>
    <w:rsid w:val="000C7BA4"/>
    <w:rsid w:val="000D007E"/>
    <w:rsid w:val="000D1274"/>
    <w:rsid w:val="000D136F"/>
    <w:rsid w:val="000D13C9"/>
    <w:rsid w:val="000D2CBB"/>
    <w:rsid w:val="000D385B"/>
    <w:rsid w:val="000D4085"/>
    <w:rsid w:val="000D4AE3"/>
    <w:rsid w:val="000D4D83"/>
    <w:rsid w:val="000D588F"/>
    <w:rsid w:val="000D5F07"/>
    <w:rsid w:val="000D6255"/>
    <w:rsid w:val="000D646B"/>
    <w:rsid w:val="000D70C4"/>
    <w:rsid w:val="000D78A9"/>
    <w:rsid w:val="000D7D0C"/>
    <w:rsid w:val="000E00EF"/>
    <w:rsid w:val="000E04DB"/>
    <w:rsid w:val="000E1522"/>
    <w:rsid w:val="000E21F4"/>
    <w:rsid w:val="000E28DB"/>
    <w:rsid w:val="000E2FD2"/>
    <w:rsid w:val="000E40AD"/>
    <w:rsid w:val="000E47AC"/>
    <w:rsid w:val="000E4C9E"/>
    <w:rsid w:val="000E5E15"/>
    <w:rsid w:val="000E6726"/>
    <w:rsid w:val="000E688B"/>
    <w:rsid w:val="000E7218"/>
    <w:rsid w:val="000E7817"/>
    <w:rsid w:val="000E7BB1"/>
    <w:rsid w:val="000F069D"/>
    <w:rsid w:val="000F08A4"/>
    <w:rsid w:val="000F0B0A"/>
    <w:rsid w:val="000F0C4A"/>
    <w:rsid w:val="000F1467"/>
    <w:rsid w:val="000F1A23"/>
    <w:rsid w:val="000F1DC5"/>
    <w:rsid w:val="000F2855"/>
    <w:rsid w:val="000F319A"/>
    <w:rsid w:val="000F3BD7"/>
    <w:rsid w:val="000F49B1"/>
    <w:rsid w:val="000F500C"/>
    <w:rsid w:val="000F50E7"/>
    <w:rsid w:val="000F70D5"/>
    <w:rsid w:val="000F7860"/>
    <w:rsid w:val="000F7C98"/>
    <w:rsid w:val="000F7E51"/>
    <w:rsid w:val="000F7F45"/>
    <w:rsid w:val="001001D7"/>
    <w:rsid w:val="001013D7"/>
    <w:rsid w:val="0010175E"/>
    <w:rsid w:val="00101E2C"/>
    <w:rsid w:val="00101E6D"/>
    <w:rsid w:val="00102329"/>
    <w:rsid w:val="0010344E"/>
    <w:rsid w:val="0010385E"/>
    <w:rsid w:val="00103914"/>
    <w:rsid w:val="00103AF1"/>
    <w:rsid w:val="00103FF0"/>
    <w:rsid w:val="001042E8"/>
    <w:rsid w:val="001043DD"/>
    <w:rsid w:val="00104F23"/>
    <w:rsid w:val="001053B6"/>
    <w:rsid w:val="001058FC"/>
    <w:rsid w:val="00105DE0"/>
    <w:rsid w:val="00105FD6"/>
    <w:rsid w:val="001063E2"/>
    <w:rsid w:val="00106631"/>
    <w:rsid w:val="00106FDD"/>
    <w:rsid w:val="00107506"/>
    <w:rsid w:val="001104D0"/>
    <w:rsid w:val="001104F2"/>
    <w:rsid w:val="00110AD2"/>
    <w:rsid w:val="00110BD3"/>
    <w:rsid w:val="001113EF"/>
    <w:rsid w:val="0011175B"/>
    <w:rsid w:val="001129B2"/>
    <w:rsid w:val="00112D60"/>
    <w:rsid w:val="001139AE"/>
    <w:rsid w:val="00114783"/>
    <w:rsid w:val="001165F8"/>
    <w:rsid w:val="00116888"/>
    <w:rsid w:val="00116F5A"/>
    <w:rsid w:val="001170D9"/>
    <w:rsid w:val="0011728F"/>
    <w:rsid w:val="00117C58"/>
    <w:rsid w:val="00117F67"/>
    <w:rsid w:val="00120403"/>
    <w:rsid w:val="00121620"/>
    <w:rsid w:val="00122816"/>
    <w:rsid w:val="00122CC7"/>
    <w:rsid w:val="00123753"/>
    <w:rsid w:val="00123B40"/>
    <w:rsid w:val="00124470"/>
    <w:rsid w:val="001244A1"/>
    <w:rsid w:val="00125D14"/>
    <w:rsid w:val="00126907"/>
    <w:rsid w:val="00126B58"/>
    <w:rsid w:val="0013012A"/>
    <w:rsid w:val="00130375"/>
    <w:rsid w:val="001304A5"/>
    <w:rsid w:val="0013073E"/>
    <w:rsid w:val="00131016"/>
    <w:rsid w:val="00131D1F"/>
    <w:rsid w:val="00131E46"/>
    <w:rsid w:val="00132099"/>
    <w:rsid w:val="00133DEC"/>
    <w:rsid w:val="00134AA0"/>
    <w:rsid w:val="001350B6"/>
    <w:rsid w:val="0013530E"/>
    <w:rsid w:val="00135358"/>
    <w:rsid w:val="00135657"/>
    <w:rsid w:val="00135861"/>
    <w:rsid w:val="0013604D"/>
    <w:rsid w:val="001364F3"/>
    <w:rsid w:val="00136A4E"/>
    <w:rsid w:val="00136A6C"/>
    <w:rsid w:val="00136E9E"/>
    <w:rsid w:val="00137292"/>
    <w:rsid w:val="001374E5"/>
    <w:rsid w:val="001379BB"/>
    <w:rsid w:val="001409BD"/>
    <w:rsid w:val="00140A32"/>
    <w:rsid w:val="00142267"/>
    <w:rsid w:val="00142BF4"/>
    <w:rsid w:val="00144166"/>
    <w:rsid w:val="00145643"/>
    <w:rsid w:val="00145978"/>
    <w:rsid w:val="001461C9"/>
    <w:rsid w:val="0014628F"/>
    <w:rsid w:val="00146E9C"/>
    <w:rsid w:val="00147735"/>
    <w:rsid w:val="001477CF"/>
    <w:rsid w:val="00147C96"/>
    <w:rsid w:val="0015005A"/>
    <w:rsid w:val="00152EBD"/>
    <w:rsid w:val="001531CB"/>
    <w:rsid w:val="001535BB"/>
    <w:rsid w:val="0015374B"/>
    <w:rsid w:val="00153985"/>
    <w:rsid w:val="001544F3"/>
    <w:rsid w:val="00155592"/>
    <w:rsid w:val="001556F0"/>
    <w:rsid w:val="0015572C"/>
    <w:rsid w:val="00155B16"/>
    <w:rsid w:val="00155DC6"/>
    <w:rsid w:val="00156635"/>
    <w:rsid w:val="00156734"/>
    <w:rsid w:val="00156DA3"/>
    <w:rsid w:val="00157325"/>
    <w:rsid w:val="001601E3"/>
    <w:rsid w:val="00160242"/>
    <w:rsid w:val="00161320"/>
    <w:rsid w:val="0016134D"/>
    <w:rsid w:val="00161350"/>
    <w:rsid w:val="0016218A"/>
    <w:rsid w:val="00162415"/>
    <w:rsid w:val="00162A63"/>
    <w:rsid w:val="00162DFD"/>
    <w:rsid w:val="001633C9"/>
    <w:rsid w:val="0016376D"/>
    <w:rsid w:val="00163CB9"/>
    <w:rsid w:val="00163D61"/>
    <w:rsid w:val="00163F5A"/>
    <w:rsid w:val="00163FC4"/>
    <w:rsid w:val="00164744"/>
    <w:rsid w:val="001648FC"/>
    <w:rsid w:val="00164D77"/>
    <w:rsid w:val="0016501E"/>
    <w:rsid w:val="00165326"/>
    <w:rsid w:val="001657C4"/>
    <w:rsid w:val="001657DD"/>
    <w:rsid w:val="001662BA"/>
    <w:rsid w:val="00166849"/>
    <w:rsid w:val="00166A4A"/>
    <w:rsid w:val="00166B2D"/>
    <w:rsid w:val="00167758"/>
    <w:rsid w:val="00167C49"/>
    <w:rsid w:val="001701D7"/>
    <w:rsid w:val="00170347"/>
    <w:rsid w:val="001706B5"/>
    <w:rsid w:val="00170A7F"/>
    <w:rsid w:val="001713ED"/>
    <w:rsid w:val="0017154F"/>
    <w:rsid w:val="001717BD"/>
    <w:rsid w:val="00171BC5"/>
    <w:rsid w:val="00171EFA"/>
    <w:rsid w:val="001726BD"/>
    <w:rsid w:val="001728CC"/>
    <w:rsid w:val="00172C43"/>
    <w:rsid w:val="00172C7D"/>
    <w:rsid w:val="00172E36"/>
    <w:rsid w:val="00173F8E"/>
    <w:rsid w:val="0017429F"/>
    <w:rsid w:val="001752DC"/>
    <w:rsid w:val="001758F9"/>
    <w:rsid w:val="00175E9F"/>
    <w:rsid w:val="001763F2"/>
    <w:rsid w:val="0017653A"/>
    <w:rsid w:val="00176A74"/>
    <w:rsid w:val="00176B2A"/>
    <w:rsid w:val="00177769"/>
    <w:rsid w:val="00177B44"/>
    <w:rsid w:val="00177E6E"/>
    <w:rsid w:val="001800DD"/>
    <w:rsid w:val="001809E3"/>
    <w:rsid w:val="00180D2D"/>
    <w:rsid w:val="00180E65"/>
    <w:rsid w:val="00181AF0"/>
    <w:rsid w:val="00181F61"/>
    <w:rsid w:val="00182322"/>
    <w:rsid w:val="0018306A"/>
    <w:rsid w:val="0018356D"/>
    <w:rsid w:val="0018378D"/>
    <w:rsid w:val="001838AD"/>
    <w:rsid w:val="001840FF"/>
    <w:rsid w:val="00184459"/>
    <w:rsid w:val="00184A0C"/>
    <w:rsid w:val="00184CD0"/>
    <w:rsid w:val="00185770"/>
    <w:rsid w:val="001857B2"/>
    <w:rsid w:val="001859B6"/>
    <w:rsid w:val="00185A0E"/>
    <w:rsid w:val="00186059"/>
    <w:rsid w:val="00186097"/>
    <w:rsid w:val="001875DC"/>
    <w:rsid w:val="0019005E"/>
    <w:rsid w:val="00190516"/>
    <w:rsid w:val="001905E0"/>
    <w:rsid w:val="00191948"/>
    <w:rsid w:val="00191B5C"/>
    <w:rsid w:val="001923B1"/>
    <w:rsid w:val="00192673"/>
    <w:rsid w:val="00192A16"/>
    <w:rsid w:val="00192DA7"/>
    <w:rsid w:val="00192DE2"/>
    <w:rsid w:val="001935CF"/>
    <w:rsid w:val="001938C9"/>
    <w:rsid w:val="00193D6D"/>
    <w:rsid w:val="00193E0C"/>
    <w:rsid w:val="001940E9"/>
    <w:rsid w:val="00194207"/>
    <w:rsid w:val="001942F7"/>
    <w:rsid w:val="0019439D"/>
    <w:rsid w:val="00194947"/>
    <w:rsid w:val="00194AE5"/>
    <w:rsid w:val="001959BB"/>
    <w:rsid w:val="00195AF4"/>
    <w:rsid w:val="001960EA"/>
    <w:rsid w:val="001972B1"/>
    <w:rsid w:val="001A02DA"/>
    <w:rsid w:val="001A07D7"/>
    <w:rsid w:val="001A0A3D"/>
    <w:rsid w:val="001A0AE4"/>
    <w:rsid w:val="001A0B15"/>
    <w:rsid w:val="001A0F5C"/>
    <w:rsid w:val="001A14BC"/>
    <w:rsid w:val="001A1D00"/>
    <w:rsid w:val="001A29FF"/>
    <w:rsid w:val="001A313A"/>
    <w:rsid w:val="001A315E"/>
    <w:rsid w:val="001A3AF8"/>
    <w:rsid w:val="001A4CF8"/>
    <w:rsid w:val="001A56C9"/>
    <w:rsid w:val="001A578B"/>
    <w:rsid w:val="001A5DF3"/>
    <w:rsid w:val="001A6098"/>
    <w:rsid w:val="001A7822"/>
    <w:rsid w:val="001A78E3"/>
    <w:rsid w:val="001A7E93"/>
    <w:rsid w:val="001B1BA1"/>
    <w:rsid w:val="001B214E"/>
    <w:rsid w:val="001B28AF"/>
    <w:rsid w:val="001B2B0C"/>
    <w:rsid w:val="001B2B71"/>
    <w:rsid w:val="001B2CD6"/>
    <w:rsid w:val="001B2FB7"/>
    <w:rsid w:val="001B3229"/>
    <w:rsid w:val="001B3783"/>
    <w:rsid w:val="001B3B58"/>
    <w:rsid w:val="001B3BEB"/>
    <w:rsid w:val="001B4C10"/>
    <w:rsid w:val="001B535B"/>
    <w:rsid w:val="001B588E"/>
    <w:rsid w:val="001B5CF0"/>
    <w:rsid w:val="001B6C71"/>
    <w:rsid w:val="001B728C"/>
    <w:rsid w:val="001C052E"/>
    <w:rsid w:val="001C06B6"/>
    <w:rsid w:val="001C0AEF"/>
    <w:rsid w:val="001C1197"/>
    <w:rsid w:val="001C1219"/>
    <w:rsid w:val="001C1771"/>
    <w:rsid w:val="001C1B4C"/>
    <w:rsid w:val="001C1F6E"/>
    <w:rsid w:val="001C2029"/>
    <w:rsid w:val="001C20CD"/>
    <w:rsid w:val="001C2934"/>
    <w:rsid w:val="001C311C"/>
    <w:rsid w:val="001C33B8"/>
    <w:rsid w:val="001C3C14"/>
    <w:rsid w:val="001C3CD2"/>
    <w:rsid w:val="001C5649"/>
    <w:rsid w:val="001C5892"/>
    <w:rsid w:val="001C59BC"/>
    <w:rsid w:val="001C5C2A"/>
    <w:rsid w:val="001C5C70"/>
    <w:rsid w:val="001C63FB"/>
    <w:rsid w:val="001C651B"/>
    <w:rsid w:val="001C7058"/>
    <w:rsid w:val="001C7D64"/>
    <w:rsid w:val="001C7E41"/>
    <w:rsid w:val="001D032D"/>
    <w:rsid w:val="001D03DC"/>
    <w:rsid w:val="001D05DA"/>
    <w:rsid w:val="001D0A54"/>
    <w:rsid w:val="001D0BB1"/>
    <w:rsid w:val="001D0DBE"/>
    <w:rsid w:val="001D0F81"/>
    <w:rsid w:val="001D160B"/>
    <w:rsid w:val="001D1C85"/>
    <w:rsid w:val="001D27AA"/>
    <w:rsid w:val="001D281B"/>
    <w:rsid w:val="001D3229"/>
    <w:rsid w:val="001D34B1"/>
    <w:rsid w:val="001D35A7"/>
    <w:rsid w:val="001D38D5"/>
    <w:rsid w:val="001D3BBD"/>
    <w:rsid w:val="001D41ED"/>
    <w:rsid w:val="001D4527"/>
    <w:rsid w:val="001D4E05"/>
    <w:rsid w:val="001D4F39"/>
    <w:rsid w:val="001D60D6"/>
    <w:rsid w:val="001D6311"/>
    <w:rsid w:val="001D69C1"/>
    <w:rsid w:val="001D6EE2"/>
    <w:rsid w:val="001D7162"/>
    <w:rsid w:val="001D7574"/>
    <w:rsid w:val="001D7649"/>
    <w:rsid w:val="001D77D6"/>
    <w:rsid w:val="001D7CB8"/>
    <w:rsid w:val="001D7D8B"/>
    <w:rsid w:val="001E019D"/>
    <w:rsid w:val="001E07DF"/>
    <w:rsid w:val="001E0FCE"/>
    <w:rsid w:val="001E1FB0"/>
    <w:rsid w:val="001E28FA"/>
    <w:rsid w:val="001E3275"/>
    <w:rsid w:val="001E36F4"/>
    <w:rsid w:val="001E41A9"/>
    <w:rsid w:val="001E427A"/>
    <w:rsid w:val="001E4743"/>
    <w:rsid w:val="001E4C6D"/>
    <w:rsid w:val="001E5A90"/>
    <w:rsid w:val="001E5D0A"/>
    <w:rsid w:val="001E5E30"/>
    <w:rsid w:val="001E671D"/>
    <w:rsid w:val="001E68AC"/>
    <w:rsid w:val="001E6D2A"/>
    <w:rsid w:val="001E7254"/>
    <w:rsid w:val="001E7587"/>
    <w:rsid w:val="001E7872"/>
    <w:rsid w:val="001F0803"/>
    <w:rsid w:val="001F0D6E"/>
    <w:rsid w:val="001F1463"/>
    <w:rsid w:val="001F1769"/>
    <w:rsid w:val="001F1C33"/>
    <w:rsid w:val="001F2483"/>
    <w:rsid w:val="001F2D9B"/>
    <w:rsid w:val="001F3301"/>
    <w:rsid w:val="001F338F"/>
    <w:rsid w:val="001F406F"/>
    <w:rsid w:val="001F4504"/>
    <w:rsid w:val="001F47F8"/>
    <w:rsid w:val="001F51F6"/>
    <w:rsid w:val="001F5454"/>
    <w:rsid w:val="001F5B5D"/>
    <w:rsid w:val="001F5D1D"/>
    <w:rsid w:val="001F62E5"/>
    <w:rsid w:val="001F6E8F"/>
    <w:rsid w:val="001F709F"/>
    <w:rsid w:val="00200031"/>
    <w:rsid w:val="002002CD"/>
    <w:rsid w:val="00200998"/>
    <w:rsid w:val="0020117D"/>
    <w:rsid w:val="00201689"/>
    <w:rsid w:val="002020FF"/>
    <w:rsid w:val="002023F2"/>
    <w:rsid w:val="00202A01"/>
    <w:rsid w:val="00202F3A"/>
    <w:rsid w:val="002032A7"/>
    <w:rsid w:val="00203EEA"/>
    <w:rsid w:val="00205380"/>
    <w:rsid w:val="00205D8C"/>
    <w:rsid w:val="00206525"/>
    <w:rsid w:val="00206F60"/>
    <w:rsid w:val="002072B4"/>
    <w:rsid w:val="002078C8"/>
    <w:rsid w:val="002109D1"/>
    <w:rsid w:val="00211384"/>
    <w:rsid w:val="00211575"/>
    <w:rsid w:val="00211E7F"/>
    <w:rsid w:val="00212CBA"/>
    <w:rsid w:val="00213709"/>
    <w:rsid w:val="00214009"/>
    <w:rsid w:val="00214172"/>
    <w:rsid w:val="002148C6"/>
    <w:rsid w:val="00214A42"/>
    <w:rsid w:val="0021565E"/>
    <w:rsid w:val="00215914"/>
    <w:rsid w:val="00215DE9"/>
    <w:rsid w:val="00216202"/>
    <w:rsid w:val="002171AD"/>
    <w:rsid w:val="00217361"/>
    <w:rsid w:val="00217972"/>
    <w:rsid w:val="00220835"/>
    <w:rsid w:val="0022105F"/>
    <w:rsid w:val="00221340"/>
    <w:rsid w:val="002215B8"/>
    <w:rsid w:val="00221608"/>
    <w:rsid w:val="002216A7"/>
    <w:rsid w:val="00221C0F"/>
    <w:rsid w:val="0022259F"/>
    <w:rsid w:val="00223009"/>
    <w:rsid w:val="002233FB"/>
    <w:rsid w:val="00224E11"/>
    <w:rsid w:val="002250E7"/>
    <w:rsid w:val="00225351"/>
    <w:rsid w:val="002255C9"/>
    <w:rsid w:val="00226814"/>
    <w:rsid w:val="00227359"/>
    <w:rsid w:val="00230353"/>
    <w:rsid w:val="00230E15"/>
    <w:rsid w:val="00231353"/>
    <w:rsid w:val="002313FD"/>
    <w:rsid w:val="0023184F"/>
    <w:rsid w:val="002319DA"/>
    <w:rsid w:val="00231F16"/>
    <w:rsid w:val="0023266D"/>
    <w:rsid w:val="00232BC9"/>
    <w:rsid w:val="00233C99"/>
    <w:rsid w:val="002347C6"/>
    <w:rsid w:val="00234824"/>
    <w:rsid w:val="00234B06"/>
    <w:rsid w:val="00234C16"/>
    <w:rsid w:val="00234F91"/>
    <w:rsid w:val="002355F1"/>
    <w:rsid w:val="00235B8F"/>
    <w:rsid w:val="00235FF8"/>
    <w:rsid w:val="002368E8"/>
    <w:rsid w:val="00237268"/>
    <w:rsid w:val="00237676"/>
    <w:rsid w:val="00237CF4"/>
    <w:rsid w:val="00240878"/>
    <w:rsid w:val="00241B6F"/>
    <w:rsid w:val="00241D7F"/>
    <w:rsid w:val="00241DA2"/>
    <w:rsid w:val="00241EE9"/>
    <w:rsid w:val="00242A6D"/>
    <w:rsid w:val="00242B11"/>
    <w:rsid w:val="00242FF0"/>
    <w:rsid w:val="00243224"/>
    <w:rsid w:val="00243483"/>
    <w:rsid w:val="002435A7"/>
    <w:rsid w:val="0024377D"/>
    <w:rsid w:val="00243F18"/>
    <w:rsid w:val="0024407C"/>
    <w:rsid w:val="00244CED"/>
    <w:rsid w:val="00245002"/>
    <w:rsid w:val="002451F9"/>
    <w:rsid w:val="0024556D"/>
    <w:rsid w:val="002459E8"/>
    <w:rsid w:val="00245AB7"/>
    <w:rsid w:val="002460AD"/>
    <w:rsid w:val="002462CF"/>
    <w:rsid w:val="0024648A"/>
    <w:rsid w:val="00246A8C"/>
    <w:rsid w:val="00246D53"/>
    <w:rsid w:val="00246F71"/>
    <w:rsid w:val="00247479"/>
    <w:rsid w:val="00250680"/>
    <w:rsid w:val="002506D4"/>
    <w:rsid w:val="002508B7"/>
    <w:rsid w:val="00250B3F"/>
    <w:rsid w:val="0025182A"/>
    <w:rsid w:val="0025248C"/>
    <w:rsid w:val="0025254C"/>
    <w:rsid w:val="00252846"/>
    <w:rsid w:val="00253050"/>
    <w:rsid w:val="00253BAF"/>
    <w:rsid w:val="00253C67"/>
    <w:rsid w:val="00253EEE"/>
    <w:rsid w:val="00254439"/>
    <w:rsid w:val="002545FE"/>
    <w:rsid w:val="0025499A"/>
    <w:rsid w:val="00254BB6"/>
    <w:rsid w:val="00254D47"/>
    <w:rsid w:val="00254EBF"/>
    <w:rsid w:val="002552AF"/>
    <w:rsid w:val="002558FF"/>
    <w:rsid w:val="00255B38"/>
    <w:rsid w:val="00256503"/>
    <w:rsid w:val="00257270"/>
    <w:rsid w:val="00257458"/>
    <w:rsid w:val="00257AC4"/>
    <w:rsid w:val="00257C46"/>
    <w:rsid w:val="00260022"/>
    <w:rsid w:val="0026102B"/>
    <w:rsid w:val="00261052"/>
    <w:rsid w:val="00261074"/>
    <w:rsid w:val="00261445"/>
    <w:rsid w:val="0026145D"/>
    <w:rsid w:val="00261467"/>
    <w:rsid w:val="002615BF"/>
    <w:rsid w:val="00261730"/>
    <w:rsid w:val="00261953"/>
    <w:rsid w:val="0026222A"/>
    <w:rsid w:val="002622BE"/>
    <w:rsid w:val="0026251D"/>
    <w:rsid w:val="002635A6"/>
    <w:rsid w:val="00264209"/>
    <w:rsid w:val="002646A2"/>
    <w:rsid w:val="002647D4"/>
    <w:rsid w:val="00264850"/>
    <w:rsid w:val="00264CBD"/>
    <w:rsid w:val="002655FF"/>
    <w:rsid w:val="00265761"/>
    <w:rsid w:val="00265CEE"/>
    <w:rsid w:val="0026651C"/>
    <w:rsid w:val="002665A4"/>
    <w:rsid w:val="00266C3D"/>
    <w:rsid w:val="00267ACB"/>
    <w:rsid w:val="00267C7C"/>
    <w:rsid w:val="002703F8"/>
    <w:rsid w:val="00270D08"/>
    <w:rsid w:val="00270E75"/>
    <w:rsid w:val="00270F79"/>
    <w:rsid w:val="00271547"/>
    <w:rsid w:val="00271EF1"/>
    <w:rsid w:val="00271F31"/>
    <w:rsid w:val="00272A69"/>
    <w:rsid w:val="00272B3A"/>
    <w:rsid w:val="0027342B"/>
    <w:rsid w:val="00273788"/>
    <w:rsid w:val="002737C0"/>
    <w:rsid w:val="00273923"/>
    <w:rsid w:val="00274054"/>
    <w:rsid w:val="00274094"/>
    <w:rsid w:val="002742A0"/>
    <w:rsid w:val="002742CA"/>
    <w:rsid w:val="00274762"/>
    <w:rsid w:val="00274D51"/>
    <w:rsid w:val="00274DC8"/>
    <w:rsid w:val="00274E11"/>
    <w:rsid w:val="002756F3"/>
    <w:rsid w:val="00275AFD"/>
    <w:rsid w:val="00275C0E"/>
    <w:rsid w:val="00276A35"/>
    <w:rsid w:val="002772EF"/>
    <w:rsid w:val="0027766F"/>
    <w:rsid w:val="002778D7"/>
    <w:rsid w:val="00277953"/>
    <w:rsid w:val="00277995"/>
    <w:rsid w:val="002779C9"/>
    <w:rsid w:val="00277AAD"/>
    <w:rsid w:val="00277DE6"/>
    <w:rsid w:val="0028032A"/>
    <w:rsid w:val="002806CC"/>
    <w:rsid w:val="00280947"/>
    <w:rsid w:val="00281DE8"/>
    <w:rsid w:val="00282450"/>
    <w:rsid w:val="00282451"/>
    <w:rsid w:val="0028333F"/>
    <w:rsid w:val="00283769"/>
    <w:rsid w:val="002839AD"/>
    <w:rsid w:val="00283A86"/>
    <w:rsid w:val="002844C1"/>
    <w:rsid w:val="00284F2D"/>
    <w:rsid w:val="0028522B"/>
    <w:rsid w:val="0028575A"/>
    <w:rsid w:val="00285FFB"/>
    <w:rsid w:val="002860E0"/>
    <w:rsid w:val="002865C7"/>
    <w:rsid w:val="0028707E"/>
    <w:rsid w:val="00290135"/>
    <w:rsid w:val="002903DF"/>
    <w:rsid w:val="0029221D"/>
    <w:rsid w:val="002923E2"/>
    <w:rsid w:val="002923FC"/>
    <w:rsid w:val="002924C6"/>
    <w:rsid w:val="002928A3"/>
    <w:rsid w:val="00292D94"/>
    <w:rsid w:val="00292E63"/>
    <w:rsid w:val="0029326F"/>
    <w:rsid w:val="002933CB"/>
    <w:rsid w:val="00293606"/>
    <w:rsid w:val="002936DA"/>
    <w:rsid w:val="00293970"/>
    <w:rsid w:val="002946BD"/>
    <w:rsid w:val="00295D64"/>
    <w:rsid w:val="0029639F"/>
    <w:rsid w:val="00297607"/>
    <w:rsid w:val="002977CB"/>
    <w:rsid w:val="00297996"/>
    <w:rsid w:val="002979CE"/>
    <w:rsid w:val="002A11F8"/>
    <w:rsid w:val="002A261F"/>
    <w:rsid w:val="002A2955"/>
    <w:rsid w:val="002A2A13"/>
    <w:rsid w:val="002A2A6E"/>
    <w:rsid w:val="002A37B1"/>
    <w:rsid w:val="002A4AC2"/>
    <w:rsid w:val="002A4DF5"/>
    <w:rsid w:val="002A66DB"/>
    <w:rsid w:val="002B0582"/>
    <w:rsid w:val="002B06CF"/>
    <w:rsid w:val="002B0D4A"/>
    <w:rsid w:val="002B120C"/>
    <w:rsid w:val="002B131E"/>
    <w:rsid w:val="002B1404"/>
    <w:rsid w:val="002B1CA6"/>
    <w:rsid w:val="002B28A7"/>
    <w:rsid w:val="002B290B"/>
    <w:rsid w:val="002B2C7A"/>
    <w:rsid w:val="002B2FE2"/>
    <w:rsid w:val="002B33C2"/>
    <w:rsid w:val="002B361B"/>
    <w:rsid w:val="002B379B"/>
    <w:rsid w:val="002B393D"/>
    <w:rsid w:val="002B3D16"/>
    <w:rsid w:val="002B526A"/>
    <w:rsid w:val="002B562E"/>
    <w:rsid w:val="002B5911"/>
    <w:rsid w:val="002B5C27"/>
    <w:rsid w:val="002B62F4"/>
    <w:rsid w:val="002B6585"/>
    <w:rsid w:val="002B6C29"/>
    <w:rsid w:val="002B6E00"/>
    <w:rsid w:val="002B6F9E"/>
    <w:rsid w:val="002B780A"/>
    <w:rsid w:val="002B7C90"/>
    <w:rsid w:val="002B7D87"/>
    <w:rsid w:val="002C01B7"/>
    <w:rsid w:val="002C023B"/>
    <w:rsid w:val="002C0BA8"/>
    <w:rsid w:val="002C0C7E"/>
    <w:rsid w:val="002C116C"/>
    <w:rsid w:val="002C2958"/>
    <w:rsid w:val="002C309B"/>
    <w:rsid w:val="002C3E17"/>
    <w:rsid w:val="002C4670"/>
    <w:rsid w:val="002C4C45"/>
    <w:rsid w:val="002C784B"/>
    <w:rsid w:val="002C797D"/>
    <w:rsid w:val="002C7B59"/>
    <w:rsid w:val="002D01A2"/>
    <w:rsid w:val="002D1BE4"/>
    <w:rsid w:val="002D2469"/>
    <w:rsid w:val="002D2BD9"/>
    <w:rsid w:val="002D31EC"/>
    <w:rsid w:val="002D3B8F"/>
    <w:rsid w:val="002D46A5"/>
    <w:rsid w:val="002D4D6A"/>
    <w:rsid w:val="002D52D3"/>
    <w:rsid w:val="002D54C8"/>
    <w:rsid w:val="002D5C8D"/>
    <w:rsid w:val="002D7033"/>
    <w:rsid w:val="002D7161"/>
    <w:rsid w:val="002D735D"/>
    <w:rsid w:val="002D7740"/>
    <w:rsid w:val="002D7ED4"/>
    <w:rsid w:val="002E01EA"/>
    <w:rsid w:val="002E0410"/>
    <w:rsid w:val="002E0D11"/>
    <w:rsid w:val="002E1162"/>
    <w:rsid w:val="002E1D01"/>
    <w:rsid w:val="002E2A2A"/>
    <w:rsid w:val="002E2B99"/>
    <w:rsid w:val="002E2C90"/>
    <w:rsid w:val="002E2CE4"/>
    <w:rsid w:val="002E2D33"/>
    <w:rsid w:val="002E2D4F"/>
    <w:rsid w:val="002E2D88"/>
    <w:rsid w:val="002E3416"/>
    <w:rsid w:val="002E34C9"/>
    <w:rsid w:val="002E362D"/>
    <w:rsid w:val="002E372F"/>
    <w:rsid w:val="002E3D32"/>
    <w:rsid w:val="002E3D90"/>
    <w:rsid w:val="002E3D92"/>
    <w:rsid w:val="002E408C"/>
    <w:rsid w:val="002E415D"/>
    <w:rsid w:val="002E48F7"/>
    <w:rsid w:val="002E4D77"/>
    <w:rsid w:val="002E58A7"/>
    <w:rsid w:val="002E5DA4"/>
    <w:rsid w:val="002E6386"/>
    <w:rsid w:val="002E6B23"/>
    <w:rsid w:val="002E6B97"/>
    <w:rsid w:val="002E6C84"/>
    <w:rsid w:val="002E71D4"/>
    <w:rsid w:val="002E74F9"/>
    <w:rsid w:val="002E7822"/>
    <w:rsid w:val="002E7C65"/>
    <w:rsid w:val="002E7D8B"/>
    <w:rsid w:val="002F0668"/>
    <w:rsid w:val="002F0893"/>
    <w:rsid w:val="002F0A9E"/>
    <w:rsid w:val="002F0F65"/>
    <w:rsid w:val="002F13A6"/>
    <w:rsid w:val="002F13E0"/>
    <w:rsid w:val="002F1784"/>
    <w:rsid w:val="002F1FBD"/>
    <w:rsid w:val="002F2449"/>
    <w:rsid w:val="002F245C"/>
    <w:rsid w:val="002F27F5"/>
    <w:rsid w:val="002F2DDC"/>
    <w:rsid w:val="002F2F83"/>
    <w:rsid w:val="002F32B7"/>
    <w:rsid w:val="002F46AC"/>
    <w:rsid w:val="002F51A1"/>
    <w:rsid w:val="002F58EB"/>
    <w:rsid w:val="002F5AE9"/>
    <w:rsid w:val="002F6273"/>
    <w:rsid w:val="002F6CEF"/>
    <w:rsid w:val="002F7298"/>
    <w:rsid w:val="002F7C1D"/>
    <w:rsid w:val="002F7C5A"/>
    <w:rsid w:val="00300019"/>
    <w:rsid w:val="00300069"/>
    <w:rsid w:val="003000B2"/>
    <w:rsid w:val="0030027C"/>
    <w:rsid w:val="00300BC8"/>
    <w:rsid w:val="00300D50"/>
    <w:rsid w:val="00300D9F"/>
    <w:rsid w:val="0030161E"/>
    <w:rsid w:val="0030198B"/>
    <w:rsid w:val="00301A4C"/>
    <w:rsid w:val="00301E7A"/>
    <w:rsid w:val="00302608"/>
    <w:rsid w:val="00302665"/>
    <w:rsid w:val="003028D3"/>
    <w:rsid w:val="003031C1"/>
    <w:rsid w:val="00303B17"/>
    <w:rsid w:val="00303BDF"/>
    <w:rsid w:val="0030421F"/>
    <w:rsid w:val="00304C12"/>
    <w:rsid w:val="003054D3"/>
    <w:rsid w:val="00305841"/>
    <w:rsid w:val="003058C5"/>
    <w:rsid w:val="00305AC2"/>
    <w:rsid w:val="00306857"/>
    <w:rsid w:val="003069DD"/>
    <w:rsid w:val="00306AED"/>
    <w:rsid w:val="00307E4C"/>
    <w:rsid w:val="00307EC1"/>
    <w:rsid w:val="0031032E"/>
    <w:rsid w:val="00310789"/>
    <w:rsid w:val="00310A36"/>
    <w:rsid w:val="00310D0F"/>
    <w:rsid w:val="0031134F"/>
    <w:rsid w:val="0031149A"/>
    <w:rsid w:val="00311629"/>
    <w:rsid w:val="00311A94"/>
    <w:rsid w:val="00311D95"/>
    <w:rsid w:val="00311E69"/>
    <w:rsid w:val="00312438"/>
    <w:rsid w:val="00312439"/>
    <w:rsid w:val="00313700"/>
    <w:rsid w:val="00313E6D"/>
    <w:rsid w:val="00314AF9"/>
    <w:rsid w:val="00314E4A"/>
    <w:rsid w:val="00315220"/>
    <w:rsid w:val="0031556B"/>
    <w:rsid w:val="00316EA1"/>
    <w:rsid w:val="003171FB"/>
    <w:rsid w:val="00317802"/>
    <w:rsid w:val="0032098C"/>
    <w:rsid w:val="00320ADC"/>
    <w:rsid w:val="00320C2D"/>
    <w:rsid w:val="00321F7E"/>
    <w:rsid w:val="00322582"/>
    <w:rsid w:val="003227FA"/>
    <w:rsid w:val="00322CB0"/>
    <w:rsid w:val="00322D66"/>
    <w:rsid w:val="00323126"/>
    <w:rsid w:val="00323D13"/>
    <w:rsid w:val="00324517"/>
    <w:rsid w:val="003245CA"/>
    <w:rsid w:val="00324EDF"/>
    <w:rsid w:val="00324F92"/>
    <w:rsid w:val="00325331"/>
    <w:rsid w:val="00325696"/>
    <w:rsid w:val="00325ACA"/>
    <w:rsid w:val="00325E94"/>
    <w:rsid w:val="00326221"/>
    <w:rsid w:val="00326DD2"/>
    <w:rsid w:val="00327595"/>
    <w:rsid w:val="00327643"/>
    <w:rsid w:val="0033023F"/>
    <w:rsid w:val="0033108C"/>
    <w:rsid w:val="003313DE"/>
    <w:rsid w:val="003315B6"/>
    <w:rsid w:val="003315E2"/>
    <w:rsid w:val="00331C6E"/>
    <w:rsid w:val="0033223C"/>
    <w:rsid w:val="00332955"/>
    <w:rsid w:val="00332B53"/>
    <w:rsid w:val="00332E03"/>
    <w:rsid w:val="0033443A"/>
    <w:rsid w:val="00334C3D"/>
    <w:rsid w:val="00335F09"/>
    <w:rsid w:val="003361C4"/>
    <w:rsid w:val="00336805"/>
    <w:rsid w:val="00336D49"/>
    <w:rsid w:val="00337491"/>
    <w:rsid w:val="003377AB"/>
    <w:rsid w:val="00337EB8"/>
    <w:rsid w:val="003400AA"/>
    <w:rsid w:val="003402EA"/>
    <w:rsid w:val="00340689"/>
    <w:rsid w:val="00340CBC"/>
    <w:rsid w:val="00340CF6"/>
    <w:rsid w:val="00340F2B"/>
    <w:rsid w:val="00342089"/>
    <w:rsid w:val="003422B4"/>
    <w:rsid w:val="003423D0"/>
    <w:rsid w:val="00342410"/>
    <w:rsid w:val="00342E24"/>
    <w:rsid w:val="00343085"/>
    <w:rsid w:val="00343647"/>
    <w:rsid w:val="00343E1F"/>
    <w:rsid w:val="00343F5D"/>
    <w:rsid w:val="00344917"/>
    <w:rsid w:val="003451D5"/>
    <w:rsid w:val="003459EC"/>
    <w:rsid w:val="003463B7"/>
    <w:rsid w:val="003464CA"/>
    <w:rsid w:val="003466E1"/>
    <w:rsid w:val="0034692A"/>
    <w:rsid w:val="00347397"/>
    <w:rsid w:val="0034768C"/>
    <w:rsid w:val="00347BC6"/>
    <w:rsid w:val="00347E02"/>
    <w:rsid w:val="00350A77"/>
    <w:rsid w:val="00351A88"/>
    <w:rsid w:val="00354906"/>
    <w:rsid w:val="00354961"/>
    <w:rsid w:val="00354CEF"/>
    <w:rsid w:val="00355412"/>
    <w:rsid w:val="0035601F"/>
    <w:rsid w:val="00356383"/>
    <w:rsid w:val="0035756F"/>
    <w:rsid w:val="00357978"/>
    <w:rsid w:val="00357984"/>
    <w:rsid w:val="00357CD6"/>
    <w:rsid w:val="00357F7E"/>
    <w:rsid w:val="0036047A"/>
    <w:rsid w:val="00360C11"/>
    <w:rsid w:val="00360F9D"/>
    <w:rsid w:val="00361429"/>
    <w:rsid w:val="003617D5"/>
    <w:rsid w:val="003618CD"/>
    <w:rsid w:val="00361B41"/>
    <w:rsid w:val="00361C4E"/>
    <w:rsid w:val="00361F72"/>
    <w:rsid w:val="0036227F"/>
    <w:rsid w:val="00362A00"/>
    <w:rsid w:val="00362ACF"/>
    <w:rsid w:val="003631D0"/>
    <w:rsid w:val="003633EC"/>
    <w:rsid w:val="0036362A"/>
    <w:rsid w:val="00363BE4"/>
    <w:rsid w:val="00363EC9"/>
    <w:rsid w:val="00364098"/>
    <w:rsid w:val="00364381"/>
    <w:rsid w:val="00365069"/>
    <w:rsid w:val="003660A1"/>
    <w:rsid w:val="00366287"/>
    <w:rsid w:val="0036696F"/>
    <w:rsid w:val="003673EC"/>
    <w:rsid w:val="00367706"/>
    <w:rsid w:val="00367813"/>
    <w:rsid w:val="00367B6A"/>
    <w:rsid w:val="0037025B"/>
    <w:rsid w:val="00370488"/>
    <w:rsid w:val="00370868"/>
    <w:rsid w:val="0037091E"/>
    <w:rsid w:val="0037097C"/>
    <w:rsid w:val="00370A39"/>
    <w:rsid w:val="00370FAC"/>
    <w:rsid w:val="003713B6"/>
    <w:rsid w:val="003714A4"/>
    <w:rsid w:val="0037178D"/>
    <w:rsid w:val="0037206E"/>
    <w:rsid w:val="00372190"/>
    <w:rsid w:val="00372528"/>
    <w:rsid w:val="003725A2"/>
    <w:rsid w:val="003727A9"/>
    <w:rsid w:val="00372E7B"/>
    <w:rsid w:val="00372EC7"/>
    <w:rsid w:val="00372F09"/>
    <w:rsid w:val="00373810"/>
    <w:rsid w:val="00373B12"/>
    <w:rsid w:val="0037413B"/>
    <w:rsid w:val="0037547A"/>
    <w:rsid w:val="0037562E"/>
    <w:rsid w:val="00376F41"/>
    <w:rsid w:val="00377052"/>
    <w:rsid w:val="003772CC"/>
    <w:rsid w:val="00377476"/>
    <w:rsid w:val="0037748B"/>
    <w:rsid w:val="003774DA"/>
    <w:rsid w:val="00377884"/>
    <w:rsid w:val="00377905"/>
    <w:rsid w:val="00377B77"/>
    <w:rsid w:val="00377DCA"/>
    <w:rsid w:val="00377ED1"/>
    <w:rsid w:val="00380E1F"/>
    <w:rsid w:val="003814F0"/>
    <w:rsid w:val="00381FA8"/>
    <w:rsid w:val="00383A05"/>
    <w:rsid w:val="00384671"/>
    <w:rsid w:val="00384944"/>
    <w:rsid w:val="00384A34"/>
    <w:rsid w:val="00385C5D"/>
    <w:rsid w:val="00385CDB"/>
    <w:rsid w:val="00385E6D"/>
    <w:rsid w:val="00386134"/>
    <w:rsid w:val="003866BE"/>
    <w:rsid w:val="00386C81"/>
    <w:rsid w:val="0038795B"/>
    <w:rsid w:val="00387C97"/>
    <w:rsid w:val="003901E0"/>
    <w:rsid w:val="0039029E"/>
    <w:rsid w:val="0039055D"/>
    <w:rsid w:val="0039159C"/>
    <w:rsid w:val="003918C3"/>
    <w:rsid w:val="00391EE6"/>
    <w:rsid w:val="00391FAB"/>
    <w:rsid w:val="00392007"/>
    <w:rsid w:val="003920A9"/>
    <w:rsid w:val="00392660"/>
    <w:rsid w:val="0039298B"/>
    <w:rsid w:val="00392FC7"/>
    <w:rsid w:val="00393E50"/>
    <w:rsid w:val="00394B68"/>
    <w:rsid w:val="00394CA6"/>
    <w:rsid w:val="0039594E"/>
    <w:rsid w:val="00396D53"/>
    <w:rsid w:val="00397F1E"/>
    <w:rsid w:val="003A060A"/>
    <w:rsid w:val="003A0ACF"/>
    <w:rsid w:val="003A0EB5"/>
    <w:rsid w:val="003A1A9E"/>
    <w:rsid w:val="003A1BD2"/>
    <w:rsid w:val="003A282F"/>
    <w:rsid w:val="003A3150"/>
    <w:rsid w:val="003A3273"/>
    <w:rsid w:val="003A3B99"/>
    <w:rsid w:val="003A4D99"/>
    <w:rsid w:val="003A58D9"/>
    <w:rsid w:val="003A618A"/>
    <w:rsid w:val="003A69A6"/>
    <w:rsid w:val="003A70E3"/>
    <w:rsid w:val="003A749D"/>
    <w:rsid w:val="003A7D92"/>
    <w:rsid w:val="003B0309"/>
    <w:rsid w:val="003B062D"/>
    <w:rsid w:val="003B07E7"/>
    <w:rsid w:val="003B0ADD"/>
    <w:rsid w:val="003B0E62"/>
    <w:rsid w:val="003B2857"/>
    <w:rsid w:val="003B3C2A"/>
    <w:rsid w:val="003B4754"/>
    <w:rsid w:val="003B48A3"/>
    <w:rsid w:val="003B520E"/>
    <w:rsid w:val="003B5B5C"/>
    <w:rsid w:val="003B5E2B"/>
    <w:rsid w:val="003B6DAB"/>
    <w:rsid w:val="003B74AA"/>
    <w:rsid w:val="003B7CD7"/>
    <w:rsid w:val="003C132F"/>
    <w:rsid w:val="003C142C"/>
    <w:rsid w:val="003C1D69"/>
    <w:rsid w:val="003C1EFA"/>
    <w:rsid w:val="003C2F93"/>
    <w:rsid w:val="003C354B"/>
    <w:rsid w:val="003C4106"/>
    <w:rsid w:val="003C4213"/>
    <w:rsid w:val="003C433B"/>
    <w:rsid w:val="003C463F"/>
    <w:rsid w:val="003C481A"/>
    <w:rsid w:val="003C4CFD"/>
    <w:rsid w:val="003C4D76"/>
    <w:rsid w:val="003C4F31"/>
    <w:rsid w:val="003C528E"/>
    <w:rsid w:val="003C5852"/>
    <w:rsid w:val="003C6992"/>
    <w:rsid w:val="003C6BA9"/>
    <w:rsid w:val="003C709B"/>
    <w:rsid w:val="003D05E4"/>
    <w:rsid w:val="003D0A9E"/>
    <w:rsid w:val="003D1A79"/>
    <w:rsid w:val="003D1B45"/>
    <w:rsid w:val="003D1E27"/>
    <w:rsid w:val="003D1F70"/>
    <w:rsid w:val="003D2960"/>
    <w:rsid w:val="003D2C34"/>
    <w:rsid w:val="003D2F30"/>
    <w:rsid w:val="003D379D"/>
    <w:rsid w:val="003D3E26"/>
    <w:rsid w:val="003D438A"/>
    <w:rsid w:val="003D4707"/>
    <w:rsid w:val="003D4F48"/>
    <w:rsid w:val="003D5358"/>
    <w:rsid w:val="003D577A"/>
    <w:rsid w:val="003D5871"/>
    <w:rsid w:val="003D5F51"/>
    <w:rsid w:val="003D607B"/>
    <w:rsid w:val="003D68A5"/>
    <w:rsid w:val="003D68BF"/>
    <w:rsid w:val="003D70BE"/>
    <w:rsid w:val="003D7141"/>
    <w:rsid w:val="003D7396"/>
    <w:rsid w:val="003E0135"/>
    <w:rsid w:val="003E0316"/>
    <w:rsid w:val="003E0701"/>
    <w:rsid w:val="003E0809"/>
    <w:rsid w:val="003E0A2C"/>
    <w:rsid w:val="003E0AA3"/>
    <w:rsid w:val="003E201D"/>
    <w:rsid w:val="003E4911"/>
    <w:rsid w:val="003E4A65"/>
    <w:rsid w:val="003E4A86"/>
    <w:rsid w:val="003E4E99"/>
    <w:rsid w:val="003E5ABD"/>
    <w:rsid w:val="003E5C00"/>
    <w:rsid w:val="003E65F7"/>
    <w:rsid w:val="003E66B9"/>
    <w:rsid w:val="003E7060"/>
    <w:rsid w:val="003E7498"/>
    <w:rsid w:val="003E775B"/>
    <w:rsid w:val="003F06D4"/>
    <w:rsid w:val="003F0890"/>
    <w:rsid w:val="003F0CC1"/>
    <w:rsid w:val="003F132D"/>
    <w:rsid w:val="003F21CF"/>
    <w:rsid w:val="003F2CAF"/>
    <w:rsid w:val="003F2CF7"/>
    <w:rsid w:val="003F3131"/>
    <w:rsid w:val="003F3305"/>
    <w:rsid w:val="003F36B0"/>
    <w:rsid w:val="003F38E6"/>
    <w:rsid w:val="003F4AF6"/>
    <w:rsid w:val="003F4E56"/>
    <w:rsid w:val="003F5508"/>
    <w:rsid w:val="003F5773"/>
    <w:rsid w:val="003F5D7D"/>
    <w:rsid w:val="003F5E82"/>
    <w:rsid w:val="003F6DF8"/>
    <w:rsid w:val="003F6F22"/>
    <w:rsid w:val="003F74CA"/>
    <w:rsid w:val="00400089"/>
    <w:rsid w:val="004004A9"/>
    <w:rsid w:val="00400F6B"/>
    <w:rsid w:val="00401389"/>
    <w:rsid w:val="004014AF"/>
    <w:rsid w:val="004014D7"/>
    <w:rsid w:val="00401A3B"/>
    <w:rsid w:val="00401CF8"/>
    <w:rsid w:val="00401EC8"/>
    <w:rsid w:val="004020D5"/>
    <w:rsid w:val="004023E7"/>
    <w:rsid w:val="0040249B"/>
    <w:rsid w:val="00402848"/>
    <w:rsid w:val="004028ED"/>
    <w:rsid w:val="00402A71"/>
    <w:rsid w:val="0040313B"/>
    <w:rsid w:val="00403D22"/>
    <w:rsid w:val="00403F5A"/>
    <w:rsid w:val="0040420E"/>
    <w:rsid w:val="004042FD"/>
    <w:rsid w:val="004049F6"/>
    <w:rsid w:val="00404C1E"/>
    <w:rsid w:val="0040536A"/>
    <w:rsid w:val="0040586E"/>
    <w:rsid w:val="00405E30"/>
    <w:rsid w:val="00406AFC"/>
    <w:rsid w:val="00406B7E"/>
    <w:rsid w:val="00406E55"/>
    <w:rsid w:val="00406F4E"/>
    <w:rsid w:val="00406F7D"/>
    <w:rsid w:val="00407598"/>
    <w:rsid w:val="004075CE"/>
    <w:rsid w:val="0040797F"/>
    <w:rsid w:val="00407B50"/>
    <w:rsid w:val="004106BC"/>
    <w:rsid w:val="00412326"/>
    <w:rsid w:val="004127C8"/>
    <w:rsid w:val="00413775"/>
    <w:rsid w:val="00414147"/>
    <w:rsid w:val="00414F7A"/>
    <w:rsid w:val="0041500E"/>
    <w:rsid w:val="00415142"/>
    <w:rsid w:val="004151E8"/>
    <w:rsid w:val="00415705"/>
    <w:rsid w:val="00415A88"/>
    <w:rsid w:val="00416E92"/>
    <w:rsid w:val="004170F9"/>
    <w:rsid w:val="004174A6"/>
    <w:rsid w:val="004174E2"/>
    <w:rsid w:val="004177AD"/>
    <w:rsid w:val="00417B0C"/>
    <w:rsid w:val="0042008B"/>
    <w:rsid w:val="004207B3"/>
    <w:rsid w:val="004207BB"/>
    <w:rsid w:val="00420AD0"/>
    <w:rsid w:val="0042142D"/>
    <w:rsid w:val="004219C0"/>
    <w:rsid w:val="00421A86"/>
    <w:rsid w:val="004232AF"/>
    <w:rsid w:val="0042373C"/>
    <w:rsid w:val="004237A5"/>
    <w:rsid w:val="00425DEC"/>
    <w:rsid w:val="00425E64"/>
    <w:rsid w:val="00425F0A"/>
    <w:rsid w:val="00426120"/>
    <w:rsid w:val="004265D9"/>
    <w:rsid w:val="00426D37"/>
    <w:rsid w:val="004275CF"/>
    <w:rsid w:val="00430344"/>
    <w:rsid w:val="00430817"/>
    <w:rsid w:val="00431675"/>
    <w:rsid w:val="004316DF"/>
    <w:rsid w:val="0043228B"/>
    <w:rsid w:val="00432D32"/>
    <w:rsid w:val="004332B6"/>
    <w:rsid w:val="0043338D"/>
    <w:rsid w:val="00433753"/>
    <w:rsid w:val="00433D95"/>
    <w:rsid w:val="004345DD"/>
    <w:rsid w:val="00434D19"/>
    <w:rsid w:val="00434F69"/>
    <w:rsid w:val="00435710"/>
    <w:rsid w:val="004367D9"/>
    <w:rsid w:val="00436B7D"/>
    <w:rsid w:val="004370C3"/>
    <w:rsid w:val="004370DA"/>
    <w:rsid w:val="00437784"/>
    <w:rsid w:val="004412B1"/>
    <w:rsid w:val="00441917"/>
    <w:rsid w:val="00441E77"/>
    <w:rsid w:val="004420CE"/>
    <w:rsid w:val="00442317"/>
    <w:rsid w:val="00442696"/>
    <w:rsid w:val="00443149"/>
    <w:rsid w:val="00443956"/>
    <w:rsid w:val="00443F22"/>
    <w:rsid w:val="0044457E"/>
    <w:rsid w:val="00444746"/>
    <w:rsid w:val="004449B7"/>
    <w:rsid w:val="00445367"/>
    <w:rsid w:val="0044590A"/>
    <w:rsid w:val="004471C2"/>
    <w:rsid w:val="004473AE"/>
    <w:rsid w:val="004478FB"/>
    <w:rsid w:val="00447B94"/>
    <w:rsid w:val="004501DB"/>
    <w:rsid w:val="00451661"/>
    <w:rsid w:val="004523B1"/>
    <w:rsid w:val="00452A77"/>
    <w:rsid w:val="00453C6E"/>
    <w:rsid w:val="00453F64"/>
    <w:rsid w:val="004544B2"/>
    <w:rsid w:val="0045543A"/>
    <w:rsid w:val="0045549E"/>
    <w:rsid w:val="00455E95"/>
    <w:rsid w:val="004562F9"/>
    <w:rsid w:val="004564D9"/>
    <w:rsid w:val="00456760"/>
    <w:rsid w:val="00456AE6"/>
    <w:rsid w:val="00457B66"/>
    <w:rsid w:val="00457C31"/>
    <w:rsid w:val="0046022C"/>
    <w:rsid w:val="0046059A"/>
    <w:rsid w:val="00460671"/>
    <w:rsid w:val="004610EF"/>
    <w:rsid w:val="00461164"/>
    <w:rsid w:val="004616DA"/>
    <w:rsid w:val="004618EC"/>
    <w:rsid w:val="0046194F"/>
    <w:rsid w:val="0046196D"/>
    <w:rsid w:val="00461B86"/>
    <w:rsid w:val="00461CB9"/>
    <w:rsid w:val="00462A01"/>
    <w:rsid w:val="00462A51"/>
    <w:rsid w:val="00462B3E"/>
    <w:rsid w:val="00462F8B"/>
    <w:rsid w:val="00463367"/>
    <w:rsid w:val="004636AB"/>
    <w:rsid w:val="00463CA9"/>
    <w:rsid w:val="00463E08"/>
    <w:rsid w:val="004646D3"/>
    <w:rsid w:val="00464D2F"/>
    <w:rsid w:val="00466136"/>
    <w:rsid w:val="00466274"/>
    <w:rsid w:val="00466B76"/>
    <w:rsid w:val="00467418"/>
    <w:rsid w:val="00467C74"/>
    <w:rsid w:val="00467E1B"/>
    <w:rsid w:val="00470371"/>
    <w:rsid w:val="00470476"/>
    <w:rsid w:val="00470603"/>
    <w:rsid w:val="004709CE"/>
    <w:rsid w:val="00470C73"/>
    <w:rsid w:val="0047191D"/>
    <w:rsid w:val="00471C02"/>
    <w:rsid w:val="00472388"/>
    <w:rsid w:val="00472808"/>
    <w:rsid w:val="0047283B"/>
    <w:rsid w:val="00472A9D"/>
    <w:rsid w:val="00472E1D"/>
    <w:rsid w:val="00472E3E"/>
    <w:rsid w:val="004730E5"/>
    <w:rsid w:val="004739DB"/>
    <w:rsid w:val="00473B8A"/>
    <w:rsid w:val="00473E8C"/>
    <w:rsid w:val="00474727"/>
    <w:rsid w:val="0047498F"/>
    <w:rsid w:val="00475119"/>
    <w:rsid w:val="004776AD"/>
    <w:rsid w:val="00477888"/>
    <w:rsid w:val="004804C2"/>
    <w:rsid w:val="00481A66"/>
    <w:rsid w:val="0048219A"/>
    <w:rsid w:val="004821EB"/>
    <w:rsid w:val="00482206"/>
    <w:rsid w:val="004822E5"/>
    <w:rsid w:val="00482FBB"/>
    <w:rsid w:val="00483498"/>
    <w:rsid w:val="00483C34"/>
    <w:rsid w:val="004840A6"/>
    <w:rsid w:val="00484BE9"/>
    <w:rsid w:val="00484DCA"/>
    <w:rsid w:val="00484E59"/>
    <w:rsid w:val="004850E6"/>
    <w:rsid w:val="00485451"/>
    <w:rsid w:val="0048675C"/>
    <w:rsid w:val="00486790"/>
    <w:rsid w:val="0048773F"/>
    <w:rsid w:val="0049034E"/>
    <w:rsid w:val="0049044B"/>
    <w:rsid w:val="00490EDA"/>
    <w:rsid w:val="004911D3"/>
    <w:rsid w:val="0049125A"/>
    <w:rsid w:val="0049129F"/>
    <w:rsid w:val="004912C1"/>
    <w:rsid w:val="00491F39"/>
    <w:rsid w:val="0049228B"/>
    <w:rsid w:val="004924E9"/>
    <w:rsid w:val="004927CE"/>
    <w:rsid w:val="00492C9D"/>
    <w:rsid w:val="004931CD"/>
    <w:rsid w:val="004933B4"/>
    <w:rsid w:val="004936FE"/>
    <w:rsid w:val="0049391C"/>
    <w:rsid w:val="00493A2F"/>
    <w:rsid w:val="00493BA8"/>
    <w:rsid w:val="00494008"/>
    <w:rsid w:val="004941F5"/>
    <w:rsid w:val="00494CD9"/>
    <w:rsid w:val="00494F26"/>
    <w:rsid w:val="004958BF"/>
    <w:rsid w:val="00495B67"/>
    <w:rsid w:val="00496B86"/>
    <w:rsid w:val="00497359"/>
    <w:rsid w:val="004A0FA3"/>
    <w:rsid w:val="004A12FC"/>
    <w:rsid w:val="004A15C8"/>
    <w:rsid w:val="004A17B8"/>
    <w:rsid w:val="004A205D"/>
    <w:rsid w:val="004A2C29"/>
    <w:rsid w:val="004A2C69"/>
    <w:rsid w:val="004A2EE6"/>
    <w:rsid w:val="004A37C0"/>
    <w:rsid w:val="004A47DC"/>
    <w:rsid w:val="004A4D82"/>
    <w:rsid w:val="004A6058"/>
    <w:rsid w:val="004A6324"/>
    <w:rsid w:val="004A6350"/>
    <w:rsid w:val="004A63A9"/>
    <w:rsid w:val="004A6F84"/>
    <w:rsid w:val="004A7766"/>
    <w:rsid w:val="004A7FC0"/>
    <w:rsid w:val="004B0F2C"/>
    <w:rsid w:val="004B115D"/>
    <w:rsid w:val="004B13EA"/>
    <w:rsid w:val="004B1D7A"/>
    <w:rsid w:val="004B2049"/>
    <w:rsid w:val="004B2095"/>
    <w:rsid w:val="004B24F9"/>
    <w:rsid w:val="004B2557"/>
    <w:rsid w:val="004B27B7"/>
    <w:rsid w:val="004B33FA"/>
    <w:rsid w:val="004B34AD"/>
    <w:rsid w:val="004B3A19"/>
    <w:rsid w:val="004B3E42"/>
    <w:rsid w:val="004B42C3"/>
    <w:rsid w:val="004B5015"/>
    <w:rsid w:val="004B50DE"/>
    <w:rsid w:val="004B582E"/>
    <w:rsid w:val="004B65C4"/>
    <w:rsid w:val="004B6661"/>
    <w:rsid w:val="004C0FC9"/>
    <w:rsid w:val="004C100A"/>
    <w:rsid w:val="004C13D6"/>
    <w:rsid w:val="004C13FF"/>
    <w:rsid w:val="004C16D2"/>
    <w:rsid w:val="004C1BDE"/>
    <w:rsid w:val="004C23DF"/>
    <w:rsid w:val="004C2BD6"/>
    <w:rsid w:val="004C3435"/>
    <w:rsid w:val="004C3B7D"/>
    <w:rsid w:val="004C3CD4"/>
    <w:rsid w:val="004C49B2"/>
    <w:rsid w:val="004C4A33"/>
    <w:rsid w:val="004C4A3C"/>
    <w:rsid w:val="004C4B9C"/>
    <w:rsid w:val="004C4D5A"/>
    <w:rsid w:val="004C512C"/>
    <w:rsid w:val="004C5547"/>
    <w:rsid w:val="004C571B"/>
    <w:rsid w:val="004C5856"/>
    <w:rsid w:val="004C5A66"/>
    <w:rsid w:val="004C5EC3"/>
    <w:rsid w:val="004C6895"/>
    <w:rsid w:val="004C6B67"/>
    <w:rsid w:val="004C6B7C"/>
    <w:rsid w:val="004C6C06"/>
    <w:rsid w:val="004C6CC9"/>
    <w:rsid w:val="004C6E06"/>
    <w:rsid w:val="004C7965"/>
    <w:rsid w:val="004D0A92"/>
    <w:rsid w:val="004D1A8E"/>
    <w:rsid w:val="004D1BB1"/>
    <w:rsid w:val="004D1EDC"/>
    <w:rsid w:val="004D1F06"/>
    <w:rsid w:val="004D2337"/>
    <w:rsid w:val="004D348D"/>
    <w:rsid w:val="004D3799"/>
    <w:rsid w:val="004D37EB"/>
    <w:rsid w:val="004D386E"/>
    <w:rsid w:val="004D3C24"/>
    <w:rsid w:val="004D400F"/>
    <w:rsid w:val="004D419D"/>
    <w:rsid w:val="004D48D4"/>
    <w:rsid w:val="004D4B46"/>
    <w:rsid w:val="004D56E6"/>
    <w:rsid w:val="004D61E9"/>
    <w:rsid w:val="004D6293"/>
    <w:rsid w:val="004D63E3"/>
    <w:rsid w:val="004D68B0"/>
    <w:rsid w:val="004D77C1"/>
    <w:rsid w:val="004E0E5B"/>
    <w:rsid w:val="004E1283"/>
    <w:rsid w:val="004E1308"/>
    <w:rsid w:val="004E170F"/>
    <w:rsid w:val="004E1916"/>
    <w:rsid w:val="004E1BE1"/>
    <w:rsid w:val="004E205B"/>
    <w:rsid w:val="004E2EBE"/>
    <w:rsid w:val="004E328F"/>
    <w:rsid w:val="004E3336"/>
    <w:rsid w:val="004E3BE9"/>
    <w:rsid w:val="004E3ED0"/>
    <w:rsid w:val="004E4053"/>
    <w:rsid w:val="004E458B"/>
    <w:rsid w:val="004E4681"/>
    <w:rsid w:val="004E46B5"/>
    <w:rsid w:val="004E4B13"/>
    <w:rsid w:val="004E4FD7"/>
    <w:rsid w:val="004E4FE4"/>
    <w:rsid w:val="004E52FE"/>
    <w:rsid w:val="004E538D"/>
    <w:rsid w:val="004E5CC8"/>
    <w:rsid w:val="004E6F0C"/>
    <w:rsid w:val="004E7AF8"/>
    <w:rsid w:val="004F002B"/>
    <w:rsid w:val="004F02E4"/>
    <w:rsid w:val="004F040C"/>
    <w:rsid w:val="004F06F4"/>
    <w:rsid w:val="004F0BA4"/>
    <w:rsid w:val="004F14CA"/>
    <w:rsid w:val="004F1570"/>
    <w:rsid w:val="004F1CBA"/>
    <w:rsid w:val="004F3254"/>
    <w:rsid w:val="004F40AB"/>
    <w:rsid w:val="004F4158"/>
    <w:rsid w:val="004F4831"/>
    <w:rsid w:val="004F4A81"/>
    <w:rsid w:val="004F5377"/>
    <w:rsid w:val="004F58E3"/>
    <w:rsid w:val="004F62B6"/>
    <w:rsid w:val="004F6950"/>
    <w:rsid w:val="004F6C2D"/>
    <w:rsid w:val="004F6D6C"/>
    <w:rsid w:val="004F6DEF"/>
    <w:rsid w:val="004F70A0"/>
    <w:rsid w:val="004F7101"/>
    <w:rsid w:val="004F7579"/>
    <w:rsid w:val="004F7A82"/>
    <w:rsid w:val="00500216"/>
    <w:rsid w:val="005002FB"/>
    <w:rsid w:val="00500BC8"/>
    <w:rsid w:val="00500BEB"/>
    <w:rsid w:val="00500C96"/>
    <w:rsid w:val="00500CBB"/>
    <w:rsid w:val="0050101A"/>
    <w:rsid w:val="00501730"/>
    <w:rsid w:val="00501BF6"/>
    <w:rsid w:val="00502A5B"/>
    <w:rsid w:val="0050338F"/>
    <w:rsid w:val="0050374F"/>
    <w:rsid w:val="00503E69"/>
    <w:rsid w:val="00504179"/>
    <w:rsid w:val="005053CC"/>
    <w:rsid w:val="00505540"/>
    <w:rsid w:val="00505B0A"/>
    <w:rsid w:val="0050635F"/>
    <w:rsid w:val="0050775C"/>
    <w:rsid w:val="00507A37"/>
    <w:rsid w:val="00507A41"/>
    <w:rsid w:val="0051027E"/>
    <w:rsid w:val="005108A0"/>
    <w:rsid w:val="00510FE1"/>
    <w:rsid w:val="005111F9"/>
    <w:rsid w:val="00511787"/>
    <w:rsid w:val="005118BB"/>
    <w:rsid w:val="00511A56"/>
    <w:rsid w:val="00511AEE"/>
    <w:rsid w:val="00511EEE"/>
    <w:rsid w:val="005122D7"/>
    <w:rsid w:val="005124FF"/>
    <w:rsid w:val="005126CE"/>
    <w:rsid w:val="005128D0"/>
    <w:rsid w:val="00512CCD"/>
    <w:rsid w:val="00514328"/>
    <w:rsid w:val="00514336"/>
    <w:rsid w:val="00514F9E"/>
    <w:rsid w:val="00514FF8"/>
    <w:rsid w:val="005155AB"/>
    <w:rsid w:val="00515E77"/>
    <w:rsid w:val="00516662"/>
    <w:rsid w:val="005166EF"/>
    <w:rsid w:val="00516D3A"/>
    <w:rsid w:val="00516F29"/>
    <w:rsid w:val="00517BE3"/>
    <w:rsid w:val="0052050A"/>
    <w:rsid w:val="005208ED"/>
    <w:rsid w:val="0052114D"/>
    <w:rsid w:val="00522045"/>
    <w:rsid w:val="00523920"/>
    <w:rsid w:val="00523A7A"/>
    <w:rsid w:val="00525083"/>
    <w:rsid w:val="0052669E"/>
    <w:rsid w:val="00526926"/>
    <w:rsid w:val="00526934"/>
    <w:rsid w:val="00526A33"/>
    <w:rsid w:val="00526E9D"/>
    <w:rsid w:val="005272B8"/>
    <w:rsid w:val="0052748F"/>
    <w:rsid w:val="00527B27"/>
    <w:rsid w:val="00527FC4"/>
    <w:rsid w:val="005304EA"/>
    <w:rsid w:val="00530A3E"/>
    <w:rsid w:val="00530CC3"/>
    <w:rsid w:val="00530DBF"/>
    <w:rsid w:val="005322BF"/>
    <w:rsid w:val="00532930"/>
    <w:rsid w:val="00532C99"/>
    <w:rsid w:val="005339B7"/>
    <w:rsid w:val="005353B5"/>
    <w:rsid w:val="00535788"/>
    <w:rsid w:val="00535E89"/>
    <w:rsid w:val="00536492"/>
    <w:rsid w:val="00536C8E"/>
    <w:rsid w:val="005401C7"/>
    <w:rsid w:val="00541229"/>
    <w:rsid w:val="005412F1"/>
    <w:rsid w:val="005413D1"/>
    <w:rsid w:val="00541A4F"/>
    <w:rsid w:val="00541C70"/>
    <w:rsid w:val="00541D37"/>
    <w:rsid w:val="00542329"/>
    <w:rsid w:val="005425C6"/>
    <w:rsid w:val="00542853"/>
    <w:rsid w:val="005429F5"/>
    <w:rsid w:val="005431BE"/>
    <w:rsid w:val="0054323B"/>
    <w:rsid w:val="0054436E"/>
    <w:rsid w:val="00545625"/>
    <w:rsid w:val="005457A0"/>
    <w:rsid w:val="0054582F"/>
    <w:rsid w:val="00545A7F"/>
    <w:rsid w:val="005470ED"/>
    <w:rsid w:val="0054720C"/>
    <w:rsid w:val="00547D37"/>
    <w:rsid w:val="00547DFB"/>
    <w:rsid w:val="00550237"/>
    <w:rsid w:val="00550619"/>
    <w:rsid w:val="005506FB"/>
    <w:rsid w:val="0055130E"/>
    <w:rsid w:val="005518C2"/>
    <w:rsid w:val="00552164"/>
    <w:rsid w:val="005522CF"/>
    <w:rsid w:val="00552A1E"/>
    <w:rsid w:val="00552D92"/>
    <w:rsid w:val="00553163"/>
    <w:rsid w:val="005537BC"/>
    <w:rsid w:val="00553D3B"/>
    <w:rsid w:val="005548F2"/>
    <w:rsid w:val="00554A9E"/>
    <w:rsid w:val="00554BFE"/>
    <w:rsid w:val="0055541E"/>
    <w:rsid w:val="00555C91"/>
    <w:rsid w:val="0055630F"/>
    <w:rsid w:val="00556BBE"/>
    <w:rsid w:val="00556D56"/>
    <w:rsid w:val="00557154"/>
    <w:rsid w:val="0055731B"/>
    <w:rsid w:val="00557835"/>
    <w:rsid w:val="0056011A"/>
    <w:rsid w:val="00560B89"/>
    <w:rsid w:val="00560BB1"/>
    <w:rsid w:val="00561521"/>
    <w:rsid w:val="005617E7"/>
    <w:rsid w:val="00561BD0"/>
    <w:rsid w:val="0056207E"/>
    <w:rsid w:val="005624E6"/>
    <w:rsid w:val="00562850"/>
    <w:rsid w:val="00563109"/>
    <w:rsid w:val="00563119"/>
    <w:rsid w:val="005634FF"/>
    <w:rsid w:val="0056352E"/>
    <w:rsid w:val="005635C0"/>
    <w:rsid w:val="00563BED"/>
    <w:rsid w:val="005643FE"/>
    <w:rsid w:val="0056462F"/>
    <w:rsid w:val="00565513"/>
    <w:rsid w:val="00565B06"/>
    <w:rsid w:val="00566F5E"/>
    <w:rsid w:val="0056791B"/>
    <w:rsid w:val="005701C1"/>
    <w:rsid w:val="0057056B"/>
    <w:rsid w:val="00570CAA"/>
    <w:rsid w:val="0057135B"/>
    <w:rsid w:val="0057142D"/>
    <w:rsid w:val="005718F2"/>
    <w:rsid w:val="00571E09"/>
    <w:rsid w:val="0057242D"/>
    <w:rsid w:val="00572621"/>
    <w:rsid w:val="0057364C"/>
    <w:rsid w:val="0057381B"/>
    <w:rsid w:val="00573997"/>
    <w:rsid w:val="00574520"/>
    <w:rsid w:val="00574562"/>
    <w:rsid w:val="00574607"/>
    <w:rsid w:val="00575308"/>
    <w:rsid w:val="00575756"/>
    <w:rsid w:val="005757B8"/>
    <w:rsid w:val="00576378"/>
    <w:rsid w:val="005763DB"/>
    <w:rsid w:val="00576558"/>
    <w:rsid w:val="00577B79"/>
    <w:rsid w:val="00580247"/>
    <w:rsid w:val="005802DF"/>
    <w:rsid w:val="0058053B"/>
    <w:rsid w:val="005805CD"/>
    <w:rsid w:val="00580F15"/>
    <w:rsid w:val="005810D4"/>
    <w:rsid w:val="00581E20"/>
    <w:rsid w:val="00581E65"/>
    <w:rsid w:val="00581F67"/>
    <w:rsid w:val="00582006"/>
    <w:rsid w:val="00582141"/>
    <w:rsid w:val="005830CB"/>
    <w:rsid w:val="005833DF"/>
    <w:rsid w:val="00583907"/>
    <w:rsid w:val="005848BB"/>
    <w:rsid w:val="00584AA4"/>
    <w:rsid w:val="00584F14"/>
    <w:rsid w:val="00585144"/>
    <w:rsid w:val="005856A3"/>
    <w:rsid w:val="00585927"/>
    <w:rsid w:val="0058593F"/>
    <w:rsid w:val="00585965"/>
    <w:rsid w:val="005859A9"/>
    <w:rsid w:val="00585B38"/>
    <w:rsid w:val="00585BD8"/>
    <w:rsid w:val="00587955"/>
    <w:rsid w:val="00587CC5"/>
    <w:rsid w:val="00587D6F"/>
    <w:rsid w:val="00587F6A"/>
    <w:rsid w:val="00591739"/>
    <w:rsid w:val="00591824"/>
    <w:rsid w:val="00591BC2"/>
    <w:rsid w:val="005934F7"/>
    <w:rsid w:val="00593813"/>
    <w:rsid w:val="00594020"/>
    <w:rsid w:val="005940EF"/>
    <w:rsid w:val="0059453F"/>
    <w:rsid w:val="00594DF8"/>
    <w:rsid w:val="005966D5"/>
    <w:rsid w:val="00596DB0"/>
    <w:rsid w:val="00596F92"/>
    <w:rsid w:val="0059724B"/>
    <w:rsid w:val="005A0876"/>
    <w:rsid w:val="005A0C28"/>
    <w:rsid w:val="005A0CBD"/>
    <w:rsid w:val="005A1011"/>
    <w:rsid w:val="005A1239"/>
    <w:rsid w:val="005A1B5C"/>
    <w:rsid w:val="005A1E19"/>
    <w:rsid w:val="005A1F66"/>
    <w:rsid w:val="005A291F"/>
    <w:rsid w:val="005A2A0B"/>
    <w:rsid w:val="005A2E47"/>
    <w:rsid w:val="005A39BD"/>
    <w:rsid w:val="005A3A05"/>
    <w:rsid w:val="005A3E1B"/>
    <w:rsid w:val="005A454E"/>
    <w:rsid w:val="005A4746"/>
    <w:rsid w:val="005A474E"/>
    <w:rsid w:val="005A4BBD"/>
    <w:rsid w:val="005A5764"/>
    <w:rsid w:val="005A5BA0"/>
    <w:rsid w:val="005A5C52"/>
    <w:rsid w:val="005A5CE0"/>
    <w:rsid w:val="005A7E88"/>
    <w:rsid w:val="005B0100"/>
    <w:rsid w:val="005B0A46"/>
    <w:rsid w:val="005B0E46"/>
    <w:rsid w:val="005B345B"/>
    <w:rsid w:val="005B3798"/>
    <w:rsid w:val="005B3EB6"/>
    <w:rsid w:val="005B4015"/>
    <w:rsid w:val="005B44BA"/>
    <w:rsid w:val="005B48A9"/>
    <w:rsid w:val="005B504D"/>
    <w:rsid w:val="005B606F"/>
    <w:rsid w:val="005B6490"/>
    <w:rsid w:val="005B6775"/>
    <w:rsid w:val="005B6D99"/>
    <w:rsid w:val="005B6E61"/>
    <w:rsid w:val="005B6FB1"/>
    <w:rsid w:val="005B701A"/>
    <w:rsid w:val="005B7334"/>
    <w:rsid w:val="005B742C"/>
    <w:rsid w:val="005C0036"/>
    <w:rsid w:val="005C013B"/>
    <w:rsid w:val="005C0377"/>
    <w:rsid w:val="005C051C"/>
    <w:rsid w:val="005C0B64"/>
    <w:rsid w:val="005C0E09"/>
    <w:rsid w:val="005C1273"/>
    <w:rsid w:val="005C132C"/>
    <w:rsid w:val="005C147B"/>
    <w:rsid w:val="005C1AA8"/>
    <w:rsid w:val="005C1C42"/>
    <w:rsid w:val="005C1C6A"/>
    <w:rsid w:val="005C1DC4"/>
    <w:rsid w:val="005C1DD0"/>
    <w:rsid w:val="005C1FF8"/>
    <w:rsid w:val="005C202D"/>
    <w:rsid w:val="005C20CA"/>
    <w:rsid w:val="005C255D"/>
    <w:rsid w:val="005C299C"/>
    <w:rsid w:val="005C3830"/>
    <w:rsid w:val="005C4BA5"/>
    <w:rsid w:val="005C5279"/>
    <w:rsid w:val="005C5F1D"/>
    <w:rsid w:val="005C665A"/>
    <w:rsid w:val="005C7831"/>
    <w:rsid w:val="005C7C26"/>
    <w:rsid w:val="005D0096"/>
    <w:rsid w:val="005D057B"/>
    <w:rsid w:val="005D07FE"/>
    <w:rsid w:val="005D0F64"/>
    <w:rsid w:val="005D14A2"/>
    <w:rsid w:val="005D1B5E"/>
    <w:rsid w:val="005D22DB"/>
    <w:rsid w:val="005D2669"/>
    <w:rsid w:val="005D266C"/>
    <w:rsid w:val="005D3292"/>
    <w:rsid w:val="005D3592"/>
    <w:rsid w:val="005D3D32"/>
    <w:rsid w:val="005D42A7"/>
    <w:rsid w:val="005D4368"/>
    <w:rsid w:val="005D4A12"/>
    <w:rsid w:val="005D4B47"/>
    <w:rsid w:val="005D5E4C"/>
    <w:rsid w:val="005D6481"/>
    <w:rsid w:val="005D665A"/>
    <w:rsid w:val="005D6714"/>
    <w:rsid w:val="005D6B3E"/>
    <w:rsid w:val="005D7044"/>
    <w:rsid w:val="005D78CE"/>
    <w:rsid w:val="005E0567"/>
    <w:rsid w:val="005E0B08"/>
    <w:rsid w:val="005E0D0E"/>
    <w:rsid w:val="005E0F16"/>
    <w:rsid w:val="005E0FA6"/>
    <w:rsid w:val="005E1170"/>
    <w:rsid w:val="005E12E2"/>
    <w:rsid w:val="005E1F3C"/>
    <w:rsid w:val="005E3096"/>
    <w:rsid w:val="005E32A2"/>
    <w:rsid w:val="005E34C2"/>
    <w:rsid w:val="005E369F"/>
    <w:rsid w:val="005E3962"/>
    <w:rsid w:val="005E3DFE"/>
    <w:rsid w:val="005E411F"/>
    <w:rsid w:val="005E4162"/>
    <w:rsid w:val="005E47E7"/>
    <w:rsid w:val="005E4B35"/>
    <w:rsid w:val="005E5103"/>
    <w:rsid w:val="005E5585"/>
    <w:rsid w:val="005E561F"/>
    <w:rsid w:val="005E5E6A"/>
    <w:rsid w:val="005E603B"/>
    <w:rsid w:val="005E668C"/>
    <w:rsid w:val="005E6691"/>
    <w:rsid w:val="005E6796"/>
    <w:rsid w:val="005E6B88"/>
    <w:rsid w:val="005E6FE3"/>
    <w:rsid w:val="005E784F"/>
    <w:rsid w:val="005E78C6"/>
    <w:rsid w:val="005E7B15"/>
    <w:rsid w:val="005E7C22"/>
    <w:rsid w:val="005E7C9A"/>
    <w:rsid w:val="005E7DF9"/>
    <w:rsid w:val="005F099B"/>
    <w:rsid w:val="005F0A9D"/>
    <w:rsid w:val="005F0B4B"/>
    <w:rsid w:val="005F129A"/>
    <w:rsid w:val="005F1353"/>
    <w:rsid w:val="005F28AD"/>
    <w:rsid w:val="005F2F11"/>
    <w:rsid w:val="005F3885"/>
    <w:rsid w:val="005F460F"/>
    <w:rsid w:val="005F465C"/>
    <w:rsid w:val="005F4C49"/>
    <w:rsid w:val="005F538F"/>
    <w:rsid w:val="005F5AB0"/>
    <w:rsid w:val="005F5EEF"/>
    <w:rsid w:val="005F65D3"/>
    <w:rsid w:val="005F68F6"/>
    <w:rsid w:val="005F69F7"/>
    <w:rsid w:val="005F72D3"/>
    <w:rsid w:val="00600CB0"/>
    <w:rsid w:val="00600D55"/>
    <w:rsid w:val="00600E50"/>
    <w:rsid w:val="00600EB0"/>
    <w:rsid w:val="00601225"/>
    <w:rsid w:val="00601227"/>
    <w:rsid w:val="0060148F"/>
    <w:rsid w:val="00601962"/>
    <w:rsid w:val="00601E16"/>
    <w:rsid w:val="00602A01"/>
    <w:rsid w:val="0060312F"/>
    <w:rsid w:val="00605F10"/>
    <w:rsid w:val="00606012"/>
    <w:rsid w:val="00606130"/>
    <w:rsid w:val="00606BF4"/>
    <w:rsid w:val="0060758C"/>
    <w:rsid w:val="00607BD6"/>
    <w:rsid w:val="0061029B"/>
    <w:rsid w:val="006105B8"/>
    <w:rsid w:val="006109B6"/>
    <w:rsid w:val="00610B7C"/>
    <w:rsid w:val="00610CDA"/>
    <w:rsid w:val="00610D22"/>
    <w:rsid w:val="006118AC"/>
    <w:rsid w:val="00611A61"/>
    <w:rsid w:val="00612EA9"/>
    <w:rsid w:val="006147FD"/>
    <w:rsid w:val="00614E0C"/>
    <w:rsid w:val="006152B7"/>
    <w:rsid w:val="00615EA0"/>
    <w:rsid w:val="0061649C"/>
    <w:rsid w:val="006168F1"/>
    <w:rsid w:val="00616D21"/>
    <w:rsid w:val="00616E54"/>
    <w:rsid w:val="006170BE"/>
    <w:rsid w:val="00617667"/>
    <w:rsid w:val="00617793"/>
    <w:rsid w:val="00617EDE"/>
    <w:rsid w:val="00617F10"/>
    <w:rsid w:val="00621898"/>
    <w:rsid w:val="0062266E"/>
    <w:rsid w:val="00622894"/>
    <w:rsid w:val="00622C0E"/>
    <w:rsid w:val="00622CBC"/>
    <w:rsid w:val="00622FEB"/>
    <w:rsid w:val="00623174"/>
    <w:rsid w:val="00623274"/>
    <w:rsid w:val="006233DB"/>
    <w:rsid w:val="006239FD"/>
    <w:rsid w:val="00623A22"/>
    <w:rsid w:val="00623A4B"/>
    <w:rsid w:val="00623B0D"/>
    <w:rsid w:val="006245FD"/>
    <w:rsid w:val="006248B9"/>
    <w:rsid w:val="00625436"/>
    <w:rsid w:val="0062566D"/>
    <w:rsid w:val="00625942"/>
    <w:rsid w:val="00626BB4"/>
    <w:rsid w:val="00626F0E"/>
    <w:rsid w:val="00627136"/>
    <w:rsid w:val="00627196"/>
    <w:rsid w:val="0062736A"/>
    <w:rsid w:val="00627395"/>
    <w:rsid w:val="00627D7B"/>
    <w:rsid w:val="00627F38"/>
    <w:rsid w:val="006304A3"/>
    <w:rsid w:val="00630515"/>
    <w:rsid w:val="00630669"/>
    <w:rsid w:val="00630A89"/>
    <w:rsid w:val="006310BC"/>
    <w:rsid w:val="00633492"/>
    <w:rsid w:val="006334AD"/>
    <w:rsid w:val="006336A7"/>
    <w:rsid w:val="00633875"/>
    <w:rsid w:val="00633BBF"/>
    <w:rsid w:val="006347CB"/>
    <w:rsid w:val="00634ACD"/>
    <w:rsid w:val="00634D2B"/>
    <w:rsid w:val="006354A8"/>
    <w:rsid w:val="0063656E"/>
    <w:rsid w:val="006369EE"/>
    <w:rsid w:val="00637B27"/>
    <w:rsid w:val="00637C82"/>
    <w:rsid w:val="00637CCD"/>
    <w:rsid w:val="00637F71"/>
    <w:rsid w:val="006409D1"/>
    <w:rsid w:val="00640C82"/>
    <w:rsid w:val="00641432"/>
    <w:rsid w:val="00643060"/>
    <w:rsid w:val="00644334"/>
    <w:rsid w:val="00644700"/>
    <w:rsid w:val="006461AA"/>
    <w:rsid w:val="00646361"/>
    <w:rsid w:val="006464FC"/>
    <w:rsid w:val="006469C3"/>
    <w:rsid w:val="00646C9D"/>
    <w:rsid w:val="00647444"/>
    <w:rsid w:val="00650679"/>
    <w:rsid w:val="006509D9"/>
    <w:rsid w:val="0065153F"/>
    <w:rsid w:val="00651B6A"/>
    <w:rsid w:val="00651E6F"/>
    <w:rsid w:val="006522E7"/>
    <w:rsid w:val="006524F8"/>
    <w:rsid w:val="0065344B"/>
    <w:rsid w:val="00653504"/>
    <w:rsid w:val="00653A4E"/>
    <w:rsid w:val="00653D97"/>
    <w:rsid w:val="00654EA7"/>
    <w:rsid w:val="00655013"/>
    <w:rsid w:val="006550BA"/>
    <w:rsid w:val="0065537F"/>
    <w:rsid w:val="00656021"/>
    <w:rsid w:val="00657F1F"/>
    <w:rsid w:val="006606BB"/>
    <w:rsid w:val="006607A2"/>
    <w:rsid w:val="00660B48"/>
    <w:rsid w:val="0066106B"/>
    <w:rsid w:val="00661BAA"/>
    <w:rsid w:val="00661C93"/>
    <w:rsid w:val="006629FB"/>
    <w:rsid w:val="00662DDD"/>
    <w:rsid w:val="0066430E"/>
    <w:rsid w:val="00664486"/>
    <w:rsid w:val="00664530"/>
    <w:rsid w:val="0066461C"/>
    <w:rsid w:val="00664ED3"/>
    <w:rsid w:val="00664FA3"/>
    <w:rsid w:val="00665245"/>
    <w:rsid w:val="0066531C"/>
    <w:rsid w:val="0066550D"/>
    <w:rsid w:val="006655ED"/>
    <w:rsid w:val="0066583B"/>
    <w:rsid w:val="00665B3E"/>
    <w:rsid w:val="0066667F"/>
    <w:rsid w:val="00666846"/>
    <w:rsid w:val="00667002"/>
    <w:rsid w:val="006671D8"/>
    <w:rsid w:val="00667BF3"/>
    <w:rsid w:val="00667C08"/>
    <w:rsid w:val="00667DC3"/>
    <w:rsid w:val="00667E5A"/>
    <w:rsid w:val="006700F1"/>
    <w:rsid w:val="00670A58"/>
    <w:rsid w:val="00670F32"/>
    <w:rsid w:val="0067168B"/>
    <w:rsid w:val="00672CB2"/>
    <w:rsid w:val="00672DC3"/>
    <w:rsid w:val="006730EB"/>
    <w:rsid w:val="006732AC"/>
    <w:rsid w:val="00673946"/>
    <w:rsid w:val="00673BEB"/>
    <w:rsid w:val="00673DF8"/>
    <w:rsid w:val="0067458B"/>
    <w:rsid w:val="00674E95"/>
    <w:rsid w:val="00675353"/>
    <w:rsid w:val="00675A4F"/>
    <w:rsid w:val="00675E44"/>
    <w:rsid w:val="00675E8E"/>
    <w:rsid w:val="00676030"/>
    <w:rsid w:val="006768FC"/>
    <w:rsid w:val="00676A45"/>
    <w:rsid w:val="00676E75"/>
    <w:rsid w:val="00677146"/>
    <w:rsid w:val="0068044B"/>
    <w:rsid w:val="006806A6"/>
    <w:rsid w:val="00680F5F"/>
    <w:rsid w:val="006823FC"/>
    <w:rsid w:val="00682FAF"/>
    <w:rsid w:val="00682FF0"/>
    <w:rsid w:val="006831A9"/>
    <w:rsid w:val="006831C6"/>
    <w:rsid w:val="0068427E"/>
    <w:rsid w:val="00684403"/>
    <w:rsid w:val="00684749"/>
    <w:rsid w:val="00684800"/>
    <w:rsid w:val="006848F8"/>
    <w:rsid w:val="00684A0E"/>
    <w:rsid w:val="006850A8"/>
    <w:rsid w:val="00685CB8"/>
    <w:rsid w:val="00685D8F"/>
    <w:rsid w:val="006862C3"/>
    <w:rsid w:val="0068661A"/>
    <w:rsid w:val="00686C56"/>
    <w:rsid w:val="00687290"/>
    <w:rsid w:val="00687A92"/>
    <w:rsid w:val="00687AA6"/>
    <w:rsid w:val="0068DFEE"/>
    <w:rsid w:val="006903F9"/>
    <w:rsid w:val="00690569"/>
    <w:rsid w:val="006907E7"/>
    <w:rsid w:val="00690897"/>
    <w:rsid w:val="00690CD5"/>
    <w:rsid w:val="00691CE2"/>
    <w:rsid w:val="00692240"/>
    <w:rsid w:val="00692305"/>
    <w:rsid w:val="00692C4B"/>
    <w:rsid w:val="00692FC4"/>
    <w:rsid w:val="00693135"/>
    <w:rsid w:val="00693D3D"/>
    <w:rsid w:val="00694D1B"/>
    <w:rsid w:val="006952CC"/>
    <w:rsid w:val="006959ED"/>
    <w:rsid w:val="00695F88"/>
    <w:rsid w:val="00696080"/>
    <w:rsid w:val="00697CEC"/>
    <w:rsid w:val="006A0332"/>
    <w:rsid w:val="006A05D7"/>
    <w:rsid w:val="006A09B7"/>
    <w:rsid w:val="006A154E"/>
    <w:rsid w:val="006A1568"/>
    <w:rsid w:val="006A1933"/>
    <w:rsid w:val="006A23A2"/>
    <w:rsid w:val="006A3427"/>
    <w:rsid w:val="006A36A6"/>
    <w:rsid w:val="006A3A5D"/>
    <w:rsid w:val="006A3B37"/>
    <w:rsid w:val="006A4636"/>
    <w:rsid w:val="006A4908"/>
    <w:rsid w:val="006A585B"/>
    <w:rsid w:val="006A5A77"/>
    <w:rsid w:val="006A67ED"/>
    <w:rsid w:val="006A6F5D"/>
    <w:rsid w:val="006A7300"/>
    <w:rsid w:val="006A7797"/>
    <w:rsid w:val="006A7984"/>
    <w:rsid w:val="006B0071"/>
    <w:rsid w:val="006B0175"/>
    <w:rsid w:val="006B0433"/>
    <w:rsid w:val="006B0AEA"/>
    <w:rsid w:val="006B0CFB"/>
    <w:rsid w:val="006B14BB"/>
    <w:rsid w:val="006B1CC4"/>
    <w:rsid w:val="006B1FB4"/>
    <w:rsid w:val="006B2137"/>
    <w:rsid w:val="006B2F11"/>
    <w:rsid w:val="006B300F"/>
    <w:rsid w:val="006B3398"/>
    <w:rsid w:val="006B35B3"/>
    <w:rsid w:val="006B35B4"/>
    <w:rsid w:val="006B3791"/>
    <w:rsid w:val="006B37FA"/>
    <w:rsid w:val="006B389F"/>
    <w:rsid w:val="006B3D53"/>
    <w:rsid w:val="006B491E"/>
    <w:rsid w:val="006B5B6D"/>
    <w:rsid w:val="006B5F47"/>
    <w:rsid w:val="006B6415"/>
    <w:rsid w:val="006B66B9"/>
    <w:rsid w:val="006B725D"/>
    <w:rsid w:val="006B7DC2"/>
    <w:rsid w:val="006C0157"/>
    <w:rsid w:val="006C027A"/>
    <w:rsid w:val="006C23A0"/>
    <w:rsid w:val="006C2E4B"/>
    <w:rsid w:val="006C2E54"/>
    <w:rsid w:val="006C2F07"/>
    <w:rsid w:val="006C2F21"/>
    <w:rsid w:val="006C346A"/>
    <w:rsid w:val="006C34CF"/>
    <w:rsid w:val="006C3A24"/>
    <w:rsid w:val="006C3E9A"/>
    <w:rsid w:val="006C4B67"/>
    <w:rsid w:val="006C4D68"/>
    <w:rsid w:val="006C5526"/>
    <w:rsid w:val="006C5808"/>
    <w:rsid w:val="006C5836"/>
    <w:rsid w:val="006C5AF2"/>
    <w:rsid w:val="006C5B09"/>
    <w:rsid w:val="006C5D84"/>
    <w:rsid w:val="006C5FB3"/>
    <w:rsid w:val="006C5FD0"/>
    <w:rsid w:val="006C6874"/>
    <w:rsid w:val="006C7232"/>
    <w:rsid w:val="006C7312"/>
    <w:rsid w:val="006C7457"/>
    <w:rsid w:val="006C756F"/>
    <w:rsid w:val="006C7D8D"/>
    <w:rsid w:val="006D0437"/>
    <w:rsid w:val="006D0DD7"/>
    <w:rsid w:val="006D0E81"/>
    <w:rsid w:val="006D1FF9"/>
    <w:rsid w:val="006D2554"/>
    <w:rsid w:val="006D28FC"/>
    <w:rsid w:val="006D2AD5"/>
    <w:rsid w:val="006D2CF6"/>
    <w:rsid w:val="006D3409"/>
    <w:rsid w:val="006D3415"/>
    <w:rsid w:val="006D3493"/>
    <w:rsid w:val="006D3591"/>
    <w:rsid w:val="006D3831"/>
    <w:rsid w:val="006D3852"/>
    <w:rsid w:val="006D3BFE"/>
    <w:rsid w:val="006D536B"/>
    <w:rsid w:val="006D5624"/>
    <w:rsid w:val="006D59C4"/>
    <w:rsid w:val="006D6108"/>
    <w:rsid w:val="006D6BA6"/>
    <w:rsid w:val="006D6EF5"/>
    <w:rsid w:val="006D737D"/>
    <w:rsid w:val="006D7BF5"/>
    <w:rsid w:val="006E03D7"/>
    <w:rsid w:val="006E0927"/>
    <w:rsid w:val="006E113B"/>
    <w:rsid w:val="006E18E4"/>
    <w:rsid w:val="006E26A3"/>
    <w:rsid w:val="006E35EE"/>
    <w:rsid w:val="006E387E"/>
    <w:rsid w:val="006E4C2A"/>
    <w:rsid w:val="006E4DA4"/>
    <w:rsid w:val="006E5659"/>
    <w:rsid w:val="006E58B5"/>
    <w:rsid w:val="006E594F"/>
    <w:rsid w:val="006E5CDB"/>
    <w:rsid w:val="006E5E54"/>
    <w:rsid w:val="006E6922"/>
    <w:rsid w:val="006E6AE4"/>
    <w:rsid w:val="006E70C3"/>
    <w:rsid w:val="006E725A"/>
    <w:rsid w:val="006E7804"/>
    <w:rsid w:val="006E7BAD"/>
    <w:rsid w:val="006E7DCB"/>
    <w:rsid w:val="006E7F7E"/>
    <w:rsid w:val="006F061B"/>
    <w:rsid w:val="006F074F"/>
    <w:rsid w:val="006F0E85"/>
    <w:rsid w:val="006F0FB8"/>
    <w:rsid w:val="006F1088"/>
    <w:rsid w:val="006F114B"/>
    <w:rsid w:val="006F1391"/>
    <w:rsid w:val="006F1AC0"/>
    <w:rsid w:val="006F2198"/>
    <w:rsid w:val="006F232D"/>
    <w:rsid w:val="006F23EB"/>
    <w:rsid w:val="006F293E"/>
    <w:rsid w:val="006F3DEA"/>
    <w:rsid w:val="006F40A1"/>
    <w:rsid w:val="006F441D"/>
    <w:rsid w:val="006F4700"/>
    <w:rsid w:val="006F68D4"/>
    <w:rsid w:val="006F7829"/>
    <w:rsid w:val="006F79EA"/>
    <w:rsid w:val="006F7C82"/>
    <w:rsid w:val="006F7D13"/>
    <w:rsid w:val="006F7D35"/>
    <w:rsid w:val="00700630"/>
    <w:rsid w:val="0070094D"/>
    <w:rsid w:val="00700B8F"/>
    <w:rsid w:val="007036D0"/>
    <w:rsid w:val="007045BC"/>
    <w:rsid w:val="007049B7"/>
    <w:rsid w:val="00704CDE"/>
    <w:rsid w:val="00705261"/>
    <w:rsid w:val="0070589D"/>
    <w:rsid w:val="007063F3"/>
    <w:rsid w:val="00707A7E"/>
    <w:rsid w:val="007104FA"/>
    <w:rsid w:val="00710882"/>
    <w:rsid w:val="00710A53"/>
    <w:rsid w:val="00710E4E"/>
    <w:rsid w:val="00711068"/>
    <w:rsid w:val="007110C8"/>
    <w:rsid w:val="007116EB"/>
    <w:rsid w:val="0071280A"/>
    <w:rsid w:val="00712B02"/>
    <w:rsid w:val="00712B22"/>
    <w:rsid w:val="00712DF8"/>
    <w:rsid w:val="00712FE0"/>
    <w:rsid w:val="0071312E"/>
    <w:rsid w:val="00714568"/>
    <w:rsid w:val="007145CD"/>
    <w:rsid w:val="007152C8"/>
    <w:rsid w:val="00716394"/>
    <w:rsid w:val="00716F95"/>
    <w:rsid w:val="007178BB"/>
    <w:rsid w:val="00717C56"/>
    <w:rsid w:val="00720684"/>
    <w:rsid w:val="00721309"/>
    <w:rsid w:val="00721E92"/>
    <w:rsid w:val="00723036"/>
    <w:rsid w:val="007233CE"/>
    <w:rsid w:val="00724325"/>
    <w:rsid w:val="007245E1"/>
    <w:rsid w:val="00724645"/>
    <w:rsid w:val="0072475B"/>
    <w:rsid w:val="00724D25"/>
    <w:rsid w:val="00724F09"/>
    <w:rsid w:val="00725D2B"/>
    <w:rsid w:val="00725E70"/>
    <w:rsid w:val="00726169"/>
    <w:rsid w:val="007268CB"/>
    <w:rsid w:val="00726FEA"/>
    <w:rsid w:val="007270CD"/>
    <w:rsid w:val="0072716D"/>
    <w:rsid w:val="00727BDE"/>
    <w:rsid w:val="007321CA"/>
    <w:rsid w:val="0073248C"/>
    <w:rsid w:val="007326E8"/>
    <w:rsid w:val="00733222"/>
    <w:rsid w:val="00733954"/>
    <w:rsid w:val="00733FE9"/>
    <w:rsid w:val="00734861"/>
    <w:rsid w:val="00734A20"/>
    <w:rsid w:val="007350A7"/>
    <w:rsid w:val="007355CE"/>
    <w:rsid w:val="00735940"/>
    <w:rsid w:val="007359E7"/>
    <w:rsid w:val="0073641F"/>
    <w:rsid w:val="007368CE"/>
    <w:rsid w:val="00736A55"/>
    <w:rsid w:val="00736C04"/>
    <w:rsid w:val="00736D54"/>
    <w:rsid w:val="00737DC4"/>
    <w:rsid w:val="00740562"/>
    <w:rsid w:val="00740628"/>
    <w:rsid w:val="0074094D"/>
    <w:rsid w:val="00740F4A"/>
    <w:rsid w:val="007418B1"/>
    <w:rsid w:val="00742678"/>
    <w:rsid w:val="00742B59"/>
    <w:rsid w:val="00743B8F"/>
    <w:rsid w:val="0074401E"/>
    <w:rsid w:val="007446D4"/>
    <w:rsid w:val="007448ED"/>
    <w:rsid w:val="00744995"/>
    <w:rsid w:val="0074525A"/>
    <w:rsid w:val="007453D1"/>
    <w:rsid w:val="00745439"/>
    <w:rsid w:val="00745665"/>
    <w:rsid w:val="00745E08"/>
    <w:rsid w:val="00746917"/>
    <w:rsid w:val="00746FD0"/>
    <w:rsid w:val="007507FC"/>
    <w:rsid w:val="00750A89"/>
    <w:rsid w:val="00750C75"/>
    <w:rsid w:val="00750E82"/>
    <w:rsid w:val="00751274"/>
    <w:rsid w:val="0075195C"/>
    <w:rsid w:val="00752AE6"/>
    <w:rsid w:val="00752B34"/>
    <w:rsid w:val="00752CE5"/>
    <w:rsid w:val="00752E68"/>
    <w:rsid w:val="00753961"/>
    <w:rsid w:val="00753C39"/>
    <w:rsid w:val="00753C8E"/>
    <w:rsid w:val="00753F73"/>
    <w:rsid w:val="00754403"/>
    <w:rsid w:val="00754A7E"/>
    <w:rsid w:val="00754B03"/>
    <w:rsid w:val="00754C41"/>
    <w:rsid w:val="00754E45"/>
    <w:rsid w:val="007555E9"/>
    <w:rsid w:val="0075562E"/>
    <w:rsid w:val="00755C6A"/>
    <w:rsid w:val="00755E8B"/>
    <w:rsid w:val="00755FAC"/>
    <w:rsid w:val="007566DC"/>
    <w:rsid w:val="007566EF"/>
    <w:rsid w:val="00756891"/>
    <w:rsid w:val="0075712D"/>
    <w:rsid w:val="00757BAF"/>
    <w:rsid w:val="00760311"/>
    <w:rsid w:val="0076119B"/>
    <w:rsid w:val="00761597"/>
    <w:rsid w:val="00761785"/>
    <w:rsid w:val="00761FE4"/>
    <w:rsid w:val="0076201F"/>
    <w:rsid w:val="00762173"/>
    <w:rsid w:val="007629C0"/>
    <w:rsid w:val="00762E96"/>
    <w:rsid w:val="007641A7"/>
    <w:rsid w:val="0076499C"/>
    <w:rsid w:val="00764A04"/>
    <w:rsid w:val="00765445"/>
    <w:rsid w:val="0076569C"/>
    <w:rsid w:val="00765BB3"/>
    <w:rsid w:val="00765F46"/>
    <w:rsid w:val="00766189"/>
    <w:rsid w:val="007662B1"/>
    <w:rsid w:val="0076635F"/>
    <w:rsid w:val="00766C6E"/>
    <w:rsid w:val="00766FCC"/>
    <w:rsid w:val="007704B0"/>
    <w:rsid w:val="00770C0E"/>
    <w:rsid w:val="00770DD7"/>
    <w:rsid w:val="0077133A"/>
    <w:rsid w:val="00771342"/>
    <w:rsid w:val="007714E6"/>
    <w:rsid w:val="00771C88"/>
    <w:rsid w:val="00772771"/>
    <w:rsid w:val="007729BA"/>
    <w:rsid w:val="00772B3F"/>
    <w:rsid w:val="007733BB"/>
    <w:rsid w:val="00773516"/>
    <w:rsid w:val="00773586"/>
    <w:rsid w:val="00773A89"/>
    <w:rsid w:val="00773BE7"/>
    <w:rsid w:val="00773E02"/>
    <w:rsid w:val="00774A9C"/>
    <w:rsid w:val="00774D28"/>
    <w:rsid w:val="00774DCE"/>
    <w:rsid w:val="00775EE6"/>
    <w:rsid w:val="007768A9"/>
    <w:rsid w:val="00776B17"/>
    <w:rsid w:val="0077744B"/>
    <w:rsid w:val="00777EDC"/>
    <w:rsid w:val="007806AB"/>
    <w:rsid w:val="007816BA"/>
    <w:rsid w:val="00781CA7"/>
    <w:rsid w:val="00781F99"/>
    <w:rsid w:val="00782784"/>
    <w:rsid w:val="00782825"/>
    <w:rsid w:val="00782F78"/>
    <w:rsid w:val="007831A3"/>
    <w:rsid w:val="007831FE"/>
    <w:rsid w:val="007834AB"/>
    <w:rsid w:val="00783667"/>
    <w:rsid w:val="00783899"/>
    <w:rsid w:val="00783AC4"/>
    <w:rsid w:val="00783C9D"/>
    <w:rsid w:val="00783D3B"/>
    <w:rsid w:val="0078436B"/>
    <w:rsid w:val="00784BED"/>
    <w:rsid w:val="00784E19"/>
    <w:rsid w:val="0078505D"/>
    <w:rsid w:val="007859AB"/>
    <w:rsid w:val="00786194"/>
    <w:rsid w:val="007868E9"/>
    <w:rsid w:val="00787496"/>
    <w:rsid w:val="007874C5"/>
    <w:rsid w:val="007875F6"/>
    <w:rsid w:val="00787662"/>
    <w:rsid w:val="00787999"/>
    <w:rsid w:val="007905B3"/>
    <w:rsid w:val="00791376"/>
    <w:rsid w:val="007918EE"/>
    <w:rsid w:val="00793476"/>
    <w:rsid w:val="007939F3"/>
    <w:rsid w:val="007951BE"/>
    <w:rsid w:val="0079531E"/>
    <w:rsid w:val="00795929"/>
    <w:rsid w:val="00795C6E"/>
    <w:rsid w:val="0079671D"/>
    <w:rsid w:val="00796EFF"/>
    <w:rsid w:val="007973FD"/>
    <w:rsid w:val="007975F7"/>
    <w:rsid w:val="00797AB4"/>
    <w:rsid w:val="007A0385"/>
    <w:rsid w:val="007A0AF1"/>
    <w:rsid w:val="007A130D"/>
    <w:rsid w:val="007A19A3"/>
    <w:rsid w:val="007A1A1A"/>
    <w:rsid w:val="007A1AE5"/>
    <w:rsid w:val="007A1D4C"/>
    <w:rsid w:val="007A212D"/>
    <w:rsid w:val="007A2570"/>
    <w:rsid w:val="007A2674"/>
    <w:rsid w:val="007A2CB9"/>
    <w:rsid w:val="007A338A"/>
    <w:rsid w:val="007A3E04"/>
    <w:rsid w:val="007A4094"/>
    <w:rsid w:val="007A40CC"/>
    <w:rsid w:val="007A50A8"/>
    <w:rsid w:val="007A51A8"/>
    <w:rsid w:val="007A5A9F"/>
    <w:rsid w:val="007A5D05"/>
    <w:rsid w:val="007A6015"/>
    <w:rsid w:val="007A6039"/>
    <w:rsid w:val="007A6050"/>
    <w:rsid w:val="007A6617"/>
    <w:rsid w:val="007A7B79"/>
    <w:rsid w:val="007B00E3"/>
    <w:rsid w:val="007B09AF"/>
    <w:rsid w:val="007B16F5"/>
    <w:rsid w:val="007B2BA8"/>
    <w:rsid w:val="007B2D72"/>
    <w:rsid w:val="007B2D83"/>
    <w:rsid w:val="007B4288"/>
    <w:rsid w:val="007B4769"/>
    <w:rsid w:val="007B5994"/>
    <w:rsid w:val="007B5D2C"/>
    <w:rsid w:val="007B5D58"/>
    <w:rsid w:val="007B61AD"/>
    <w:rsid w:val="007B64B8"/>
    <w:rsid w:val="007B67B9"/>
    <w:rsid w:val="007B67DE"/>
    <w:rsid w:val="007B6AF9"/>
    <w:rsid w:val="007B705A"/>
    <w:rsid w:val="007B7790"/>
    <w:rsid w:val="007B7C25"/>
    <w:rsid w:val="007C0209"/>
    <w:rsid w:val="007C0395"/>
    <w:rsid w:val="007C0F9C"/>
    <w:rsid w:val="007C14BB"/>
    <w:rsid w:val="007C1719"/>
    <w:rsid w:val="007C193E"/>
    <w:rsid w:val="007C1AA6"/>
    <w:rsid w:val="007C276A"/>
    <w:rsid w:val="007C277A"/>
    <w:rsid w:val="007C2A4A"/>
    <w:rsid w:val="007C2A7B"/>
    <w:rsid w:val="007C356E"/>
    <w:rsid w:val="007C39DC"/>
    <w:rsid w:val="007C3A51"/>
    <w:rsid w:val="007C3BCD"/>
    <w:rsid w:val="007C40AF"/>
    <w:rsid w:val="007C4AE7"/>
    <w:rsid w:val="007C53A1"/>
    <w:rsid w:val="007C5986"/>
    <w:rsid w:val="007C5E75"/>
    <w:rsid w:val="007C5F67"/>
    <w:rsid w:val="007C60A6"/>
    <w:rsid w:val="007C6531"/>
    <w:rsid w:val="007D0163"/>
    <w:rsid w:val="007D037C"/>
    <w:rsid w:val="007D073A"/>
    <w:rsid w:val="007D17E0"/>
    <w:rsid w:val="007D1815"/>
    <w:rsid w:val="007D2220"/>
    <w:rsid w:val="007D2811"/>
    <w:rsid w:val="007D3783"/>
    <w:rsid w:val="007D389F"/>
    <w:rsid w:val="007D428E"/>
    <w:rsid w:val="007D4386"/>
    <w:rsid w:val="007D44A6"/>
    <w:rsid w:val="007D484F"/>
    <w:rsid w:val="007D4EFE"/>
    <w:rsid w:val="007D55A3"/>
    <w:rsid w:val="007D56BE"/>
    <w:rsid w:val="007D5CB6"/>
    <w:rsid w:val="007D60E4"/>
    <w:rsid w:val="007D72F6"/>
    <w:rsid w:val="007D7921"/>
    <w:rsid w:val="007E0381"/>
    <w:rsid w:val="007E05F5"/>
    <w:rsid w:val="007E0856"/>
    <w:rsid w:val="007E14CF"/>
    <w:rsid w:val="007E1579"/>
    <w:rsid w:val="007E17E3"/>
    <w:rsid w:val="007E29FB"/>
    <w:rsid w:val="007E2AAA"/>
    <w:rsid w:val="007E309B"/>
    <w:rsid w:val="007E325B"/>
    <w:rsid w:val="007E336D"/>
    <w:rsid w:val="007E351C"/>
    <w:rsid w:val="007E38A7"/>
    <w:rsid w:val="007E3B05"/>
    <w:rsid w:val="007E4088"/>
    <w:rsid w:val="007E4214"/>
    <w:rsid w:val="007E4DFB"/>
    <w:rsid w:val="007E4E53"/>
    <w:rsid w:val="007E5193"/>
    <w:rsid w:val="007E5A7A"/>
    <w:rsid w:val="007E699B"/>
    <w:rsid w:val="007E6C59"/>
    <w:rsid w:val="007E6F1A"/>
    <w:rsid w:val="007E7238"/>
    <w:rsid w:val="007E73EF"/>
    <w:rsid w:val="007E7A31"/>
    <w:rsid w:val="007E7A53"/>
    <w:rsid w:val="007F008A"/>
    <w:rsid w:val="007F043F"/>
    <w:rsid w:val="007F0C2B"/>
    <w:rsid w:val="007F1745"/>
    <w:rsid w:val="007F1812"/>
    <w:rsid w:val="007F1F7D"/>
    <w:rsid w:val="007F2101"/>
    <w:rsid w:val="007F2256"/>
    <w:rsid w:val="007F3011"/>
    <w:rsid w:val="007F312E"/>
    <w:rsid w:val="007F3609"/>
    <w:rsid w:val="007F465E"/>
    <w:rsid w:val="007F4E8C"/>
    <w:rsid w:val="007F5034"/>
    <w:rsid w:val="007F6483"/>
    <w:rsid w:val="007F651A"/>
    <w:rsid w:val="007F6F56"/>
    <w:rsid w:val="007F7441"/>
    <w:rsid w:val="007F78B6"/>
    <w:rsid w:val="007F7C17"/>
    <w:rsid w:val="007F7C4C"/>
    <w:rsid w:val="007F7D77"/>
    <w:rsid w:val="008002CB"/>
    <w:rsid w:val="00800499"/>
    <w:rsid w:val="00801C6C"/>
    <w:rsid w:val="00801CF3"/>
    <w:rsid w:val="008020F1"/>
    <w:rsid w:val="00802341"/>
    <w:rsid w:val="00802657"/>
    <w:rsid w:val="008029A4"/>
    <w:rsid w:val="00802C0A"/>
    <w:rsid w:val="00802D09"/>
    <w:rsid w:val="00802DE9"/>
    <w:rsid w:val="00802E3F"/>
    <w:rsid w:val="00803506"/>
    <w:rsid w:val="0080369D"/>
    <w:rsid w:val="008036CA"/>
    <w:rsid w:val="00803748"/>
    <w:rsid w:val="00803F5E"/>
    <w:rsid w:val="00803FB2"/>
    <w:rsid w:val="00804392"/>
    <w:rsid w:val="008057C4"/>
    <w:rsid w:val="00806812"/>
    <w:rsid w:val="0080759F"/>
    <w:rsid w:val="00807FEC"/>
    <w:rsid w:val="008102E1"/>
    <w:rsid w:val="00810723"/>
    <w:rsid w:val="008111B8"/>
    <w:rsid w:val="00811404"/>
    <w:rsid w:val="00811724"/>
    <w:rsid w:val="0081191D"/>
    <w:rsid w:val="00811921"/>
    <w:rsid w:val="00811A4D"/>
    <w:rsid w:val="00811BF6"/>
    <w:rsid w:val="00812334"/>
    <w:rsid w:val="00812526"/>
    <w:rsid w:val="00812694"/>
    <w:rsid w:val="008127D5"/>
    <w:rsid w:val="008128FA"/>
    <w:rsid w:val="00812AAD"/>
    <w:rsid w:val="00812ABA"/>
    <w:rsid w:val="00812D44"/>
    <w:rsid w:val="00813595"/>
    <w:rsid w:val="008139E2"/>
    <w:rsid w:val="00813C1C"/>
    <w:rsid w:val="00814075"/>
    <w:rsid w:val="0081585D"/>
    <w:rsid w:val="00815E33"/>
    <w:rsid w:val="00815F9E"/>
    <w:rsid w:val="00816409"/>
    <w:rsid w:val="008171CE"/>
    <w:rsid w:val="008173A4"/>
    <w:rsid w:val="00817F45"/>
    <w:rsid w:val="00820471"/>
    <w:rsid w:val="00820A30"/>
    <w:rsid w:val="008212A4"/>
    <w:rsid w:val="0082179F"/>
    <w:rsid w:val="00821E33"/>
    <w:rsid w:val="0082203A"/>
    <w:rsid w:val="00822C8D"/>
    <w:rsid w:val="008236EB"/>
    <w:rsid w:val="008237C3"/>
    <w:rsid w:val="0082530F"/>
    <w:rsid w:val="00825BD8"/>
    <w:rsid w:val="00826478"/>
    <w:rsid w:val="0082675F"/>
    <w:rsid w:val="00826C24"/>
    <w:rsid w:val="00826ED5"/>
    <w:rsid w:val="008270B2"/>
    <w:rsid w:val="00827206"/>
    <w:rsid w:val="00827588"/>
    <w:rsid w:val="00827D7B"/>
    <w:rsid w:val="00827E6B"/>
    <w:rsid w:val="0083010C"/>
    <w:rsid w:val="008303CD"/>
    <w:rsid w:val="00830835"/>
    <w:rsid w:val="00831613"/>
    <w:rsid w:val="008316C7"/>
    <w:rsid w:val="0083172A"/>
    <w:rsid w:val="00832E11"/>
    <w:rsid w:val="008337A2"/>
    <w:rsid w:val="008338B8"/>
    <w:rsid w:val="00833AC9"/>
    <w:rsid w:val="00834445"/>
    <w:rsid w:val="00834CCB"/>
    <w:rsid w:val="00835080"/>
    <w:rsid w:val="00835094"/>
    <w:rsid w:val="00835CF1"/>
    <w:rsid w:val="00836171"/>
    <w:rsid w:val="00836668"/>
    <w:rsid w:val="008366AE"/>
    <w:rsid w:val="00837896"/>
    <w:rsid w:val="00840071"/>
    <w:rsid w:val="00840318"/>
    <w:rsid w:val="00840975"/>
    <w:rsid w:val="00840C80"/>
    <w:rsid w:val="00841460"/>
    <w:rsid w:val="0084177B"/>
    <w:rsid w:val="008418E1"/>
    <w:rsid w:val="0084196C"/>
    <w:rsid w:val="00841ABF"/>
    <w:rsid w:val="00841BD6"/>
    <w:rsid w:val="00841FC3"/>
    <w:rsid w:val="0084215B"/>
    <w:rsid w:val="00842381"/>
    <w:rsid w:val="008430AC"/>
    <w:rsid w:val="008430BB"/>
    <w:rsid w:val="00843701"/>
    <w:rsid w:val="0084376B"/>
    <w:rsid w:val="00843FF7"/>
    <w:rsid w:val="00844BD7"/>
    <w:rsid w:val="00844EBC"/>
    <w:rsid w:val="00844F1F"/>
    <w:rsid w:val="00845371"/>
    <w:rsid w:val="0084549A"/>
    <w:rsid w:val="008456F0"/>
    <w:rsid w:val="00845DE9"/>
    <w:rsid w:val="00846AE2"/>
    <w:rsid w:val="008471EE"/>
    <w:rsid w:val="008472BF"/>
    <w:rsid w:val="008474B7"/>
    <w:rsid w:val="00847BEB"/>
    <w:rsid w:val="00847E8E"/>
    <w:rsid w:val="00850371"/>
    <w:rsid w:val="00850607"/>
    <w:rsid w:val="00850CCE"/>
    <w:rsid w:val="00851577"/>
    <w:rsid w:val="00851863"/>
    <w:rsid w:val="00851958"/>
    <w:rsid w:val="00852C68"/>
    <w:rsid w:val="00852CAF"/>
    <w:rsid w:val="0085359B"/>
    <w:rsid w:val="00853754"/>
    <w:rsid w:val="00853B9F"/>
    <w:rsid w:val="008547FF"/>
    <w:rsid w:val="00854E33"/>
    <w:rsid w:val="00855269"/>
    <w:rsid w:val="00855473"/>
    <w:rsid w:val="008559BD"/>
    <w:rsid w:val="00855CD4"/>
    <w:rsid w:val="0085604E"/>
    <w:rsid w:val="008560A0"/>
    <w:rsid w:val="0085664C"/>
    <w:rsid w:val="00856B76"/>
    <w:rsid w:val="00856E82"/>
    <w:rsid w:val="0085714B"/>
    <w:rsid w:val="0085748B"/>
    <w:rsid w:val="00857A4F"/>
    <w:rsid w:val="00857B90"/>
    <w:rsid w:val="00857F42"/>
    <w:rsid w:val="008617E6"/>
    <w:rsid w:val="00861F26"/>
    <w:rsid w:val="00862A41"/>
    <w:rsid w:val="00862CAF"/>
    <w:rsid w:val="008632FD"/>
    <w:rsid w:val="00863369"/>
    <w:rsid w:val="0086468B"/>
    <w:rsid w:val="008649D6"/>
    <w:rsid w:val="008651C1"/>
    <w:rsid w:val="00865418"/>
    <w:rsid w:val="00865511"/>
    <w:rsid w:val="008659B5"/>
    <w:rsid w:val="00865AAD"/>
    <w:rsid w:val="00866C5A"/>
    <w:rsid w:val="00866F20"/>
    <w:rsid w:val="0086766C"/>
    <w:rsid w:val="00867F04"/>
    <w:rsid w:val="0087007D"/>
    <w:rsid w:val="0087067C"/>
    <w:rsid w:val="00870D72"/>
    <w:rsid w:val="00871092"/>
    <w:rsid w:val="00871B3E"/>
    <w:rsid w:val="00872742"/>
    <w:rsid w:val="008733D9"/>
    <w:rsid w:val="00873892"/>
    <w:rsid w:val="008738AA"/>
    <w:rsid w:val="0087442D"/>
    <w:rsid w:val="00874A78"/>
    <w:rsid w:val="00874C94"/>
    <w:rsid w:val="00875494"/>
    <w:rsid w:val="00875E46"/>
    <w:rsid w:val="00875E4E"/>
    <w:rsid w:val="00875EA9"/>
    <w:rsid w:val="0087647C"/>
    <w:rsid w:val="00876819"/>
    <w:rsid w:val="0087702D"/>
    <w:rsid w:val="00877A0A"/>
    <w:rsid w:val="00877BAC"/>
    <w:rsid w:val="008801CD"/>
    <w:rsid w:val="008803BB"/>
    <w:rsid w:val="00880433"/>
    <w:rsid w:val="008806F5"/>
    <w:rsid w:val="0088079D"/>
    <w:rsid w:val="00880E2E"/>
    <w:rsid w:val="00880FB7"/>
    <w:rsid w:val="00881323"/>
    <w:rsid w:val="008815DF"/>
    <w:rsid w:val="00881BA5"/>
    <w:rsid w:val="0088221E"/>
    <w:rsid w:val="0088223C"/>
    <w:rsid w:val="00882463"/>
    <w:rsid w:val="00882507"/>
    <w:rsid w:val="00882739"/>
    <w:rsid w:val="00882875"/>
    <w:rsid w:val="008831A2"/>
    <w:rsid w:val="0088462E"/>
    <w:rsid w:val="008846D6"/>
    <w:rsid w:val="00884D0E"/>
    <w:rsid w:val="00885203"/>
    <w:rsid w:val="0088529B"/>
    <w:rsid w:val="00885E3E"/>
    <w:rsid w:val="008863E6"/>
    <w:rsid w:val="008868F9"/>
    <w:rsid w:val="008869F1"/>
    <w:rsid w:val="00886BDB"/>
    <w:rsid w:val="00886DFE"/>
    <w:rsid w:val="00886F6A"/>
    <w:rsid w:val="00887AAD"/>
    <w:rsid w:val="00887C9D"/>
    <w:rsid w:val="00887DE0"/>
    <w:rsid w:val="008900F7"/>
    <w:rsid w:val="00890302"/>
    <w:rsid w:val="00890499"/>
    <w:rsid w:val="0089049C"/>
    <w:rsid w:val="008904B2"/>
    <w:rsid w:val="00890703"/>
    <w:rsid w:val="00890E8F"/>
    <w:rsid w:val="008915B2"/>
    <w:rsid w:val="00891817"/>
    <w:rsid w:val="008921C8"/>
    <w:rsid w:val="008921DC"/>
    <w:rsid w:val="00892631"/>
    <w:rsid w:val="0089305F"/>
    <w:rsid w:val="00893301"/>
    <w:rsid w:val="00894470"/>
    <w:rsid w:val="008947B2"/>
    <w:rsid w:val="00894B26"/>
    <w:rsid w:val="00894DC9"/>
    <w:rsid w:val="00895AB4"/>
    <w:rsid w:val="008960BE"/>
    <w:rsid w:val="008969DE"/>
    <w:rsid w:val="00896BDA"/>
    <w:rsid w:val="00896C44"/>
    <w:rsid w:val="00897435"/>
    <w:rsid w:val="008A0072"/>
    <w:rsid w:val="008A0D0F"/>
    <w:rsid w:val="008A111D"/>
    <w:rsid w:val="008A17A0"/>
    <w:rsid w:val="008A1D4E"/>
    <w:rsid w:val="008A227A"/>
    <w:rsid w:val="008A27AB"/>
    <w:rsid w:val="008A2820"/>
    <w:rsid w:val="008A288D"/>
    <w:rsid w:val="008A2B3D"/>
    <w:rsid w:val="008A3E3F"/>
    <w:rsid w:val="008A41C0"/>
    <w:rsid w:val="008A48C1"/>
    <w:rsid w:val="008A538A"/>
    <w:rsid w:val="008A6336"/>
    <w:rsid w:val="008A6B88"/>
    <w:rsid w:val="008A798B"/>
    <w:rsid w:val="008B0480"/>
    <w:rsid w:val="008B0F79"/>
    <w:rsid w:val="008B150E"/>
    <w:rsid w:val="008B1C24"/>
    <w:rsid w:val="008B1FCC"/>
    <w:rsid w:val="008B3574"/>
    <w:rsid w:val="008B3698"/>
    <w:rsid w:val="008B41E9"/>
    <w:rsid w:val="008B438A"/>
    <w:rsid w:val="008B4F92"/>
    <w:rsid w:val="008B6152"/>
    <w:rsid w:val="008B64DE"/>
    <w:rsid w:val="008B66EE"/>
    <w:rsid w:val="008B6B81"/>
    <w:rsid w:val="008B6EB0"/>
    <w:rsid w:val="008B6F0F"/>
    <w:rsid w:val="008B6FC9"/>
    <w:rsid w:val="008C0AB0"/>
    <w:rsid w:val="008C1284"/>
    <w:rsid w:val="008C143D"/>
    <w:rsid w:val="008C19F8"/>
    <w:rsid w:val="008C1E58"/>
    <w:rsid w:val="008C2555"/>
    <w:rsid w:val="008C2A00"/>
    <w:rsid w:val="008C3131"/>
    <w:rsid w:val="008C3485"/>
    <w:rsid w:val="008C35C7"/>
    <w:rsid w:val="008C4495"/>
    <w:rsid w:val="008C4569"/>
    <w:rsid w:val="008C52E6"/>
    <w:rsid w:val="008C5D20"/>
    <w:rsid w:val="008C5DCB"/>
    <w:rsid w:val="008C60C3"/>
    <w:rsid w:val="008C6F86"/>
    <w:rsid w:val="008C6FAA"/>
    <w:rsid w:val="008C716C"/>
    <w:rsid w:val="008C72F0"/>
    <w:rsid w:val="008C764A"/>
    <w:rsid w:val="008C7824"/>
    <w:rsid w:val="008C799F"/>
    <w:rsid w:val="008C79A1"/>
    <w:rsid w:val="008C79D5"/>
    <w:rsid w:val="008D016E"/>
    <w:rsid w:val="008D04B8"/>
    <w:rsid w:val="008D064E"/>
    <w:rsid w:val="008D0A07"/>
    <w:rsid w:val="008D0B4C"/>
    <w:rsid w:val="008D0E98"/>
    <w:rsid w:val="008D1770"/>
    <w:rsid w:val="008D183D"/>
    <w:rsid w:val="008D1B7D"/>
    <w:rsid w:val="008D2B4F"/>
    <w:rsid w:val="008D2D8E"/>
    <w:rsid w:val="008D3148"/>
    <w:rsid w:val="008D3E37"/>
    <w:rsid w:val="008D4728"/>
    <w:rsid w:val="008D60FD"/>
    <w:rsid w:val="008D6EDC"/>
    <w:rsid w:val="008D77B1"/>
    <w:rsid w:val="008D7AFC"/>
    <w:rsid w:val="008E0175"/>
    <w:rsid w:val="008E0B22"/>
    <w:rsid w:val="008E15BA"/>
    <w:rsid w:val="008E17E6"/>
    <w:rsid w:val="008E1A5E"/>
    <w:rsid w:val="008E2171"/>
    <w:rsid w:val="008E250A"/>
    <w:rsid w:val="008E25EF"/>
    <w:rsid w:val="008E2945"/>
    <w:rsid w:val="008E2EAA"/>
    <w:rsid w:val="008E40C5"/>
    <w:rsid w:val="008E57A1"/>
    <w:rsid w:val="008E5819"/>
    <w:rsid w:val="008E59D6"/>
    <w:rsid w:val="008E5C3A"/>
    <w:rsid w:val="008E5D0C"/>
    <w:rsid w:val="008E6054"/>
    <w:rsid w:val="008E669A"/>
    <w:rsid w:val="008E66B8"/>
    <w:rsid w:val="008E68EF"/>
    <w:rsid w:val="008E6DC9"/>
    <w:rsid w:val="008E7403"/>
    <w:rsid w:val="008E785F"/>
    <w:rsid w:val="008E7D8A"/>
    <w:rsid w:val="008F0086"/>
    <w:rsid w:val="008F04D3"/>
    <w:rsid w:val="008F092C"/>
    <w:rsid w:val="008F0FA5"/>
    <w:rsid w:val="008F1287"/>
    <w:rsid w:val="008F163C"/>
    <w:rsid w:val="008F341C"/>
    <w:rsid w:val="008F3757"/>
    <w:rsid w:val="008F3BF9"/>
    <w:rsid w:val="008F3F92"/>
    <w:rsid w:val="008F4391"/>
    <w:rsid w:val="008F4A44"/>
    <w:rsid w:val="008F4FB5"/>
    <w:rsid w:val="008F59F5"/>
    <w:rsid w:val="008F5DE5"/>
    <w:rsid w:val="008F6A20"/>
    <w:rsid w:val="008F6A30"/>
    <w:rsid w:val="008F6B34"/>
    <w:rsid w:val="008F719B"/>
    <w:rsid w:val="008F739C"/>
    <w:rsid w:val="008F7FA7"/>
    <w:rsid w:val="009003ED"/>
    <w:rsid w:val="009004D5"/>
    <w:rsid w:val="00900D97"/>
    <w:rsid w:val="00901B51"/>
    <w:rsid w:val="009021A8"/>
    <w:rsid w:val="009021C2"/>
    <w:rsid w:val="009021D3"/>
    <w:rsid w:val="00902310"/>
    <w:rsid w:val="009023F8"/>
    <w:rsid w:val="009025F5"/>
    <w:rsid w:val="00902BA3"/>
    <w:rsid w:val="00903BA7"/>
    <w:rsid w:val="00903E1E"/>
    <w:rsid w:val="00903F79"/>
    <w:rsid w:val="009047C1"/>
    <w:rsid w:val="00905060"/>
    <w:rsid w:val="00905546"/>
    <w:rsid w:val="009057C5"/>
    <w:rsid w:val="0090592C"/>
    <w:rsid w:val="00905A74"/>
    <w:rsid w:val="00905B27"/>
    <w:rsid w:val="00906042"/>
    <w:rsid w:val="00906B88"/>
    <w:rsid w:val="0090707B"/>
    <w:rsid w:val="009077DA"/>
    <w:rsid w:val="009102A1"/>
    <w:rsid w:val="00910471"/>
    <w:rsid w:val="009105C2"/>
    <w:rsid w:val="00910BF2"/>
    <w:rsid w:val="00910E80"/>
    <w:rsid w:val="00911003"/>
    <w:rsid w:val="009113A9"/>
    <w:rsid w:val="00911BD0"/>
    <w:rsid w:val="009124C2"/>
    <w:rsid w:val="00912675"/>
    <w:rsid w:val="0091330C"/>
    <w:rsid w:val="0091354D"/>
    <w:rsid w:val="0091369E"/>
    <w:rsid w:val="0091396F"/>
    <w:rsid w:val="009139CB"/>
    <w:rsid w:val="00914000"/>
    <w:rsid w:val="009140E2"/>
    <w:rsid w:val="00914C79"/>
    <w:rsid w:val="0091595F"/>
    <w:rsid w:val="00916DF7"/>
    <w:rsid w:val="00917F8D"/>
    <w:rsid w:val="009215A3"/>
    <w:rsid w:val="00921E99"/>
    <w:rsid w:val="00923F6D"/>
    <w:rsid w:val="00923FF0"/>
    <w:rsid w:val="00924197"/>
    <w:rsid w:val="0092436A"/>
    <w:rsid w:val="009244E5"/>
    <w:rsid w:val="0092521F"/>
    <w:rsid w:val="009252DA"/>
    <w:rsid w:val="009253F4"/>
    <w:rsid w:val="00925A26"/>
    <w:rsid w:val="00925F14"/>
    <w:rsid w:val="009268AC"/>
    <w:rsid w:val="00926CD6"/>
    <w:rsid w:val="00926E9E"/>
    <w:rsid w:val="009272E6"/>
    <w:rsid w:val="00930177"/>
    <w:rsid w:val="00931CA0"/>
    <w:rsid w:val="00932454"/>
    <w:rsid w:val="0093344B"/>
    <w:rsid w:val="00933A66"/>
    <w:rsid w:val="00933B3F"/>
    <w:rsid w:val="00934807"/>
    <w:rsid w:val="009354F7"/>
    <w:rsid w:val="00935588"/>
    <w:rsid w:val="0093558C"/>
    <w:rsid w:val="00935708"/>
    <w:rsid w:val="00935B20"/>
    <w:rsid w:val="00935D50"/>
    <w:rsid w:val="00936664"/>
    <w:rsid w:val="00936864"/>
    <w:rsid w:val="009379CA"/>
    <w:rsid w:val="00937BFC"/>
    <w:rsid w:val="0094050A"/>
    <w:rsid w:val="00940E75"/>
    <w:rsid w:val="0094100C"/>
    <w:rsid w:val="00941075"/>
    <w:rsid w:val="00941CAF"/>
    <w:rsid w:val="00942049"/>
    <w:rsid w:val="00942340"/>
    <w:rsid w:val="009424F2"/>
    <w:rsid w:val="00942877"/>
    <w:rsid w:val="009429B4"/>
    <w:rsid w:val="00942CD4"/>
    <w:rsid w:val="00942D64"/>
    <w:rsid w:val="00943334"/>
    <w:rsid w:val="009435EC"/>
    <w:rsid w:val="00943842"/>
    <w:rsid w:val="00943E04"/>
    <w:rsid w:val="00943F3B"/>
    <w:rsid w:val="00943FC0"/>
    <w:rsid w:val="00944127"/>
    <w:rsid w:val="00944875"/>
    <w:rsid w:val="00944B7F"/>
    <w:rsid w:val="00944ED7"/>
    <w:rsid w:val="009451C6"/>
    <w:rsid w:val="00946DC6"/>
    <w:rsid w:val="00947F26"/>
    <w:rsid w:val="00950510"/>
    <w:rsid w:val="009505DE"/>
    <w:rsid w:val="0095084D"/>
    <w:rsid w:val="009508F4"/>
    <w:rsid w:val="00951689"/>
    <w:rsid w:val="009517BA"/>
    <w:rsid w:val="00952040"/>
    <w:rsid w:val="0095248F"/>
    <w:rsid w:val="009524BB"/>
    <w:rsid w:val="009526AE"/>
    <w:rsid w:val="00952CDE"/>
    <w:rsid w:val="00953FD2"/>
    <w:rsid w:val="00954438"/>
    <w:rsid w:val="0095538E"/>
    <w:rsid w:val="00957EBC"/>
    <w:rsid w:val="00957FFE"/>
    <w:rsid w:val="0096035B"/>
    <w:rsid w:val="009607F2"/>
    <w:rsid w:val="0096103D"/>
    <w:rsid w:val="009621F6"/>
    <w:rsid w:val="009622B1"/>
    <w:rsid w:val="00962309"/>
    <w:rsid w:val="009625FB"/>
    <w:rsid w:val="00962BC7"/>
    <w:rsid w:val="009639F3"/>
    <w:rsid w:val="0096570F"/>
    <w:rsid w:val="00966774"/>
    <w:rsid w:val="0096784D"/>
    <w:rsid w:val="00967BD5"/>
    <w:rsid w:val="00967D44"/>
    <w:rsid w:val="00970555"/>
    <w:rsid w:val="0097082D"/>
    <w:rsid w:val="0097157D"/>
    <w:rsid w:val="00972B09"/>
    <w:rsid w:val="00973248"/>
    <w:rsid w:val="0097325D"/>
    <w:rsid w:val="00974D99"/>
    <w:rsid w:val="00974EE0"/>
    <w:rsid w:val="0097544B"/>
    <w:rsid w:val="0097591E"/>
    <w:rsid w:val="00975E5C"/>
    <w:rsid w:val="00975E85"/>
    <w:rsid w:val="0097689D"/>
    <w:rsid w:val="00976EF0"/>
    <w:rsid w:val="009770AE"/>
    <w:rsid w:val="00977490"/>
    <w:rsid w:val="009775EE"/>
    <w:rsid w:val="009776C3"/>
    <w:rsid w:val="0097787E"/>
    <w:rsid w:val="009779AF"/>
    <w:rsid w:val="00980711"/>
    <w:rsid w:val="00980B24"/>
    <w:rsid w:val="009814EE"/>
    <w:rsid w:val="00981C02"/>
    <w:rsid w:val="00981CD5"/>
    <w:rsid w:val="009826A3"/>
    <w:rsid w:val="00982F9F"/>
    <w:rsid w:val="00983D2E"/>
    <w:rsid w:val="009859B4"/>
    <w:rsid w:val="00985F7A"/>
    <w:rsid w:val="009869D3"/>
    <w:rsid w:val="0098703F"/>
    <w:rsid w:val="00987080"/>
    <w:rsid w:val="009870FF"/>
    <w:rsid w:val="009871B6"/>
    <w:rsid w:val="0098789A"/>
    <w:rsid w:val="00987951"/>
    <w:rsid w:val="009902DA"/>
    <w:rsid w:val="009915D0"/>
    <w:rsid w:val="0099275C"/>
    <w:rsid w:val="009927F8"/>
    <w:rsid w:val="0099281E"/>
    <w:rsid w:val="009936B9"/>
    <w:rsid w:val="009939C1"/>
    <w:rsid w:val="00993B05"/>
    <w:rsid w:val="009945D6"/>
    <w:rsid w:val="009947ED"/>
    <w:rsid w:val="00994825"/>
    <w:rsid w:val="00994CC9"/>
    <w:rsid w:val="00994DAE"/>
    <w:rsid w:val="00994EE2"/>
    <w:rsid w:val="00995046"/>
    <w:rsid w:val="00995061"/>
    <w:rsid w:val="00996D77"/>
    <w:rsid w:val="00996E71"/>
    <w:rsid w:val="0099719B"/>
    <w:rsid w:val="00997288"/>
    <w:rsid w:val="00997371"/>
    <w:rsid w:val="00997B2E"/>
    <w:rsid w:val="00997D12"/>
    <w:rsid w:val="00997D89"/>
    <w:rsid w:val="009A0B28"/>
    <w:rsid w:val="009A12FE"/>
    <w:rsid w:val="009A1C9C"/>
    <w:rsid w:val="009A2572"/>
    <w:rsid w:val="009A27C3"/>
    <w:rsid w:val="009A2CC6"/>
    <w:rsid w:val="009A2CE9"/>
    <w:rsid w:val="009A3596"/>
    <w:rsid w:val="009A39D8"/>
    <w:rsid w:val="009A4003"/>
    <w:rsid w:val="009A4101"/>
    <w:rsid w:val="009A4615"/>
    <w:rsid w:val="009A4AA6"/>
    <w:rsid w:val="009A51A4"/>
    <w:rsid w:val="009A57B1"/>
    <w:rsid w:val="009A59E7"/>
    <w:rsid w:val="009A63B8"/>
    <w:rsid w:val="009A6750"/>
    <w:rsid w:val="009A6763"/>
    <w:rsid w:val="009A6F99"/>
    <w:rsid w:val="009A7AFE"/>
    <w:rsid w:val="009B042B"/>
    <w:rsid w:val="009B0922"/>
    <w:rsid w:val="009B0B5E"/>
    <w:rsid w:val="009B0BF8"/>
    <w:rsid w:val="009B0E7E"/>
    <w:rsid w:val="009B11D3"/>
    <w:rsid w:val="009B1317"/>
    <w:rsid w:val="009B2650"/>
    <w:rsid w:val="009B29FC"/>
    <w:rsid w:val="009B2E0B"/>
    <w:rsid w:val="009B316C"/>
    <w:rsid w:val="009B31BA"/>
    <w:rsid w:val="009B45FA"/>
    <w:rsid w:val="009B4F38"/>
    <w:rsid w:val="009B545D"/>
    <w:rsid w:val="009B5860"/>
    <w:rsid w:val="009B607B"/>
    <w:rsid w:val="009B61B2"/>
    <w:rsid w:val="009B65FE"/>
    <w:rsid w:val="009B6757"/>
    <w:rsid w:val="009B6934"/>
    <w:rsid w:val="009B6A8E"/>
    <w:rsid w:val="009B7F34"/>
    <w:rsid w:val="009C0144"/>
    <w:rsid w:val="009C11B5"/>
    <w:rsid w:val="009C1764"/>
    <w:rsid w:val="009C209B"/>
    <w:rsid w:val="009C2A17"/>
    <w:rsid w:val="009C2C59"/>
    <w:rsid w:val="009C2CDF"/>
    <w:rsid w:val="009C3B26"/>
    <w:rsid w:val="009C3E32"/>
    <w:rsid w:val="009C4D0C"/>
    <w:rsid w:val="009C5DD9"/>
    <w:rsid w:val="009C62EB"/>
    <w:rsid w:val="009C6385"/>
    <w:rsid w:val="009C68CA"/>
    <w:rsid w:val="009C72EC"/>
    <w:rsid w:val="009C7BB4"/>
    <w:rsid w:val="009D00BA"/>
    <w:rsid w:val="009D053B"/>
    <w:rsid w:val="009D062E"/>
    <w:rsid w:val="009D063F"/>
    <w:rsid w:val="009D079B"/>
    <w:rsid w:val="009D13E4"/>
    <w:rsid w:val="009D14B0"/>
    <w:rsid w:val="009D19AA"/>
    <w:rsid w:val="009D1A2D"/>
    <w:rsid w:val="009D24DC"/>
    <w:rsid w:val="009D2921"/>
    <w:rsid w:val="009D2F2B"/>
    <w:rsid w:val="009D305F"/>
    <w:rsid w:val="009D3525"/>
    <w:rsid w:val="009D3ACE"/>
    <w:rsid w:val="009D3CDD"/>
    <w:rsid w:val="009D3D4A"/>
    <w:rsid w:val="009D42DB"/>
    <w:rsid w:val="009D42E1"/>
    <w:rsid w:val="009D4D88"/>
    <w:rsid w:val="009D4F9D"/>
    <w:rsid w:val="009D56D0"/>
    <w:rsid w:val="009D5A87"/>
    <w:rsid w:val="009D5C16"/>
    <w:rsid w:val="009D6308"/>
    <w:rsid w:val="009D6984"/>
    <w:rsid w:val="009D73D7"/>
    <w:rsid w:val="009D744D"/>
    <w:rsid w:val="009D7BD1"/>
    <w:rsid w:val="009D7BE7"/>
    <w:rsid w:val="009D7EDD"/>
    <w:rsid w:val="009E09FF"/>
    <w:rsid w:val="009E10FD"/>
    <w:rsid w:val="009E1219"/>
    <w:rsid w:val="009E1681"/>
    <w:rsid w:val="009E1849"/>
    <w:rsid w:val="009E1A77"/>
    <w:rsid w:val="009E1B74"/>
    <w:rsid w:val="009E1FC6"/>
    <w:rsid w:val="009E26B8"/>
    <w:rsid w:val="009E28B3"/>
    <w:rsid w:val="009E3282"/>
    <w:rsid w:val="009E3585"/>
    <w:rsid w:val="009E4224"/>
    <w:rsid w:val="009E523C"/>
    <w:rsid w:val="009E5870"/>
    <w:rsid w:val="009E602C"/>
    <w:rsid w:val="009E6037"/>
    <w:rsid w:val="009E62AE"/>
    <w:rsid w:val="009E64CE"/>
    <w:rsid w:val="009E6B8A"/>
    <w:rsid w:val="009E752C"/>
    <w:rsid w:val="009F04E3"/>
    <w:rsid w:val="009F0A69"/>
    <w:rsid w:val="009F1025"/>
    <w:rsid w:val="009F1327"/>
    <w:rsid w:val="009F15E1"/>
    <w:rsid w:val="009F170A"/>
    <w:rsid w:val="009F1967"/>
    <w:rsid w:val="009F1BAF"/>
    <w:rsid w:val="009F4516"/>
    <w:rsid w:val="009F51BB"/>
    <w:rsid w:val="009F570B"/>
    <w:rsid w:val="009F6709"/>
    <w:rsid w:val="009F673D"/>
    <w:rsid w:val="009F7392"/>
    <w:rsid w:val="009F7DA5"/>
    <w:rsid w:val="00A0060C"/>
    <w:rsid w:val="00A006AB"/>
    <w:rsid w:val="00A006C1"/>
    <w:rsid w:val="00A013DC"/>
    <w:rsid w:val="00A016A9"/>
    <w:rsid w:val="00A01F2C"/>
    <w:rsid w:val="00A02571"/>
    <w:rsid w:val="00A027A7"/>
    <w:rsid w:val="00A02E6A"/>
    <w:rsid w:val="00A03808"/>
    <w:rsid w:val="00A03BB3"/>
    <w:rsid w:val="00A03DC2"/>
    <w:rsid w:val="00A03EED"/>
    <w:rsid w:val="00A04BD6"/>
    <w:rsid w:val="00A04C79"/>
    <w:rsid w:val="00A04D13"/>
    <w:rsid w:val="00A05030"/>
    <w:rsid w:val="00A0581D"/>
    <w:rsid w:val="00A066A3"/>
    <w:rsid w:val="00A0677A"/>
    <w:rsid w:val="00A06836"/>
    <w:rsid w:val="00A06ED0"/>
    <w:rsid w:val="00A0717F"/>
    <w:rsid w:val="00A073D7"/>
    <w:rsid w:val="00A07579"/>
    <w:rsid w:val="00A102DC"/>
    <w:rsid w:val="00A106FC"/>
    <w:rsid w:val="00A11033"/>
    <w:rsid w:val="00A11106"/>
    <w:rsid w:val="00A111B0"/>
    <w:rsid w:val="00A11506"/>
    <w:rsid w:val="00A11AB9"/>
    <w:rsid w:val="00A121FB"/>
    <w:rsid w:val="00A12328"/>
    <w:rsid w:val="00A12567"/>
    <w:rsid w:val="00A1278C"/>
    <w:rsid w:val="00A1297C"/>
    <w:rsid w:val="00A1299C"/>
    <w:rsid w:val="00A13994"/>
    <w:rsid w:val="00A13CD7"/>
    <w:rsid w:val="00A140DE"/>
    <w:rsid w:val="00A141E2"/>
    <w:rsid w:val="00A14CE8"/>
    <w:rsid w:val="00A15975"/>
    <w:rsid w:val="00A1610A"/>
    <w:rsid w:val="00A1694A"/>
    <w:rsid w:val="00A17D1D"/>
    <w:rsid w:val="00A202A7"/>
    <w:rsid w:val="00A204A8"/>
    <w:rsid w:val="00A207BA"/>
    <w:rsid w:val="00A20E0D"/>
    <w:rsid w:val="00A21BDD"/>
    <w:rsid w:val="00A21DDA"/>
    <w:rsid w:val="00A22285"/>
    <w:rsid w:val="00A2233F"/>
    <w:rsid w:val="00A225D7"/>
    <w:rsid w:val="00A22F44"/>
    <w:rsid w:val="00A232EF"/>
    <w:rsid w:val="00A234ED"/>
    <w:rsid w:val="00A2362C"/>
    <w:rsid w:val="00A23E45"/>
    <w:rsid w:val="00A24759"/>
    <w:rsid w:val="00A251CF"/>
    <w:rsid w:val="00A260C6"/>
    <w:rsid w:val="00A2623F"/>
    <w:rsid w:val="00A26FC0"/>
    <w:rsid w:val="00A30265"/>
    <w:rsid w:val="00A30566"/>
    <w:rsid w:val="00A308B6"/>
    <w:rsid w:val="00A31498"/>
    <w:rsid w:val="00A31A2E"/>
    <w:rsid w:val="00A31E41"/>
    <w:rsid w:val="00A31EA6"/>
    <w:rsid w:val="00A31F2A"/>
    <w:rsid w:val="00A32024"/>
    <w:rsid w:val="00A322B0"/>
    <w:rsid w:val="00A329BA"/>
    <w:rsid w:val="00A33B35"/>
    <w:rsid w:val="00A33FBC"/>
    <w:rsid w:val="00A342C7"/>
    <w:rsid w:val="00A357AC"/>
    <w:rsid w:val="00A35CCE"/>
    <w:rsid w:val="00A364E0"/>
    <w:rsid w:val="00A36C8E"/>
    <w:rsid w:val="00A3725E"/>
    <w:rsid w:val="00A407D8"/>
    <w:rsid w:val="00A417B6"/>
    <w:rsid w:val="00A41B42"/>
    <w:rsid w:val="00A41D13"/>
    <w:rsid w:val="00A42500"/>
    <w:rsid w:val="00A42698"/>
    <w:rsid w:val="00A429BA"/>
    <w:rsid w:val="00A434A8"/>
    <w:rsid w:val="00A4434C"/>
    <w:rsid w:val="00A44B05"/>
    <w:rsid w:val="00A44F8E"/>
    <w:rsid w:val="00A451EF"/>
    <w:rsid w:val="00A46762"/>
    <w:rsid w:val="00A46E7C"/>
    <w:rsid w:val="00A46FE5"/>
    <w:rsid w:val="00A507CB"/>
    <w:rsid w:val="00A5081B"/>
    <w:rsid w:val="00A50B35"/>
    <w:rsid w:val="00A50EF1"/>
    <w:rsid w:val="00A5120A"/>
    <w:rsid w:val="00A51E96"/>
    <w:rsid w:val="00A52260"/>
    <w:rsid w:val="00A53361"/>
    <w:rsid w:val="00A5339D"/>
    <w:rsid w:val="00A5373B"/>
    <w:rsid w:val="00A547FE"/>
    <w:rsid w:val="00A55229"/>
    <w:rsid w:val="00A55A71"/>
    <w:rsid w:val="00A56435"/>
    <w:rsid w:val="00A56865"/>
    <w:rsid w:val="00A56E27"/>
    <w:rsid w:val="00A56F50"/>
    <w:rsid w:val="00A56FB1"/>
    <w:rsid w:val="00A57E91"/>
    <w:rsid w:val="00A60385"/>
    <w:rsid w:val="00A605B6"/>
    <w:rsid w:val="00A60D79"/>
    <w:rsid w:val="00A61E68"/>
    <w:rsid w:val="00A62244"/>
    <w:rsid w:val="00A625D4"/>
    <w:rsid w:val="00A63442"/>
    <w:rsid w:val="00A637DA"/>
    <w:rsid w:val="00A644B1"/>
    <w:rsid w:val="00A64C7A"/>
    <w:rsid w:val="00A64D6C"/>
    <w:rsid w:val="00A6578B"/>
    <w:rsid w:val="00A65AD6"/>
    <w:rsid w:val="00A65B60"/>
    <w:rsid w:val="00A67173"/>
    <w:rsid w:val="00A67252"/>
    <w:rsid w:val="00A7049F"/>
    <w:rsid w:val="00A704EF"/>
    <w:rsid w:val="00A70BF3"/>
    <w:rsid w:val="00A70E4B"/>
    <w:rsid w:val="00A70FCD"/>
    <w:rsid w:val="00A714ED"/>
    <w:rsid w:val="00A716A3"/>
    <w:rsid w:val="00A71969"/>
    <w:rsid w:val="00A7199A"/>
    <w:rsid w:val="00A71C65"/>
    <w:rsid w:val="00A721CD"/>
    <w:rsid w:val="00A7385D"/>
    <w:rsid w:val="00A73B36"/>
    <w:rsid w:val="00A7404D"/>
    <w:rsid w:val="00A7411D"/>
    <w:rsid w:val="00A743E0"/>
    <w:rsid w:val="00A74789"/>
    <w:rsid w:val="00A74981"/>
    <w:rsid w:val="00A74B37"/>
    <w:rsid w:val="00A7505C"/>
    <w:rsid w:val="00A75731"/>
    <w:rsid w:val="00A759C1"/>
    <w:rsid w:val="00A75E34"/>
    <w:rsid w:val="00A76090"/>
    <w:rsid w:val="00A76E1D"/>
    <w:rsid w:val="00A80303"/>
    <w:rsid w:val="00A80F8B"/>
    <w:rsid w:val="00A812FD"/>
    <w:rsid w:val="00A81BAA"/>
    <w:rsid w:val="00A82038"/>
    <w:rsid w:val="00A83755"/>
    <w:rsid w:val="00A83D7B"/>
    <w:rsid w:val="00A84206"/>
    <w:rsid w:val="00A85F3C"/>
    <w:rsid w:val="00A8645E"/>
    <w:rsid w:val="00A86464"/>
    <w:rsid w:val="00A867A7"/>
    <w:rsid w:val="00A8686B"/>
    <w:rsid w:val="00A86BAA"/>
    <w:rsid w:val="00A90B0A"/>
    <w:rsid w:val="00A9131B"/>
    <w:rsid w:val="00A92480"/>
    <w:rsid w:val="00A92BA5"/>
    <w:rsid w:val="00A92BC4"/>
    <w:rsid w:val="00A933EE"/>
    <w:rsid w:val="00A93599"/>
    <w:rsid w:val="00A949D9"/>
    <w:rsid w:val="00A94E1F"/>
    <w:rsid w:val="00A9607C"/>
    <w:rsid w:val="00A979D1"/>
    <w:rsid w:val="00A97E42"/>
    <w:rsid w:val="00AA0BF8"/>
    <w:rsid w:val="00AA0CEA"/>
    <w:rsid w:val="00AA182D"/>
    <w:rsid w:val="00AA1BAF"/>
    <w:rsid w:val="00AA2022"/>
    <w:rsid w:val="00AA2632"/>
    <w:rsid w:val="00AA2766"/>
    <w:rsid w:val="00AA2B0B"/>
    <w:rsid w:val="00AA2F43"/>
    <w:rsid w:val="00AA4111"/>
    <w:rsid w:val="00AA4189"/>
    <w:rsid w:val="00AA43AD"/>
    <w:rsid w:val="00AA43BF"/>
    <w:rsid w:val="00AA45D2"/>
    <w:rsid w:val="00AA4ED9"/>
    <w:rsid w:val="00AA56E0"/>
    <w:rsid w:val="00AA5804"/>
    <w:rsid w:val="00AA5B04"/>
    <w:rsid w:val="00AA5EDC"/>
    <w:rsid w:val="00AA632D"/>
    <w:rsid w:val="00AA67E3"/>
    <w:rsid w:val="00AA6CA8"/>
    <w:rsid w:val="00AA6F1B"/>
    <w:rsid w:val="00AA7173"/>
    <w:rsid w:val="00AA7393"/>
    <w:rsid w:val="00AA7777"/>
    <w:rsid w:val="00AA7FA1"/>
    <w:rsid w:val="00AB01A2"/>
    <w:rsid w:val="00AB0246"/>
    <w:rsid w:val="00AB03A8"/>
    <w:rsid w:val="00AB08BE"/>
    <w:rsid w:val="00AB0978"/>
    <w:rsid w:val="00AB10A5"/>
    <w:rsid w:val="00AB12B6"/>
    <w:rsid w:val="00AB16DA"/>
    <w:rsid w:val="00AB178F"/>
    <w:rsid w:val="00AB34A5"/>
    <w:rsid w:val="00AB3C4D"/>
    <w:rsid w:val="00AB40F5"/>
    <w:rsid w:val="00AB44CA"/>
    <w:rsid w:val="00AB529D"/>
    <w:rsid w:val="00AB561A"/>
    <w:rsid w:val="00AB5BE3"/>
    <w:rsid w:val="00AB61A8"/>
    <w:rsid w:val="00AB6868"/>
    <w:rsid w:val="00AB6D9A"/>
    <w:rsid w:val="00AB704F"/>
    <w:rsid w:val="00AB7593"/>
    <w:rsid w:val="00AB771A"/>
    <w:rsid w:val="00AB7AF2"/>
    <w:rsid w:val="00AC0674"/>
    <w:rsid w:val="00AC1141"/>
    <w:rsid w:val="00AC1472"/>
    <w:rsid w:val="00AC25E8"/>
    <w:rsid w:val="00AC2816"/>
    <w:rsid w:val="00AC286D"/>
    <w:rsid w:val="00AC2FD4"/>
    <w:rsid w:val="00AC36E0"/>
    <w:rsid w:val="00AC4261"/>
    <w:rsid w:val="00AC43B5"/>
    <w:rsid w:val="00AC44AA"/>
    <w:rsid w:val="00AC4B7B"/>
    <w:rsid w:val="00AC59B6"/>
    <w:rsid w:val="00AC5F0C"/>
    <w:rsid w:val="00AC655A"/>
    <w:rsid w:val="00AC73CD"/>
    <w:rsid w:val="00AC7AC6"/>
    <w:rsid w:val="00AC7D59"/>
    <w:rsid w:val="00AC7DBD"/>
    <w:rsid w:val="00AD0009"/>
    <w:rsid w:val="00AD043F"/>
    <w:rsid w:val="00AD0486"/>
    <w:rsid w:val="00AD10A0"/>
    <w:rsid w:val="00AD1432"/>
    <w:rsid w:val="00AD1477"/>
    <w:rsid w:val="00AD216E"/>
    <w:rsid w:val="00AD2599"/>
    <w:rsid w:val="00AD2746"/>
    <w:rsid w:val="00AD2E4A"/>
    <w:rsid w:val="00AD3372"/>
    <w:rsid w:val="00AD4946"/>
    <w:rsid w:val="00AD4C1B"/>
    <w:rsid w:val="00AD564B"/>
    <w:rsid w:val="00AD5975"/>
    <w:rsid w:val="00AD5BD3"/>
    <w:rsid w:val="00AD6842"/>
    <w:rsid w:val="00AD75E9"/>
    <w:rsid w:val="00AE0792"/>
    <w:rsid w:val="00AE0B3A"/>
    <w:rsid w:val="00AE112D"/>
    <w:rsid w:val="00AE1224"/>
    <w:rsid w:val="00AE158F"/>
    <w:rsid w:val="00AE1704"/>
    <w:rsid w:val="00AE1D55"/>
    <w:rsid w:val="00AE20E8"/>
    <w:rsid w:val="00AE28FA"/>
    <w:rsid w:val="00AE2918"/>
    <w:rsid w:val="00AE2A18"/>
    <w:rsid w:val="00AE2DB4"/>
    <w:rsid w:val="00AE305E"/>
    <w:rsid w:val="00AE37D8"/>
    <w:rsid w:val="00AE42B7"/>
    <w:rsid w:val="00AE444B"/>
    <w:rsid w:val="00AE47D1"/>
    <w:rsid w:val="00AE5049"/>
    <w:rsid w:val="00AE6041"/>
    <w:rsid w:val="00AE6046"/>
    <w:rsid w:val="00AE6AFF"/>
    <w:rsid w:val="00AE6B49"/>
    <w:rsid w:val="00AE7076"/>
    <w:rsid w:val="00AE726D"/>
    <w:rsid w:val="00AE7634"/>
    <w:rsid w:val="00AE7671"/>
    <w:rsid w:val="00AE7795"/>
    <w:rsid w:val="00AF14F5"/>
    <w:rsid w:val="00AF1FB2"/>
    <w:rsid w:val="00AF2879"/>
    <w:rsid w:val="00AF2D9E"/>
    <w:rsid w:val="00AF32E3"/>
    <w:rsid w:val="00AF33E8"/>
    <w:rsid w:val="00AF34B8"/>
    <w:rsid w:val="00AF42EB"/>
    <w:rsid w:val="00AF444F"/>
    <w:rsid w:val="00AF4581"/>
    <w:rsid w:val="00AF4B8C"/>
    <w:rsid w:val="00AF52E2"/>
    <w:rsid w:val="00AF5941"/>
    <w:rsid w:val="00AF64EB"/>
    <w:rsid w:val="00AF64FE"/>
    <w:rsid w:val="00AF6EFE"/>
    <w:rsid w:val="00AF6F94"/>
    <w:rsid w:val="00AF6FA1"/>
    <w:rsid w:val="00AF7561"/>
    <w:rsid w:val="00AF77C9"/>
    <w:rsid w:val="00AF78DC"/>
    <w:rsid w:val="00B00297"/>
    <w:rsid w:val="00B009B4"/>
    <w:rsid w:val="00B0145B"/>
    <w:rsid w:val="00B01797"/>
    <w:rsid w:val="00B017CA"/>
    <w:rsid w:val="00B01E58"/>
    <w:rsid w:val="00B02BE9"/>
    <w:rsid w:val="00B02D0A"/>
    <w:rsid w:val="00B031D9"/>
    <w:rsid w:val="00B03273"/>
    <w:rsid w:val="00B03430"/>
    <w:rsid w:val="00B03F11"/>
    <w:rsid w:val="00B04612"/>
    <w:rsid w:val="00B05274"/>
    <w:rsid w:val="00B0544F"/>
    <w:rsid w:val="00B058F8"/>
    <w:rsid w:val="00B05A79"/>
    <w:rsid w:val="00B05C84"/>
    <w:rsid w:val="00B05FBB"/>
    <w:rsid w:val="00B065C1"/>
    <w:rsid w:val="00B067FE"/>
    <w:rsid w:val="00B0683E"/>
    <w:rsid w:val="00B104EF"/>
    <w:rsid w:val="00B10C3E"/>
    <w:rsid w:val="00B116FC"/>
    <w:rsid w:val="00B11A11"/>
    <w:rsid w:val="00B11B64"/>
    <w:rsid w:val="00B121D0"/>
    <w:rsid w:val="00B121E5"/>
    <w:rsid w:val="00B123C3"/>
    <w:rsid w:val="00B123F7"/>
    <w:rsid w:val="00B12B44"/>
    <w:rsid w:val="00B132DA"/>
    <w:rsid w:val="00B13F65"/>
    <w:rsid w:val="00B16453"/>
    <w:rsid w:val="00B17A71"/>
    <w:rsid w:val="00B17A94"/>
    <w:rsid w:val="00B20322"/>
    <w:rsid w:val="00B20AA4"/>
    <w:rsid w:val="00B20C43"/>
    <w:rsid w:val="00B21C98"/>
    <w:rsid w:val="00B21FB1"/>
    <w:rsid w:val="00B2207E"/>
    <w:rsid w:val="00B22134"/>
    <w:rsid w:val="00B23212"/>
    <w:rsid w:val="00B23485"/>
    <w:rsid w:val="00B23ADA"/>
    <w:rsid w:val="00B241C0"/>
    <w:rsid w:val="00B244B9"/>
    <w:rsid w:val="00B247BE"/>
    <w:rsid w:val="00B253D1"/>
    <w:rsid w:val="00B25897"/>
    <w:rsid w:val="00B2657B"/>
    <w:rsid w:val="00B265C3"/>
    <w:rsid w:val="00B27B7D"/>
    <w:rsid w:val="00B30504"/>
    <w:rsid w:val="00B313C7"/>
    <w:rsid w:val="00B328AF"/>
    <w:rsid w:val="00B32AE2"/>
    <w:rsid w:val="00B33971"/>
    <w:rsid w:val="00B33A83"/>
    <w:rsid w:val="00B343EC"/>
    <w:rsid w:val="00B34613"/>
    <w:rsid w:val="00B34BB1"/>
    <w:rsid w:val="00B34CAC"/>
    <w:rsid w:val="00B34CF5"/>
    <w:rsid w:val="00B35679"/>
    <w:rsid w:val="00B36110"/>
    <w:rsid w:val="00B36873"/>
    <w:rsid w:val="00B36C46"/>
    <w:rsid w:val="00B36D68"/>
    <w:rsid w:val="00B36E1F"/>
    <w:rsid w:val="00B37C04"/>
    <w:rsid w:val="00B40189"/>
    <w:rsid w:val="00B41954"/>
    <w:rsid w:val="00B41A3E"/>
    <w:rsid w:val="00B41BE7"/>
    <w:rsid w:val="00B41CA5"/>
    <w:rsid w:val="00B41DD5"/>
    <w:rsid w:val="00B424A3"/>
    <w:rsid w:val="00B42611"/>
    <w:rsid w:val="00B432DF"/>
    <w:rsid w:val="00B43986"/>
    <w:rsid w:val="00B43CA1"/>
    <w:rsid w:val="00B44128"/>
    <w:rsid w:val="00B44F37"/>
    <w:rsid w:val="00B45655"/>
    <w:rsid w:val="00B46211"/>
    <w:rsid w:val="00B462E7"/>
    <w:rsid w:val="00B46356"/>
    <w:rsid w:val="00B467D2"/>
    <w:rsid w:val="00B468CE"/>
    <w:rsid w:val="00B46947"/>
    <w:rsid w:val="00B46FF8"/>
    <w:rsid w:val="00B4736F"/>
    <w:rsid w:val="00B478E5"/>
    <w:rsid w:val="00B502C3"/>
    <w:rsid w:val="00B50F75"/>
    <w:rsid w:val="00B5106E"/>
    <w:rsid w:val="00B520A8"/>
    <w:rsid w:val="00B522BF"/>
    <w:rsid w:val="00B5284F"/>
    <w:rsid w:val="00B52D76"/>
    <w:rsid w:val="00B52ECE"/>
    <w:rsid w:val="00B53248"/>
    <w:rsid w:val="00B5375E"/>
    <w:rsid w:val="00B53A65"/>
    <w:rsid w:val="00B5451C"/>
    <w:rsid w:val="00B545E8"/>
    <w:rsid w:val="00B5461E"/>
    <w:rsid w:val="00B5477D"/>
    <w:rsid w:val="00B5536A"/>
    <w:rsid w:val="00B55998"/>
    <w:rsid w:val="00B559F0"/>
    <w:rsid w:val="00B55BE0"/>
    <w:rsid w:val="00B55D6F"/>
    <w:rsid w:val="00B55D8F"/>
    <w:rsid w:val="00B561AE"/>
    <w:rsid w:val="00B56243"/>
    <w:rsid w:val="00B562FE"/>
    <w:rsid w:val="00B56981"/>
    <w:rsid w:val="00B57766"/>
    <w:rsid w:val="00B608D3"/>
    <w:rsid w:val="00B60D2F"/>
    <w:rsid w:val="00B60DCD"/>
    <w:rsid w:val="00B61AC4"/>
    <w:rsid w:val="00B620DA"/>
    <w:rsid w:val="00B621E5"/>
    <w:rsid w:val="00B635D3"/>
    <w:rsid w:val="00B645C9"/>
    <w:rsid w:val="00B64D19"/>
    <w:rsid w:val="00B6518F"/>
    <w:rsid w:val="00B653C8"/>
    <w:rsid w:val="00B65429"/>
    <w:rsid w:val="00B6554B"/>
    <w:rsid w:val="00B6644A"/>
    <w:rsid w:val="00B6679B"/>
    <w:rsid w:val="00B67059"/>
    <w:rsid w:val="00B672E5"/>
    <w:rsid w:val="00B67FD9"/>
    <w:rsid w:val="00B70939"/>
    <w:rsid w:val="00B714BE"/>
    <w:rsid w:val="00B7154D"/>
    <w:rsid w:val="00B7171F"/>
    <w:rsid w:val="00B7187C"/>
    <w:rsid w:val="00B718EF"/>
    <w:rsid w:val="00B71D08"/>
    <w:rsid w:val="00B7222F"/>
    <w:rsid w:val="00B7249A"/>
    <w:rsid w:val="00B733CE"/>
    <w:rsid w:val="00B75134"/>
    <w:rsid w:val="00B755CE"/>
    <w:rsid w:val="00B75A03"/>
    <w:rsid w:val="00B75B52"/>
    <w:rsid w:val="00B75CFC"/>
    <w:rsid w:val="00B76BCE"/>
    <w:rsid w:val="00B77782"/>
    <w:rsid w:val="00B77852"/>
    <w:rsid w:val="00B779C6"/>
    <w:rsid w:val="00B801DD"/>
    <w:rsid w:val="00B807B6"/>
    <w:rsid w:val="00B80A5A"/>
    <w:rsid w:val="00B80D20"/>
    <w:rsid w:val="00B829A7"/>
    <w:rsid w:val="00B829F4"/>
    <w:rsid w:val="00B82A37"/>
    <w:rsid w:val="00B82B0B"/>
    <w:rsid w:val="00B82E4D"/>
    <w:rsid w:val="00B837AB"/>
    <w:rsid w:val="00B8437E"/>
    <w:rsid w:val="00B8439D"/>
    <w:rsid w:val="00B84AC6"/>
    <w:rsid w:val="00B852AB"/>
    <w:rsid w:val="00B85581"/>
    <w:rsid w:val="00B85875"/>
    <w:rsid w:val="00B85D27"/>
    <w:rsid w:val="00B85FD6"/>
    <w:rsid w:val="00B86271"/>
    <w:rsid w:val="00B86540"/>
    <w:rsid w:val="00B868D6"/>
    <w:rsid w:val="00B86A09"/>
    <w:rsid w:val="00B86A20"/>
    <w:rsid w:val="00B87459"/>
    <w:rsid w:val="00B87996"/>
    <w:rsid w:val="00B87BF3"/>
    <w:rsid w:val="00B87DCF"/>
    <w:rsid w:val="00B907B2"/>
    <w:rsid w:val="00B90898"/>
    <w:rsid w:val="00B90D78"/>
    <w:rsid w:val="00B91156"/>
    <w:rsid w:val="00B916E9"/>
    <w:rsid w:val="00B91737"/>
    <w:rsid w:val="00B917A4"/>
    <w:rsid w:val="00B920DF"/>
    <w:rsid w:val="00B922DA"/>
    <w:rsid w:val="00B92732"/>
    <w:rsid w:val="00B92CA7"/>
    <w:rsid w:val="00B92E66"/>
    <w:rsid w:val="00B92EE9"/>
    <w:rsid w:val="00B930B6"/>
    <w:rsid w:val="00B9342D"/>
    <w:rsid w:val="00B9346C"/>
    <w:rsid w:val="00B93900"/>
    <w:rsid w:val="00B939E1"/>
    <w:rsid w:val="00B93A9C"/>
    <w:rsid w:val="00B93BC3"/>
    <w:rsid w:val="00B93C97"/>
    <w:rsid w:val="00B94070"/>
    <w:rsid w:val="00B941E3"/>
    <w:rsid w:val="00B94734"/>
    <w:rsid w:val="00B94EEE"/>
    <w:rsid w:val="00B9510B"/>
    <w:rsid w:val="00B95484"/>
    <w:rsid w:val="00B957FD"/>
    <w:rsid w:val="00B95A71"/>
    <w:rsid w:val="00B9627E"/>
    <w:rsid w:val="00B9668C"/>
    <w:rsid w:val="00B96C4E"/>
    <w:rsid w:val="00B96C7A"/>
    <w:rsid w:val="00B96DC5"/>
    <w:rsid w:val="00B977C5"/>
    <w:rsid w:val="00B97A1E"/>
    <w:rsid w:val="00B97D57"/>
    <w:rsid w:val="00BA009F"/>
    <w:rsid w:val="00BA01F9"/>
    <w:rsid w:val="00BA03F6"/>
    <w:rsid w:val="00BA09CD"/>
    <w:rsid w:val="00BA0D6B"/>
    <w:rsid w:val="00BA0FA3"/>
    <w:rsid w:val="00BA0FB8"/>
    <w:rsid w:val="00BA17DC"/>
    <w:rsid w:val="00BA1BF3"/>
    <w:rsid w:val="00BA1E41"/>
    <w:rsid w:val="00BA1E7A"/>
    <w:rsid w:val="00BA22EB"/>
    <w:rsid w:val="00BA26FB"/>
    <w:rsid w:val="00BA298B"/>
    <w:rsid w:val="00BA2B53"/>
    <w:rsid w:val="00BA3654"/>
    <w:rsid w:val="00BA3BE4"/>
    <w:rsid w:val="00BA425E"/>
    <w:rsid w:val="00BA46AE"/>
    <w:rsid w:val="00BA54DC"/>
    <w:rsid w:val="00BA60B6"/>
    <w:rsid w:val="00BA69D1"/>
    <w:rsid w:val="00BA6AC5"/>
    <w:rsid w:val="00BA6C90"/>
    <w:rsid w:val="00BA714A"/>
    <w:rsid w:val="00BA7642"/>
    <w:rsid w:val="00BA7FF2"/>
    <w:rsid w:val="00BB0035"/>
    <w:rsid w:val="00BB023F"/>
    <w:rsid w:val="00BB083F"/>
    <w:rsid w:val="00BB0AAB"/>
    <w:rsid w:val="00BB2A93"/>
    <w:rsid w:val="00BB3B07"/>
    <w:rsid w:val="00BB3B76"/>
    <w:rsid w:val="00BB3D94"/>
    <w:rsid w:val="00BB3E54"/>
    <w:rsid w:val="00BB4723"/>
    <w:rsid w:val="00BB4A93"/>
    <w:rsid w:val="00BB4B48"/>
    <w:rsid w:val="00BB4ED2"/>
    <w:rsid w:val="00BB4EE2"/>
    <w:rsid w:val="00BB5552"/>
    <w:rsid w:val="00BB571C"/>
    <w:rsid w:val="00BB5CEF"/>
    <w:rsid w:val="00BB5DB3"/>
    <w:rsid w:val="00BB5EAB"/>
    <w:rsid w:val="00BB667D"/>
    <w:rsid w:val="00BB68CA"/>
    <w:rsid w:val="00BB6A95"/>
    <w:rsid w:val="00BB7594"/>
    <w:rsid w:val="00BB79FE"/>
    <w:rsid w:val="00BB7A87"/>
    <w:rsid w:val="00BB7AA5"/>
    <w:rsid w:val="00BB7FFB"/>
    <w:rsid w:val="00BC086F"/>
    <w:rsid w:val="00BC19CB"/>
    <w:rsid w:val="00BC1E72"/>
    <w:rsid w:val="00BC2A6A"/>
    <w:rsid w:val="00BC30EA"/>
    <w:rsid w:val="00BC3143"/>
    <w:rsid w:val="00BC3A6E"/>
    <w:rsid w:val="00BC3EF7"/>
    <w:rsid w:val="00BC4257"/>
    <w:rsid w:val="00BC5295"/>
    <w:rsid w:val="00BC5C5B"/>
    <w:rsid w:val="00BC6057"/>
    <w:rsid w:val="00BC6539"/>
    <w:rsid w:val="00BC6652"/>
    <w:rsid w:val="00BC6BC5"/>
    <w:rsid w:val="00BC7153"/>
    <w:rsid w:val="00BC7F7D"/>
    <w:rsid w:val="00BD1181"/>
    <w:rsid w:val="00BD1742"/>
    <w:rsid w:val="00BD1961"/>
    <w:rsid w:val="00BD215E"/>
    <w:rsid w:val="00BD313E"/>
    <w:rsid w:val="00BD4513"/>
    <w:rsid w:val="00BD5A01"/>
    <w:rsid w:val="00BD5A57"/>
    <w:rsid w:val="00BD5D86"/>
    <w:rsid w:val="00BD623A"/>
    <w:rsid w:val="00BD650D"/>
    <w:rsid w:val="00BD6571"/>
    <w:rsid w:val="00BD6AC0"/>
    <w:rsid w:val="00BE0452"/>
    <w:rsid w:val="00BE08FF"/>
    <w:rsid w:val="00BE1361"/>
    <w:rsid w:val="00BE17C1"/>
    <w:rsid w:val="00BE18EB"/>
    <w:rsid w:val="00BE1C16"/>
    <w:rsid w:val="00BE1EA3"/>
    <w:rsid w:val="00BE2012"/>
    <w:rsid w:val="00BE2FF9"/>
    <w:rsid w:val="00BE3176"/>
    <w:rsid w:val="00BE3B44"/>
    <w:rsid w:val="00BE3CF1"/>
    <w:rsid w:val="00BE4324"/>
    <w:rsid w:val="00BE4701"/>
    <w:rsid w:val="00BE4B7D"/>
    <w:rsid w:val="00BE50BC"/>
    <w:rsid w:val="00BE51D2"/>
    <w:rsid w:val="00BE6633"/>
    <w:rsid w:val="00BE79E5"/>
    <w:rsid w:val="00BF0CC9"/>
    <w:rsid w:val="00BF0DC9"/>
    <w:rsid w:val="00BF1000"/>
    <w:rsid w:val="00BF10F1"/>
    <w:rsid w:val="00BF18CE"/>
    <w:rsid w:val="00BF1FA0"/>
    <w:rsid w:val="00BF268E"/>
    <w:rsid w:val="00BF2A09"/>
    <w:rsid w:val="00BF3502"/>
    <w:rsid w:val="00BF36F9"/>
    <w:rsid w:val="00BF400A"/>
    <w:rsid w:val="00BF4387"/>
    <w:rsid w:val="00BF43C3"/>
    <w:rsid w:val="00BF568A"/>
    <w:rsid w:val="00BF69A5"/>
    <w:rsid w:val="00BF6EF3"/>
    <w:rsid w:val="00BF758C"/>
    <w:rsid w:val="00BF7A07"/>
    <w:rsid w:val="00BF7D68"/>
    <w:rsid w:val="00C00040"/>
    <w:rsid w:val="00C008CF"/>
    <w:rsid w:val="00C00CC0"/>
    <w:rsid w:val="00C00E0C"/>
    <w:rsid w:val="00C01125"/>
    <w:rsid w:val="00C01E11"/>
    <w:rsid w:val="00C02259"/>
    <w:rsid w:val="00C02447"/>
    <w:rsid w:val="00C02883"/>
    <w:rsid w:val="00C03A34"/>
    <w:rsid w:val="00C04048"/>
    <w:rsid w:val="00C0430F"/>
    <w:rsid w:val="00C04AD8"/>
    <w:rsid w:val="00C054B7"/>
    <w:rsid w:val="00C05F0B"/>
    <w:rsid w:val="00C06041"/>
    <w:rsid w:val="00C067CB"/>
    <w:rsid w:val="00C06A02"/>
    <w:rsid w:val="00C0708C"/>
    <w:rsid w:val="00C07539"/>
    <w:rsid w:val="00C0782B"/>
    <w:rsid w:val="00C078AB"/>
    <w:rsid w:val="00C0791E"/>
    <w:rsid w:val="00C07C96"/>
    <w:rsid w:val="00C1022D"/>
    <w:rsid w:val="00C107CF"/>
    <w:rsid w:val="00C11557"/>
    <w:rsid w:val="00C11FC9"/>
    <w:rsid w:val="00C1216F"/>
    <w:rsid w:val="00C12CE5"/>
    <w:rsid w:val="00C13235"/>
    <w:rsid w:val="00C1382A"/>
    <w:rsid w:val="00C139B0"/>
    <w:rsid w:val="00C13D8C"/>
    <w:rsid w:val="00C1477C"/>
    <w:rsid w:val="00C14A0C"/>
    <w:rsid w:val="00C14CB9"/>
    <w:rsid w:val="00C158AE"/>
    <w:rsid w:val="00C15B7B"/>
    <w:rsid w:val="00C15C8B"/>
    <w:rsid w:val="00C1641F"/>
    <w:rsid w:val="00C16F17"/>
    <w:rsid w:val="00C173EC"/>
    <w:rsid w:val="00C17C54"/>
    <w:rsid w:val="00C206B0"/>
    <w:rsid w:val="00C20C78"/>
    <w:rsid w:val="00C21114"/>
    <w:rsid w:val="00C211BC"/>
    <w:rsid w:val="00C2161C"/>
    <w:rsid w:val="00C21C94"/>
    <w:rsid w:val="00C2292D"/>
    <w:rsid w:val="00C22FCE"/>
    <w:rsid w:val="00C230CF"/>
    <w:rsid w:val="00C234D3"/>
    <w:rsid w:val="00C23754"/>
    <w:rsid w:val="00C23CA3"/>
    <w:rsid w:val="00C241A1"/>
    <w:rsid w:val="00C247E0"/>
    <w:rsid w:val="00C252FC"/>
    <w:rsid w:val="00C255B4"/>
    <w:rsid w:val="00C25B26"/>
    <w:rsid w:val="00C26014"/>
    <w:rsid w:val="00C26B5D"/>
    <w:rsid w:val="00C2757E"/>
    <w:rsid w:val="00C27B11"/>
    <w:rsid w:val="00C27B32"/>
    <w:rsid w:val="00C27FEF"/>
    <w:rsid w:val="00C30ABB"/>
    <w:rsid w:val="00C30B84"/>
    <w:rsid w:val="00C3111C"/>
    <w:rsid w:val="00C312A9"/>
    <w:rsid w:val="00C318BE"/>
    <w:rsid w:val="00C31FA2"/>
    <w:rsid w:val="00C32243"/>
    <w:rsid w:val="00C323B7"/>
    <w:rsid w:val="00C32712"/>
    <w:rsid w:val="00C32CD5"/>
    <w:rsid w:val="00C32E33"/>
    <w:rsid w:val="00C33288"/>
    <w:rsid w:val="00C33A08"/>
    <w:rsid w:val="00C3413B"/>
    <w:rsid w:val="00C34198"/>
    <w:rsid w:val="00C345EC"/>
    <w:rsid w:val="00C34A72"/>
    <w:rsid w:val="00C34FED"/>
    <w:rsid w:val="00C3541A"/>
    <w:rsid w:val="00C3553B"/>
    <w:rsid w:val="00C3579B"/>
    <w:rsid w:val="00C35A9C"/>
    <w:rsid w:val="00C37063"/>
    <w:rsid w:val="00C37C61"/>
    <w:rsid w:val="00C40033"/>
    <w:rsid w:val="00C401F9"/>
    <w:rsid w:val="00C40218"/>
    <w:rsid w:val="00C40A52"/>
    <w:rsid w:val="00C416C8"/>
    <w:rsid w:val="00C418EE"/>
    <w:rsid w:val="00C42704"/>
    <w:rsid w:val="00C429BB"/>
    <w:rsid w:val="00C42DD1"/>
    <w:rsid w:val="00C4325E"/>
    <w:rsid w:val="00C435D6"/>
    <w:rsid w:val="00C4424C"/>
    <w:rsid w:val="00C44793"/>
    <w:rsid w:val="00C44D31"/>
    <w:rsid w:val="00C44F08"/>
    <w:rsid w:val="00C44F91"/>
    <w:rsid w:val="00C450FF"/>
    <w:rsid w:val="00C459CC"/>
    <w:rsid w:val="00C464EF"/>
    <w:rsid w:val="00C4687D"/>
    <w:rsid w:val="00C46F0D"/>
    <w:rsid w:val="00C46F21"/>
    <w:rsid w:val="00C50100"/>
    <w:rsid w:val="00C50109"/>
    <w:rsid w:val="00C505E4"/>
    <w:rsid w:val="00C50C99"/>
    <w:rsid w:val="00C5190D"/>
    <w:rsid w:val="00C51A68"/>
    <w:rsid w:val="00C51DF8"/>
    <w:rsid w:val="00C524A9"/>
    <w:rsid w:val="00C52560"/>
    <w:rsid w:val="00C52714"/>
    <w:rsid w:val="00C5325D"/>
    <w:rsid w:val="00C5341C"/>
    <w:rsid w:val="00C534AC"/>
    <w:rsid w:val="00C54CFA"/>
    <w:rsid w:val="00C5514D"/>
    <w:rsid w:val="00C56264"/>
    <w:rsid w:val="00C56394"/>
    <w:rsid w:val="00C56938"/>
    <w:rsid w:val="00C56C12"/>
    <w:rsid w:val="00C56FB3"/>
    <w:rsid w:val="00C57B14"/>
    <w:rsid w:val="00C6014B"/>
    <w:rsid w:val="00C603EA"/>
    <w:rsid w:val="00C60995"/>
    <w:rsid w:val="00C60A9C"/>
    <w:rsid w:val="00C612DA"/>
    <w:rsid w:val="00C61410"/>
    <w:rsid w:val="00C61711"/>
    <w:rsid w:val="00C62020"/>
    <w:rsid w:val="00C62284"/>
    <w:rsid w:val="00C624F4"/>
    <w:rsid w:val="00C626F1"/>
    <w:rsid w:val="00C631C9"/>
    <w:rsid w:val="00C646E8"/>
    <w:rsid w:val="00C64AFC"/>
    <w:rsid w:val="00C64C12"/>
    <w:rsid w:val="00C66DD1"/>
    <w:rsid w:val="00C670F1"/>
    <w:rsid w:val="00C675E1"/>
    <w:rsid w:val="00C675E7"/>
    <w:rsid w:val="00C6784B"/>
    <w:rsid w:val="00C67CB9"/>
    <w:rsid w:val="00C71017"/>
    <w:rsid w:val="00C7114B"/>
    <w:rsid w:val="00C711D2"/>
    <w:rsid w:val="00C711F5"/>
    <w:rsid w:val="00C721A2"/>
    <w:rsid w:val="00C734B1"/>
    <w:rsid w:val="00C734F1"/>
    <w:rsid w:val="00C73979"/>
    <w:rsid w:val="00C73D1F"/>
    <w:rsid w:val="00C73D63"/>
    <w:rsid w:val="00C73EE1"/>
    <w:rsid w:val="00C74741"/>
    <w:rsid w:val="00C74DFA"/>
    <w:rsid w:val="00C74E9F"/>
    <w:rsid w:val="00C74F3A"/>
    <w:rsid w:val="00C75274"/>
    <w:rsid w:val="00C757BB"/>
    <w:rsid w:val="00C75D5F"/>
    <w:rsid w:val="00C75DEA"/>
    <w:rsid w:val="00C75F2E"/>
    <w:rsid w:val="00C779E0"/>
    <w:rsid w:val="00C77BF9"/>
    <w:rsid w:val="00C77C59"/>
    <w:rsid w:val="00C80108"/>
    <w:rsid w:val="00C80266"/>
    <w:rsid w:val="00C80303"/>
    <w:rsid w:val="00C805B2"/>
    <w:rsid w:val="00C80B87"/>
    <w:rsid w:val="00C80FBA"/>
    <w:rsid w:val="00C812DB"/>
    <w:rsid w:val="00C81547"/>
    <w:rsid w:val="00C81788"/>
    <w:rsid w:val="00C81EE6"/>
    <w:rsid w:val="00C82194"/>
    <w:rsid w:val="00C82F7C"/>
    <w:rsid w:val="00C833FC"/>
    <w:rsid w:val="00C8383C"/>
    <w:rsid w:val="00C8486D"/>
    <w:rsid w:val="00C86529"/>
    <w:rsid w:val="00C865DD"/>
    <w:rsid w:val="00C86842"/>
    <w:rsid w:val="00C868C7"/>
    <w:rsid w:val="00C90A6B"/>
    <w:rsid w:val="00C914A0"/>
    <w:rsid w:val="00C9245D"/>
    <w:rsid w:val="00C9283B"/>
    <w:rsid w:val="00C92B8A"/>
    <w:rsid w:val="00C9423F"/>
    <w:rsid w:val="00C94C5F"/>
    <w:rsid w:val="00C94C65"/>
    <w:rsid w:val="00C95297"/>
    <w:rsid w:val="00C975F0"/>
    <w:rsid w:val="00C97873"/>
    <w:rsid w:val="00C97CDF"/>
    <w:rsid w:val="00CA002C"/>
    <w:rsid w:val="00CA01C6"/>
    <w:rsid w:val="00CA0915"/>
    <w:rsid w:val="00CA1393"/>
    <w:rsid w:val="00CA181B"/>
    <w:rsid w:val="00CA1D84"/>
    <w:rsid w:val="00CA2197"/>
    <w:rsid w:val="00CA2218"/>
    <w:rsid w:val="00CA22ED"/>
    <w:rsid w:val="00CA2359"/>
    <w:rsid w:val="00CA2878"/>
    <w:rsid w:val="00CA2A5A"/>
    <w:rsid w:val="00CA2E13"/>
    <w:rsid w:val="00CA2EA4"/>
    <w:rsid w:val="00CA3296"/>
    <w:rsid w:val="00CA33AF"/>
    <w:rsid w:val="00CA35C6"/>
    <w:rsid w:val="00CA395B"/>
    <w:rsid w:val="00CA39DE"/>
    <w:rsid w:val="00CA3AC2"/>
    <w:rsid w:val="00CA3F1B"/>
    <w:rsid w:val="00CA3FC7"/>
    <w:rsid w:val="00CA4109"/>
    <w:rsid w:val="00CA4173"/>
    <w:rsid w:val="00CA43C6"/>
    <w:rsid w:val="00CA4CF2"/>
    <w:rsid w:val="00CA594E"/>
    <w:rsid w:val="00CA5C12"/>
    <w:rsid w:val="00CA6356"/>
    <w:rsid w:val="00CA6F6A"/>
    <w:rsid w:val="00CA7710"/>
    <w:rsid w:val="00CA7A84"/>
    <w:rsid w:val="00CB02AB"/>
    <w:rsid w:val="00CB0473"/>
    <w:rsid w:val="00CB0D86"/>
    <w:rsid w:val="00CB0F7F"/>
    <w:rsid w:val="00CB128A"/>
    <w:rsid w:val="00CB12CF"/>
    <w:rsid w:val="00CB1A7C"/>
    <w:rsid w:val="00CB23D2"/>
    <w:rsid w:val="00CB24B1"/>
    <w:rsid w:val="00CB2C98"/>
    <w:rsid w:val="00CB2DF8"/>
    <w:rsid w:val="00CB2E34"/>
    <w:rsid w:val="00CB3302"/>
    <w:rsid w:val="00CB37BC"/>
    <w:rsid w:val="00CB38B2"/>
    <w:rsid w:val="00CB3EDB"/>
    <w:rsid w:val="00CB42C3"/>
    <w:rsid w:val="00CB42F1"/>
    <w:rsid w:val="00CB46D1"/>
    <w:rsid w:val="00CB4A8D"/>
    <w:rsid w:val="00CB5427"/>
    <w:rsid w:val="00CB5EA1"/>
    <w:rsid w:val="00CB6374"/>
    <w:rsid w:val="00CB65C2"/>
    <w:rsid w:val="00CB667A"/>
    <w:rsid w:val="00CB67CF"/>
    <w:rsid w:val="00CB6846"/>
    <w:rsid w:val="00CB6AB3"/>
    <w:rsid w:val="00CB7921"/>
    <w:rsid w:val="00CC0977"/>
    <w:rsid w:val="00CC0FAD"/>
    <w:rsid w:val="00CC1EF9"/>
    <w:rsid w:val="00CC23FE"/>
    <w:rsid w:val="00CC40DA"/>
    <w:rsid w:val="00CC4183"/>
    <w:rsid w:val="00CC432C"/>
    <w:rsid w:val="00CC4852"/>
    <w:rsid w:val="00CC56A4"/>
    <w:rsid w:val="00CC67F4"/>
    <w:rsid w:val="00CC68AC"/>
    <w:rsid w:val="00CC6DDA"/>
    <w:rsid w:val="00CC7F68"/>
    <w:rsid w:val="00CC7F9C"/>
    <w:rsid w:val="00CC7FC3"/>
    <w:rsid w:val="00CD0070"/>
    <w:rsid w:val="00CD01BE"/>
    <w:rsid w:val="00CD08B9"/>
    <w:rsid w:val="00CD0E2F"/>
    <w:rsid w:val="00CD1233"/>
    <w:rsid w:val="00CD1375"/>
    <w:rsid w:val="00CD241B"/>
    <w:rsid w:val="00CD2680"/>
    <w:rsid w:val="00CD27CD"/>
    <w:rsid w:val="00CD37F7"/>
    <w:rsid w:val="00CD3911"/>
    <w:rsid w:val="00CD3AD4"/>
    <w:rsid w:val="00CD4707"/>
    <w:rsid w:val="00CD4CCD"/>
    <w:rsid w:val="00CD4E13"/>
    <w:rsid w:val="00CD5209"/>
    <w:rsid w:val="00CD5B01"/>
    <w:rsid w:val="00CD650E"/>
    <w:rsid w:val="00CD65C7"/>
    <w:rsid w:val="00CD684D"/>
    <w:rsid w:val="00CD6E16"/>
    <w:rsid w:val="00CD719D"/>
    <w:rsid w:val="00CD75F5"/>
    <w:rsid w:val="00CD76F4"/>
    <w:rsid w:val="00CD79A9"/>
    <w:rsid w:val="00CE0008"/>
    <w:rsid w:val="00CE00A2"/>
    <w:rsid w:val="00CE0589"/>
    <w:rsid w:val="00CE0726"/>
    <w:rsid w:val="00CE1461"/>
    <w:rsid w:val="00CE1677"/>
    <w:rsid w:val="00CE16C9"/>
    <w:rsid w:val="00CE29B2"/>
    <w:rsid w:val="00CE3689"/>
    <w:rsid w:val="00CE39D6"/>
    <w:rsid w:val="00CE3AF0"/>
    <w:rsid w:val="00CE3BAD"/>
    <w:rsid w:val="00CE450A"/>
    <w:rsid w:val="00CE4D22"/>
    <w:rsid w:val="00CE54FA"/>
    <w:rsid w:val="00CE5CA2"/>
    <w:rsid w:val="00CE63BC"/>
    <w:rsid w:val="00CE720F"/>
    <w:rsid w:val="00CE72E3"/>
    <w:rsid w:val="00CE7D19"/>
    <w:rsid w:val="00CE7FA4"/>
    <w:rsid w:val="00CF01CF"/>
    <w:rsid w:val="00CF0BB6"/>
    <w:rsid w:val="00CF0D75"/>
    <w:rsid w:val="00CF111C"/>
    <w:rsid w:val="00CF13EA"/>
    <w:rsid w:val="00CF1FF5"/>
    <w:rsid w:val="00CF23FA"/>
    <w:rsid w:val="00CF2448"/>
    <w:rsid w:val="00CF302C"/>
    <w:rsid w:val="00CF341B"/>
    <w:rsid w:val="00CF34A5"/>
    <w:rsid w:val="00CF3602"/>
    <w:rsid w:val="00CF4249"/>
    <w:rsid w:val="00CF4BB3"/>
    <w:rsid w:val="00CF4CA8"/>
    <w:rsid w:val="00CF4CFE"/>
    <w:rsid w:val="00CF4DFB"/>
    <w:rsid w:val="00CF4FCD"/>
    <w:rsid w:val="00CF5811"/>
    <w:rsid w:val="00CF5837"/>
    <w:rsid w:val="00CF5884"/>
    <w:rsid w:val="00CF6368"/>
    <w:rsid w:val="00CF6D25"/>
    <w:rsid w:val="00CF70F9"/>
    <w:rsid w:val="00CF781B"/>
    <w:rsid w:val="00CF78A6"/>
    <w:rsid w:val="00CF7B01"/>
    <w:rsid w:val="00D002A4"/>
    <w:rsid w:val="00D00F43"/>
    <w:rsid w:val="00D016AF"/>
    <w:rsid w:val="00D016E8"/>
    <w:rsid w:val="00D017D0"/>
    <w:rsid w:val="00D01881"/>
    <w:rsid w:val="00D0206B"/>
    <w:rsid w:val="00D021A0"/>
    <w:rsid w:val="00D027FF"/>
    <w:rsid w:val="00D029AE"/>
    <w:rsid w:val="00D029F7"/>
    <w:rsid w:val="00D02E3A"/>
    <w:rsid w:val="00D03014"/>
    <w:rsid w:val="00D03255"/>
    <w:rsid w:val="00D035FB"/>
    <w:rsid w:val="00D037C3"/>
    <w:rsid w:val="00D04B59"/>
    <w:rsid w:val="00D0530B"/>
    <w:rsid w:val="00D054AA"/>
    <w:rsid w:val="00D05D79"/>
    <w:rsid w:val="00D05E6A"/>
    <w:rsid w:val="00D060DD"/>
    <w:rsid w:val="00D06828"/>
    <w:rsid w:val="00D06ADF"/>
    <w:rsid w:val="00D06CC3"/>
    <w:rsid w:val="00D06D3D"/>
    <w:rsid w:val="00D0708A"/>
    <w:rsid w:val="00D07B65"/>
    <w:rsid w:val="00D07EDB"/>
    <w:rsid w:val="00D10CD2"/>
    <w:rsid w:val="00D114C6"/>
    <w:rsid w:val="00D1180F"/>
    <w:rsid w:val="00D11927"/>
    <w:rsid w:val="00D125A3"/>
    <w:rsid w:val="00D12A14"/>
    <w:rsid w:val="00D13511"/>
    <w:rsid w:val="00D13586"/>
    <w:rsid w:val="00D13F5F"/>
    <w:rsid w:val="00D1439A"/>
    <w:rsid w:val="00D14681"/>
    <w:rsid w:val="00D1528F"/>
    <w:rsid w:val="00D15E47"/>
    <w:rsid w:val="00D170D4"/>
    <w:rsid w:val="00D17782"/>
    <w:rsid w:val="00D17BA2"/>
    <w:rsid w:val="00D20910"/>
    <w:rsid w:val="00D20A6A"/>
    <w:rsid w:val="00D21001"/>
    <w:rsid w:val="00D211C8"/>
    <w:rsid w:val="00D217FC"/>
    <w:rsid w:val="00D220E3"/>
    <w:rsid w:val="00D22113"/>
    <w:rsid w:val="00D22347"/>
    <w:rsid w:val="00D2278C"/>
    <w:rsid w:val="00D22FAB"/>
    <w:rsid w:val="00D23059"/>
    <w:rsid w:val="00D23172"/>
    <w:rsid w:val="00D23C48"/>
    <w:rsid w:val="00D24B9F"/>
    <w:rsid w:val="00D24E76"/>
    <w:rsid w:val="00D2538C"/>
    <w:rsid w:val="00D2582B"/>
    <w:rsid w:val="00D25D67"/>
    <w:rsid w:val="00D25F30"/>
    <w:rsid w:val="00D264D2"/>
    <w:rsid w:val="00D265C3"/>
    <w:rsid w:val="00D26A6C"/>
    <w:rsid w:val="00D26B9B"/>
    <w:rsid w:val="00D27AB7"/>
    <w:rsid w:val="00D27DA4"/>
    <w:rsid w:val="00D30154"/>
    <w:rsid w:val="00D3033A"/>
    <w:rsid w:val="00D307C4"/>
    <w:rsid w:val="00D31203"/>
    <w:rsid w:val="00D313E1"/>
    <w:rsid w:val="00D31B72"/>
    <w:rsid w:val="00D31B89"/>
    <w:rsid w:val="00D323AD"/>
    <w:rsid w:val="00D328F8"/>
    <w:rsid w:val="00D330AE"/>
    <w:rsid w:val="00D33C24"/>
    <w:rsid w:val="00D33C54"/>
    <w:rsid w:val="00D33D9E"/>
    <w:rsid w:val="00D33F94"/>
    <w:rsid w:val="00D3432C"/>
    <w:rsid w:val="00D3438E"/>
    <w:rsid w:val="00D3466A"/>
    <w:rsid w:val="00D34AE0"/>
    <w:rsid w:val="00D34D83"/>
    <w:rsid w:val="00D34F11"/>
    <w:rsid w:val="00D353DA"/>
    <w:rsid w:val="00D35430"/>
    <w:rsid w:val="00D359A9"/>
    <w:rsid w:val="00D35A36"/>
    <w:rsid w:val="00D35AAA"/>
    <w:rsid w:val="00D35D9F"/>
    <w:rsid w:val="00D36191"/>
    <w:rsid w:val="00D36263"/>
    <w:rsid w:val="00D369A6"/>
    <w:rsid w:val="00D3746A"/>
    <w:rsid w:val="00D37484"/>
    <w:rsid w:val="00D37709"/>
    <w:rsid w:val="00D37751"/>
    <w:rsid w:val="00D37B69"/>
    <w:rsid w:val="00D4083D"/>
    <w:rsid w:val="00D40ED4"/>
    <w:rsid w:val="00D413DD"/>
    <w:rsid w:val="00D41D37"/>
    <w:rsid w:val="00D41F1D"/>
    <w:rsid w:val="00D424F7"/>
    <w:rsid w:val="00D42831"/>
    <w:rsid w:val="00D42AA9"/>
    <w:rsid w:val="00D4331A"/>
    <w:rsid w:val="00D43360"/>
    <w:rsid w:val="00D43D38"/>
    <w:rsid w:val="00D43D67"/>
    <w:rsid w:val="00D44021"/>
    <w:rsid w:val="00D44942"/>
    <w:rsid w:val="00D4495E"/>
    <w:rsid w:val="00D44980"/>
    <w:rsid w:val="00D45058"/>
    <w:rsid w:val="00D45234"/>
    <w:rsid w:val="00D452A9"/>
    <w:rsid w:val="00D45B46"/>
    <w:rsid w:val="00D45F3C"/>
    <w:rsid w:val="00D46912"/>
    <w:rsid w:val="00D46B5B"/>
    <w:rsid w:val="00D46D4A"/>
    <w:rsid w:val="00D46EE9"/>
    <w:rsid w:val="00D47417"/>
    <w:rsid w:val="00D476FB"/>
    <w:rsid w:val="00D4784C"/>
    <w:rsid w:val="00D479CF"/>
    <w:rsid w:val="00D47C1C"/>
    <w:rsid w:val="00D47DD4"/>
    <w:rsid w:val="00D47E7D"/>
    <w:rsid w:val="00D50472"/>
    <w:rsid w:val="00D5057C"/>
    <w:rsid w:val="00D506A9"/>
    <w:rsid w:val="00D509A8"/>
    <w:rsid w:val="00D5174B"/>
    <w:rsid w:val="00D51BB8"/>
    <w:rsid w:val="00D5206D"/>
    <w:rsid w:val="00D5263E"/>
    <w:rsid w:val="00D52A49"/>
    <w:rsid w:val="00D5353D"/>
    <w:rsid w:val="00D53969"/>
    <w:rsid w:val="00D53A77"/>
    <w:rsid w:val="00D53BA2"/>
    <w:rsid w:val="00D53D83"/>
    <w:rsid w:val="00D54DF9"/>
    <w:rsid w:val="00D54FD4"/>
    <w:rsid w:val="00D5530B"/>
    <w:rsid w:val="00D55744"/>
    <w:rsid w:val="00D55857"/>
    <w:rsid w:val="00D5649B"/>
    <w:rsid w:val="00D56ACB"/>
    <w:rsid w:val="00D57536"/>
    <w:rsid w:val="00D57D07"/>
    <w:rsid w:val="00D6009B"/>
    <w:rsid w:val="00D6044D"/>
    <w:rsid w:val="00D60E92"/>
    <w:rsid w:val="00D610EA"/>
    <w:rsid w:val="00D6112E"/>
    <w:rsid w:val="00D612BE"/>
    <w:rsid w:val="00D619BD"/>
    <w:rsid w:val="00D61EBD"/>
    <w:rsid w:val="00D62C5E"/>
    <w:rsid w:val="00D62CA5"/>
    <w:rsid w:val="00D630E6"/>
    <w:rsid w:val="00D640B1"/>
    <w:rsid w:val="00D64664"/>
    <w:rsid w:val="00D65175"/>
    <w:rsid w:val="00D65591"/>
    <w:rsid w:val="00D65A31"/>
    <w:rsid w:val="00D65EB6"/>
    <w:rsid w:val="00D66256"/>
    <w:rsid w:val="00D66289"/>
    <w:rsid w:val="00D664BE"/>
    <w:rsid w:val="00D67248"/>
    <w:rsid w:val="00D67909"/>
    <w:rsid w:val="00D706E4"/>
    <w:rsid w:val="00D70B76"/>
    <w:rsid w:val="00D70FFA"/>
    <w:rsid w:val="00D71696"/>
    <w:rsid w:val="00D7294F"/>
    <w:rsid w:val="00D72CA7"/>
    <w:rsid w:val="00D732B2"/>
    <w:rsid w:val="00D737DD"/>
    <w:rsid w:val="00D73996"/>
    <w:rsid w:val="00D73C65"/>
    <w:rsid w:val="00D74257"/>
    <w:rsid w:val="00D7429D"/>
    <w:rsid w:val="00D757E6"/>
    <w:rsid w:val="00D75C6C"/>
    <w:rsid w:val="00D761E6"/>
    <w:rsid w:val="00D765D1"/>
    <w:rsid w:val="00D7692E"/>
    <w:rsid w:val="00D76A74"/>
    <w:rsid w:val="00D76B36"/>
    <w:rsid w:val="00D76D58"/>
    <w:rsid w:val="00D76E65"/>
    <w:rsid w:val="00D76E77"/>
    <w:rsid w:val="00D7720E"/>
    <w:rsid w:val="00D77299"/>
    <w:rsid w:val="00D7747C"/>
    <w:rsid w:val="00D77F03"/>
    <w:rsid w:val="00D80986"/>
    <w:rsid w:val="00D80BC7"/>
    <w:rsid w:val="00D80D6C"/>
    <w:rsid w:val="00D80D9C"/>
    <w:rsid w:val="00D82045"/>
    <w:rsid w:val="00D827EA"/>
    <w:rsid w:val="00D82C83"/>
    <w:rsid w:val="00D82F48"/>
    <w:rsid w:val="00D83A6C"/>
    <w:rsid w:val="00D8425E"/>
    <w:rsid w:val="00D8453F"/>
    <w:rsid w:val="00D849AF"/>
    <w:rsid w:val="00D84A59"/>
    <w:rsid w:val="00D85800"/>
    <w:rsid w:val="00D858F1"/>
    <w:rsid w:val="00D85B09"/>
    <w:rsid w:val="00D87897"/>
    <w:rsid w:val="00D87D20"/>
    <w:rsid w:val="00D9021E"/>
    <w:rsid w:val="00D90433"/>
    <w:rsid w:val="00D90465"/>
    <w:rsid w:val="00D90655"/>
    <w:rsid w:val="00D90684"/>
    <w:rsid w:val="00D90701"/>
    <w:rsid w:val="00D90D50"/>
    <w:rsid w:val="00D90DA3"/>
    <w:rsid w:val="00D917A3"/>
    <w:rsid w:val="00D91D1E"/>
    <w:rsid w:val="00D91FCA"/>
    <w:rsid w:val="00D9264B"/>
    <w:rsid w:val="00D926CB"/>
    <w:rsid w:val="00D92B39"/>
    <w:rsid w:val="00D9375B"/>
    <w:rsid w:val="00D93962"/>
    <w:rsid w:val="00D93AFC"/>
    <w:rsid w:val="00D9412C"/>
    <w:rsid w:val="00D9413B"/>
    <w:rsid w:val="00D9413D"/>
    <w:rsid w:val="00D94468"/>
    <w:rsid w:val="00D94587"/>
    <w:rsid w:val="00D954AE"/>
    <w:rsid w:val="00D9557B"/>
    <w:rsid w:val="00D95BE3"/>
    <w:rsid w:val="00D9633C"/>
    <w:rsid w:val="00D9676E"/>
    <w:rsid w:val="00DA09C4"/>
    <w:rsid w:val="00DA0C08"/>
    <w:rsid w:val="00DA1581"/>
    <w:rsid w:val="00DA1A82"/>
    <w:rsid w:val="00DA1E10"/>
    <w:rsid w:val="00DA20AA"/>
    <w:rsid w:val="00DA28B8"/>
    <w:rsid w:val="00DA29EA"/>
    <w:rsid w:val="00DA2AD1"/>
    <w:rsid w:val="00DA2D35"/>
    <w:rsid w:val="00DA2F90"/>
    <w:rsid w:val="00DA2FF2"/>
    <w:rsid w:val="00DA3A64"/>
    <w:rsid w:val="00DA458F"/>
    <w:rsid w:val="00DA5160"/>
    <w:rsid w:val="00DA51EF"/>
    <w:rsid w:val="00DA5482"/>
    <w:rsid w:val="00DA69FC"/>
    <w:rsid w:val="00DA6ADF"/>
    <w:rsid w:val="00DB0476"/>
    <w:rsid w:val="00DB06A0"/>
    <w:rsid w:val="00DB0B52"/>
    <w:rsid w:val="00DB0BF4"/>
    <w:rsid w:val="00DB1140"/>
    <w:rsid w:val="00DB1617"/>
    <w:rsid w:val="00DB1CDF"/>
    <w:rsid w:val="00DB1CF9"/>
    <w:rsid w:val="00DB1E0E"/>
    <w:rsid w:val="00DB40E4"/>
    <w:rsid w:val="00DB4A46"/>
    <w:rsid w:val="00DB5539"/>
    <w:rsid w:val="00DB567E"/>
    <w:rsid w:val="00DB59E0"/>
    <w:rsid w:val="00DB619D"/>
    <w:rsid w:val="00DB6A6A"/>
    <w:rsid w:val="00DB7F06"/>
    <w:rsid w:val="00DC03C6"/>
    <w:rsid w:val="00DC0C0B"/>
    <w:rsid w:val="00DC14D3"/>
    <w:rsid w:val="00DC1E2F"/>
    <w:rsid w:val="00DC3274"/>
    <w:rsid w:val="00DC3520"/>
    <w:rsid w:val="00DC3C8E"/>
    <w:rsid w:val="00DC4239"/>
    <w:rsid w:val="00DC4473"/>
    <w:rsid w:val="00DC449B"/>
    <w:rsid w:val="00DC4B1C"/>
    <w:rsid w:val="00DC4B95"/>
    <w:rsid w:val="00DC627C"/>
    <w:rsid w:val="00DC6672"/>
    <w:rsid w:val="00DC71FC"/>
    <w:rsid w:val="00DC75CB"/>
    <w:rsid w:val="00DC7FC9"/>
    <w:rsid w:val="00DD09E6"/>
    <w:rsid w:val="00DD1065"/>
    <w:rsid w:val="00DD1CC0"/>
    <w:rsid w:val="00DD206F"/>
    <w:rsid w:val="00DD231B"/>
    <w:rsid w:val="00DD34CD"/>
    <w:rsid w:val="00DD3E1C"/>
    <w:rsid w:val="00DD3E9A"/>
    <w:rsid w:val="00DD4EE7"/>
    <w:rsid w:val="00DD5B68"/>
    <w:rsid w:val="00DD6105"/>
    <w:rsid w:val="00DD67E2"/>
    <w:rsid w:val="00DD6B84"/>
    <w:rsid w:val="00DD7004"/>
    <w:rsid w:val="00DD7356"/>
    <w:rsid w:val="00DD7E6E"/>
    <w:rsid w:val="00DE085D"/>
    <w:rsid w:val="00DE1021"/>
    <w:rsid w:val="00DE1303"/>
    <w:rsid w:val="00DE16CA"/>
    <w:rsid w:val="00DE17EC"/>
    <w:rsid w:val="00DE1976"/>
    <w:rsid w:val="00DE1D00"/>
    <w:rsid w:val="00DE2988"/>
    <w:rsid w:val="00DE2B01"/>
    <w:rsid w:val="00DE3167"/>
    <w:rsid w:val="00DE5065"/>
    <w:rsid w:val="00DE5359"/>
    <w:rsid w:val="00DE5679"/>
    <w:rsid w:val="00DE5959"/>
    <w:rsid w:val="00DE5DE5"/>
    <w:rsid w:val="00DE66B1"/>
    <w:rsid w:val="00DE6A87"/>
    <w:rsid w:val="00DE7152"/>
    <w:rsid w:val="00DE7A28"/>
    <w:rsid w:val="00DE7D49"/>
    <w:rsid w:val="00DE7DDC"/>
    <w:rsid w:val="00DF000A"/>
    <w:rsid w:val="00DF00E3"/>
    <w:rsid w:val="00DF042A"/>
    <w:rsid w:val="00DF0695"/>
    <w:rsid w:val="00DF22BE"/>
    <w:rsid w:val="00DF2B2A"/>
    <w:rsid w:val="00DF30E9"/>
    <w:rsid w:val="00DF3228"/>
    <w:rsid w:val="00DF344C"/>
    <w:rsid w:val="00DF3975"/>
    <w:rsid w:val="00DF3A2B"/>
    <w:rsid w:val="00DF4F45"/>
    <w:rsid w:val="00DF567F"/>
    <w:rsid w:val="00DF57A2"/>
    <w:rsid w:val="00DF64AB"/>
    <w:rsid w:val="00DF6BE0"/>
    <w:rsid w:val="00DF6C81"/>
    <w:rsid w:val="00DF6FF8"/>
    <w:rsid w:val="00DF7B16"/>
    <w:rsid w:val="00DF7B38"/>
    <w:rsid w:val="00E0038E"/>
    <w:rsid w:val="00E00A14"/>
    <w:rsid w:val="00E00E9C"/>
    <w:rsid w:val="00E00F22"/>
    <w:rsid w:val="00E01F0B"/>
    <w:rsid w:val="00E0328F"/>
    <w:rsid w:val="00E03876"/>
    <w:rsid w:val="00E03C05"/>
    <w:rsid w:val="00E03DC3"/>
    <w:rsid w:val="00E048B0"/>
    <w:rsid w:val="00E04EAA"/>
    <w:rsid w:val="00E069B3"/>
    <w:rsid w:val="00E069DB"/>
    <w:rsid w:val="00E06AB0"/>
    <w:rsid w:val="00E06EE5"/>
    <w:rsid w:val="00E07473"/>
    <w:rsid w:val="00E07543"/>
    <w:rsid w:val="00E07DC2"/>
    <w:rsid w:val="00E07F54"/>
    <w:rsid w:val="00E103A1"/>
    <w:rsid w:val="00E11606"/>
    <w:rsid w:val="00E11E66"/>
    <w:rsid w:val="00E11EE0"/>
    <w:rsid w:val="00E1213D"/>
    <w:rsid w:val="00E12493"/>
    <w:rsid w:val="00E12F3B"/>
    <w:rsid w:val="00E13116"/>
    <w:rsid w:val="00E133C1"/>
    <w:rsid w:val="00E13452"/>
    <w:rsid w:val="00E135D5"/>
    <w:rsid w:val="00E14812"/>
    <w:rsid w:val="00E14BD9"/>
    <w:rsid w:val="00E14D3D"/>
    <w:rsid w:val="00E14D4A"/>
    <w:rsid w:val="00E14FA7"/>
    <w:rsid w:val="00E15644"/>
    <w:rsid w:val="00E158CC"/>
    <w:rsid w:val="00E162BE"/>
    <w:rsid w:val="00E162E2"/>
    <w:rsid w:val="00E20FEA"/>
    <w:rsid w:val="00E21476"/>
    <w:rsid w:val="00E215CB"/>
    <w:rsid w:val="00E2289C"/>
    <w:rsid w:val="00E22D56"/>
    <w:rsid w:val="00E231DE"/>
    <w:rsid w:val="00E234BD"/>
    <w:rsid w:val="00E241E1"/>
    <w:rsid w:val="00E24583"/>
    <w:rsid w:val="00E24709"/>
    <w:rsid w:val="00E24719"/>
    <w:rsid w:val="00E2566C"/>
    <w:rsid w:val="00E26BBF"/>
    <w:rsid w:val="00E26F90"/>
    <w:rsid w:val="00E2732B"/>
    <w:rsid w:val="00E275DF"/>
    <w:rsid w:val="00E30351"/>
    <w:rsid w:val="00E30566"/>
    <w:rsid w:val="00E308D7"/>
    <w:rsid w:val="00E3175A"/>
    <w:rsid w:val="00E3187B"/>
    <w:rsid w:val="00E31F87"/>
    <w:rsid w:val="00E31FC7"/>
    <w:rsid w:val="00E325CC"/>
    <w:rsid w:val="00E32933"/>
    <w:rsid w:val="00E329B0"/>
    <w:rsid w:val="00E32D53"/>
    <w:rsid w:val="00E33496"/>
    <w:rsid w:val="00E33F31"/>
    <w:rsid w:val="00E347DE"/>
    <w:rsid w:val="00E349FF"/>
    <w:rsid w:val="00E35FC8"/>
    <w:rsid w:val="00E363C3"/>
    <w:rsid w:val="00E37919"/>
    <w:rsid w:val="00E379CB"/>
    <w:rsid w:val="00E37A89"/>
    <w:rsid w:val="00E37CCD"/>
    <w:rsid w:val="00E37EC3"/>
    <w:rsid w:val="00E40404"/>
    <w:rsid w:val="00E40F4E"/>
    <w:rsid w:val="00E411AB"/>
    <w:rsid w:val="00E41390"/>
    <w:rsid w:val="00E41775"/>
    <w:rsid w:val="00E43335"/>
    <w:rsid w:val="00E439B5"/>
    <w:rsid w:val="00E43A2E"/>
    <w:rsid w:val="00E44724"/>
    <w:rsid w:val="00E44D12"/>
    <w:rsid w:val="00E45036"/>
    <w:rsid w:val="00E45706"/>
    <w:rsid w:val="00E460E5"/>
    <w:rsid w:val="00E46F47"/>
    <w:rsid w:val="00E47E4E"/>
    <w:rsid w:val="00E50716"/>
    <w:rsid w:val="00E50ECF"/>
    <w:rsid w:val="00E50EF5"/>
    <w:rsid w:val="00E5156E"/>
    <w:rsid w:val="00E51AEB"/>
    <w:rsid w:val="00E524E5"/>
    <w:rsid w:val="00E525CE"/>
    <w:rsid w:val="00E52D87"/>
    <w:rsid w:val="00E534C9"/>
    <w:rsid w:val="00E53A3F"/>
    <w:rsid w:val="00E54CBD"/>
    <w:rsid w:val="00E54E02"/>
    <w:rsid w:val="00E54F4C"/>
    <w:rsid w:val="00E55AAF"/>
    <w:rsid w:val="00E55B76"/>
    <w:rsid w:val="00E57242"/>
    <w:rsid w:val="00E57943"/>
    <w:rsid w:val="00E60074"/>
    <w:rsid w:val="00E607A7"/>
    <w:rsid w:val="00E6086F"/>
    <w:rsid w:val="00E61321"/>
    <w:rsid w:val="00E61687"/>
    <w:rsid w:val="00E62848"/>
    <w:rsid w:val="00E62987"/>
    <w:rsid w:val="00E62A27"/>
    <w:rsid w:val="00E62C56"/>
    <w:rsid w:val="00E62FF4"/>
    <w:rsid w:val="00E63A2A"/>
    <w:rsid w:val="00E63A51"/>
    <w:rsid w:val="00E63A9D"/>
    <w:rsid w:val="00E64050"/>
    <w:rsid w:val="00E6494C"/>
    <w:rsid w:val="00E64DBF"/>
    <w:rsid w:val="00E64E0D"/>
    <w:rsid w:val="00E64E79"/>
    <w:rsid w:val="00E64F90"/>
    <w:rsid w:val="00E653FB"/>
    <w:rsid w:val="00E655D3"/>
    <w:rsid w:val="00E6569B"/>
    <w:rsid w:val="00E66807"/>
    <w:rsid w:val="00E66ADB"/>
    <w:rsid w:val="00E67255"/>
    <w:rsid w:val="00E67831"/>
    <w:rsid w:val="00E67B10"/>
    <w:rsid w:val="00E67EFF"/>
    <w:rsid w:val="00E67FD1"/>
    <w:rsid w:val="00E700C9"/>
    <w:rsid w:val="00E707C5"/>
    <w:rsid w:val="00E70877"/>
    <w:rsid w:val="00E70ACA"/>
    <w:rsid w:val="00E70DEC"/>
    <w:rsid w:val="00E71CA3"/>
    <w:rsid w:val="00E71E89"/>
    <w:rsid w:val="00E720F9"/>
    <w:rsid w:val="00E73038"/>
    <w:rsid w:val="00E734D5"/>
    <w:rsid w:val="00E73D47"/>
    <w:rsid w:val="00E745EA"/>
    <w:rsid w:val="00E754AC"/>
    <w:rsid w:val="00E770B3"/>
    <w:rsid w:val="00E774C7"/>
    <w:rsid w:val="00E77534"/>
    <w:rsid w:val="00E77918"/>
    <w:rsid w:val="00E77919"/>
    <w:rsid w:val="00E77C7A"/>
    <w:rsid w:val="00E77F00"/>
    <w:rsid w:val="00E806D4"/>
    <w:rsid w:val="00E80921"/>
    <w:rsid w:val="00E81AF8"/>
    <w:rsid w:val="00E81AFB"/>
    <w:rsid w:val="00E81F1A"/>
    <w:rsid w:val="00E8286B"/>
    <w:rsid w:val="00E82D5B"/>
    <w:rsid w:val="00E82E6E"/>
    <w:rsid w:val="00E83248"/>
    <w:rsid w:val="00E843D6"/>
    <w:rsid w:val="00E8529F"/>
    <w:rsid w:val="00E8538B"/>
    <w:rsid w:val="00E86314"/>
    <w:rsid w:val="00E8637E"/>
    <w:rsid w:val="00E86452"/>
    <w:rsid w:val="00E866AF"/>
    <w:rsid w:val="00E86E5E"/>
    <w:rsid w:val="00E8757B"/>
    <w:rsid w:val="00E879A9"/>
    <w:rsid w:val="00E87FA6"/>
    <w:rsid w:val="00E87FCA"/>
    <w:rsid w:val="00E911DE"/>
    <w:rsid w:val="00E91EFE"/>
    <w:rsid w:val="00E923D8"/>
    <w:rsid w:val="00E928E2"/>
    <w:rsid w:val="00E92CA8"/>
    <w:rsid w:val="00E95369"/>
    <w:rsid w:val="00E955C9"/>
    <w:rsid w:val="00E9649D"/>
    <w:rsid w:val="00E96AAB"/>
    <w:rsid w:val="00E96F05"/>
    <w:rsid w:val="00E96F8E"/>
    <w:rsid w:val="00E973C4"/>
    <w:rsid w:val="00E975F4"/>
    <w:rsid w:val="00E978B3"/>
    <w:rsid w:val="00EA00FA"/>
    <w:rsid w:val="00EA0794"/>
    <w:rsid w:val="00EA0D22"/>
    <w:rsid w:val="00EA11B7"/>
    <w:rsid w:val="00EA24CD"/>
    <w:rsid w:val="00EA2D9B"/>
    <w:rsid w:val="00EA302A"/>
    <w:rsid w:val="00EA398C"/>
    <w:rsid w:val="00EA3BBD"/>
    <w:rsid w:val="00EA5435"/>
    <w:rsid w:val="00EA5CDD"/>
    <w:rsid w:val="00EA5DBE"/>
    <w:rsid w:val="00EA5DCA"/>
    <w:rsid w:val="00EA5EB5"/>
    <w:rsid w:val="00EA6407"/>
    <w:rsid w:val="00EA69C6"/>
    <w:rsid w:val="00EA6C5F"/>
    <w:rsid w:val="00EA6EB3"/>
    <w:rsid w:val="00EA6ED9"/>
    <w:rsid w:val="00EA6FEC"/>
    <w:rsid w:val="00EA7FA2"/>
    <w:rsid w:val="00EB034B"/>
    <w:rsid w:val="00EB089E"/>
    <w:rsid w:val="00EB181A"/>
    <w:rsid w:val="00EB183C"/>
    <w:rsid w:val="00EB1FFC"/>
    <w:rsid w:val="00EB2225"/>
    <w:rsid w:val="00EB2FB4"/>
    <w:rsid w:val="00EB3021"/>
    <w:rsid w:val="00EB3132"/>
    <w:rsid w:val="00EB3675"/>
    <w:rsid w:val="00EB399A"/>
    <w:rsid w:val="00EB3EC4"/>
    <w:rsid w:val="00EB4609"/>
    <w:rsid w:val="00EB498C"/>
    <w:rsid w:val="00EB53D1"/>
    <w:rsid w:val="00EB545D"/>
    <w:rsid w:val="00EB5E19"/>
    <w:rsid w:val="00EB6763"/>
    <w:rsid w:val="00EB6A43"/>
    <w:rsid w:val="00EB6D11"/>
    <w:rsid w:val="00EB7632"/>
    <w:rsid w:val="00EB7BA6"/>
    <w:rsid w:val="00EB7CC8"/>
    <w:rsid w:val="00EB7DAF"/>
    <w:rsid w:val="00EC1665"/>
    <w:rsid w:val="00EC296F"/>
    <w:rsid w:val="00EC2A3B"/>
    <w:rsid w:val="00EC2B93"/>
    <w:rsid w:val="00EC2F16"/>
    <w:rsid w:val="00EC31A4"/>
    <w:rsid w:val="00EC4304"/>
    <w:rsid w:val="00EC43DB"/>
    <w:rsid w:val="00EC4630"/>
    <w:rsid w:val="00EC5FDE"/>
    <w:rsid w:val="00EC60F0"/>
    <w:rsid w:val="00EC623D"/>
    <w:rsid w:val="00EC6694"/>
    <w:rsid w:val="00EC6C42"/>
    <w:rsid w:val="00EC752D"/>
    <w:rsid w:val="00ED0B20"/>
    <w:rsid w:val="00ED0D90"/>
    <w:rsid w:val="00ED163B"/>
    <w:rsid w:val="00ED16EB"/>
    <w:rsid w:val="00ED1A31"/>
    <w:rsid w:val="00ED22EF"/>
    <w:rsid w:val="00ED2D18"/>
    <w:rsid w:val="00ED30DC"/>
    <w:rsid w:val="00ED3237"/>
    <w:rsid w:val="00ED3272"/>
    <w:rsid w:val="00ED33AD"/>
    <w:rsid w:val="00ED351D"/>
    <w:rsid w:val="00ED3EF9"/>
    <w:rsid w:val="00ED47C4"/>
    <w:rsid w:val="00ED496B"/>
    <w:rsid w:val="00ED4973"/>
    <w:rsid w:val="00ED4B50"/>
    <w:rsid w:val="00ED4C05"/>
    <w:rsid w:val="00ED4DBB"/>
    <w:rsid w:val="00ED4E64"/>
    <w:rsid w:val="00ED514D"/>
    <w:rsid w:val="00ED57A8"/>
    <w:rsid w:val="00ED5DAB"/>
    <w:rsid w:val="00ED732D"/>
    <w:rsid w:val="00ED7C69"/>
    <w:rsid w:val="00ED7CCD"/>
    <w:rsid w:val="00EE035C"/>
    <w:rsid w:val="00EE0632"/>
    <w:rsid w:val="00EE0ED2"/>
    <w:rsid w:val="00EE1419"/>
    <w:rsid w:val="00EE156C"/>
    <w:rsid w:val="00EE1946"/>
    <w:rsid w:val="00EE2055"/>
    <w:rsid w:val="00EE259A"/>
    <w:rsid w:val="00EE2C3D"/>
    <w:rsid w:val="00EE342E"/>
    <w:rsid w:val="00EE4656"/>
    <w:rsid w:val="00EE4D9D"/>
    <w:rsid w:val="00EE557A"/>
    <w:rsid w:val="00EE5FA1"/>
    <w:rsid w:val="00EE6170"/>
    <w:rsid w:val="00EE68C8"/>
    <w:rsid w:val="00EE6920"/>
    <w:rsid w:val="00EE759B"/>
    <w:rsid w:val="00EE772E"/>
    <w:rsid w:val="00EE78C1"/>
    <w:rsid w:val="00EE7969"/>
    <w:rsid w:val="00EE7B7D"/>
    <w:rsid w:val="00EE7C8F"/>
    <w:rsid w:val="00EF008F"/>
    <w:rsid w:val="00EF0421"/>
    <w:rsid w:val="00EF08A9"/>
    <w:rsid w:val="00EF12CA"/>
    <w:rsid w:val="00EF15E9"/>
    <w:rsid w:val="00EF175B"/>
    <w:rsid w:val="00EF1AA4"/>
    <w:rsid w:val="00EF281D"/>
    <w:rsid w:val="00EF2D33"/>
    <w:rsid w:val="00EF3FCD"/>
    <w:rsid w:val="00EF4621"/>
    <w:rsid w:val="00EF4AF0"/>
    <w:rsid w:val="00EF4EB8"/>
    <w:rsid w:val="00EF53AA"/>
    <w:rsid w:val="00EF53CF"/>
    <w:rsid w:val="00EF5461"/>
    <w:rsid w:val="00EF6132"/>
    <w:rsid w:val="00EF638C"/>
    <w:rsid w:val="00EF6D95"/>
    <w:rsid w:val="00EF6FF2"/>
    <w:rsid w:val="00EF72EA"/>
    <w:rsid w:val="00EF7335"/>
    <w:rsid w:val="00EF7686"/>
    <w:rsid w:val="00F00034"/>
    <w:rsid w:val="00F00212"/>
    <w:rsid w:val="00F004F5"/>
    <w:rsid w:val="00F00C00"/>
    <w:rsid w:val="00F01287"/>
    <w:rsid w:val="00F0172A"/>
    <w:rsid w:val="00F01A5A"/>
    <w:rsid w:val="00F01D42"/>
    <w:rsid w:val="00F01F3A"/>
    <w:rsid w:val="00F02B52"/>
    <w:rsid w:val="00F0327A"/>
    <w:rsid w:val="00F0408C"/>
    <w:rsid w:val="00F044A0"/>
    <w:rsid w:val="00F04AE9"/>
    <w:rsid w:val="00F04CEF"/>
    <w:rsid w:val="00F05189"/>
    <w:rsid w:val="00F053A2"/>
    <w:rsid w:val="00F058A4"/>
    <w:rsid w:val="00F059F6"/>
    <w:rsid w:val="00F100AB"/>
    <w:rsid w:val="00F104AF"/>
    <w:rsid w:val="00F106A0"/>
    <w:rsid w:val="00F10A0D"/>
    <w:rsid w:val="00F10E6A"/>
    <w:rsid w:val="00F111E6"/>
    <w:rsid w:val="00F11AB8"/>
    <w:rsid w:val="00F11E23"/>
    <w:rsid w:val="00F121E0"/>
    <w:rsid w:val="00F121F1"/>
    <w:rsid w:val="00F126E8"/>
    <w:rsid w:val="00F12DB4"/>
    <w:rsid w:val="00F13087"/>
    <w:rsid w:val="00F13B77"/>
    <w:rsid w:val="00F13FEA"/>
    <w:rsid w:val="00F14ADB"/>
    <w:rsid w:val="00F14C6A"/>
    <w:rsid w:val="00F16013"/>
    <w:rsid w:val="00F162D5"/>
    <w:rsid w:val="00F171C0"/>
    <w:rsid w:val="00F20495"/>
    <w:rsid w:val="00F20FCE"/>
    <w:rsid w:val="00F21443"/>
    <w:rsid w:val="00F2150E"/>
    <w:rsid w:val="00F2173A"/>
    <w:rsid w:val="00F21F08"/>
    <w:rsid w:val="00F22258"/>
    <w:rsid w:val="00F22B6B"/>
    <w:rsid w:val="00F22BE7"/>
    <w:rsid w:val="00F23009"/>
    <w:rsid w:val="00F230A2"/>
    <w:rsid w:val="00F235AA"/>
    <w:rsid w:val="00F23965"/>
    <w:rsid w:val="00F24169"/>
    <w:rsid w:val="00F24239"/>
    <w:rsid w:val="00F24DB0"/>
    <w:rsid w:val="00F25247"/>
    <w:rsid w:val="00F25AE8"/>
    <w:rsid w:val="00F25D37"/>
    <w:rsid w:val="00F266F7"/>
    <w:rsid w:val="00F26977"/>
    <w:rsid w:val="00F26BA0"/>
    <w:rsid w:val="00F27514"/>
    <w:rsid w:val="00F27615"/>
    <w:rsid w:val="00F27B87"/>
    <w:rsid w:val="00F27D24"/>
    <w:rsid w:val="00F30080"/>
    <w:rsid w:val="00F30AE7"/>
    <w:rsid w:val="00F3122B"/>
    <w:rsid w:val="00F3127C"/>
    <w:rsid w:val="00F314A5"/>
    <w:rsid w:val="00F317C5"/>
    <w:rsid w:val="00F31C6B"/>
    <w:rsid w:val="00F329FC"/>
    <w:rsid w:val="00F32A13"/>
    <w:rsid w:val="00F32E6B"/>
    <w:rsid w:val="00F332C1"/>
    <w:rsid w:val="00F33428"/>
    <w:rsid w:val="00F34EC3"/>
    <w:rsid w:val="00F3553E"/>
    <w:rsid w:val="00F357FF"/>
    <w:rsid w:val="00F358F1"/>
    <w:rsid w:val="00F36257"/>
    <w:rsid w:val="00F3697C"/>
    <w:rsid w:val="00F374FA"/>
    <w:rsid w:val="00F37526"/>
    <w:rsid w:val="00F375C7"/>
    <w:rsid w:val="00F379E1"/>
    <w:rsid w:val="00F37F60"/>
    <w:rsid w:val="00F400DF"/>
    <w:rsid w:val="00F413A6"/>
    <w:rsid w:val="00F41415"/>
    <w:rsid w:val="00F4208F"/>
    <w:rsid w:val="00F42485"/>
    <w:rsid w:val="00F426A1"/>
    <w:rsid w:val="00F42D85"/>
    <w:rsid w:val="00F44148"/>
    <w:rsid w:val="00F447C7"/>
    <w:rsid w:val="00F448E1"/>
    <w:rsid w:val="00F45355"/>
    <w:rsid w:val="00F45422"/>
    <w:rsid w:val="00F4620B"/>
    <w:rsid w:val="00F4672F"/>
    <w:rsid w:val="00F46CB4"/>
    <w:rsid w:val="00F4745B"/>
    <w:rsid w:val="00F47E17"/>
    <w:rsid w:val="00F47E61"/>
    <w:rsid w:val="00F50340"/>
    <w:rsid w:val="00F50756"/>
    <w:rsid w:val="00F50A4D"/>
    <w:rsid w:val="00F51B77"/>
    <w:rsid w:val="00F51C07"/>
    <w:rsid w:val="00F526C1"/>
    <w:rsid w:val="00F529AB"/>
    <w:rsid w:val="00F53474"/>
    <w:rsid w:val="00F53894"/>
    <w:rsid w:val="00F53E57"/>
    <w:rsid w:val="00F54ECB"/>
    <w:rsid w:val="00F5512E"/>
    <w:rsid w:val="00F5633F"/>
    <w:rsid w:val="00F56446"/>
    <w:rsid w:val="00F56A12"/>
    <w:rsid w:val="00F5711C"/>
    <w:rsid w:val="00F57235"/>
    <w:rsid w:val="00F5751A"/>
    <w:rsid w:val="00F57D05"/>
    <w:rsid w:val="00F602B4"/>
    <w:rsid w:val="00F60AC6"/>
    <w:rsid w:val="00F60BC5"/>
    <w:rsid w:val="00F60C24"/>
    <w:rsid w:val="00F60F0E"/>
    <w:rsid w:val="00F6100D"/>
    <w:rsid w:val="00F61A6B"/>
    <w:rsid w:val="00F62CF0"/>
    <w:rsid w:val="00F62ED9"/>
    <w:rsid w:val="00F63478"/>
    <w:rsid w:val="00F6350F"/>
    <w:rsid w:val="00F63880"/>
    <w:rsid w:val="00F63994"/>
    <w:rsid w:val="00F64436"/>
    <w:rsid w:val="00F6458C"/>
    <w:rsid w:val="00F64C9F"/>
    <w:rsid w:val="00F6554C"/>
    <w:rsid w:val="00F65B10"/>
    <w:rsid w:val="00F65F4E"/>
    <w:rsid w:val="00F66586"/>
    <w:rsid w:val="00F667BF"/>
    <w:rsid w:val="00F66AC6"/>
    <w:rsid w:val="00F66E89"/>
    <w:rsid w:val="00F66F7B"/>
    <w:rsid w:val="00F67178"/>
    <w:rsid w:val="00F67D7F"/>
    <w:rsid w:val="00F72691"/>
    <w:rsid w:val="00F72802"/>
    <w:rsid w:val="00F72C0F"/>
    <w:rsid w:val="00F72D81"/>
    <w:rsid w:val="00F72E85"/>
    <w:rsid w:val="00F73AD5"/>
    <w:rsid w:val="00F73C0E"/>
    <w:rsid w:val="00F73CDF"/>
    <w:rsid w:val="00F73D5F"/>
    <w:rsid w:val="00F73DAF"/>
    <w:rsid w:val="00F74DD0"/>
    <w:rsid w:val="00F754AE"/>
    <w:rsid w:val="00F76439"/>
    <w:rsid w:val="00F76641"/>
    <w:rsid w:val="00F76648"/>
    <w:rsid w:val="00F76EB0"/>
    <w:rsid w:val="00F7790C"/>
    <w:rsid w:val="00F77930"/>
    <w:rsid w:val="00F77E71"/>
    <w:rsid w:val="00F77FC4"/>
    <w:rsid w:val="00F805F2"/>
    <w:rsid w:val="00F8072C"/>
    <w:rsid w:val="00F80E63"/>
    <w:rsid w:val="00F814A7"/>
    <w:rsid w:val="00F81724"/>
    <w:rsid w:val="00F81DE3"/>
    <w:rsid w:val="00F8236B"/>
    <w:rsid w:val="00F8285D"/>
    <w:rsid w:val="00F82CF8"/>
    <w:rsid w:val="00F835A6"/>
    <w:rsid w:val="00F8407D"/>
    <w:rsid w:val="00F84748"/>
    <w:rsid w:val="00F84C07"/>
    <w:rsid w:val="00F85144"/>
    <w:rsid w:val="00F853D3"/>
    <w:rsid w:val="00F8560E"/>
    <w:rsid w:val="00F8607D"/>
    <w:rsid w:val="00F862BF"/>
    <w:rsid w:val="00F8635B"/>
    <w:rsid w:val="00F86425"/>
    <w:rsid w:val="00F86C24"/>
    <w:rsid w:val="00F86FB7"/>
    <w:rsid w:val="00F87654"/>
    <w:rsid w:val="00F878CD"/>
    <w:rsid w:val="00F90059"/>
    <w:rsid w:val="00F90135"/>
    <w:rsid w:val="00F9034D"/>
    <w:rsid w:val="00F90A3E"/>
    <w:rsid w:val="00F90DC3"/>
    <w:rsid w:val="00F91904"/>
    <w:rsid w:val="00F9215E"/>
    <w:rsid w:val="00F92399"/>
    <w:rsid w:val="00F924A5"/>
    <w:rsid w:val="00F925B6"/>
    <w:rsid w:val="00F92640"/>
    <w:rsid w:val="00F9281B"/>
    <w:rsid w:val="00F92FDA"/>
    <w:rsid w:val="00F931A1"/>
    <w:rsid w:val="00F93279"/>
    <w:rsid w:val="00F93D58"/>
    <w:rsid w:val="00F940BA"/>
    <w:rsid w:val="00F948AD"/>
    <w:rsid w:val="00F9559F"/>
    <w:rsid w:val="00F95C23"/>
    <w:rsid w:val="00F96968"/>
    <w:rsid w:val="00F96AC5"/>
    <w:rsid w:val="00F96F81"/>
    <w:rsid w:val="00F979E5"/>
    <w:rsid w:val="00F97EAE"/>
    <w:rsid w:val="00FA09F0"/>
    <w:rsid w:val="00FA11AC"/>
    <w:rsid w:val="00FA17BC"/>
    <w:rsid w:val="00FA196D"/>
    <w:rsid w:val="00FA26AB"/>
    <w:rsid w:val="00FA292D"/>
    <w:rsid w:val="00FA2999"/>
    <w:rsid w:val="00FA2B9F"/>
    <w:rsid w:val="00FA311E"/>
    <w:rsid w:val="00FA338B"/>
    <w:rsid w:val="00FA3D12"/>
    <w:rsid w:val="00FA3D42"/>
    <w:rsid w:val="00FA4215"/>
    <w:rsid w:val="00FA42C3"/>
    <w:rsid w:val="00FA4570"/>
    <w:rsid w:val="00FA4AA2"/>
    <w:rsid w:val="00FA5307"/>
    <w:rsid w:val="00FA5BCD"/>
    <w:rsid w:val="00FA71C7"/>
    <w:rsid w:val="00FA78A0"/>
    <w:rsid w:val="00FA7A74"/>
    <w:rsid w:val="00FB00BD"/>
    <w:rsid w:val="00FB024E"/>
    <w:rsid w:val="00FB02D9"/>
    <w:rsid w:val="00FB041E"/>
    <w:rsid w:val="00FB06E7"/>
    <w:rsid w:val="00FB0D5A"/>
    <w:rsid w:val="00FB19EE"/>
    <w:rsid w:val="00FB2198"/>
    <w:rsid w:val="00FB2440"/>
    <w:rsid w:val="00FB2FD9"/>
    <w:rsid w:val="00FB3204"/>
    <w:rsid w:val="00FB32A7"/>
    <w:rsid w:val="00FB3320"/>
    <w:rsid w:val="00FB37F1"/>
    <w:rsid w:val="00FB3949"/>
    <w:rsid w:val="00FB3CF2"/>
    <w:rsid w:val="00FB3DC2"/>
    <w:rsid w:val="00FB4450"/>
    <w:rsid w:val="00FB52A4"/>
    <w:rsid w:val="00FB5CF9"/>
    <w:rsid w:val="00FB6F7D"/>
    <w:rsid w:val="00FC0890"/>
    <w:rsid w:val="00FC0DCD"/>
    <w:rsid w:val="00FC2033"/>
    <w:rsid w:val="00FC23FF"/>
    <w:rsid w:val="00FC260A"/>
    <w:rsid w:val="00FC2CD2"/>
    <w:rsid w:val="00FC2E34"/>
    <w:rsid w:val="00FC2ED5"/>
    <w:rsid w:val="00FC31BC"/>
    <w:rsid w:val="00FC33D8"/>
    <w:rsid w:val="00FC33DF"/>
    <w:rsid w:val="00FC3454"/>
    <w:rsid w:val="00FC36A1"/>
    <w:rsid w:val="00FC400A"/>
    <w:rsid w:val="00FC4217"/>
    <w:rsid w:val="00FC47C6"/>
    <w:rsid w:val="00FC4F69"/>
    <w:rsid w:val="00FC5768"/>
    <w:rsid w:val="00FC5BFC"/>
    <w:rsid w:val="00FC5D13"/>
    <w:rsid w:val="00FC635D"/>
    <w:rsid w:val="00FC6777"/>
    <w:rsid w:val="00FC686B"/>
    <w:rsid w:val="00FC6DA8"/>
    <w:rsid w:val="00FC6FBD"/>
    <w:rsid w:val="00FC70FA"/>
    <w:rsid w:val="00FC713B"/>
    <w:rsid w:val="00FC7665"/>
    <w:rsid w:val="00FC76DC"/>
    <w:rsid w:val="00FD00CE"/>
    <w:rsid w:val="00FD0387"/>
    <w:rsid w:val="00FD163E"/>
    <w:rsid w:val="00FD1AB6"/>
    <w:rsid w:val="00FD210D"/>
    <w:rsid w:val="00FD2450"/>
    <w:rsid w:val="00FD321C"/>
    <w:rsid w:val="00FD3C10"/>
    <w:rsid w:val="00FD3E6C"/>
    <w:rsid w:val="00FD40B8"/>
    <w:rsid w:val="00FD417D"/>
    <w:rsid w:val="00FD4458"/>
    <w:rsid w:val="00FD44CA"/>
    <w:rsid w:val="00FD4575"/>
    <w:rsid w:val="00FD50EB"/>
    <w:rsid w:val="00FD6069"/>
    <w:rsid w:val="00FD6F3E"/>
    <w:rsid w:val="00FD7A0C"/>
    <w:rsid w:val="00FD7DA4"/>
    <w:rsid w:val="00FE0126"/>
    <w:rsid w:val="00FE0142"/>
    <w:rsid w:val="00FE0396"/>
    <w:rsid w:val="00FE03C2"/>
    <w:rsid w:val="00FE0667"/>
    <w:rsid w:val="00FE083C"/>
    <w:rsid w:val="00FE0FED"/>
    <w:rsid w:val="00FE132C"/>
    <w:rsid w:val="00FE14EE"/>
    <w:rsid w:val="00FE1B2A"/>
    <w:rsid w:val="00FE1B7E"/>
    <w:rsid w:val="00FE1C03"/>
    <w:rsid w:val="00FE2256"/>
    <w:rsid w:val="00FE256C"/>
    <w:rsid w:val="00FE2788"/>
    <w:rsid w:val="00FE28B1"/>
    <w:rsid w:val="00FE2E12"/>
    <w:rsid w:val="00FE37FB"/>
    <w:rsid w:val="00FE4D64"/>
    <w:rsid w:val="00FE5024"/>
    <w:rsid w:val="00FE57F8"/>
    <w:rsid w:val="00FE6291"/>
    <w:rsid w:val="00FE6357"/>
    <w:rsid w:val="00FE6457"/>
    <w:rsid w:val="00FE6463"/>
    <w:rsid w:val="00FE6C99"/>
    <w:rsid w:val="00FE6DC0"/>
    <w:rsid w:val="00FE6DFD"/>
    <w:rsid w:val="00FE70CB"/>
    <w:rsid w:val="00FE728E"/>
    <w:rsid w:val="00FE739B"/>
    <w:rsid w:val="00FF16F3"/>
    <w:rsid w:val="00FF1920"/>
    <w:rsid w:val="00FF1EA7"/>
    <w:rsid w:val="00FF2273"/>
    <w:rsid w:val="00FF37AB"/>
    <w:rsid w:val="00FF4617"/>
    <w:rsid w:val="00FF4CDD"/>
    <w:rsid w:val="00FF65B3"/>
    <w:rsid w:val="00FF7553"/>
    <w:rsid w:val="00FF7575"/>
    <w:rsid w:val="00FF783F"/>
    <w:rsid w:val="00FF7922"/>
    <w:rsid w:val="010884B2"/>
    <w:rsid w:val="01637A5C"/>
    <w:rsid w:val="01732D8D"/>
    <w:rsid w:val="01A49E01"/>
    <w:rsid w:val="01E965F2"/>
    <w:rsid w:val="02149541"/>
    <w:rsid w:val="0214B6B2"/>
    <w:rsid w:val="021C0943"/>
    <w:rsid w:val="02253414"/>
    <w:rsid w:val="023A8D99"/>
    <w:rsid w:val="025C361C"/>
    <w:rsid w:val="02628DFA"/>
    <w:rsid w:val="0263D84D"/>
    <w:rsid w:val="027B4984"/>
    <w:rsid w:val="02900DC1"/>
    <w:rsid w:val="02F68849"/>
    <w:rsid w:val="031A97A6"/>
    <w:rsid w:val="03230577"/>
    <w:rsid w:val="03395DD7"/>
    <w:rsid w:val="033CDF73"/>
    <w:rsid w:val="0361E4E4"/>
    <w:rsid w:val="036B097F"/>
    <w:rsid w:val="03A8FCDC"/>
    <w:rsid w:val="03C8737D"/>
    <w:rsid w:val="03CB2442"/>
    <w:rsid w:val="03CEDFE0"/>
    <w:rsid w:val="03FC5077"/>
    <w:rsid w:val="040B04C5"/>
    <w:rsid w:val="040D5992"/>
    <w:rsid w:val="0425A4BA"/>
    <w:rsid w:val="044D9DC3"/>
    <w:rsid w:val="045BB90F"/>
    <w:rsid w:val="0475D6E5"/>
    <w:rsid w:val="04846924"/>
    <w:rsid w:val="048A8774"/>
    <w:rsid w:val="051A65B9"/>
    <w:rsid w:val="056F1463"/>
    <w:rsid w:val="05A71002"/>
    <w:rsid w:val="05B1A5E5"/>
    <w:rsid w:val="05B55E99"/>
    <w:rsid w:val="05D0AA7F"/>
    <w:rsid w:val="05DC1263"/>
    <w:rsid w:val="05F69B99"/>
    <w:rsid w:val="06000CCC"/>
    <w:rsid w:val="06456E47"/>
    <w:rsid w:val="06516832"/>
    <w:rsid w:val="06526911"/>
    <w:rsid w:val="06557B19"/>
    <w:rsid w:val="0656EB4C"/>
    <w:rsid w:val="066AE869"/>
    <w:rsid w:val="06AAE21E"/>
    <w:rsid w:val="06B7075F"/>
    <w:rsid w:val="06BE0C52"/>
    <w:rsid w:val="070F906A"/>
    <w:rsid w:val="071466D6"/>
    <w:rsid w:val="074A48C2"/>
    <w:rsid w:val="077D8ECF"/>
    <w:rsid w:val="079321B1"/>
    <w:rsid w:val="07C88B16"/>
    <w:rsid w:val="07F73AB4"/>
    <w:rsid w:val="080258BD"/>
    <w:rsid w:val="082FEF20"/>
    <w:rsid w:val="08320A92"/>
    <w:rsid w:val="084CE7D1"/>
    <w:rsid w:val="0866F607"/>
    <w:rsid w:val="08A50EDD"/>
    <w:rsid w:val="08BA2DA4"/>
    <w:rsid w:val="08D35696"/>
    <w:rsid w:val="08F79F6D"/>
    <w:rsid w:val="0905C7D1"/>
    <w:rsid w:val="0958F231"/>
    <w:rsid w:val="09A8830B"/>
    <w:rsid w:val="09B4156B"/>
    <w:rsid w:val="09B5187D"/>
    <w:rsid w:val="09C16B65"/>
    <w:rsid w:val="09EF4E54"/>
    <w:rsid w:val="0A5E01C2"/>
    <w:rsid w:val="0A6BB78B"/>
    <w:rsid w:val="0A9809E9"/>
    <w:rsid w:val="0A9CB6A5"/>
    <w:rsid w:val="0AA09433"/>
    <w:rsid w:val="0AB4C0D5"/>
    <w:rsid w:val="0AE71AFC"/>
    <w:rsid w:val="0B01E758"/>
    <w:rsid w:val="0B50D0BD"/>
    <w:rsid w:val="0B51B7BA"/>
    <w:rsid w:val="0B83D40E"/>
    <w:rsid w:val="0B9E87DF"/>
    <w:rsid w:val="0BB63A4B"/>
    <w:rsid w:val="0BF029F7"/>
    <w:rsid w:val="0C0C1C53"/>
    <w:rsid w:val="0C342789"/>
    <w:rsid w:val="0CAB31C8"/>
    <w:rsid w:val="0CBADEE9"/>
    <w:rsid w:val="0CBB72AF"/>
    <w:rsid w:val="0CEEB16A"/>
    <w:rsid w:val="0D211C35"/>
    <w:rsid w:val="0D25FEEE"/>
    <w:rsid w:val="0D2E77CD"/>
    <w:rsid w:val="0D6491DB"/>
    <w:rsid w:val="0D7C91B0"/>
    <w:rsid w:val="0D865122"/>
    <w:rsid w:val="0D92F4A3"/>
    <w:rsid w:val="0DA80EAC"/>
    <w:rsid w:val="0DAF3580"/>
    <w:rsid w:val="0DB4CCF8"/>
    <w:rsid w:val="0DEF42D8"/>
    <w:rsid w:val="0DF62632"/>
    <w:rsid w:val="0DF649AB"/>
    <w:rsid w:val="0E245076"/>
    <w:rsid w:val="0E3155CE"/>
    <w:rsid w:val="0E4EB5E2"/>
    <w:rsid w:val="0E75B4B3"/>
    <w:rsid w:val="0E82312E"/>
    <w:rsid w:val="0EB26423"/>
    <w:rsid w:val="0EC08CD6"/>
    <w:rsid w:val="0ED94F92"/>
    <w:rsid w:val="0F25AEC0"/>
    <w:rsid w:val="0F8DCFD0"/>
    <w:rsid w:val="0FA2A482"/>
    <w:rsid w:val="0FAE3BF7"/>
    <w:rsid w:val="0FF97A16"/>
    <w:rsid w:val="1000F72A"/>
    <w:rsid w:val="10030ED8"/>
    <w:rsid w:val="1003FFCF"/>
    <w:rsid w:val="10196972"/>
    <w:rsid w:val="103CE442"/>
    <w:rsid w:val="1067286D"/>
    <w:rsid w:val="106A741A"/>
    <w:rsid w:val="10845594"/>
    <w:rsid w:val="10AA4C72"/>
    <w:rsid w:val="10C15D5A"/>
    <w:rsid w:val="11542258"/>
    <w:rsid w:val="11631E65"/>
    <w:rsid w:val="118D172B"/>
    <w:rsid w:val="11E84FC4"/>
    <w:rsid w:val="11F9F47B"/>
    <w:rsid w:val="12188768"/>
    <w:rsid w:val="12278573"/>
    <w:rsid w:val="1229BBEA"/>
    <w:rsid w:val="1243B708"/>
    <w:rsid w:val="12592FD2"/>
    <w:rsid w:val="126CD33F"/>
    <w:rsid w:val="12A3AABE"/>
    <w:rsid w:val="12FE48EA"/>
    <w:rsid w:val="136D7BEF"/>
    <w:rsid w:val="13DFB4B2"/>
    <w:rsid w:val="1401B50D"/>
    <w:rsid w:val="1403C935"/>
    <w:rsid w:val="14526265"/>
    <w:rsid w:val="14EC7928"/>
    <w:rsid w:val="15066E98"/>
    <w:rsid w:val="158D225E"/>
    <w:rsid w:val="1596B8DE"/>
    <w:rsid w:val="15AE220D"/>
    <w:rsid w:val="15AF38F8"/>
    <w:rsid w:val="15B4A65A"/>
    <w:rsid w:val="15B4C7B2"/>
    <w:rsid w:val="15F4C95C"/>
    <w:rsid w:val="16357593"/>
    <w:rsid w:val="1637672A"/>
    <w:rsid w:val="164F0353"/>
    <w:rsid w:val="16504F4C"/>
    <w:rsid w:val="167B4661"/>
    <w:rsid w:val="168B8114"/>
    <w:rsid w:val="16D14547"/>
    <w:rsid w:val="16D53782"/>
    <w:rsid w:val="16DDB44E"/>
    <w:rsid w:val="16E0244A"/>
    <w:rsid w:val="16EB94ED"/>
    <w:rsid w:val="173E7E09"/>
    <w:rsid w:val="1779DC95"/>
    <w:rsid w:val="17879A90"/>
    <w:rsid w:val="17B40E27"/>
    <w:rsid w:val="17B605C5"/>
    <w:rsid w:val="18088A84"/>
    <w:rsid w:val="181ADAC2"/>
    <w:rsid w:val="1847F4F6"/>
    <w:rsid w:val="1851D2F5"/>
    <w:rsid w:val="18A42AAC"/>
    <w:rsid w:val="18AABD37"/>
    <w:rsid w:val="18D74820"/>
    <w:rsid w:val="18DF3578"/>
    <w:rsid w:val="18E02E0C"/>
    <w:rsid w:val="18F8145D"/>
    <w:rsid w:val="18FAACEE"/>
    <w:rsid w:val="19019AFB"/>
    <w:rsid w:val="1927506B"/>
    <w:rsid w:val="193C387B"/>
    <w:rsid w:val="194968B7"/>
    <w:rsid w:val="1967951F"/>
    <w:rsid w:val="19BBDD82"/>
    <w:rsid w:val="19EF6E0B"/>
    <w:rsid w:val="1A437645"/>
    <w:rsid w:val="1A43D0BE"/>
    <w:rsid w:val="1A65AA92"/>
    <w:rsid w:val="1A9775B0"/>
    <w:rsid w:val="1B07739F"/>
    <w:rsid w:val="1B1577D8"/>
    <w:rsid w:val="1B3430A3"/>
    <w:rsid w:val="1B502C71"/>
    <w:rsid w:val="1B566164"/>
    <w:rsid w:val="1B658F90"/>
    <w:rsid w:val="1BCC0CE6"/>
    <w:rsid w:val="1C0F7D91"/>
    <w:rsid w:val="1C3FFE6F"/>
    <w:rsid w:val="1C857989"/>
    <w:rsid w:val="1CB6D2B4"/>
    <w:rsid w:val="1CBEC703"/>
    <w:rsid w:val="1CC3AE5C"/>
    <w:rsid w:val="1CD0A7F7"/>
    <w:rsid w:val="1D008E53"/>
    <w:rsid w:val="1D759ECB"/>
    <w:rsid w:val="1D866D77"/>
    <w:rsid w:val="1D9C5DF5"/>
    <w:rsid w:val="1DA142DC"/>
    <w:rsid w:val="1DBBE8D7"/>
    <w:rsid w:val="1DBFB41C"/>
    <w:rsid w:val="1DCEB50B"/>
    <w:rsid w:val="1DD29A58"/>
    <w:rsid w:val="1DFA44FF"/>
    <w:rsid w:val="1E00D1F8"/>
    <w:rsid w:val="1E01C3D1"/>
    <w:rsid w:val="1E1E407A"/>
    <w:rsid w:val="1E3DC299"/>
    <w:rsid w:val="1E42332E"/>
    <w:rsid w:val="1E4D67C3"/>
    <w:rsid w:val="1E7354DE"/>
    <w:rsid w:val="1E92D03C"/>
    <w:rsid w:val="1E9494F0"/>
    <w:rsid w:val="1E9A97CD"/>
    <w:rsid w:val="1ECACD3C"/>
    <w:rsid w:val="1ECD8F30"/>
    <w:rsid w:val="1EFD7BB8"/>
    <w:rsid w:val="1F0D4B4D"/>
    <w:rsid w:val="1F31A241"/>
    <w:rsid w:val="1F8B71B7"/>
    <w:rsid w:val="1FBF42B6"/>
    <w:rsid w:val="1FC237C9"/>
    <w:rsid w:val="1FCA8D79"/>
    <w:rsid w:val="1FD469FD"/>
    <w:rsid w:val="1FE293D7"/>
    <w:rsid w:val="1FF14E5E"/>
    <w:rsid w:val="1FFFB5C9"/>
    <w:rsid w:val="202B85BB"/>
    <w:rsid w:val="202E30A1"/>
    <w:rsid w:val="20350FAD"/>
    <w:rsid w:val="20D746A9"/>
    <w:rsid w:val="21098D03"/>
    <w:rsid w:val="212E77D9"/>
    <w:rsid w:val="217F4B02"/>
    <w:rsid w:val="218CE5CE"/>
    <w:rsid w:val="21AD2AE9"/>
    <w:rsid w:val="21E19A2D"/>
    <w:rsid w:val="21EB4EE4"/>
    <w:rsid w:val="2229A223"/>
    <w:rsid w:val="223DB99F"/>
    <w:rsid w:val="227C3A9A"/>
    <w:rsid w:val="227C9439"/>
    <w:rsid w:val="2296DF01"/>
    <w:rsid w:val="230CEDC8"/>
    <w:rsid w:val="231E7403"/>
    <w:rsid w:val="2322FA6B"/>
    <w:rsid w:val="2341B243"/>
    <w:rsid w:val="237C1419"/>
    <w:rsid w:val="238A78C4"/>
    <w:rsid w:val="24028E09"/>
    <w:rsid w:val="24227C4D"/>
    <w:rsid w:val="246F2031"/>
    <w:rsid w:val="247C3803"/>
    <w:rsid w:val="24E82666"/>
    <w:rsid w:val="24EE1DFA"/>
    <w:rsid w:val="2500A1A9"/>
    <w:rsid w:val="2500FDF1"/>
    <w:rsid w:val="25524189"/>
    <w:rsid w:val="25525B0A"/>
    <w:rsid w:val="2558DB06"/>
    <w:rsid w:val="259DE7BC"/>
    <w:rsid w:val="25EC3574"/>
    <w:rsid w:val="25F1FA85"/>
    <w:rsid w:val="2634CE4B"/>
    <w:rsid w:val="2655719A"/>
    <w:rsid w:val="26620AD2"/>
    <w:rsid w:val="2679FFD9"/>
    <w:rsid w:val="26B24C6C"/>
    <w:rsid w:val="26D39647"/>
    <w:rsid w:val="26DAD8F1"/>
    <w:rsid w:val="27A00EA3"/>
    <w:rsid w:val="27AEED44"/>
    <w:rsid w:val="27B035A7"/>
    <w:rsid w:val="27B19E0F"/>
    <w:rsid w:val="27C44F15"/>
    <w:rsid w:val="2816FD64"/>
    <w:rsid w:val="28711058"/>
    <w:rsid w:val="28BA46B9"/>
    <w:rsid w:val="28E3CE59"/>
    <w:rsid w:val="29217AB5"/>
    <w:rsid w:val="29EC8CE2"/>
    <w:rsid w:val="29FAD380"/>
    <w:rsid w:val="2A08685D"/>
    <w:rsid w:val="2A08EC64"/>
    <w:rsid w:val="2A0DE10C"/>
    <w:rsid w:val="2A2F4ED0"/>
    <w:rsid w:val="2A59DB87"/>
    <w:rsid w:val="2A7568BE"/>
    <w:rsid w:val="2AEC610F"/>
    <w:rsid w:val="2B06A20B"/>
    <w:rsid w:val="2B292A12"/>
    <w:rsid w:val="2B4C7767"/>
    <w:rsid w:val="2B5D8715"/>
    <w:rsid w:val="2B72C387"/>
    <w:rsid w:val="2BAC1DEE"/>
    <w:rsid w:val="2BBC9068"/>
    <w:rsid w:val="2BECAF65"/>
    <w:rsid w:val="2C1B683D"/>
    <w:rsid w:val="2C504861"/>
    <w:rsid w:val="2C6FBDD4"/>
    <w:rsid w:val="2C7AD161"/>
    <w:rsid w:val="2C8CF045"/>
    <w:rsid w:val="2C9543D9"/>
    <w:rsid w:val="2CC598EE"/>
    <w:rsid w:val="2CE155A9"/>
    <w:rsid w:val="2CF5542F"/>
    <w:rsid w:val="2CFD3914"/>
    <w:rsid w:val="2D568CDF"/>
    <w:rsid w:val="2DA46736"/>
    <w:rsid w:val="2E052310"/>
    <w:rsid w:val="2E16C8B2"/>
    <w:rsid w:val="2E2939B4"/>
    <w:rsid w:val="2E43C53E"/>
    <w:rsid w:val="2E444D23"/>
    <w:rsid w:val="2E4DF8C5"/>
    <w:rsid w:val="2E6D6A99"/>
    <w:rsid w:val="2E7031B3"/>
    <w:rsid w:val="2E762779"/>
    <w:rsid w:val="2EAB8610"/>
    <w:rsid w:val="2EB3607B"/>
    <w:rsid w:val="2EDA781B"/>
    <w:rsid w:val="2EE1E4C0"/>
    <w:rsid w:val="2EF04F87"/>
    <w:rsid w:val="2EFC1C47"/>
    <w:rsid w:val="2F22D217"/>
    <w:rsid w:val="2F31E2D3"/>
    <w:rsid w:val="2F4BF1CF"/>
    <w:rsid w:val="2F9ADA7B"/>
    <w:rsid w:val="2FB293B5"/>
    <w:rsid w:val="3046B188"/>
    <w:rsid w:val="304C0A79"/>
    <w:rsid w:val="305A4694"/>
    <w:rsid w:val="306A6572"/>
    <w:rsid w:val="306F8176"/>
    <w:rsid w:val="30742DBC"/>
    <w:rsid w:val="30784B32"/>
    <w:rsid w:val="30807974"/>
    <w:rsid w:val="30A57662"/>
    <w:rsid w:val="31177E02"/>
    <w:rsid w:val="31303693"/>
    <w:rsid w:val="315A6C5F"/>
    <w:rsid w:val="319E54EF"/>
    <w:rsid w:val="31B75F91"/>
    <w:rsid w:val="324DF6DF"/>
    <w:rsid w:val="325C4408"/>
    <w:rsid w:val="326CA769"/>
    <w:rsid w:val="3273F7F7"/>
    <w:rsid w:val="32D69C1B"/>
    <w:rsid w:val="32E65658"/>
    <w:rsid w:val="330A5D47"/>
    <w:rsid w:val="330B1952"/>
    <w:rsid w:val="33172747"/>
    <w:rsid w:val="3359D4A4"/>
    <w:rsid w:val="33B94090"/>
    <w:rsid w:val="33D27052"/>
    <w:rsid w:val="33F27559"/>
    <w:rsid w:val="3409D28D"/>
    <w:rsid w:val="343EAA91"/>
    <w:rsid w:val="349DAC0D"/>
    <w:rsid w:val="34B2FC85"/>
    <w:rsid w:val="34C2DE40"/>
    <w:rsid w:val="34FB84B2"/>
    <w:rsid w:val="35009D20"/>
    <w:rsid w:val="3504DC08"/>
    <w:rsid w:val="352B005A"/>
    <w:rsid w:val="354A5505"/>
    <w:rsid w:val="35535A54"/>
    <w:rsid w:val="35DA2EF3"/>
    <w:rsid w:val="35FE5901"/>
    <w:rsid w:val="36690C78"/>
    <w:rsid w:val="36A3F355"/>
    <w:rsid w:val="36B1B425"/>
    <w:rsid w:val="36B8A633"/>
    <w:rsid w:val="3704097C"/>
    <w:rsid w:val="3713ED2B"/>
    <w:rsid w:val="37145207"/>
    <w:rsid w:val="371801D3"/>
    <w:rsid w:val="372761BD"/>
    <w:rsid w:val="3733DFFB"/>
    <w:rsid w:val="37345D54"/>
    <w:rsid w:val="3748F1E7"/>
    <w:rsid w:val="374AB441"/>
    <w:rsid w:val="374C9F4B"/>
    <w:rsid w:val="3765F5C0"/>
    <w:rsid w:val="37808369"/>
    <w:rsid w:val="3782E092"/>
    <w:rsid w:val="37A0B76A"/>
    <w:rsid w:val="37A80D46"/>
    <w:rsid w:val="37E6F7E4"/>
    <w:rsid w:val="38092200"/>
    <w:rsid w:val="380F3CA2"/>
    <w:rsid w:val="381C1D48"/>
    <w:rsid w:val="384BC166"/>
    <w:rsid w:val="385D9EBF"/>
    <w:rsid w:val="3883A56A"/>
    <w:rsid w:val="3888E58C"/>
    <w:rsid w:val="388CDEA2"/>
    <w:rsid w:val="38B4F505"/>
    <w:rsid w:val="38D783F0"/>
    <w:rsid w:val="38DDECA2"/>
    <w:rsid w:val="392E534B"/>
    <w:rsid w:val="3964EDA6"/>
    <w:rsid w:val="39977D82"/>
    <w:rsid w:val="39CC266D"/>
    <w:rsid w:val="39E69C60"/>
    <w:rsid w:val="39EA4C50"/>
    <w:rsid w:val="39F225DC"/>
    <w:rsid w:val="3A092D3C"/>
    <w:rsid w:val="3A3FE081"/>
    <w:rsid w:val="3A471C10"/>
    <w:rsid w:val="3A512038"/>
    <w:rsid w:val="3A5CE762"/>
    <w:rsid w:val="3AA160E5"/>
    <w:rsid w:val="3AA428E7"/>
    <w:rsid w:val="3ADBBF7F"/>
    <w:rsid w:val="3B2190FB"/>
    <w:rsid w:val="3B2EA7C9"/>
    <w:rsid w:val="3B43A33D"/>
    <w:rsid w:val="3B493606"/>
    <w:rsid w:val="3B5AF8DF"/>
    <w:rsid w:val="3B600FB3"/>
    <w:rsid w:val="3BBDF82B"/>
    <w:rsid w:val="3BC66316"/>
    <w:rsid w:val="3BD51582"/>
    <w:rsid w:val="3C0A574A"/>
    <w:rsid w:val="3C4E05F9"/>
    <w:rsid w:val="3C934A5B"/>
    <w:rsid w:val="3C97B960"/>
    <w:rsid w:val="3C98E2D0"/>
    <w:rsid w:val="3CA595AD"/>
    <w:rsid w:val="3CADD995"/>
    <w:rsid w:val="3CBEA645"/>
    <w:rsid w:val="3CD5DD31"/>
    <w:rsid w:val="3CE76FC5"/>
    <w:rsid w:val="3CFA9E20"/>
    <w:rsid w:val="3D05AA58"/>
    <w:rsid w:val="3D148FC9"/>
    <w:rsid w:val="3D2286E1"/>
    <w:rsid w:val="3D4AAAE6"/>
    <w:rsid w:val="3DB4C89A"/>
    <w:rsid w:val="3DCC95BB"/>
    <w:rsid w:val="3DE26E79"/>
    <w:rsid w:val="3E081406"/>
    <w:rsid w:val="3E15BBBC"/>
    <w:rsid w:val="3E2CA4F2"/>
    <w:rsid w:val="3E304A25"/>
    <w:rsid w:val="3E864658"/>
    <w:rsid w:val="3E92CA87"/>
    <w:rsid w:val="3EB98ED3"/>
    <w:rsid w:val="3EF50D95"/>
    <w:rsid w:val="3F746B73"/>
    <w:rsid w:val="3F8EB8C3"/>
    <w:rsid w:val="40190FFC"/>
    <w:rsid w:val="4093FD93"/>
    <w:rsid w:val="40EC02ED"/>
    <w:rsid w:val="412DC484"/>
    <w:rsid w:val="41586CD7"/>
    <w:rsid w:val="41768BE0"/>
    <w:rsid w:val="417C9A4B"/>
    <w:rsid w:val="419FB76B"/>
    <w:rsid w:val="41AF4198"/>
    <w:rsid w:val="41AFB69E"/>
    <w:rsid w:val="42386F60"/>
    <w:rsid w:val="425476DD"/>
    <w:rsid w:val="426A75DD"/>
    <w:rsid w:val="42912B99"/>
    <w:rsid w:val="42A15C98"/>
    <w:rsid w:val="42B163A5"/>
    <w:rsid w:val="42B8C208"/>
    <w:rsid w:val="43020319"/>
    <w:rsid w:val="4361EAA2"/>
    <w:rsid w:val="4376059A"/>
    <w:rsid w:val="43B386C0"/>
    <w:rsid w:val="43B3A93E"/>
    <w:rsid w:val="43B6C86A"/>
    <w:rsid w:val="43BA8447"/>
    <w:rsid w:val="43BCE981"/>
    <w:rsid w:val="43C0BD8F"/>
    <w:rsid w:val="43EAC747"/>
    <w:rsid w:val="43F9B26F"/>
    <w:rsid w:val="44048CDC"/>
    <w:rsid w:val="4421C611"/>
    <w:rsid w:val="4427B111"/>
    <w:rsid w:val="44678BA3"/>
    <w:rsid w:val="446D77C9"/>
    <w:rsid w:val="4473DBE7"/>
    <w:rsid w:val="44A222C2"/>
    <w:rsid w:val="44EF6A01"/>
    <w:rsid w:val="452801E8"/>
    <w:rsid w:val="45655CF0"/>
    <w:rsid w:val="45A131A2"/>
    <w:rsid w:val="45EFB3D5"/>
    <w:rsid w:val="45FE2E76"/>
    <w:rsid w:val="461F1BF0"/>
    <w:rsid w:val="463649A8"/>
    <w:rsid w:val="467B58EC"/>
    <w:rsid w:val="469760F2"/>
    <w:rsid w:val="46C862E7"/>
    <w:rsid w:val="46CA89AF"/>
    <w:rsid w:val="46CF7F39"/>
    <w:rsid w:val="46EFA22D"/>
    <w:rsid w:val="46F7DAAB"/>
    <w:rsid w:val="47934182"/>
    <w:rsid w:val="47957620"/>
    <w:rsid w:val="47CAEED3"/>
    <w:rsid w:val="47EB861E"/>
    <w:rsid w:val="4802145B"/>
    <w:rsid w:val="48139875"/>
    <w:rsid w:val="48179202"/>
    <w:rsid w:val="482362ED"/>
    <w:rsid w:val="4842B601"/>
    <w:rsid w:val="486D3FC2"/>
    <w:rsid w:val="4872FEBC"/>
    <w:rsid w:val="48E6952C"/>
    <w:rsid w:val="4904B23D"/>
    <w:rsid w:val="49070AD4"/>
    <w:rsid w:val="4907889C"/>
    <w:rsid w:val="49A718A2"/>
    <w:rsid w:val="49CE26C9"/>
    <w:rsid w:val="49D8F5AC"/>
    <w:rsid w:val="4A0AFD67"/>
    <w:rsid w:val="4A152D39"/>
    <w:rsid w:val="4A207DA6"/>
    <w:rsid w:val="4A46A7A7"/>
    <w:rsid w:val="4A652E2D"/>
    <w:rsid w:val="4A66995B"/>
    <w:rsid w:val="4A68F7DB"/>
    <w:rsid w:val="4A90B67F"/>
    <w:rsid w:val="4AB8F8F3"/>
    <w:rsid w:val="4AD5583B"/>
    <w:rsid w:val="4AE48B18"/>
    <w:rsid w:val="4B273263"/>
    <w:rsid w:val="4B2FBB45"/>
    <w:rsid w:val="4B68494D"/>
    <w:rsid w:val="4B777242"/>
    <w:rsid w:val="4B8FCC88"/>
    <w:rsid w:val="4B96B6F2"/>
    <w:rsid w:val="4B986806"/>
    <w:rsid w:val="4BC1366D"/>
    <w:rsid w:val="4BCAAAB3"/>
    <w:rsid w:val="4C3DA7FF"/>
    <w:rsid w:val="4C9378DD"/>
    <w:rsid w:val="4CC01AF7"/>
    <w:rsid w:val="4CCA08D6"/>
    <w:rsid w:val="4CCEF25C"/>
    <w:rsid w:val="4CE99954"/>
    <w:rsid w:val="4CEB25F2"/>
    <w:rsid w:val="4CF1E204"/>
    <w:rsid w:val="4D121091"/>
    <w:rsid w:val="4D1AEF7C"/>
    <w:rsid w:val="4D1E5CB9"/>
    <w:rsid w:val="4D3DBAA1"/>
    <w:rsid w:val="4DAA9E13"/>
    <w:rsid w:val="4DAFB88D"/>
    <w:rsid w:val="4DB6152E"/>
    <w:rsid w:val="4DBA8B52"/>
    <w:rsid w:val="4DDD048A"/>
    <w:rsid w:val="4E3F7C4D"/>
    <w:rsid w:val="4E7DD00F"/>
    <w:rsid w:val="4E94E4B2"/>
    <w:rsid w:val="4E959B53"/>
    <w:rsid w:val="4E9EE817"/>
    <w:rsid w:val="4EC2ABCE"/>
    <w:rsid w:val="4EC9261B"/>
    <w:rsid w:val="4EE34003"/>
    <w:rsid w:val="4EEB101B"/>
    <w:rsid w:val="4EEB7A76"/>
    <w:rsid w:val="4EEC5FE4"/>
    <w:rsid w:val="4F28F808"/>
    <w:rsid w:val="502C1420"/>
    <w:rsid w:val="505DF4F9"/>
    <w:rsid w:val="50E7D991"/>
    <w:rsid w:val="50EEE1CC"/>
    <w:rsid w:val="51054E21"/>
    <w:rsid w:val="511A3B02"/>
    <w:rsid w:val="513A9CC3"/>
    <w:rsid w:val="51949059"/>
    <w:rsid w:val="5194F5A4"/>
    <w:rsid w:val="51A9E5E2"/>
    <w:rsid w:val="51E583EB"/>
    <w:rsid w:val="51F90E3C"/>
    <w:rsid w:val="522CE398"/>
    <w:rsid w:val="522DCC57"/>
    <w:rsid w:val="5233A86B"/>
    <w:rsid w:val="52887F10"/>
    <w:rsid w:val="52917FE1"/>
    <w:rsid w:val="52D34053"/>
    <w:rsid w:val="52DB45F6"/>
    <w:rsid w:val="533AB0A4"/>
    <w:rsid w:val="533ACE90"/>
    <w:rsid w:val="534FC5FE"/>
    <w:rsid w:val="5360546F"/>
    <w:rsid w:val="54339921"/>
    <w:rsid w:val="54455488"/>
    <w:rsid w:val="54808348"/>
    <w:rsid w:val="549A466F"/>
    <w:rsid w:val="549F893F"/>
    <w:rsid w:val="54CDEABB"/>
    <w:rsid w:val="54F42406"/>
    <w:rsid w:val="54F674C2"/>
    <w:rsid w:val="55276749"/>
    <w:rsid w:val="555F1959"/>
    <w:rsid w:val="556B43B9"/>
    <w:rsid w:val="5586B0C8"/>
    <w:rsid w:val="558E7F6D"/>
    <w:rsid w:val="55B8927F"/>
    <w:rsid w:val="55CC124C"/>
    <w:rsid w:val="55CC2110"/>
    <w:rsid w:val="55E4E500"/>
    <w:rsid w:val="5603DB91"/>
    <w:rsid w:val="5699F6FE"/>
    <w:rsid w:val="56D0188B"/>
    <w:rsid w:val="56D252DD"/>
    <w:rsid w:val="56DF1144"/>
    <w:rsid w:val="56E36854"/>
    <w:rsid w:val="57638372"/>
    <w:rsid w:val="576C0D6E"/>
    <w:rsid w:val="5778F077"/>
    <w:rsid w:val="58018CA6"/>
    <w:rsid w:val="5841C9B6"/>
    <w:rsid w:val="5841D989"/>
    <w:rsid w:val="58ECBE3C"/>
    <w:rsid w:val="58F7A6C0"/>
    <w:rsid w:val="5908B38D"/>
    <w:rsid w:val="591BC10C"/>
    <w:rsid w:val="592A11EA"/>
    <w:rsid w:val="5966B7DA"/>
    <w:rsid w:val="596DAD8A"/>
    <w:rsid w:val="59A549B1"/>
    <w:rsid w:val="59C8AB2E"/>
    <w:rsid w:val="59C928BE"/>
    <w:rsid w:val="59F56DD2"/>
    <w:rsid w:val="5A56E9BA"/>
    <w:rsid w:val="5A6CD7D2"/>
    <w:rsid w:val="5A8C129E"/>
    <w:rsid w:val="5AD14FF5"/>
    <w:rsid w:val="5B0423E6"/>
    <w:rsid w:val="5B1513F6"/>
    <w:rsid w:val="5B178DF7"/>
    <w:rsid w:val="5B534608"/>
    <w:rsid w:val="5B7D5451"/>
    <w:rsid w:val="5B84175B"/>
    <w:rsid w:val="5B93A7FB"/>
    <w:rsid w:val="5BA3581B"/>
    <w:rsid w:val="5BAF85EB"/>
    <w:rsid w:val="5BBC3539"/>
    <w:rsid w:val="5BDFF8E1"/>
    <w:rsid w:val="5BE3A110"/>
    <w:rsid w:val="5BE737F1"/>
    <w:rsid w:val="5C0A9E52"/>
    <w:rsid w:val="5C6B3BE0"/>
    <w:rsid w:val="5CB62874"/>
    <w:rsid w:val="5CF8CC5A"/>
    <w:rsid w:val="5CFD1F51"/>
    <w:rsid w:val="5D00E17D"/>
    <w:rsid w:val="5D0C7DE9"/>
    <w:rsid w:val="5D6CC0AD"/>
    <w:rsid w:val="5D7422D5"/>
    <w:rsid w:val="5D87FF31"/>
    <w:rsid w:val="5DA5FED9"/>
    <w:rsid w:val="5DB256E1"/>
    <w:rsid w:val="5DB2B59E"/>
    <w:rsid w:val="5DDC47E4"/>
    <w:rsid w:val="5DE6976E"/>
    <w:rsid w:val="5DEA5EA8"/>
    <w:rsid w:val="5DFEAFF0"/>
    <w:rsid w:val="5E014A11"/>
    <w:rsid w:val="5E471765"/>
    <w:rsid w:val="5E58866B"/>
    <w:rsid w:val="5E660DD9"/>
    <w:rsid w:val="5E824D16"/>
    <w:rsid w:val="5E94F1D6"/>
    <w:rsid w:val="5EB5D679"/>
    <w:rsid w:val="5EE0AC00"/>
    <w:rsid w:val="5EEC8912"/>
    <w:rsid w:val="5EFA5991"/>
    <w:rsid w:val="5EFF9AAD"/>
    <w:rsid w:val="5F5270B8"/>
    <w:rsid w:val="5F815540"/>
    <w:rsid w:val="5FB24737"/>
    <w:rsid w:val="5FC37214"/>
    <w:rsid w:val="5FF7DC43"/>
    <w:rsid w:val="604125A6"/>
    <w:rsid w:val="605C6A3B"/>
    <w:rsid w:val="6091F5E6"/>
    <w:rsid w:val="60A0F658"/>
    <w:rsid w:val="60C441E2"/>
    <w:rsid w:val="60DC2167"/>
    <w:rsid w:val="60F36A07"/>
    <w:rsid w:val="61182CEC"/>
    <w:rsid w:val="612F3933"/>
    <w:rsid w:val="6135C179"/>
    <w:rsid w:val="61538E5B"/>
    <w:rsid w:val="61901D75"/>
    <w:rsid w:val="61E75FC7"/>
    <w:rsid w:val="623F804C"/>
    <w:rsid w:val="6252799A"/>
    <w:rsid w:val="628144CD"/>
    <w:rsid w:val="62B0553C"/>
    <w:rsid w:val="63052110"/>
    <w:rsid w:val="632A95B7"/>
    <w:rsid w:val="6346D8A6"/>
    <w:rsid w:val="635785D0"/>
    <w:rsid w:val="63A9830A"/>
    <w:rsid w:val="63BFB3F0"/>
    <w:rsid w:val="63C92B4A"/>
    <w:rsid w:val="63D0D928"/>
    <w:rsid w:val="64247337"/>
    <w:rsid w:val="6431E3D0"/>
    <w:rsid w:val="643B6019"/>
    <w:rsid w:val="6449EBFC"/>
    <w:rsid w:val="646B5149"/>
    <w:rsid w:val="649243A4"/>
    <w:rsid w:val="64D6EAD2"/>
    <w:rsid w:val="64D79194"/>
    <w:rsid w:val="64E1A6E6"/>
    <w:rsid w:val="64EC4C4A"/>
    <w:rsid w:val="64FB942A"/>
    <w:rsid w:val="6511045F"/>
    <w:rsid w:val="65C4DAC4"/>
    <w:rsid w:val="65D534C5"/>
    <w:rsid w:val="65E76AC1"/>
    <w:rsid w:val="65E79A60"/>
    <w:rsid w:val="65EE1D1D"/>
    <w:rsid w:val="66316450"/>
    <w:rsid w:val="664BDF32"/>
    <w:rsid w:val="66AFC346"/>
    <w:rsid w:val="66C8342B"/>
    <w:rsid w:val="66DDBF2F"/>
    <w:rsid w:val="670721EE"/>
    <w:rsid w:val="6710C89E"/>
    <w:rsid w:val="671EE0BB"/>
    <w:rsid w:val="672C4947"/>
    <w:rsid w:val="673734DB"/>
    <w:rsid w:val="674E3BDA"/>
    <w:rsid w:val="677DE072"/>
    <w:rsid w:val="677DE7B1"/>
    <w:rsid w:val="67847277"/>
    <w:rsid w:val="67A07EC7"/>
    <w:rsid w:val="67ADDFEF"/>
    <w:rsid w:val="67B5A561"/>
    <w:rsid w:val="67C3D0FA"/>
    <w:rsid w:val="67EE03E1"/>
    <w:rsid w:val="68368D10"/>
    <w:rsid w:val="68C582DA"/>
    <w:rsid w:val="68EC4773"/>
    <w:rsid w:val="69099911"/>
    <w:rsid w:val="69166EED"/>
    <w:rsid w:val="69545476"/>
    <w:rsid w:val="69AD607E"/>
    <w:rsid w:val="69BBEFB8"/>
    <w:rsid w:val="69CED895"/>
    <w:rsid w:val="69D3102F"/>
    <w:rsid w:val="69E66F29"/>
    <w:rsid w:val="6A25DFE2"/>
    <w:rsid w:val="6A81794A"/>
    <w:rsid w:val="6A866F0E"/>
    <w:rsid w:val="6A979D30"/>
    <w:rsid w:val="6AEDE0A6"/>
    <w:rsid w:val="6B0C5C32"/>
    <w:rsid w:val="6B16E8C1"/>
    <w:rsid w:val="6B24D92F"/>
    <w:rsid w:val="6B294D93"/>
    <w:rsid w:val="6B67EE37"/>
    <w:rsid w:val="6BBEA427"/>
    <w:rsid w:val="6BD373D7"/>
    <w:rsid w:val="6BDE6884"/>
    <w:rsid w:val="6C16D59A"/>
    <w:rsid w:val="6C31E25D"/>
    <w:rsid w:val="6C807112"/>
    <w:rsid w:val="6C89A496"/>
    <w:rsid w:val="6C92BA50"/>
    <w:rsid w:val="6CD38AE3"/>
    <w:rsid w:val="6D116A79"/>
    <w:rsid w:val="6D1D0210"/>
    <w:rsid w:val="6D794A37"/>
    <w:rsid w:val="6DD1DF9A"/>
    <w:rsid w:val="6DD2CC7F"/>
    <w:rsid w:val="6DE66CBC"/>
    <w:rsid w:val="6E011EA7"/>
    <w:rsid w:val="6E281885"/>
    <w:rsid w:val="6E8DEB19"/>
    <w:rsid w:val="6EA12CF3"/>
    <w:rsid w:val="6EC425D2"/>
    <w:rsid w:val="6EC72DD8"/>
    <w:rsid w:val="6ECF7A6B"/>
    <w:rsid w:val="6ED13B92"/>
    <w:rsid w:val="6EF386EC"/>
    <w:rsid w:val="6F026F4D"/>
    <w:rsid w:val="6F109A48"/>
    <w:rsid w:val="6F1655F0"/>
    <w:rsid w:val="6F28A183"/>
    <w:rsid w:val="6F2B20EA"/>
    <w:rsid w:val="6F4552C2"/>
    <w:rsid w:val="6F6A8A42"/>
    <w:rsid w:val="6F6EAD4F"/>
    <w:rsid w:val="6FBF6B99"/>
    <w:rsid w:val="6FDCE60A"/>
    <w:rsid w:val="7012C56A"/>
    <w:rsid w:val="703F4A16"/>
    <w:rsid w:val="7061D507"/>
    <w:rsid w:val="70670E79"/>
    <w:rsid w:val="70AEC8A8"/>
    <w:rsid w:val="70E7271B"/>
    <w:rsid w:val="710DB196"/>
    <w:rsid w:val="710F1E41"/>
    <w:rsid w:val="7138B8CF"/>
    <w:rsid w:val="715B4693"/>
    <w:rsid w:val="715D673B"/>
    <w:rsid w:val="71629F65"/>
    <w:rsid w:val="71EB9F01"/>
    <w:rsid w:val="71FA5A42"/>
    <w:rsid w:val="7214CB6B"/>
    <w:rsid w:val="72164DA0"/>
    <w:rsid w:val="722C583B"/>
    <w:rsid w:val="7240AC2C"/>
    <w:rsid w:val="72EAA2FA"/>
    <w:rsid w:val="72FF256E"/>
    <w:rsid w:val="733F8184"/>
    <w:rsid w:val="734A7BD3"/>
    <w:rsid w:val="734CA024"/>
    <w:rsid w:val="7356CAAF"/>
    <w:rsid w:val="73597A94"/>
    <w:rsid w:val="73670D78"/>
    <w:rsid w:val="737E9665"/>
    <w:rsid w:val="738BA13A"/>
    <w:rsid w:val="73BC38B2"/>
    <w:rsid w:val="73F10513"/>
    <w:rsid w:val="7403E368"/>
    <w:rsid w:val="742DEDEF"/>
    <w:rsid w:val="74396F95"/>
    <w:rsid w:val="743E5FD7"/>
    <w:rsid w:val="745BB579"/>
    <w:rsid w:val="74892367"/>
    <w:rsid w:val="74EBC12C"/>
    <w:rsid w:val="74F91B3B"/>
    <w:rsid w:val="75261F71"/>
    <w:rsid w:val="752FB684"/>
    <w:rsid w:val="763B1A4E"/>
    <w:rsid w:val="76C2B262"/>
    <w:rsid w:val="76C6D60A"/>
    <w:rsid w:val="76FA76F9"/>
    <w:rsid w:val="77142A47"/>
    <w:rsid w:val="77931535"/>
    <w:rsid w:val="77DB3975"/>
    <w:rsid w:val="77F9CF0E"/>
    <w:rsid w:val="7815252F"/>
    <w:rsid w:val="786F0754"/>
    <w:rsid w:val="78A482F3"/>
    <w:rsid w:val="78A4A836"/>
    <w:rsid w:val="78EB7E3A"/>
    <w:rsid w:val="78FBE04F"/>
    <w:rsid w:val="794C5C65"/>
    <w:rsid w:val="795553EF"/>
    <w:rsid w:val="79857DAD"/>
    <w:rsid w:val="7985A287"/>
    <w:rsid w:val="79DCCC13"/>
    <w:rsid w:val="79DCE14E"/>
    <w:rsid w:val="79FCC9C7"/>
    <w:rsid w:val="7A0137A5"/>
    <w:rsid w:val="7A1F3ED9"/>
    <w:rsid w:val="7A217D43"/>
    <w:rsid w:val="7A2EB1B4"/>
    <w:rsid w:val="7AB5E62E"/>
    <w:rsid w:val="7ABD077D"/>
    <w:rsid w:val="7ACB7815"/>
    <w:rsid w:val="7B45B0EF"/>
    <w:rsid w:val="7B556D68"/>
    <w:rsid w:val="7B6EEE4F"/>
    <w:rsid w:val="7BB826C9"/>
    <w:rsid w:val="7BBE905C"/>
    <w:rsid w:val="7C14A4FD"/>
    <w:rsid w:val="7C197C03"/>
    <w:rsid w:val="7C3CB802"/>
    <w:rsid w:val="7C51FAEC"/>
    <w:rsid w:val="7C5256ED"/>
    <w:rsid w:val="7CA95CF1"/>
    <w:rsid w:val="7CC7FFFF"/>
    <w:rsid w:val="7CDED4DC"/>
    <w:rsid w:val="7CEDA7A7"/>
    <w:rsid w:val="7D0E129D"/>
    <w:rsid w:val="7D0F63CB"/>
    <w:rsid w:val="7D0FFF35"/>
    <w:rsid w:val="7D2567A5"/>
    <w:rsid w:val="7D312C48"/>
    <w:rsid w:val="7D50DB2C"/>
    <w:rsid w:val="7D56B22B"/>
    <w:rsid w:val="7D61BE82"/>
    <w:rsid w:val="7D834793"/>
    <w:rsid w:val="7DAB345C"/>
    <w:rsid w:val="7DD5DB56"/>
    <w:rsid w:val="7DEA1C92"/>
    <w:rsid w:val="7E6CF66D"/>
    <w:rsid w:val="7E954746"/>
    <w:rsid w:val="7EB71230"/>
    <w:rsid w:val="7EDC5D71"/>
    <w:rsid w:val="7EDD6CCE"/>
    <w:rsid w:val="7EF0253B"/>
    <w:rsid w:val="7F2F4D03"/>
    <w:rsid w:val="7F392837"/>
    <w:rsid w:val="7FAE948D"/>
    <w:rsid w:val="7FC0D446"/>
    <w:rsid w:val="7FC2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D22EF4"/>
  <w15:chartTrackingRefBased/>
  <w15:docId w15:val="{8E2E7CF2-674D-4CDB-8A6C-ED8F104A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Arial"/>
        <w:color w:val="000000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80" w:lineRule="atLeast"/>
    </w:pPr>
    <w:rPr>
      <w:lang w:val="nl-NL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Standaard"/>
    <w:next w:val="Standaard"/>
    <w:uiPriority w:val="99"/>
    <w:qFormat/>
    <w:pPr>
      <w:keepNext/>
      <w:numPr>
        <w:numId w:val="1"/>
      </w:numPr>
      <w:overflowPunct w:val="0"/>
      <w:autoSpaceDE w:val="0"/>
      <w:autoSpaceDN w:val="0"/>
      <w:adjustRightInd w:val="0"/>
      <w:spacing w:before="240" w:after="60" w:line="240" w:lineRule="exact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"/>
    <w:basedOn w:val="Standaard"/>
    <w:next w:val="Standaard"/>
    <w:qFormat/>
    <w:pPr>
      <w:keepNext/>
      <w:numPr>
        <w:ilvl w:val="1"/>
        <w:numId w:val="1"/>
      </w:numPr>
      <w:spacing w:before="24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1"/>
      </w:numPr>
      <w:spacing w:before="24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5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4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3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2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6"/>
      </w:numPr>
    </w:pPr>
  </w:style>
  <w:style w:type="character" w:customStyle="1" w:styleId="nummerChar">
    <w:name w:val="nummer Char"/>
    <w:basedOn w:val="streepjeChar"/>
    <w:link w:val="nummer"/>
    <w:rsid w:val="002C3E17"/>
    <w:rPr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eastAsiaTheme="minorHAnsi" w:cstheme="minorBidi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customStyle="1" w:styleId="paragraph">
    <w:name w:val="paragraph"/>
    <w:basedOn w:val="Standaard"/>
    <w:rsid w:val="001752DC"/>
    <w:pPr>
      <w:spacing w:before="100" w:beforeAutospacing="1" w:after="100" w:afterAutospacing="1" w:line="240" w:lineRule="auto"/>
    </w:pPr>
    <w:rPr>
      <w:rFonts w:ascii="Times New Roman" w:hAnsi="Times New Roman"/>
      <w:snapToGrid w:val="0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752DC"/>
  </w:style>
  <w:style w:type="character" w:customStyle="1" w:styleId="eop">
    <w:name w:val="eop"/>
    <w:basedOn w:val="Standaardalinea-lettertype"/>
    <w:rsid w:val="001752DC"/>
  </w:style>
  <w:style w:type="character" w:customStyle="1" w:styleId="contextualspellingandgrammarerror">
    <w:name w:val="contextualspellingandgrammarerror"/>
    <w:basedOn w:val="Standaardalinea-lettertype"/>
    <w:rsid w:val="001752DC"/>
  </w:style>
  <w:style w:type="character" w:customStyle="1" w:styleId="spellingerror">
    <w:name w:val="spellingerror"/>
    <w:basedOn w:val="Standaardalinea-lettertype"/>
    <w:rsid w:val="0043338D"/>
  </w:style>
  <w:style w:type="paragraph" w:customStyle="1" w:styleId="msonormal0">
    <w:name w:val="msonormal"/>
    <w:basedOn w:val="Standaard"/>
    <w:rsid w:val="0043338D"/>
    <w:pPr>
      <w:spacing w:before="100" w:beforeAutospacing="1" w:after="100" w:afterAutospacing="1" w:line="240" w:lineRule="auto"/>
    </w:pPr>
    <w:rPr>
      <w:rFonts w:ascii="Times New Roman" w:hAnsi="Times New Roman"/>
      <w:snapToGrid w:val="0"/>
      <w:sz w:val="24"/>
      <w:szCs w:val="24"/>
      <w:lang w:eastAsia="nl-NL"/>
    </w:rPr>
  </w:style>
  <w:style w:type="paragraph" w:customStyle="1" w:styleId="outlineelement">
    <w:name w:val="outlineelement"/>
    <w:basedOn w:val="Standaard"/>
    <w:rsid w:val="0043338D"/>
    <w:pPr>
      <w:spacing w:before="100" w:beforeAutospacing="1" w:after="100" w:afterAutospacing="1" w:line="240" w:lineRule="auto"/>
    </w:pPr>
    <w:rPr>
      <w:rFonts w:ascii="Times New Roman" w:hAnsi="Times New Roman"/>
      <w:snapToGrid w:val="0"/>
      <w:sz w:val="24"/>
      <w:szCs w:val="24"/>
      <w:lang w:eastAsia="nl-NL"/>
    </w:rPr>
  </w:style>
  <w:style w:type="character" w:customStyle="1" w:styleId="textrun">
    <w:name w:val="textrun"/>
    <w:basedOn w:val="Standaardalinea-lettertype"/>
    <w:rsid w:val="0043338D"/>
  </w:style>
  <w:style w:type="character" w:styleId="Hyperlink">
    <w:name w:val="Hyperlink"/>
    <w:basedOn w:val="Standaardalinea-lettertype"/>
    <w:uiPriority w:val="99"/>
    <w:unhideWhenUsed/>
    <w:rsid w:val="0043338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3338D"/>
    <w:rPr>
      <w:color w:val="800080"/>
      <w:u w:val="single"/>
    </w:rPr>
  </w:style>
  <w:style w:type="character" w:customStyle="1" w:styleId="wacimagegroupcontainer">
    <w:name w:val="wacimagegroupcontainer"/>
    <w:basedOn w:val="Standaardalinea-lettertype"/>
    <w:rsid w:val="0043338D"/>
  </w:style>
  <w:style w:type="character" w:customStyle="1" w:styleId="wacimagecontainer">
    <w:name w:val="wacimagecontainer"/>
    <w:basedOn w:val="Standaardalinea-lettertype"/>
    <w:rsid w:val="0043338D"/>
  </w:style>
  <w:style w:type="character" w:customStyle="1" w:styleId="wacimageplaceholder">
    <w:name w:val="wacimageplaceholder"/>
    <w:basedOn w:val="Standaardalinea-lettertype"/>
    <w:rsid w:val="0043338D"/>
  </w:style>
  <w:style w:type="character" w:customStyle="1" w:styleId="wacprogress">
    <w:name w:val="wacprogress"/>
    <w:basedOn w:val="Standaardalinea-lettertype"/>
    <w:rsid w:val="0043338D"/>
  </w:style>
  <w:style w:type="character" w:customStyle="1" w:styleId="wacimageplaceholderfiller">
    <w:name w:val="wacimageplaceholderfiller"/>
    <w:basedOn w:val="Standaardalinea-lettertype"/>
    <w:rsid w:val="0043338D"/>
  </w:style>
  <w:style w:type="character" w:customStyle="1" w:styleId="pagebreakblob">
    <w:name w:val="pagebreakblob"/>
    <w:basedOn w:val="Standaardalinea-lettertype"/>
    <w:rsid w:val="0043338D"/>
  </w:style>
  <w:style w:type="character" w:customStyle="1" w:styleId="pagebreakborderspan">
    <w:name w:val="pagebreakborderspan"/>
    <w:basedOn w:val="Standaardalinea-lettertype"/>
    <w:rsid w:val="0043338D"/>
  </w:style>
  <w:style w:type="character" w:customStyle="1" w:styleId="pagebreaktextspan">
    <w:name w:val="pagebreaktextspan"/>
    <w:basedOn w:val="Standaardalinea-lettertype"/>
    <w:rsid w:val="0043338D"/>
  </w:style>
  <w:style w:type="character" w:customStyle="1" w:styleId="tabrun">
    <w:name w:val="tabrun"/>
    <w:basedOn w:val="Standaardalinea-lettertype"/>
    <w:rsid w:val="0043338D"/>
  </w:style>
  <w:style w:type="character" w:customStyle="1" w:styleId="tabchar">
    <w:name w:val="tabchar"/>
    <w:basedOn w:val="Standaardalinea-lettertype"/>
    <w:rsid w:val="0043338D"/>
  </w:style>
  <w:style w:type="character" w:customStyle="1" w:styleId="tableaderchars">
    <w:name w:val="tableaderchars"/>
    <w:basedOn w:val="Standaardalinea-lettertype"/>
    <w:rsid w:val="0043338D"/>
  </w:style>
  <w:style w:type="character" w:customStyle="1" w:styleId="linebreakblob">
    <w:name w:val="linebreakblob"/>
    <w:basedOn w:val="Standaardalinea-lettertype"/>
    <w:rsid w:val="0043338D"/>
  </w:style>
  <w:style w:type="character" w:customStyle="1" w:styleId="scxw98194334">
    <w:name w:val="scxw98194334"/>
    <w:basedOn w:val="Standaardalinea-lettertype"/>
    <w:rsid w:val="0043338D"/>
  </w:style>
  <w:style w:type="paragraph" w:styleId="Lijstalinea">
    <w:name w:val="List Paragraph"/>
    <w:aliases w:val="_EDSN_agendapunt,Bulletlijst NS,Opsomblokjes en substreepjes,Reference List,INK_Opsomming,Lijst paragraaf,-_BOMW,opsomming cijfer,lijstStijl,Colofon"/>
    <w:basedOn w:val="Standaard"/>
    <w:link w:val="LijstalineaChar"/>
    <w:uiPriority w:val="34"/>
    <w:qFormat/>
    <w:rsid w:val="0043338D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9E1A77"/>
    <w:pPr>
      <w:keepLines/>
      <w:numPr>
        <w:numId w:val="0"/>
      </w:numPr>
      <w:overflowPunct/>
      <w:autoSpaceDE/>
      <w:autoSpaceDN/>
      <w:adjustRightInd/>
      <w:spacing w:after="0" w:line="259" w:lineRule="auto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snapToGrid w:val="0"/>
      <w:color w:val="2E74B5" w:themeColor="accent1" w:themeShade="BF"/>
      <w:sz w:val="32"/>
      <w:szCs w:val="32"/>
      <w:lang w:val="nl-NL"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9E1A77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9E1A77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9E1A77"/>
    <w:pPr>
      <w:spacing w:after="100"/>
      <w:ind w:left="360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D3229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C3C8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C3C8E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C3C8E"/>
    <w:rPr>
      <w:rFonts w:ascii="Arial" w:hAnsi="Arial"/>
      <w:snapToGrid w:val="0"/>
      <w:kern w:val="28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C3C8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C3C8E"/>
    <w:rPr>
      <w:rFonts w:ascii="Arial" w:hAnsi="Arial"/>
      <w:b/>
      <w:bCs/>
      <w:snapToGrid w:val="0"/>
      <w:kern w:val="28"/>
      <w:lang w:val="nl-NL"/>
    </w:rPr>
  </w:style>
  <w:style w:type="character" w:styleId="Vermelding">
    <w:name w:val="Mention"/>
    <w:basedOn w:val="Standaardalinea-lettertype"/>
    <w:uiPriority w:val="99"/>
    <w:unhideWhenUsed/>
    <w:rsid w:val="00335F09"/>
    <w:rPr>
      <w:color w:val="2B579A"/>
      <w:shd w:val="clear" w:color="auto" w:fill="E1DFDD"/>
    </w:rPr>
  </w:style>
  <w:style w:type="character" w:customStyle="1" w:styleId="LijstalineaChar">
    <w:name w:val="Lijstalinea Char"/>
    <w:aliases w:val="_EDSN_agendapunt Char,Bulletlijst NS Char,Opsomblokjes en substreepjes Char,Reference List Char,INK_Opsomming Char,Lijst paragraaf Char,-_BOMW Char,opsomming cijfer Char,lijstStijl Char,Colofon Char"/>
    <w:link w:val="Lijstalinea"/>
    <w:uiPriority w:val="34"/>
    <w:rsid w:val="0057364C"/>
    <w:rPr>
      <w:rFonts w:ascii="Arial" w:hAnsi="Arial"/>
      <w:snapToGrid w:val="0"/>
      <w:kern w:val="28"/>
      <w:sz w:val="18"/>
      <w:lang w:val="nl-NL"/>
    </w:rPr>
  </w:style>
  <w:style w:type="paragraph" w:styleId="Normaalweb">
    <w:name w:val="Normal (Web)"/>
    <w:basedOn w:val="Standaard"/>
    <w:uiPriority w:val="99"/>
    <w:rsid w:val="00E33496"/>
    <w:pPr>
      <w:spacing w:before="38" w:after="125" w:line="240" w:lineRule="auto"/>
    </w:pPr>
    <w:rPr>
      <w:rFonts w:eastAsia="Arial Unicode MS"/>
      <w:snapToGrid w:val="0"/>
      <w:sz w:val="15"/>
      <w:szCs w:val="15"/>
      <w:lang w:eastAsia="nl-NL"/>
    </w:rPr>
  </w:style>
  <w:style w:type="character" w:customStyle="1" w:styleId="ui-provider">
    <w:name w:val="ui-provider"/>
    <w:basedOn w:val="Standaardalinea-lettertype"/>
    <w:rsid w:val="00E33496"/>
  </w:style>
  <w:style w:type="table" w:styleId="Rastertabel4-Accent5">
    <w:name w:val="Grid Table 4 Accent 5"/>
    <w:basedOn w:val="Standaardtabel"/>
    <w:uiPriority w:val="49"/>
    <w:rsid w:val="00E33496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scxw32861571">
    <w:name w:val="scxw32861571"/>
    <w:basedOn w:val="Standaardalinea-lettertype"/>
    <w:rsid w:val="00E33496"/>
  </w:style>
  <w:style w:type="paragraph" w:styleId="Revisie">
    <w:name w:val="Revision"/>
    <w:hidden/>
    <w:uiPriority w:val="99"/>
    <w:semiHidden/>
    <w:rsid w:val="00CA594E"/>
    <w:rPr>
      <w:snapToGrid w:val="0"/>
      <w:kern w:val="28"/>
      <w:lang w:val="nl-NL"/>
    </w:rPr>
  </w:style>
  <w:style w:type="paragraph" w:customStyle="1" w:styleId="formuliernaam">
    <w:name w:val="formuliernaam"/>
    <w:basedOn w:val="Standaard"/>
    <w:rsid w:val="0041500E"/>
    <w:pPr>
      <w:spacing w:line="240" w:lineRule="atLeast"/>
    </w:pPr>
    <w:rPr>
      <w:b/>
      <w:snapToGrid w:val="0"/>
      <w:sz w:val="24"/>
      <w:lang w:eastAsia="nl-NL"/>
    </w:rPr>
  </w:style>
  <w:style w:type="paragraph" w:customStyle="1" w:styleId="Default">
    <w:name w:val="Default"/>
    <w:rsid w:val="00D27DA4"/>
    <w:pPr>
      <w:autoSpaceDE w:val="0"/>
      <w:autoSpaceDN w:val="0"/>
      <w:adjustRightInd w:val="0"/>
    </w:pPr>
    <w:rPr>
      <w:sz w:val="24"/>
      <w:szCs w:val="24"/>
      <w:lang w:val="nl-NL" w:eastAsia="nl-NL"/>
    </w:rPr>
  </w:style>
  <w:style w:type="paragraph" w:styleId="Geenafstand">
    <w:name w:val="No Spacing"/>
    <w:uiPriority w:val="1"/>
    <w:qFormat/>
    <w:rsid w:val="005E5E6A"/>
    <w:rPr>
      <w:rFonts w:ascii="Trebuchet MS" w:eastAsia="STXinwei" w:hAnsi="Trebuchet MS" w:cs="Tahoma"/>
      <w:lang w:eastAsia="ja-JP"/>
    </w:rPr>
  </w:style>
  <w:style w:type="character" w:customStyle="1" w:styleId="cf01">
    <w:name w:val="cf01"/>
    <w:basedOn w:val="Standaardalinea-lettertype"/>
    <w:rsid w:val="00322582"/>
    <w:rPr>
      <w:rFonts w:ascii="Segoe UI" w:hAnsi="Segoe UI" w:cs="Segoe UI" w:hint="default"/>
      <w:sz w:val="18"/>
      <w:szCs w:val="18"/>
    </w:rPr>
  </w:style>
  <w:style w:type="paragraph" w:customStyle="1" w:styleId="Kop2BD">
    <w:name w:val="Kop 2 BD"/>
    <w:basedOn w:val="Kop2"/>
    <w:rsid w:val="008C5D20"/>
    <w:pPr>
      <w:numPr>
        <w:ilvl w:val="0"/>
        <w:numId w:val="0"/>
      </w:numPr>
      <w:tabs>
        <w:tab w:val="left" w:pos="567"/>
        <w:tab w:val="num" w:pos="1134"/>
      </w:tabs>
      <w:spacing w:before="120" w:after="120" w:line="260" w:lineRule="atLeast"/>
      <w:ind w:left="2268" w:hanging="1984"/>
    </w:pPr>
    <w:rPr>
      <w:rFonts w:ascii="Verdana" w:hAnsi="Verdana"/>
      <w:i/>
      <w:iCs/>
      <w:noProof/>
      <w:snapToGrid w:val="0"/>
      <w:sz w:val="16"/>
      <w:szCs w:val="28"/>
      <w:lang w:val="x-none" w:eastAsia="ja-JP"/>
    </w:rPr>
  </w:style>
  <w:style w:type="paragraph" w:styleId="Plattetekst">
    <w:name w:val="Body Text"/>
    <w:basedOn w:val="Standaard"/>
    <w:link w:val="PlattetekstChar"/>
    <w:rsid w:val="00BC7153"/>
    <w:pPr>
      <w:spacing w:after="120" w:line="260" w:lineRule="atLeast"/>
    </w:pPr>
    <w:rPr>
      <w:rFonts w:ascii="Lucida Sans" w:hAnsi="Lucida Sans"/>
      <w:snapToGrid w:val="0"/>
      <w:sz w:val="24"/>
      <w:lang w:val="x-none" w:eastAsia="x-none"/>
    </w:rPr>
  </w:style>
  <w:style w:type="character" w:customStyle="1" w:styleId="PlattetekstChar">
    <w:name w:val="Platte tekst Char"/>
    <w:basedOn w:val="Standaardalinea-lettertype"/>
    <w:link w:val="Plattetekst"/>
    <w:rsid w:val="00BC7153"/>
    <w:rPr>
      <w:rFonts w:ascii="Lucida Sans" w:hAnsi="Lucida Sans"/>
      <w:sz w:val="24"/>
      <w:lang w:val="x-none" w:eastAsia="x-none"/>
    </w:rPr>
  </w:style>
  <w:style w:type="paragraph" w:styleId="Lijst">
    <w:name w:val="List"/>
    <w:basedOn w:val="Standaard"/>
    <w:uiPriority w:val="99"/>
    <w:rsid w:val="00C1022D"/>
    <w:pPr>
      <w:spacing w:line="288" w:lineRule="auto"/>
      <w:ind w:left="360" w:hanging="360"/>
    </w:pPr>
    <w:rPr>
      <w:rFonts w:ascii="Tahoma" w:hAnsi="Tahoma" w:cs="Tahoma"/>
      <w:snapToGrid w:val="0"/>
      <w:sz w:val="20"/>
    </w:rPr>
  </w:style>
  <w:style w:type="table" w:styleId="Tabelkolommen3">
    <w:name w:val="Table Columns 3"/>
    <w:basedOn w:val="Standaardtabel"/>
    <w:rsid w:val="0090592C"/>
    <w:pPr>
      <w:ind w:left="1134"/>
    </w:pPr>
    <w:rPr>
      <w:b/>
      <w:bCs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adruk">
    <w:name w:val="Emphasis"/>
    <w:qFormat/>
    <w:rsid w:val="00A5339D"/>
    <w:rPr>
      <w:i/>
      <w:iCs/>
    </w:rPr>
  </w:style>
  <w:style w:type="paragraph" w:customStyle="1" w:styleId="pf0">
    <w:name w:val="pf0"/>
    <w:basedOn w:val="Standaard"/>
    <w:rsid w:val="00FE132C"/>
    <w:pPr>
      <w:spacing w:before="100" w:beforeAutospacing="1" w:after="100" w:afterAutospacing="1" w:line="240" w:lineRule="auto"/>
      <w:ind w:left="226"/>
    </w:pPr>
    <w:rPr>
      <w:rFonts w:ascii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F72E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4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8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88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50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3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6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413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57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253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1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7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6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44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8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26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5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6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2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0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66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6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7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92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9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23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4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65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8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84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1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1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95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5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67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08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74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18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0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69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2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50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9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9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9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76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58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5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55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7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28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2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15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6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39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3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0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6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08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70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9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2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1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51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4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63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16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33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5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5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9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0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3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8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2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4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1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57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31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2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1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2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017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0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76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8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11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3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9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3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8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04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5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80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92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45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8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2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9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2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7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37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8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62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0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86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5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29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0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1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1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9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4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1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8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7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01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0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5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18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3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1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12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81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7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8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3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7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6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2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1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9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5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3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9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2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8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138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8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3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0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17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3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78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82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24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4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4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23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3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6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6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60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3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3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2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1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9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6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0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6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8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4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2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5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6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5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85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2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15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9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10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95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22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2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0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5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4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6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7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9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2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5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8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598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4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57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94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56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82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80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29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19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5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4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2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7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4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947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8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8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80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7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7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2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1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71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1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0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8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53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0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7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8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0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66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6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6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4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73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0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2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8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5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86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6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4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1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2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1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026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7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32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0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01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85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34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4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5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62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3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26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2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13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1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85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7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2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42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390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78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76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91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5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73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5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7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09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47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83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78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1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56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0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28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7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7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2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6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3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2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6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8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1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2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1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7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4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4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5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6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2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4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0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6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7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6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830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4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8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1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36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0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6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39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1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3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5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8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13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52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1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8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6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4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9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5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0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8191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0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9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66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5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52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6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82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1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8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88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9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8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c31433-a531-44c7-8f64-30339d0e87e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A2F0B433FC640998F968D90583D5E" ma:contentTypeVersion="10" ma:contentTypeDescription="Create a new document." ma:contentTypeScope="" ma:versionID="cc2814e1564d020f80748fd86416c0b3">
  <xsd:schema xmlns:xsd="http://www.w3.org/2001/XMLSchema" xmlns:xs="http://www.w3.org/2001/XMLSchema" xmlns:p="http://schemas.microsoft.com/office/2006/metadata/properties" xmlns:ns2="f8c31433-a531-44c7-8f64-30339d0e87e9" targetNamespace="http://schemas.microsoft.com/office/2006/metadata/properties" ma:root="true" ma:fieldsID="510ec5af3c5c502481c96bca9c211733" ns2:_="">
    <xsd:import namespace="f8c31433-a531-44c7-8f64-30339d0e8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31433-a531-44c7-8f64-30339d0e87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  <ds:schemaRef ds:uri="f8c31433-a531-44c7-8f64-30339d0e87e9"/>
  </ds:schemaRefs>
</ds:datastoreItem>
</file>

<file path=customXml/itemProps3.xml><?xml version="1.0" encoding="utf-8"?>
<ds:datastoreItem xmlns:ds="http://schemas.openxmlformats.org/officeDocument/2006/customXml" ds:itemID="{BDC740A9-0D59-477B-B616-E005185C4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c31433-a531-44c7-8f64-30339d0e87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2</TotalTime>
  <Pages>2</Pages>
  <Words>174</Words>
  <Characters>957</Characters>
  <Application>Microsoft Office Word</Application>
  <DocSecurity>0</DocSecurity>
  <Lines>7</Lines>
  <Paragraphs>2</Paragraphs>
  <ScaleCrop>false</ScaleCrop>
  <Company>PC Support</Company>
  <LinksUpToDate>false</LinksUpToDate>
  <CharactersWithSpaces>1129</CharactersWithSpaces>
  <SharedDoc>false</SharedDoc>
  <HLinks>
    <vt:vector size="420" baseType="variant">
      <vt:variant>
        <vt:i4>7798884</vt:i4>
      </vt:variant>
      <vt:variant>
        <vt:i4>348</vt:i4>
      </vt:variant>
      <vt:variant>
        <vt:i4>0</vt:i4>
      </vt:variant>
      <vt:variant>
        <vt:i4>5</vt:i4>
      </vt:variant>
      <vt:variant>
        <vt:lpwstr>http://www.rvo.nl/</vt:lpwstr>
      </vt:variant>
      <vt:variant>
        <vt:lpwstr/>
      </vt:variant>
      <vt:variant>
        <vt:i4>6357104</vt:i4>
      </vt:variant>
      <vt:variant>
        <vt:i4>345</vt:i4>
      </vt:variant>
      <vt:variant>
        <vt:i4>0</vt:i4>
      </vt:variant>
      <vt:variant>
        <vt:i4>5</vt:i4>
      </vt:variant>
      <vt:variant>
        <vt:lpwstr>https://www.pianoo.nl/nl/regelgeving/crisis-en-inkoop/sancties-rusland</vt:lpwstr>
      </vt:variant>
      <vt:variant>
        <vt:lpwstr/>
      </vt:variant>
      <vt:variant>
        <vt:i4>262171</vt:i4>
      </vt:variant>
      <vt:variant>
        <vt:i4>342</vt:i4>
      </vt:variant>
      <vt:variant>
        <vt:i4>0</vt:i4>
      </vt:variant>
      <vt:variant>
        <vt:i4>5</vt:i4>
      </vt:variant>
      <vt:variant>
        <vt:lpwstr>http://www.rijksoverheid.nl/</vt:lpwstr>
      </vt:variant>
      <vt:variant>
        <vt:lpwstr/>
      </vt:variant>
      <vt:variant>
        <vt:i4>262171</vt:i4>
      </vt:variant>
      <vt:variant>
        <vt:i4>339</vt:i4>
      </vt:variant>
      <vt:variant>
        <vt:i4>0</vt:i4>
      </vt:variant>
      <vt:variant>
        <vt:i4>5</vt:i4>
      </vt:variant>
      <vt:variant>
        <vt:lpwstr>http://www.rijksoverheid.nl/</vt:lpwstr>
      </vt:variant>
      <vt:variant>
        <vt:lpwstr/>
      </vt:variant>
      <vt:variant>
        <vt:i4>6946942</vt:i4>
      </vt:variant>
      <vt:variant>
        <vt:i4>336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2752616</vt:i4>
      </vt:variant>
      <vt:variant>
        <vt:i4>333</vt:i4>
      </vt:variant>
      <vt:variant>
        <vt:i4>0</vt:i4>
      </vt:variant>
      <vt:variant>
        <vt:i4>5</vt:i4>
      </vt:variant>
      <vt:variant>
        <vt:lpwstr>https://www.kadaster.nl/over-ons/beleid/aanbestedingen</vt:lpwstr>
      </vt:variant>
      <vt:variant>
        <vt:lpwstr/>
      </vt:variant>
      <vt:variant>
        <vt:i4>7340088</vt:i4>
      </vt:variant>
      <vt:variant>
        <vt:i4>330</vt:i4>
      </vt:variant>
      <vt:variant>
        <vt:i4>0</vt:i4>
      </vt:variant>
      <vt:variant>
        <vt:i4>5</vt:i4>
      </vt:variant>
      <vt:variant>
        <vt:lpwstr>http://www.kadaster.nl/</vt:lpwstr>
      </vt:variant>
      <vt:variant>
        <vt:lpwstr/>
      </vt:variant>
      <vt:variant>
        <vt:i4>1966084</vt:i4>
      </vt:variant>
      <vt:variant>
        <vt:i4>327</vt:i4>
      </vt:variant>
      <vt:variant>
        <vt:i4>0</vt:i4>
      </vt:variant>
      <vt:variant>
        <vt:i4>5</vt:i4>
      </vt:variant>
      <vt:variant>
        <vt:lpwstr>http://www.tenderned.nl. </vt:lpwstr>
      </vt:variant>
      <vt:variant>
        <vt:lpwstr/>
      </vt:variant>
      <vt:variant>
        <vt:i4>1048629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_Toc171437633</vt:lpwstr>
      </vt:variant>
      <vt:variant>
        <vt:i4>1048629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_Toc171437632</vt:lpwstr>
      </vt:variant>
      <vt:variant>
        <vt:i4>1048629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_Toc171437631</vt:lpwstr>
      </vt:variant>
      <vt:variant>
        <vt:i4>1048629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_Toc171437630</vt:lpwstr>
      </vt:variant>
      <vt:variant>
        <vt:i4>1114165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_Toc171437629</vt:lpwstr>
      </vt:variant>
      <vt:variant>
        <vt:i4>1114165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_Toc171437628</vt:lpwstr>
      </vt:variant>
      <vt:variant>
        <vt:i4>1114165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_Toc171437627</vt:lpwstr>
      </vt:variant>
      <vt:variant>
        <vt:i4>1114165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_Toc171437626</vt:lpwstr>
      </vt:variant>
      <vt:variant>
        <vt:i4>1114165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_Toc171437625</vt:lpwstr>
      </vt:variant>
      <vt:variant>
        <vt:i4>1114165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_Toc171437624</vt:lpwstr>
      </vt:variant>
      <vt:variant>
        <vt:i4>1114165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_Toc171437623</vt:lpwstr>
      </vt:variant>
      <vt:variant>
        <vt:i4>1114165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_Toc171437622</vt:lpwstr>
      </vt:variant>
      <vt:variant>
        <vt:i4>1114165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_Toc171437621</vt:lpwstr>
      </vt:variant>
      <vt:variant>
        <vt:i4>1114165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_Toc171437620</vt:lpwstr>
      </vt:variant>
      <vt:variant>
        <vt:i4>1179701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_Toc171437619</vt:lpwstr>
      </vt:variant>
      <vt:variant>
        <vt:i4>1179701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_Toc171437618</vt:lpwstr>
      </vt:variant>
      <vt:variant>
        <vt:i4>1179701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_Toc171437617</vt:lpwstr>
      </vt:variant>
      <vt:variant>
        <vt:i4>1179701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_Toc171437616</vt:lpwstr>
      </vt:variant>
      <vt:variant>
        <vt:i4>1179701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_Toc171437615</vt:lpwstr>
      </vt:variant>
      <vt:variant>
        <vt:i4>1179701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_Toc171437614</vt:lpwstr>
      </vt:variant>
      <vt:variant>
        <vt:i4>1179701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_Toc171437613</vt:lpwstr>
      </vt:variant>
      <vt:variant>
        <vt:i4>1179701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_Toc171437612</vt:lpwstr>
      </vt:variant>
      <vt:variant>
        <vt:i4>1179701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_Toc171437611</vt:lpwstr>
      </vt:variant>
      <vt:variant>
        <vt:i4>1179701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_Toc171437610</vt:lpwstr>
      </vt:variant>
      <vt:variant>
        <vt:i4>1245237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_Toc171437609</vt:lpwstr>
      </vt:variant>
      <vt:variant>
        <vt:i4>1245237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_Toc171437608</vt:lpwstr>
      </vt:variant>
      <vt:variant>
        <vt:i4>1245237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_Toc171437607</vt:lpwstr>
      </vt:variant>
      <vt:variant>
        <vt:i4>1245237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_Toc171437606</vt:lpwstr>
      </vt:variant>
      <vt:variant>
        <vt:i4>1245237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_Toc171437605</vt:lpwstr>
      </vt:variant>
      <vt:variant>
        <vt:i4>1245237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_Toc171437604</vt:lpwstr>
      </vt:variant>
      <vt:variant>
        <vt:i4>1245237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_Toc171437603</vt:lpwstr>
      </vt:variant>
      <vt:variant>
        <vt:i4>1245237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_Toc171437602</vt:lpwstr>
      </vt:variant>
      <vt:variant>
        <vt:i4>1245237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_Toc171437601</vt:lpwstr>
      </vt:variant>
      <vt:variant>
        <vt:i4>1245237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_Toc171437600</vt:lpwstr>
      </vt:variant>
      <vt:variant>
        <vt:i4>1703990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_Toc171437599</vt:lpwstr>
      </vt:variant>
      <vt:variant>
        <vt:i4>1703990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_Toc171437598</vt:lpwstr>
      </vt:variant>
      <vt:variant>
        <vt:i4>1703990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_Toc171437597</vt:lpwstr>
      </vt:variant>
      <vt:variant>
        <vt:i4>1703990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_Toc171437596</vt:lpwstr>
      </vt:variant>
      <vt:variant>
        <vt:i4>1703990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_Toc171437595</vt:lpwstr>
      </vt:variant>
      <vt:variant>
        <vt:i4>1703990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_Toc171437594</vt:lpwstr>
      </vt:variant>
      <vt:variant>
        <vt:i4>1703990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_Toc171437593</vt:lpwstr>
      </vt:variant>
      <vt:variant>
        <vt:i4>1703990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_Toc171437592</vt:lpwstr>
      </vt:variant>
      <vt:variant>
        <vt:i4>1703990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_Toc171437591</vt:lpwstr>
      </vt:variant>
      <vt:variant>
        <vt:i4>1703990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_Toc171437590</vt:lpwstr>
      </vt:variant>
      <vt:variant>
        <vt:i4>1769526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_Toc171437589</vt:lpwstr>
      </vt:variant>
      <vt:variant>
        <vt:i4>1769526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_Toc171437588</vt:lpwstr>
      </vt:variant>
      <vt:variant>
        <vt:i4>1769526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_Toc171437587</vt:lpwstr>
      </vt:variant>
      <vt:variant>
        <vt:i4>1769526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_Toc171437586</vt:lpwstr>
      </vt:variant>
      <vt:variant>
        <vt:i4>1769526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_Toc171437585</vt:lpwstr>
      </vt:variant>
      <vt:variant>
        <vt:i4>1769526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_Toc171437584</vt:lpwstr>
      </vt:variant>
      <vt:variant>
        <vt:i4>1769526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_Toc171437583</vt:lpwstr>
      </vt:variant>
      <vt:variant>
        <vt:i4>1769526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_Toc171437582</vt:lpwstr>
      </vt:variant>
      <vt:variant>
        <vt:i4>1769526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_Toc171437581</vt:lpwstr>
      </vt:variant>
      <vt:variant>
        <vt:i4>1769526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_Toc171437580</vt:lpwstr>
      </vt:variant>
      <vt:variant>
        <vt:i4>196716</vt:i4>
      </vt:variant>
      <vt:variant>
        <vt:i4>18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196716</vt:i4>
      </vt:variant>
      <vt:variant>
        <vt:i4>15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196716</vt:i4>
      </vt:variant>
      <vt:variant>
        <vt:i4>12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3014728</vt:i4>
      </vt:variant>
      <vt:variant>
        <vt:i4>9</vt:i4>
      </vt:variant>
      <vt:variant>
        <vt:i4>0</vt:i4>
      </vt:variant>
      <vt:variant>
        <vt:i4>5</vt:i4>
      </vt:variant>
      <vt:variant>
        <vt:lpwstr>mailto:martine.bastiaansen@kadaster.nl</vt:lpwstr>
      </vt:variant>
      <vt:variant>
        <vt:lpwstr/>
      </vt:variant>
      <vt:variant>
        <vt:i4>196716</vt:i4>
      </vt:variant>
      <vt:variant>
        <vt:i4>6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2293845</vt:i4>
      </vt:variant>
      <vt:variant>
        <vt:i4>3</vt:i4>
      </vt:variant>
      <vt:variant>
        <vt:i4>0</vt:i4>
      </vt:variant>
      <vt:variant>
        <vt:i4>5</vt:i4>
      </vt:variant>
      <vt:variant>
        <vt:lpwstr>mailto:petra.hoekstra@kadaster.nl</vt:lpwstr>
      </vt:variant>
      <vt:variant>
        <vt:lpwstr/>
      </vt:variant>
      <vt:variant>
        <vt:i4>196716</vt:i4>
      </vt:variant>
      <vt:variant>
        <vt:i4>0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1900548</vt:i4>
      </vt:variant>
      <vt:variant>
        <vt:i4>0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Leonie van de</dc:creator>
  <cp:keywords/>
  <dc:description>Geschikt om teksten op te maken volgens de Kadaster huisstijl met gebruiking van de Kadaster werkbalk.</dc:description>
  <cp:lastModifiedBy>Jonker, Pim</cp:lastModifiedBy>
  <cp:revision>7</cp:revision>
  <dcterms:created xsi:type="dcterms:W3CDTF">2024-07-15T17:02:00Z</dcterms:created>
  <dcterms:modified xsi:type="dcterms:W3CDTF">2024-07-16T15:07:00Z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0x01010035CA2F0B433FC640998F968D90583D5E</vt:lpwstr>
  </property>
</Properties>
</file>