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4EFCB" w14:textId="77777777" w:rsidR="00E43A2E" w:rsidRPr="00C418EE" w:rsidRDefault="00E43A2E" w:rsidP="008F04D3">
      <w:pPr>
        <w:pStyle w:val="paragraph"/>
        <w:spacing w:before="0" w:beforeAutospacing="0" w:after="0" w:afterAutospacing="0" w:line="280" w:lineRule="atLeast"/>
        <w:jc w:val="center"/>
        <w:textAlignment w:val="baseline"/>
        <w:rPr>
          <w:rStyle w:val="normaltextrun"/>
          <w:rFonts w:ascii="Arial" w:hAnsi="Arial"/>
          <w:b/>
          <w:bCs/>
          <w:sz w:val="32"/>
          <w:szCs w:val="32"/>
        </w:rPr>
      </w:pPr>
    </w:p>
    <w:p w14:paraId="242B31B2" w14:textId="77777777" w:rsidR="001752DC" w:rsidRPr="00C418EE" w:rsidRDefault="001752DC" w:rsidP="008F04D3">
      <w:pPr>
        <w:pStyle w:val="paragraph"/>
        <w:spacing w:before="0" w:beforeAutospacing="0" w:after="0" w:afterAutospacing="0" w:line="280" w:lineRule="atLeast"/>
        <w:jc w:val="center"/>
        <w:textAlignment w:val="baseline"/>
        <w:rPr>
          <w:rStyle w:val="normaltextrun"/>
          <w:rFonts w:ascii="Arial" w:hAnsi="Arial"/>
          <w:b/>
          <w:bCs/>
          <w:sz w:val="32"/>
          <w:szCs w:val="32"/>
        </w:rPr>
      </w:pPr>
    </w:p>
    <w:p w14:paraId="3B5E99A1" w14:textId="77777777" w:rsidR="007973FD" w:rsidRPr="00C418EE" w:rsidRDefault="007973FD" w:rsidP="008F04D3">
      <w:pPr>
        <w:pStyle w:val="paragraph"/>
        <w:spacing w:before="0" w:beforeAutospacing="0" w:after="0" w:afterAutospacing="0" w:line="280" w:lineRule="atLeast"/>
        <w:jc w:val="center"/>
        <w:textAlignment w:val="baseline"/>
        <w:rPr>
          <w:rStyle w:val="normaltextrun"/>
          <w:rFonts w:ascii="Arial" w:hAnsi="Arial"/>
          <w:b/>
          <w:bCs/>
          <w:sz w:val="32"/>
          <w:szCs w:val="32"/>
        </w:rPr>
      </w:pPr>
    </w:p>
    <w:p w14:paraId="19CB3B91" w14:textId="77777777" w:rsidR="00031302" w:rsidRDefault="00675A4F" w:rsidP="008C716C">
      <w:pPr>
        <w:jc w:val="center"/>
        <w:rPr>
          <w:color w:val="2F5496" w:themeColor="accent5" w:themeShade="BF"/>
          <w:sz w:val="56"/>
          <w:szCs w:val="56"/>
        </w:rPr>
      </w:pPr>
      <w:r w:rsidRPr="00C418EE">
        <w:rPr>
          <w:color w:val="2F5496" w:themeColor="accent5" w:themeShade="BF"/>
          <w:sz w:val="56"/>
          <w:szCs w:val="56"/>
        </w:rPr>
        <w:t>B</w:t>
      </w:r>
      <w:r w:rsidR="008E5819">
        <w:rPr>
          <w:color w:val="2F5496" w:themeColor="accent5" w:themeShade="BF"/>
          <w:sz w:val="56"/>
          <w:szCs w:val="56"/>
        </w:rPr>
        <w:t>ijlage 1</w:t>
      </w:r>
      <w:r w:rsidR="00031302">
        <w:rPr>
          <w:color w:val="2F5496" w:themeColor="accent5" w:themeShade="BF"/>
          <w:sz w:val="56"/>
          <w:szCs w:val="56"/>
        </w:rPr>
        <w:t>2</w:t>
      </w:r>
      <w:r w:rsidR="008E5819">
        <w:rPr>
          <w:color w:val="2F5496" w:themeColor="accent5" w:themeShade="BF"/>
          <w:sz w:val="56"/>
          <w:szCs w:val="56"/>
        </w:rPr>
        <w:t xml:space="preserve"> </w:t>
      </w:r>
    </w:p>
    <w:p w14:paraId="677B3FA0" w14:textId="77777777" w:rsidR="00031302" w:rsidRDefault="008E5819" w:rsidP="008C716C">
      <w:pPr>
        <w:jc w:val="center"/>
        <w:rPr>
          <w:color w:val="2F5496" w:themeColor="accent5" w:themeShade="BF"/>
          <w:sz w:val="56"/>
          <w:szCs w:val="56"/>
        </w:rPr>
      </w:pPr>
      <w:r>
        <w:rPr>
          <w:color w:val="2F5496" w:themeColor="accent5" w:themeShade="BF"/>
          <w:sz w:val="56"/>
          <w:szCs w:val="56"/>
        </w:rPr>
        <w:t>–</w:t>
      </w:r>
    </w:p>
    <w:p w14:paraId="16B7A828" w14:textId="24B8FAD3" w:rsidR="008E5819" w:rsidRDefault="008E5819" w:rsidP="008C716C">
      <w:pPr>
        <w:jc w:val="center"/>
        <w:rPr>
          <w:color w:val="2F5496" w:themeColor="accent5" w:themeShade="BF"/>
          <w:sz w:val="56"/>
          <w:szCs w:val="56"/>
        </w:rPr>
      </w:pPr>
      <w:r>
        <w:rPr>
          <w:color w:val="2F5496" w:themeColor="accent5" w:themeShade="BF"/>
          <w:sz w:val="56"/>
          <w:szCs w:val="56"/>
        </w:rPr>
        <w:t xml:space="preserve"> </w:t>
      </w:r>
      <w:r w:rsidR="00031302">
        <w:rPr>
          <w:color w:val="2F5496" w:themeColor="accent5" w:themeShade="BF"/>
          <w:sz w:val="56"/>
          <w:szCs w:val="56"/>
        </w:rPr>
        <w:t>Optionele p</w:t>
      </w:r>
      <w:r>
        <w:rPr>
          <w:color w:val="2F5496" w:themeColor="accent5" w:themeShade="BF"/>
          <w:sz w:val="56"/>
          <w:szCs w:val="56"/>
        </w:rPr>
        <w:t>restatieonderbouwing</w:t>
      </w:r>
    </w:p>
    <w:p w14:paraId="4490060C" w14:textId="77777777" w:rsidR="008E5819" w:rsidRDefault="008E5819" w:rsidP="008C716C">
      <w:pPr>
        <w:jc w:val="center"/>
        <w:rPr>
          <w:color w:val="2F5496" w:themeColor="accent5" w:themeShade="BF"/>
          <w:sz w:val="56"/>
          <w:szCs w:val="56"/>
        </w:rPr>
      </w:pPr>
    </w:p>
    <w:p w14:paraId="76F174B0" w14:textId="77777777" w:rsidR="00E720F9" w:rsidRDefault="00E720F9" w:rsidP="008C716C">
      <w:pPr>
        <w:jc w:val="center"/>
        <w:rPr>
          <w:color w:val="2F5496" w:themeColor="accent5" w:themeShade="BF"/>
          <w:sz w:val="56"/>
          <w:szCs w:val="56"/>
        </w:rPr>
      </w:pPr>
    </w:p>
    <w:p w14:paraId="0111FF43" w14:textId="77777777" w:rsidR="00E720F9" w:rsidRDefault="00E720F9" w:rsidP="008C716C">
      <w:pPr>
        <w:jc w:val="center"/>
        <w:rPr>
          <w:color w:val="2F5496" w:themeColor="accent5" w:themeShade="BF"/>
          <w:sz w:val="56"/>
          <w:szCs w:val="56"/>
        </w:rPr>
      </w:pPr>
    </w:p>
    <w:p w14:paraId="054FAA32" w14:textId="056D9567" w:rsidR="007973FD" w:rsidRPr="00463CA9" w:rsidRDefault="00E720F9" w:rsidP="008C716C">
      <w:pPr>
        <w:jc w:val="center"/>
        <w:rPr>
          <w:color w:val="2F5496" w:themeColor="accent5" w:themeShade="BF"/>
          <w:sz w:val="32"/>
          <w:szCs w:val="32"/>
        </w:rPr>
      </w:pPr>
      <w:r w:rsidRPr="00463CA9">
        <w:rPr>
          <w:color w:val="2F5496" w:themeColor="accent5" w:themeShade="BF"/>
          <w:sz w:val="32"/>
          <w:szCs w:val="32"/>
        </w:rPr>
        <w:t>Europ</w:t>
      </w:r>
      <w:r w:rsidR="007973FD" w:rsidRPr="00463CA9">
        <w:rPr>
          <w:color w:val="2F5496" w:themeColor="accent5" w:themeShade="BF"/>
          <w:sz w:val="32"/>
          <w:szCs w:val="32"/>
        </w:rPr>
        <w:t xml:space="preserve">ese </w:t>
      </w:r>
      <w:r w:rsidR="330A5D47" w:rsidRPr="00463CA9">
        <w:rPr>
          <w:color w:val="2F5496" w:themeColor="accent5" w:themeShade="BF"/>
          <w:sz w:val="32"/>
          <w:szCs w:val="32"/>
        </w:rPr>
        <w:t>openbare</w:t>
      </w:r>
      <w:r w:rsidR="00184A0C" w:rsidRPr="00463CA9">
        <w:rPr>
          <w:color w:val="2F5496" w:themeColor="accent5" w:themeShade="BF"/>
          <w:sz w:val="32"/>
          <w:szCs w:val="32"/>
        </w:rPr>
        <w:t xml:space="preserve"> </w:t>
      </w:r>
      <w:r w:rsidR="007973FD" w:rsidRPr="00463CA9">
        <w:rPr>
          <w:color w:val="2F5496" w:themeColor="accent5" w:themeShade="BF"/>
          <w:sz w:val="32"/>
          <w:szCs w:val="32"/>
        </w:rPr>
        <w:t>a</w:t>
      </w:r>
      <w:r w:rsidR="00B977C5" w:rsidRPr="00463CA9">
        <w:rPr>
          <w:color w:val="2F5496" w:themeColor="accent5" w:themeShade="BF"/>
          <w:sz w:val="32"/>
          <w:szCs w:val="32"/>
        </w:rPr>
        <w:t>a</w:t>
      </w:r>
      <w:r w:rsidR="007973FD" w:rsidRPr="00463CA9">
        <w:rPr>
          <w:color w:val="2F5496" w:themeColor="accent5" w:themeShade="BF"/>
          <w:sz w:val="32"/>
          <w:szCs w:val="32"/>
        </w:rPr>
        <w:t>nbesteding</w:t>
      </w:r>
    </w:p>
    <w:p w14:paraId="57ACBC71" w14:textId="77777777" w:rsidR="00B977C5" w:rsidRPr="00C418EE" w:rsidRDefault="00B977C5" w:rsidP="008C716C">
      <w:pPr>
        <w:jc w:val="center"/>
        <w:rPr>
          <w:b/>
          <w:bCs/>
          <w:color w:val="2F5496" w:themeColor="accent5" w:themeShade="BF"/>
          <w:sz w:val="56"/>
          <w:szCs w:val="56"/>
          <w:highlight w:val="yellow"/>
        </w:rPr>
      </w:pPr>
    </w:p>
    <w:p w14:paraId="4477AD79" w14:textId="77777777" w:rsidR="008C716C" w:rsidRPr="00C418EE" w:rsidRDefault="008C716C" w:rsidP="008C716C">
      <w:pPr>
        <w:jc w:val="center"/>
        <w:rPr>
          <w:b/>
          <w:bCs/>
          <w:color w:val="2F5496" w:themeColor="accent5" w:themeShade="BF"/>
          <w:sz w:val="56"/>
          <w:szCs w:val="56"/>
          <w:highlight w:val="yellow"/>
        </w:rPr>
      </w:pPr>
    </w:p>
    <w:p w14:paraId="41B3190E" w14:textId="2DBD7135" w:rsidR="007973FD" w:rsidRPr="00463CA9" w:rsidRDefault="007A7B79" w:rsidP="008C716C">
      <w:pPr>
        <w:jc w:val="center"/>
        <w:rPr>
          <w:b/>
          <w:bCs/>
          <w:color w:val="2F5496" w:themeColor="accent5" w:themeShade="BF"/>
          <w:sz w:val="72"/>
          <w:szCs w:val="72"/>
        </w:rPr>
      </w:pPr>
      <w:r w:rsidRPr="00463CA9">
        <w:rPr>
          <w:b/>
          <w:bCs/>
          <w:color w:val="2F5496" w:themeColor="accent5" w:themeShade="BF"/>
          <w:sz w:val="72"/>
          <w:szCs w:val="72"/>
        </w:rPr>
        <w:t>ERP-</w:t>
      </w:r>
      <w:proofErr w:type="spellStart"/>
      <w:r w:rsidRPr="00463CA9">
        <w:rPr>
          <w:b/>
          <w:bCs/>
          <w:color w:val="2F5496" w:themeColor="accent5" w:themeShade="BF"/>
          <w:sz w:val="72"/>
          <w:szCs w:val="72"/>
        </w:rPr>
        <w:t>Core</w:t>
      </w:r>
      <w:proofErr w:type="spellEnd"/>
    </w:p>
    <w:p w14:paraId="2537FBBA" w14:textId="77777777" w:rsidR="008C716C" w:rsidRPr="00C418EE" w:rsidRDefault="008C716C" w:rsidP="008C716C">
      <w:pPr>
        <w:jc w:val="center"/>
        <w:rPr>
          <w:color w:val="2F5496" w:themeColor="accent5" w:themeShade="BF"/>
          <w:sz w:val="20"/>
        </w:rPr>
      </w:pPr>
    </w:p>
    <w:p w14:paraId="0ED4F978" w14:textId="651E9855" w:rsidR="007973FD" w:rsidRPr="00C418EE" w:rsidRDefault="008C716C" w:rsidP="008C716C">
      <w:pPr>
        <w:jc w:val="center"/>
        <w:rPr>
          <w:color w:val="2F5496" w:themeColor="accent5" w:themeShade="BF"/>
          <w:sz w:val="20"/>
        </w:rPr>
      </w:pPr>
      <w:r w:rsidRPr="00C418EE">
        <w:rPr>
          <w:color w:val="2F5496" w:themeColor="accent5" w:themeShade="BF"/>
          <w:sz w:val="20"/>
        </w:rPr>
        <w:t>t</w:t>
      </w:r>
      <w:r w:rsidR="007973FD" w:rsidRPr="00C418EE">
        <w:rPr>
          <w:color w:val="2F5496" w:themeColor="accent5" w:themeShade="BF"/>
          <w:sz w:val="20"/>
        </w:rPr>
        <w:t>en behoeve van het Kadaster</w:t>
      </w:r>
    </w:p>
    <w:p w14:paraId="2E86EB52" w14:textId="08FE79CA" w:rsidR="001752DC" w:rsidRPr="00C418EE" w:rsidRDefault="001752DC" w:rsidP="008F04D3">
      <w:pPr>
        <w:jc w:val="center"/>
      </w:pPr>
    </w:p>
    <w:p w14:paraId="2592FB6C" w14:textId="12C42B30" w:rsidR="001752DC" w:rsidRPr="00C418EE" w:rsidRDefault="001752DC" w:rsidP="008F04D3">
      <w:pPr>
        <w:jc w:val="center"/>
      </w:pPr>
    </w:p>
    <w:p w14:paraId="0AB998D2" w14:textId="0D28759A" w:rsidR="001752DC" w:rsidRPr="00C418EE" w:rsidRDefault="001752DC" w:rsidP="008F04D3">
      <w:pPr>
        <w:jc w:val="center"/>
      </w:pPr>
    </w:p>
    <w:p w14:paraId="64344918" w14:textId="44E507BE" w:rsidR="001752DC" w:rsidRPr="00C418EE" w:rsidRDefault="001752DC" w:rsidP="008F04D3">
      <w:pPr>
        <w:jc w:val="center"/>
      </w:pPr>
    </w:p>
    <w:p w14:paraId="2166DEB0" w14:textId="0279D78A" w:rsidR="001752DC" w:rsidRPr="00C418EE" w:rsidRDefault="001752DC" w:rsidP="008F04D3">
      <w:pPr>
        <w:jc w:val="center"/>
      </w:pPr>
    </w:p>
    <w:p w14:paraId="174E7532" w14:textId="37F2AB26" w:rsidR="001752DC" w:rsidRPr="00C418EE" w:rsidRDefault="001752DC" w:rsidP="008F04D3">
      <w:pPr>
        <w:jc w:val="center"/>
      </w:pPr>
    </w:p>
    <w:p w14:paraId="739CB32F" w14:textId="5D92FEDE" w:rsidR="001752DC" w:rsidRPr="00C418EE" w:rsidRDefault="001752DC" w:rsidP="008F04D3">
      <w:pPr>
        <w:jc w:val="center"/>
      </w:pPr>
    </w:p>
    <w:p w14:paraId="6B4880F5" w14:textId="57882FF0" w:rsidR="001752DC" w:rsidRPr="00C418EE" w:rsidRDefault="001752DC" w:rsidP="008F04D3">
      <w:pPr>
        <w:jc w:val="center"/>
      </w:pPr>
    </w:p>
    <w:p w14:paraId="1EA3EA9F" w14:textId="77777777" w:rsidR="001752DC" w:rsidRPr="00C418EE" w:rsidRDefault="001752DC" w:rsidP="008F04D3">
      <w:pPr>
        <w:jc w:val="center"/>
      </w:pPr>
    </w:p>
    <w:p w14:paraId="069385CB" w14:textId="5FBCD7A7" w:rsidR="001752DC" w:rsidRPr="00C418EE" w:rsidRDefault="0013012A" w:rsidP="008F04D3">
      <w:pPr>
        <w:rPr>
          <w:sz w:val="32"/>
          <w:szCs w:val="32"/>
        </w:rPr>
      </w:pPr>
      <w:r w:rsidRPr="00C418EE">
        <w:rPr>
          <w:sz w:val="32"/>
          <w:szCs w:val="32"/>
        </w:rP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376"/>
      </w:tblGrid>
      <w:tr w:rsidR="00CB02AB" w:rsidRPr="00AB423A" w14:paraId="5DDCDC65" w14:textId="77777777" w:rsidTr="00DF0DAC">
        <w:trPr>
          <w:trHeight w:val="812"/>
        </w:trPr>
        <w:tc>
          <w:tcPr>
            <w:tcW w:w="9464" w:type="dxa"/>
            <w:gridSpan w:val="2"/>
            <w:tcBorders>
              <w:top w:val="single" w:sz="4" w:space="0" w:color="auto"/>
              <w:left w:val="single" w:sz="4" w:space="0" w:color="auto"/>
              <w:bottom w:val="single" w:sz="4" w:space="0" w:color="auto"/>
              <w:right w:val="single" w:sz="4" w:space="0" w:color="auto"/>
            </w:tcBorders>
            <w:shd w:val="clear" w:color="auto" w:fill="2F5496"/>
            <w:vAlign w:val="center"/>
          </w:tcPr>
          <w:p w14:paraId="43959E0B" w14:textId="169D644A" w:rsidR="00CB02AB" w:rsidRPr="001E7EB9" w:rsidRDefault="00CB02AB" w:rsidP="00CB02AB">
            <w:pPr>
              <w:rPr>
                <w:color w:val="FFFFFF"/>
              </w:rPr>
            </w:pPr>
            <w:r w:rsidRPr="001E7EB9">
              <w:rPr>
                <w:color w:val="FFFFFF"/>
              </w:rPr>
              <w:lastRenderedPageBreak/>
              <w:t>Model G3:</w:t>
            </w:r>
            <w:r w:rsidRPr="001E7EB9">
              <w:rPr>
                <w:color w:val="FFFFFF"/>
              </w:rPr>
              <w:tab/>
              <w:t>Optionele prestatieonderbouwing (OPO)</w:t>
            </w:r>
          </w:p>
        </w:tc>
      </w:tr>
      <w:tr w:rsidR="00CB02AB" w:rsidRPr="00AB423A" w14:paraId="7FF5E1AC" w14:textId="77777777" w:rsidTr="00DF0DAC">
        <w:trPr>
          <w:trHeight w:val="812"/>
        </w:trPr>
        <w:tc>
          <w:tcPr>
            <w:tcW w:w="9464" w:type="dxa"/>
            <w:gridSpan w:val="2"/>
            <w:shd w:val="clear" w:color="auto" w:fill="6F9ED7"/>
            <w:vAlign w:val="center"/>
          </w:tcPr>
          <w:p w14:paraId="7CFFE4B5" w14:textId="77777777" w:rsidR="00CB02AB" w:rsidRPr="001E7EB9" w:rsidRDefault="00CB02AB" w:rsidP="00DF0DAC">
            <w:pPr>
              <w:rPr>
                <w:color w:val="FFFFFF"/>
              </w:rPr>
            </w:pPr>
            <w:r w:rsidRPr="001E7EB9">
              <w:rPr>
                <w:color w:val="FFFFFF"/>
              </w:rPr>
              <w:t xml:space="preserve">De Aanbestedende dienst heeft een wens die </w:t>
            </w:r>
            <w:r w:rsidRPr="001E7EB9">
              <w:rPr>
                <w:b/>
                <w:color w:val="FFFFFF"/>
                <w:u w:val="single"/>
              </w:rPr>
              <w:t>geen</w:t>
            </w:r>
            <w:r w:rsidRPr="001E7EB9">
              <w:rPr>
                <w:color w:val="FFFFFF"/>
              </w:rPr>
              <w:t xml:space="preserve"> onderdeel is van de vraagscope. Deze is opgenomen in de OPO en moet worden gezien als een optie. De Aanbestedende dienst wil graag van de expert een indicatie van de haalbaarheid van de opgegeven wens en een realistische prijsopgave hiervoor. In de concretiserings- of uitvoeringsfase kan de Aanbestedende dienst besluiten de optie wel of niet af te nemen.</w:t>
            </w:r>
          </w:p>
        </w:tc>
      </w:tr>
      <w:tr w:rsidR="00CB02AB" w:rsidRPr="00F863DD" w14:paraId="550E3FAC" w14:textId="77777777" w:rsidTr="00DF0DAC">
        <w:trPr>
          <w:trHeight w:val="397"/>
        </w:trPr>
        <w:tc>
          <w:tcPr>
            <w:tcW w:w="2088" w:type="dxa"/>
            <w:shd w:val="clear" w:color="auto" w:fill="6F9ED7"/>
            <w:vAlign w:val="center"/>
          </w:tcPr>
          <w:p w14:paraId="16DF6F4F" w14:textId="6B136958" w:rsidR="00CB02AB" w:rsidRPr="001E7EB9" w:rsidRDefault="00CB02AB" w:rsidP="00DF0DAC">
            <w:pPr>
              <w:rPr>
                <w:b/>
              </w:rPr>
            </w:pPr>
            <w:r w:rsidRPr="001E7EB9">
              <w:rPr>
                <w:b/>
              </w:rPr>
              <w:t xml:space="preserve">OPO </w:t>
            </w:r>
          </w:p>
        </w:tc>
        <w:tc>
          <w:tcPr>
            <w:tcW w:w="7376" w:type="dxa"/>
            <w:shd w:val="clear" w:color="auto" w:fill="auto"/>
            <w:vAlign w:val="center"/>
          </w:tcPr>
          <w:p w14:paraId="14BDEBDD" w14:textId="77777777" w:rsidR="00CB02AB" w:rsidRPr="001E7EB9" w:rsidRDefault="00CB02AB" w:rsidP="00DF0DAC">
            <w:pPr>
              <w:rPr>
                <w:b/>
              </w:rPr>
            </w:pPr>
            <w:r w:rsidRPr="001E7EB9">
              <w:rPr>
                <w:b/>
              </w:rPr>
              <w:t xml:space="preserve">Projectbeheer (zie paragraaf 8.3.2) </w:t>
            </w:r>
          </w:p>
        </w:tc>
      </w:tr>
      <w:tr w:rsidR="00CB02AB" w:rsidRPr="00F863DD" w14:paraId="0131796A" w14:textId="77777777" w:rsidTr="00DF0DAC">
        <w:trPr>
          <w:trHeight w:val="454"/>
        </w:trPr>
        <w:tc>
          <w:tcPr>
            <w:tcW w:w="2088" w:type="dxa"/>
            <w:shd w:val="clear" w:color="auto" w:fill="auto"/>
            <w:vAlign w:val="center"/>
          </w:tcPr>
          <w:p w14:paraId="1EAD80C7" w14:textId="77777777" w:rsidR="00CB02AB" w:rsidRPr="001E7EB9" w:rsidRDefault="00CB02AB" w:rsidP="00DF0DAC">
            <w:r w:rsidRPr="001E7EB9">
              <w:t>Toelichting</w:t>
            </w:r>
          </w:p>
          <w:p w14:paraId="01321D3A" w14:textId="77777777" w:rsidR="00CB02AB" w:rsidRPr="001E7EB9" w:rsidRDefault="00CB02AB" w:rsidP="00DF0DAC"/>
          <w:p w14:paraId="7A97DFC2" w14:textId="77777777" w:rsidR="00CB02AB" w:rsidRPr="001E7EB9" w:rsidRDefault="00CB02AB" w:rsidP="00DF0DAC"/>
          <w:p w14:paraId="2F6FFD54" w14:textId="77777777" w:rsidR="00CB02AB" w:rsidRPr="001E7EB9" w:rsidRDefault="00CB02AB" w:rsidP="00DF0DAC"/>
        </w:tc>
        <w:tc>
          <w:tcPr>
            <w:tcW w:w="7376" w:type="dxa"/>
            <w:shd w:val="clear" w:color="auto" w:fill="auto"/>
            <w:vAlign w:val="center"/>
          </w:tcPr>
          <w:p w14:paraId="76565B73" w14:textId="77777777" w:rsidR="00CB02AB" w:rsidRPr="001E7EB9" w:rsidRDefault="00CB02AB" w:rsidP="00DF0DAC">
            <w:pPr>
              <w:rPr>
                <w:lang w:eastAsia="zh-TW"/>
              </w:rPr>
            </w:pPr>
            <w:r w:rsidRPr="001E7EB9">
              <w:rPr>
                <w:lang w:eastAsia="zh-TW"/>
              </w:rPr>
              <w:t>Inschrijver wordt gevraagd aan te geven op welke wijze hij efficiënt invulling kan geven aan deze optie in aanvulling op de vraagscope, met aandacht voor de meerwaarde van het direct meenemen van deze optie in de uitvoering van de Opdracht.</w:t>
            </w:r>
          </w:p>
          <w:p w14:paraId="69FF461B" w14:textId="13F230BD" w:rsidR="00CB02AB" w:rsidRPr="001E7EB9" w:rsidRDefault="00CB02AB" w:rsidP="00DF0DAC">
            <w:pPr>
              <w:rPr>
                <w:lang w:eastAsia="zh-TW"/>
              </w:rPr>
            </w:pPr>
            <w:r w:rsidRPr="001E7EB9">
              <w:rPr>
                <w:b/>
                <w:bCs/>
                <w:lang w:eastAsia="zh-TW"/>
              </w:rPr>
              <w:t>Let op:</w:t>
            </w:r>
            <w:r w:rsidRPr="001E7EB9">
              <w:rPr>
                <w:lang w:eastAsia="zh-TW"/>
              </w:rPr>
              <w:t xml:space="preserve"> in het gespecificeerde kostenoverzicht (</w:t>
            </w:r>
            <w:r w:rsidRPr="001E7EB9">
              <w:rPr>
                <w:b/>
                <w:bCs/>
                <w:u w:val="single"/>
                <w:lang w:eastAsia="zh-TW"/>
              </w:rPr>
              <w:t>afzonderlijk</w:t>
            </w:r>
            <w:r w:rsidRPr="001E7EB9">
              <w:rPr>
                <w:b/>
                <w:bCs/>
                <w:lang w:eastAsia="zh-TW"/>
              </w:rPr>
              <w:t xml:space="preserve"> </w:t>
            </w:r>
            <w:r w:rsidRPr="001E7EB9">
              <w:rPr>
                <w:lang w:eastAsia="zh-TW"/>
              </w:rPr>
              <w:t xml:space="preserve">in te dienen, zie paragraaf 8.3.2) dient Inschrijver een kostenoverzicht (rekenprijzen/uurtarieven etc.) op te nemen. In dit document model G3 dient u alleen de totaalprijs op te geven en met dominante informatie te onderbouwen </w:t>
            </w:r>
            <w:r w:rsidRPr="001E7EB9">
              <w:rPr>
                <w:b/>
                <w:bCs/>
                <w:lang w:eastAsia="zh-TW"/>
              </w:rPr>
              <w:t>waarom dit een realistische prijs is.</w:t>
            </w:r>
          </w:p>
        </w:tc>
      </w:tr>
      <w:tr w:rsidR="00CB02AB" w:rsidRPr="00BC533C" w14:paraId="39E4FDA9" w14:textId="77777777" w:rsidTr="00DF0DAC">
        <w:trPr>
          <w:trHeight w:val="454"/>
        </w:trPr>
        <w:tc>
          <w:tcPr>
            <w:tcW w:w="2088" w:type="dxa"/>
            <w:shd w:val="clear" w:color="auto" w:fill="auto"/>
            <w:vAlign w:val="center"/>
          </w:tcPr>
          <w:p w14:paraId="620B97CB" w14:textId="77777777" w:rsidR="00CB02AB" w:rsidRPr="001E7EB9" w:rsidRDefault="00CB02AB" w:rsidP="00DF0DAC">
            <w:r w:rsidRPr="001E7EB9">
              <w:t>Aanbieding Inschrijver</w:t>
            </w:r>
          </w:p>
        </w:tc>
        <w:tc>
          <w:tcPr>
            <w:tcW w:w="7376" w:type="dxa"/>
            <w:shd w:val="clear" w:color="auto" w:fill="auto"/>
            <w:vAlign w:val="center"/>
          </w:tcPr>
          <w:p w14:paraId="71CB411A" w14:textId="77777777" w:rsidR="00CB02AB" w:rsidRPr="001E7EB9" w:rsidRDefault="00CB02AB" w:rsidP="00DF0DAC">
            <w:pPr>
              <w:rPr>
                <w:lang w:eastAsia="zh-TW"/>
              </w:rPr>
            </w:pPr>
          </w:p>
          <w:p w14:paraId="1D8D7F81" w14:textId="77777777" w:rsidR="00CB02AB" w:rsidRPr="001E7EB9" w:rsidRDefault="00CB02AB" w:rsidP="00DF0DAC">
            <w:pPr>
              <w:rPr>
                <w:lang w:eastAsia="zh-TW"/>
              </w:rPr>
            </w:pPr>
          </w:p>
          <w:p w14:paraId="5861317B" w14:textId="77777777" w:rsidR="00CB02AB" w:rsidRPr="001E7EB9" w:rsidRDefault="00CB02AB" w:rsidP="00DF0DAC">
            <w:pPr>
              <w:rPr>
                <w:lang w:eastAsia="zh-TW"/>
              </w:rPr>
            </w:pPr>
          </w:p>
          <w:p w14:paraId="23B42FAD" w14:textId="77777777" w:rsidR="00CB02AB" w:rsidRPr="001E7EB9" w:rsidRDefault="00CB02AB" w:rsidP="00DF0DAC">
            <w:pPr>
              <w:rPr>
                <w:lang w:eastAsia="zh-TW"/>
              </w:rPr>
            </w:pPr>
          </w:p>
          <w:p w14:paraId="5295BA37" w14:textId="77777777" w:rsidR="00CB02AB" w:rsidRPr="001E7EB9" w:rsidRDefault="00CB02AB" w:rsidP="00DF0DAC">
            <w:pPr>
              <w:rPr>
                <w:lang w:eastAsia="zh-TW"/>
              </w:rPr>
            </w:pPr>
          </w:p>
          <w:p w14:paraId="5515BCED" w14:textId="77777777" w:rsidR="00CB02AB" w:rsidRPr="001E7EB9" w:rsidRDefault="00CB02AB" w:rsidP="00DF0DAC">
            <w:pPr>
              <w:rPr>
                <w:lang w:eastAsia="zh-TW"/>
              </w:rPr>
            </w:pPr>
          </w:p>
          <w:p w14:paraId="3DFDADFC" w14:textId="77777777" w:rsidR="00CB02AB" w:rsidRPr="001E7EB9" w:rsidRDefault="00CB02AB" w:rsidP="00DF0DAC">
            <w:pPr>
              <w:rPr>
                <w:lang w:eastAsia="zh-TW"/>
              </w:rPr>
            </w:pPr>
          </w:p>
          <w:p w14:paraId="480866E0" w14:textId="77777777" w:rsidR="00CB02AB" w:rsidRPr="001E7EB9" w:rsidRDefault="00CB02AB" w:rsidP="00DF0DAC">
            <w:pPr>
              <w:rPr>
                <w:lang w:eastAsia="zh-TW"/>
              </w:rPr>
            </w:pPr>
          </w:p>
          <w:p w14:paraId="055F8069" w14:textId="77777777" w:rsidR="00CB02AB" w:rsidRPr="001E7EB9" w:rsidRDefault="00CB02AB" w:rsidP="00DF0DAC">
            <w:pPr>
              <w:rPr>
                <w:lang w:eastAsia="zh-TW"/>
              </w:rPr>
            </w:pPr>
          </w:p>
          <w:p w14:paraId="3BCDF83D" w14:textId="77777777" w:rsidR="00CB02AB" w:rsidRPr="001E7EB9" w:rsidRDefault="00CB02AB" w:rsidP="00DF0DAC">
            <w:pPr>
              <w:rPr>
                <w:lang w:eastAsia="zh-TW"/>
              </w:rPr>
            </w:pPr>
          </w:p>
          <w:p w14:paraId="67B9098F" w14:textId="77777777" w:rsidR="00CB02AB" w:rsidRPr="001E7EB9" w:rsidRDefault="00CB02AB" w:rsidP="00DF0DAC">
            <w:pPr>
              <w:rPr>
                <w:lang w:eastAsia="zh-TW"/>
              </w:rPr>
            </w:pPr>
          </w:p>
          <w:p w14:paraId="40B0A524" w14:textId="77777777" w:rsidR="00CB02AB" w:rsidRPr="001E7EB9" w:rsidRDefault="00CB02AB" w:rsidP="00DF0DAC">
            <w:pPr>
              <w:rPr>
                <w:lang w:eastAsia="zh-TW"/>
              </w:rPr>
            </w:pPr>
          </w:p>
          <w:p w14:paraId="53BC2906" w14:textId="77777777" w:rsidR="00CB02AB" w:rsidRPr="001E7EB9" w:rsidRDefault="00CB02AB" w:rsidP="00DF0DAC">
            <w:pPr>
              <w:rPr>
                <w:lang w:eastAsia="zh-TW"/>
              </w:rPr>
            </w:pPr>
          </w:p>
          <w:p w14:paraId="747EA7F0" w14:textId="77777777" w:rsidR="00CB02AB" w:rsidRPr="001E7EB9" w:rsidRDefault="00CB02AB" w:rsidP="00DF0DAC">
            <w:pPr>
              <w:rPr>
                <w:lang w:eastAsia="zh-TW"/>
              </w:rPr>
            </w:pPr>
          </w:p>
          <w:p w14:paraId="39FD9D72" w14:textId="77777777" w:rsidR="00CB02AB" w:rsidRPr="001E7EB9" w:rsidRDefault="00CB02AB" w:rsidP="00DF0DAC">
            <w:pPr>
              <w:rPr>
                <w:lang w:eastAsia="zh-TW"/>
              </w:rPr>
            </w:pPr>
          </w:p>
          <w:p w14:paraId="518DF09C" w14:textId="77777777" w:rsidR="00CB02AB" w:rsidRPr="001E7EB9" w:rsidRDefault="00CB02AB" w:rsidP="00DF0DAC">
            <w:pPr>
              <w:rPr>
                <w:lang w:eastAsia="zh-TW"/>
              </w:rPr>
            </w:pPr>
          </w:p>
          <w:p w14:paraId="4D54747A" w14:textId="77777777" w:rsidR="00CB02AB" w:rsidRPr="001E7EB9" w:rsidRDefault="00CB02AB" w:rsidP="00DF0DAC">
            <w:pPr>
              <w:rPr>
                <w:lang w:eastAsia="zh-TW"/>
              </w:rPr>
            </w:pPr>
          </w:p>
          <w:p w14:paraId="3C054410" w14:textId="77777777" w:rsidR="00CB02AB" w:rsidRPr="001E7EB9" w:rsidRDefault="00CB02AB" w:rsidP="00DF0DAC">
            <w:pPr>
              <w:rPr>
                <w:lang w:eastAsia="zh-TW"/>
              </w:rPr>
            </w:pPr>
          </w:p>
          <w:p w14:paraId="3110E830" w14:textId="77777777" w:rsidR="00CB02AB" w:rsidRPr="001E7EB9" w:rsidRDefault="00CB02AB" w:rsidP="00DF0DAC">
            <w:pPr>
              <w:rPr>
                <w:lang w:eastAsia="zh-TW"/>
              </w:rPr>
            </w:pPr>
          </w:p>
          <w:p w14:paraId="70A85320" w14:textId="77777777" w:rsidR="00CB02AB" w:rsidRPr="001E7EB9" w:rsidRDefault="00CB02AB" w:rsidP="00DF0DAC">
            <w:pPr>
              <w:rPr>
                <w:lang w:eastAsia="zh-TW"/>
              </w:rPr>
            </w:pPr>
          </w:p>
          <w:p w14:paraId="0489DCBA" w14:textId="77777777" w:rsidR="00CB02AB" w:rsidRPr="001E7EB9" w:rsidRDefault="00CB02AB" w:rsidP="00DF0DAC">
            <w:pPr>
              <w:rPr>
                <w:lang w:eastAsia="zh-TW"/>
              </w:rPr>
            </w:pPr>
          </w:p>
          <w:p w14:paraId="37E586D7" w14:textId="77777777" w:rsidR="00CB02AB" w:rsidRPr="001E7EB9" w:rsidRDefault="00CB02AB" w:rsidP="00DF0DAC">
            <w:pPr>
              <w:rPr>
                <w:lang w:eastAsia="zh-TW"/>
              </w:rPr>
            </w:pPr>
          </w:p>
          <w:p w14:paraId="7B72B394" w14:textId="77777777" w:rsidR="00CB02AB" w:rsidRPr="001E7EB9" w:rsidRDefault="00CB02AB" w:rsidP="00DF0DAC">
            <w:pPr>
              <w:rPr>
                <w:lang w:eastAsia="zh-TW"/>
              </w:rPr>
            </w:pPr>
          </w:p>
          <w:p w14:paraId="7A602DEC" w14:textId="77777777" w:rsidR="00CB02AB" w:rsidRPr="001E7EB9" w:rsidRDefault="00CB02AB" w:rsidP="00DF0DAC">
            <w:pPr>
              <w:rPr>
                <w:lang w:eastAsia="zh-TW"/>
              </w:rPr>
            </w:pPr>
          </w:p>
          <w:p w14:paraId="56CEABFF" w14:textId="77777777" w:rsidR="00CB02AB" w:rsidRPr="001E7EB9" w:rsidRDefault="00CB02AB" w:rsidP="00DF0DAC">
            <w:pPr>
              <w:rPr>
                <w:lang w:eastAsia="zh-TW"/>
              </w:rPr>
            </w:pPr>
          </w:p>
          <w:p w14:paraId="51A939D1" w14:textId="77777777" w:rsidR="00CB02AB" w:rsidRPr="001E7EB9" w:rsidRDefault="00CB02AB" w:rsidP="00DF0DAC">
            <w:pPr>
              <w:rPr>
                <w:lang w:eastAsia="zh-TW"/>
              </w:rPr>
            </w:pPr>
          </w:p>
          <w:p w14:paraId="641BDB25" w14:textId="77777777" w:rsidR="00CB02AB" w:rsidRPr="001E7EB9" w:rsidRDefault="00CB02AB" w:rsidP="00DF0DAC">
            <w:pPr>
              <w:rPr>
                <w:lang w:eastAsia="zh-TW"/>
              </w:rPr>
            </w:pPr>
          </w:p>
          <w:p w14:paraId="1BB2FA94" w14:textId="77777777" w:rsidR="00CB02AB" w:rsidRPr="001E7EB9" w:rsidRDefault="00CB02AB" w:rsidP="00DF0DAC">
            <w:pPr>
              <w:rPr>
                <w:lang w:eastAsia="zh-TW"/>
              </w:rPr>
            </w:pPr>
          </w:p>
          <w:p w14:paraId="3C43B4F7" w14:textId="77777777" w:rsidR="00CB02AB" w:rsidRPr="001E7EB9" w:rsidRDefault="00CB02AB" w:rsidP="00DF0DAC">
            <w:pPr>
              <w:rPr>
                <w:lang w:eastAsia="zh-TW"/>
              </w:rPr>
            </w:pPr>
          </w:p>
          <w:p w14:paraId="0C824039" w14:textId="77777777" w:rsidR="00CB02AB" w:rsidRPr="001E7EB9" w:rsidRDefault="00CB02AB" w:rsidP="00DF0DAC">
            <w:pPr>
              <w:rPr>
                <w:lang w:eastAsia="zh-TW"/>
              </w:rPr>
            </w:pPr>
          </w:p>
          <w:p w14:paraId="7BE69209" w14:textId="77777777" w:rsidR="00CB02AB" w:rsidRPr="001E7EB9" w:rsidRDefault="00CB02AB" w:rsidP="00DF0DAC">
            <w:pPr>
              <w:rPr>
                <w:lang w:eastAsia="zh-TW"/>
              </w:rPr>
            </w:pPr>
          </w:p>
          <w:p w14:paraId="577D6079" w14:textId="77777777" w:rsidR="00CB02AB" w:rsidRPr="001E7EB9" w:rsidRDefault="00CB02AB" w:rsidP="00DF0DAC">
            <w:pPr>
              <w:rPr>
                <w:lang w:eastAsia="zh-TW"/>
              </w:rPr>
            </w:pPr>
          </w:p>
          <w:p w14:paraId="7FEAEFE0" w14:textId="77777777" w:rsidR="00CB02AB" w:rsidRPr="001E7EB9" w:rsidRDefault="00CB02AB" w:rsidP="00DF0DAC">
            <w:pPr>
              <w:rPr>
                <w:lang w:eastAsia="zh-TW"/>
              </w:rPr>
            </w:pPr>
          </w:p>
          <w:p w14:paraId="7301501E" w14:textId="77777777" w:rsidR="00CB02AB" w:rsidRPr="001E7EB9" w:rsidRDefault="00CB02AB" w:rsidP="00DF0DAC">
            <w:pPr>
              <w:rPr>
                <w:lang w:eastAsia="zh-TW"/>
              </w:rPr>
            </w:pPr>
          </w:p>
          <w:p w14:paraId="146B96E5" w14:textId="77777777" w:rsidR="00CB02AB" w:rsidRPr="001E7EB9" w:rsidRDefault="00CB02AB" w:rsidP="00DF0DAC">
            <w:pPr>
              <w:rPr>
                <w:lang w:eastAsia="zh-TW"/>
              </w:rPr>
            </w:pPr>
          </w:p>
          <w:p w14:paraId="7E889CBD" w14:textId="77777777" w:rsidR="00CB02AB" w:rsidRPr="001E7EB9" w:rsidRDefault="00CB02AB" w:rsidP="00DF0DAC">
            <w:pPr>
              <w:rPr>
                <w:lang w:eastAsia="zh-TW"/>
              </w:rPr>
            </w:pPr>
          </w:p>
          <w:p w14:paraId="59F1FEC9" w14:textId="77777777" w:rsidR="00CB02AB" w:rsidRPr="001E7EB9" w:rsidRDefault="00CB02AB" w:rsidP="00DF0DAC">
            <w:pPr>
              <w:rPr>
                <w:lang w:eastAsia="zh-TW"/>
              </w:rPr>
            </w:pPr>
          </w:p>
          <w:p w14:paraId="33C8563D" w14:textId="77777777" w:rsidR="00CB02AB" w:rsidRPr="001E7EB9" w:rsidRDefault="00CB02AB" w:rsidP="00DF0DAC">
            <w:pPr>
              <w:rPr>
                <w:lang w:eastAsia="zh-TW"/>
              </w:rPr>
            </w:pPr>
          </w:p>
          <w:p w14:paraId="27A1273F" w14:textId="77777777" w:rsidR="00CB02AB" w:rsidRPr="001E7EB9" w:rsidRDefault="00CB02AB" w:rsidP="00DF0DAC">
            <w:pPr>
              <w:rPr>
                <w:lang w:eastAsia="zh-TW"/>
              </w:rPr>
            </w:pPr>
          </w:p>
          <w:p w14:paraId="6C6B617E" w14:textId="77777777" w:rsidR="00CB02AB" w:rsidRPr="001E7EB9" w:rsidRDefault="00CB02AB" w:rsidP="00DF0DAC">
            <w:pPr>
              <w:rPr>
                <w:lang w:eastAsia="zh-TW"/>
              </w:rPr>
            </w:pPr>
          </w:p>
          <w:p w14:paraId="6E881528" w14:textId="77777777" w:rsidR="00CB02AB" w:rsidRPr="001E7EB9" w:rsidRDefault="00CB02AB" w:rsidP="00DF0DAC">
            <w:pPr>
              <w:rPr>
                <w:lang w:eastAsia="zh-TW"/>
              </w:rPr>
            </w:pPr>
          </w:p>
          <w:p w14:paraId="75A09F6E" w14:textId="77777777" w:rsidR="00CB02AB" w:rsidRPr="001E7EB9" w:rsidRDefault="00CB02AB" w:rsidP="00DF0DAC">
            <w:pPr>
              <w:rPr>
                <w:lang w:eastAsia="zh-TW"/>
              </w:rPr>
            </w:pPr>
          </w:p>
          <w:p w14:paraId="2E114190" w14:textId="77777777" w:rsidR="00CB02AB" w:rsidRPr="001E7EB9" w:rsidRDefault="00CB02AB" w:rsidP="00DF0DAC">
            <w:pPr>
              <w:rPr>
                <w:lang w:eastAsia="zh-TW"/>
              </w:rPr>
            </w:pPr>
          </w:p>
          <w:p w14:paraId="670CFBDD" w14:textId="77777777" w:rsidR="00CB02AB" w:rsidRPr="001E7EB9" w:rsidRDefault="00CB02AB" w:rsidP="00DF0DAC">
            <w:pPr>
              <w:rPr>
                <w:lang w:eastAsia="zh-TW"/>
              </w:rPr>
            </w:pPr>
          </w:p>
          <w:p w14:paraId="78274338" w14:textId="77777777" w:rsidR="00CB02AB" w:rsidRPr="001E7EB9" w:rsidRDefault="00CB02AB" w:rsidP="00DF0DAC">
            <w:pPr>
              <w:rPr>
                <w:lang w:eastAsia="zh-TW"/>
              </w:rPr>
            </w:pPr>
          </w:p>
          <w:p w14:paraId="154AB7CD" w14:textId="77777777" w:rsidR="00CB02AB" w:rsidRPr="001E7EB9" w:rsidRDefault="00CB02AB" w:rsidP="00DF0DAC">
            <w:pPr>
              <w:rPr>
                <w:lang w:eastAsia="zh-TW"/>
              </w:rPr>
            </w:pPr>
          </w:p>
          <w:p w14:paraId="6E7A0212" w14:textId="77777777" w:rsidR="00CB02AB" w:rsidRPr="001E7EB9" w:rsidRDefault="00CB02AB" w:rsidP="00DF0DAC">
            <w:pPr>
              <w:rPr>
                <w:lang w:eastAsia="zh-TW"/>
              </w:rPr>
            </w:pPr>
          </w:p>
          <w:p w14:paraId="59AE5B22" w14:textId="77777777" w:rsidR="00CB02AB" w:rsidRPr="001E7EB9" w:rsidRDefault="00CB02AB" w:rsidP="00DF0DAC">
            <w:pPr>
              <w:rPr>
                <w:lang w:eastAsia="zh-TW"/>
              </w:rPr>
            </w:pPr>
          </w:p>
          <w:p w14:paraId="10EB0517" w14:textId="77777777" w:rsidR="00CB02AB" w:rsidRPr="001E7EB9" w:rsidRDefault="00CB02AB" w:rsidP="00DF0DAC">
            <w:pPr>
              <w:rPr>
                <w:lang w:eastAsia="zh-TW"/>
              </w:rPr>
            </w:pPr>
          </w:p>
          <w:p w14:paraId="232EFFC0" w14:textId="77777777" w:rsidR="00CB02AB" w:rsidRPr="001E7EB9" w:rsidRDefault="00CB02AB" w:rsidP="00DF0DAC">
            <w:pPr>
              <w:rPr>
                <w:lang w:eastAsia="zh-TW"/>
              </w:rPr>
            </w:pPr>
          </w:p>
          <w:p w14:paraId="5D162BA9" w14:textId="77777777" w:rsidR="00CB02AB" w:rsidRPr="001E7EB9" w:rsidRDefault="00CB02AB" w:rsidP="00DF0DAC">
            <w:pPr>
              <w:rPr>
                <w:lang w:eastAsia="zh-TW"/>
              </w:rPr>
            </w:pPr>
          </w:p>
          <w:p w14:paraId="3695D41A" w14:textId="77777777" w:rsidR="00CB02AB" w:rsidRPr="001E7EB9" w:rsidRDefault="00CB02AB" w:rsidP="00DF0DAC">
            <w:pPr>
              <w:rPr>
                <w:lang w:eastAsia="zh-TW"/>
              </w:rPr>
            </w:pPr>
          </w:p>
          <w:p w14:paraId="2CF6BDE4" w14:textId="77777777" w:rsidR="00CB02AB" w:rsidRPr="001E7EB9" w:rsidRDefault="00CB02AB" w:rsidP="00DF0DAC">
            <w:pPr>
              <w:rPr>
                <w:lang w:eastAsia="zh-TW"/>
              </w:rPr>
            </w:pPr>
          </w:p>
          <w:p w14:paraId="10DFA282" w14:textId="77777777" w:rsidR="00CB02AB" w:rsidRPr="001E7EB9" w:rsidRDefault="00CB02AB" w:rsidP="00DF0DAC">
            <w:pPr>
              <w:rPr>
                <w:lang w:eastAsia="zh-TW"/>
              </w:rPr>
            </w:pPr>
          </w:p>
          <w:p w14:paraId="6E69FE0F" w14:textId="77777777" w:rsidR="00CB02AB" w:rsidRPr="001E7EB9" w:rsidRDefault="00CB02AB" w:rsidP="00DF0DAC">
            <w:pPr>
              <w:rPr>
                <w:lang w:eastAsia="zh-TW"/>
              </w:rPr>
            </w:pPr>
          </w:p>
          <w:p w14:paraId="7344856D" w14:textId="77777777" w:rsidR="00CB02AB" w:rsidRPr="001E7EB9" w:rsidRDefault="00CB02AB" w:rsidP="00DF0DAC">
            <w:pPr>
              <w:rPr>
                <w:lang w:eastAsia="zh-TW"/>
              </w:rPr>
            </w:pPr>
          </w:p>
          <w:p w14:paraId="26BF89BB" w14:textId="77777777" w:rsidR="00CB02AB" w:rsidRPr="001E7EB9" w:rsidRDefault="00CB02AB" w:rsidP="00DF0DAC">
            <w:pPr>
              <w:rPr>
                <w:lang w:eastAsia="zh-TW"/>
              </w:rPr>
            </w:pPr>
          </w:p>
          <w:p w14:paraId="1D138A66" w14:textId="77777777" w:rsidR="00CB02AB" w:rsidRPr="001E7EB9" w:rsidRDefault="00CB02AB" w:rsidP="00DF0DAC">
            <w:pPr>
              <w:rPr>
                <w:lang w:eastAsia="zh-TW"/>
              </w:rPr>
            </w:pPr>
          </w:p>
          <w:p w14:paraId="11B13F21" w14:textId="77777777" w:rsidR="00CB02AB" w:rsidRPr="001E7EB9" w:rsidRDefault="00CB02AB" w:rsidP="00DF0DAC">
            <w:pPr>
              <w:rPr>
                <w:lang w:eastAsia="zh-TW"/>
              </w:rPr>
            </w:pPr>
          </w:p>
          <w:p w14:paraId="57CF80D2" w14:textId="77777777" w:rsidR="00CB02AB" w:rsidRPr="001E7EB9" w:rsidRDefault="00CB02AB" w:rsidP="00DF0DAC">
            <w:pPr>
              <w:rPr>
                <w:lang w:eastAsia="zh-TW"/>
              </w:rPr>
            </w:pPr>
          </w:p>
          <w:p w14:paraId="4E8DDC18" w14:textId="77777777" w:rsidR="00CB02AB" w:rsidRPr="001E7EB9" w:rsidRDefault="00CB02AB" w:rsidP="00DF0DAC">
            <w:pPr>
              <w:rPr>
                <w:lang w:eastAsia="zh-TW"/>
              </w:rPr>
            </w:pPr>
          </w:p>
          <w:p w14:paraId="33415C76" w14:textId="77777777" w:rsidR="00CB02AB" w:rsidRPr="001E7EB9" w:rsidRDefault="00CB02AB" w:rsidP="00DF0DAC">
            <w:pPr>
              <w:rPr>
                <w:lang w:eastAsia="zh-TW"/>
              </w:rPr>
            </w:pPr>
          </w:p>
          <w:p w14:paraId="6D84E93D" w14:textId="77777777" w:rsidR="00CB02AB" w:rsidRPr="001E7EB9" w:rsidRDefault="00CB02AB" w:rsidP="00DF0DAC">
            <w:pPr>
              <w:rPr>
                <w:lang w:eastAsia="zh-TW"/>
              </w:rPr>
            </w:pPr>
          </w:p>
          <w:p w14:paraId="1EF4C937" w14:textId="77777777" w:rsidR="00CB02AB" w:rsidRPr="001E7EB9" w:rsidRDefault="00CB02AB" w:rsidP="00DF0DAC">
            <w:pPr>
              <w:rPr>
                <w:lang w:eastAsia="zh-TW"/>
              </w:rPr>
            </w:pPr>
          </w:p>
          <w:p w14:paraId="2FD806CB" w14:textId="77777777" w:rsidR="00CB02AB" w:rsidRPr="001E7EB9" w:rsidRDefault="00CB02AB" w:rsidP="00DF0DAC">
            <w:pPr>
              <w:rPr>
                <w:lang w:eastAsia="zh-TW"/>
              </w:rPr>
            </w:pPr>
          </w:p>
          <w:p w14:paraId="0D895BFC" w14:textId="77777777" w:rsidR="00CB02AB" w:rsidRPr="001E7EB9" w:rsidRDefault="00CB02AB" w:rsidP="00DF0DAC">
            <w:pPr>
              <w:rPr>
                <w:lang w:eastAsia="zh-TW"/>
              </w:rPr>
            </w:pPr>
          </w:p>
          <w:p w14:paraId="699A9BE6" w14:textId="77777777" w:rsidR="00CB02AB" w:rsidRPr="001E7EB9" w:rsidRDefault="00CB02AB" w:rsidP="00DF0DAC">
            <w:pPr>
              <w:rPr>
                <w:lang w:eastAsia="zh-TW"/>
              </w:rPr>
            </w:pPr>
          </w:p>
          <w:p w14:paraId="6B5BC016" w14:textId="77777777" w:rsidR="00CB02AB" w:rsidRPr="001E7EB9" w:rsidRDefault="00CB02AB" w:rsidP="00DF0DAC">
            <w:pPr>
              <w:rPr>
                <w:lang w:eastAsia="zh-TW"/>
              </w:rPr>
            </w:pPr>
          </w:p>
        </w:tc>
      </w:tr>
      <w:tr w:rsidR="00CB02AB" w:rsidRPr="00BC533C" w14:paraId="30A0B8EE" w14:textId="77777777" w:rsidTr="00DF0DAC">
        <w:trPr>
          <w:trHeight w:val="454"/>
        </w:trPr>
        <w:tc>
          <w:tcPr>
            <w:tcW w:w="2088" w:type="dxa"/>
            <w:shd w:val="clear" w:color="auto" w:fill="auto"/>
            <w:vAlign w:val="center"/>
          </w:tcPr>
          <w:p w14:paraId="20E40501" w14:textId="77777777" w:rsidR="00CB02AB" w:rsidRPr="001E7EB9" w:rsidRDefault="00CB02AB" w:rsidP="00DF0DAC">
            <w:r w:rsidRPr="001E7EB9">
              <w:lastRenderedPageBreak/>
              <w:t>Totaalprijs in €</w:t>
            </w:r>
          </w:p>
          <w:p w14:paraId="66A0AB36" w14:textId="77777777" w:rsidR="00CB02AB" w:rsidRPr="001E7EB9" w:rsidRDefault="00CB02AB" w:rsidP="00DF0DAC">
            <w:pPr>
              <w:rPr>
                <w:b/>
                <w:bCs/>
              </w:rPr>
            </w:pPr>
            <w:r w:rsidRPr="001E7EB9">
              <w:rPr>
                <w:b/>
                <w:bCs/>
              </w:rPr>
              <w:t>incl. onderbouwing met dominante informatie waarom dit een realistische prijs is.</w:t>
            </w:r>
            <w:r w:rsidRPr="001E7EB9">
              <w:rPr>
                <w:b/>
                <w:bCs/>
              </w:rPr>
              <w:br/>
            </w:r>
          </w:p>
          <w:p w14:paraId="3CD52B22" w14:textId="77777777" w:rsidR="00CB02AB" w:rsidRPr="001E7EB9" w:rsidRDefault="00CB02AB" w:rsidP="00DF0DAC"/>
          <w:p w14:paraId="58E47C22" w14:textId="77777777" w:rsidR="00CB02AB" w:rsidRPr="001E7EB9" w:rsidRDefault="00CB02AB" w:rsidP="00DF0DAC"/>
        </w:tc>
        <w:tc>
          <w:tcPr>
            <w:tcW w:w="7376" w:type="dxa"/>
            <w:shd w:val="clear" w:color="auto" w:fill="auto"/>
            <w:vAlign w:val="center"/>
          </w:tcPr>
          <w:p w14:paraId="507B1AD0" w14:textId="77777777" w:rsidR="00CB02AB" w:rsidRPr="001E7EB9" w:rsidRDefault="00CB02AB" w:rsidP="00DF0DAC">
            <w:pPr>
              <w:tabs>
                <w:tab w:val="left" w:pos="3679"/>
              </w:tabs>
            </w:pPr>
          </w:p>
          <w:p w14:paraId="1DC07E13" w14:textId="77777777" w:rsidR="00CB02AB" w:rsidRPr="001E7EB9" w:rsidRDefault="00CB02AB" w:rsidP="00DF0DAC">
            <w:pPr>
              <w:tabs>
                <w:tab w:val="left" w:pos="3679"/>
              </w:tabs>
            </w:pPr>
          </w:p>
          <w:p w14:paraId="7CB15094" w14:textId="77777777" w:rsidR="00CB02AB" w:rsidRPr="001E7EB9" w:rsidRDefault="00CB02AB" w:rsidP="00DF0DAC">
            <w:pPr>
              <w:tabs>
                <w:tab w:val="left" w:pos="3679"/>
              </w:tabs>
            </w:pPr>
          </w:p>
          <w:p w14:paraId="396D2804" w14:textId="77777777" w:rsidR="00CB02AB" w:rsidRPr="001E7EB9" w:rsidRDefault="00CB02AB" w:rsidP="00DF0DAC">
            <w:pPr>
              <w:tabs>
                <w:tab w:val="left" w:pos="3679"/>
              </w:tabs>
            </w:pPr>
          </w:p>
          <w:p w14:paraId="2BA4EACF" w14:textId="77777777" w:rsidR="00CB02AB" w:rsidRPr="001E7EB9" w:rsidRDefault="00CB02AB" w:rsidP="00DF0DAC">
            <w:pPr>
              <w:tabs>
                <w:tab w:val="left" w:pos="3679"/>
              </w:tabs>
            </w:pPr>
          </w:p>
          <w:p w14:paraId="70D0DA5E" w14:textId="77777777" w:rsidR="00CB02AB" w:rsidRPr="001E7EB9" w:rsidRDefault="00CB02AB" w:rsidP="00DF0DAC">
            <w:pPr>
              <w:tabs>
                <w:tab w:val="left" w:pos="3679"/>
              </w:tabs>
            </w:pPr>
          </w:p>
          <w:p w14:paraId="175639D1" w14:textId="77777777" w:rsidR="00CB02AB" w:rsidRPr="001E7EB9" w:rsidRDefault="00CB02AB" w:rsidP="00DF0DAC">
            <w:pPr>
              <w:tabs>
                <w:tab w:val="left" w:pos="3679"/>
              </w:tabs>
            </w:pPr>
          </w:p>
          <w:p w14:paraId="61F4CF88" w14:textId="77777777" w:rsidR="00CB02AB" w:rsidRPr="001E7EB9" w:rsidRDefault="00CB02AB" w:rsidP="00DF0DAC">
            <w:pPr>
              <w:tabs>
                <w:tab w:val="left" w:pos="3679"/>
              </w:tabs>
            </w:pPr>
          </w:p>
          <w:p w14:paraId="07CA6EA0" w14:textId="77777777" w:rsidR="00CB02AB" w:rsidRPr="001E7EB9" w:rsidRDefault="00CB02AB" w:rsidP="00DF0DAC">
            <w:pPr>
              <w:tabs>
                <w:tab w:val="left" w:pos="3679"/>
              </w:tabs>
            </w:pPr>
          </w:p>
          <w:p w14:paraId="7C0297E9" w14:textId="77777777" w:rsidR="00CB02AB" w:rsidRPr="001E7EB9" w:rsidRDefault="00CB02AB" w:rsidP="00DF0DAC">
            <w:pPr>
              <w:tabs>
                <w:tab w:val="left" w:pos="3679"/>
              </w:tabs>
            </w:pPr>
          </w:p>
          <w:p w14:paraId="0A8AB0CC" w14:textId="77777777" w:rsidR="00CB02AB" w:rsidRPr="001E7EB9" w:rsidRDefault="00CB02AB" w:rsidP="00DF0DAC">
            <w:pPr>
              <w:tabs>
                <w:tab w:val="left" w:pos="3679"/>
              </w:tabs>
            </w:pPr>
          </w:p>
          <w:p w14:paraId="05AD2C00" w14:textId="77777777" w:rsidR="00CB02AB" w:rsidRPr="001E7EB9" w:rsidRDefault="00CB02AB" w:rsidP="00DF0DAC">
            <w:pPr>
              <w:tabs>
                <w:tab w:val="left" w:pos="3679"/>
              </w:tabs>
            </w:pPr>
          </w:p>
          <w:p w14:paraId="5F7D9DB7" w14:textId="77777777" w:rsidR="00CB02AB" w:rsidRPr="001E7EB9" w:rsidRDefault="00CB02AB" w:rsidP="00DF0DAC">
            <w:pPr>
              <w:tabs>
                <w:tab w:val="left" w:pos="3679"/>
              </w:tabs>
            </w:pPr>
          </w:p>
          <w:p w14:paraId="71186BA4" w14:textId="77777777" w:rsidR="00CB02AB" w:rsidRPr="001E7EB9" w:rsidRDefault="00CB02AB" w:rsidP="00DF0DAC">
            <w:pPr>
              <w:tabs>
                <w:tab w:val="left" w:pos="3679"/>
              </w:tabs>
            </w:pPr>
          </w:p>
          <w:p w14:paraId="50E65D93" w14:textId="77777777" w:rsidR="00CB02AB" w:rsidRPr="001E7EB9" w:rsidRDefault="00CB02AB" w:rsidP="00DF0DAC">
            <w:pPr>
              <w:tabs>
                <w:tab w:val="left" w:pos="3679"/>
              </w:tabs>
            </w:pPr>
          </w:p>
        </w:tc>
      </w:tr>
    </w:tbl>
    <w:p w14:paraId="3B607042" w14:textId="4C267B75" w:rsidR="0043338D" w:rsidRPr="00C418EE" w:rsidRDefault="0043338D" w:rsidP="004616DA">
      <w:pPr>
        <w:spacing w:line="240" w:lineRule="atLeast"/>
        <w:contextualSpacing/>
        <w:textAlignment w:val="baseline"/>
        <w:rPr>
          <w:lang w:eastAsia="nl-NL"/>
        </w:rPr>
      </w:pPr>
    </w:p>
    <w:p w14:paraId="7DBF5649" w14:textId="77777777" w:rsidR="0043338D" w:rsidRPr="00C418EE" w:rsidRDefault="0043338D" w:rsidP="004616DA">
      <w:pPr>
        <w:spacing w:line="240" w:lineRule="atLeast"/>
        <w:contextualSpacing/>
        <w:textAlignment w:val="baseline"/>
        <w:rPr>
          <w:lang w:eastAsia="nl-NL"/>
        </w:rPr>
      </w:pPr>
      <w:r w:rsidRPr="00C418EE">
        <w:rPr>
          <w:lang w:eastAsia="nl-NL"/>
        </w:rPr>
        <w:t> </w:t>
      </w:r>
    </w:p>
    <w:p w14:paraId="388D1631" w14:textId="48C7709C" w:rsidR="001752DC" w:rsidRPr="00C418EE" w:rsidRDefault="0043338D" w:rsidP="001E7EB9">
      <w:pPr>
        <w:spacing w:line="240" w:lineRule="atLeast"/>
        <w:contextualSpacing/>
        <w:textAlignment w:val="baseline"/>
        <w:rPr>
          <w:lang w:eastAsia="nl-NL"/>
        </w:rPr>
      </w:pPr>
      <w:r w:rsidRPr="00C418EE">
        <w:rPr>
          <w:lang w:eastAsia="nl-NL"/>
        </w:rPr>
        <w:t> </w:t>
      </w:r>
    </w:p>
    <w:sectPr w:rsidR="001752DC" w:rsidRPr="00C418EE" w:rsidSect="00BE6633">
      <w:headerReference w:type="default" r:id="rId11"/>
      <w:footerReference w:type="default" r:id="rId12"/>
      <w:headerReference w:type="first" r:id="rId13"/>
      <w:footerReference w:type="first" r:id="rId14"/>
      <w:pgSz w:w="11907" w:h="16840" w:code="9"/>
      <w:pgMar w:top="1758" w:right="1418" w:bottom="567" w:left="1418" w:header="34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2EF871" w14:textId="77777777" w:rsidR="005C1DC4" w:rsidRDefault="005C1DC4" w:rsidP="00C27FEF">
      <w:pPr>
        <w:spacing w:line="240" w:lineRule="auto"/>
      </w:pPr>
      <w:r>
        <w:separator/>
      </w:r>
    </w:p>
  </w:endnote>
  <w:endnote w:type="continuationSeparator" w:id="0">
    <w:p w14:paraId="6612DE3D" w14:textId="77777777" w:rsidR="005C1DC4" w:rsidRDefault="005C1DC4" w:rsidP="00C27FEF">
      <w:pPr>
        <w:spacing w:line="240" w:lineRule="auto"/>
      </w:pPr>
      <w:r>
        <w:continuationSeparator/>
      </w:r>
    </w:p>
  </w:endnote>
  <w:endnote w:type="continuationNotice" w:id="1">
    <w:p w14:paraId="6CB642AE" w14:textId="77777777" w:rsidR="005C1DC4" w:rsidRDefault="005C1D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TXinwei">
    <w:charset w:val="86"/>
    <w:family w:val="auto"/>
    <w:pitch w:val="variable"/>
    <w:sig w:usb0="00000001" w:usb1="080F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02D7E8C9" w14:textId="77777777" w:rsidTr="00852C68">
      <w:trPr>
        <w:trHeight w:hRule="exact" w:val="142"/>
      </w:trPr>
      <w:tc>
        <w:tcPr>
          <w:tcW w:w="4366" w:type="dxa"/>
          <w:tcBorders>
            <w:top w:val="nil"/>
            <w:left w:val="single" w:sz="4" w:space="0" w:color="858585"/>
            <w:bottom w:val="nil"/>
            <w:right w:val="single" w:sz="4" w:space="0" w:color="858585"/>
          </w:tcBorders>
        </w:tcPr>
        <w:p w14:paraId="527BCCD6"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726E0C39" w14:textId="77777777" w:rsidR="001B3B58" w:rsidRDefault="001B3B58" w:rsidP="001B3B58">
          <w:pPr>
            <w:pStyle w:val="Voettekst"/>
            <w:tabs>
              <w:tab w:val="left" w:pos="4536"/>
            </w:tabs>
            <w:spacing w:line="140" w:lineRule="exact"/>
          </w:pPr>
          <w:r w:rsidRPr="00BF4B22">
            <w:t>WWW.KADASTER.NL</w:t>
          </w:r>
        </w:p>
      </w:tc>
    </w:tr>
  </w:tbl>
  <w:p w14:paraId="300A2716" w14:textId="77777777" w:rsidR="001B3B58" w:rsidRPr="001B3B58" w:rsidRDefault="001B3B58" w:rsidP="001B3B58">
    <w:pPr>
      <w:pStyle w:val="Voettekst"/>
      <w:spacing w:line="40" w:lineRule="atLeas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6AAE21E" w14:paraId="755DB255" w14:textId="77777777" w:rsidTr="06AAE21E">
      <w:trPr>
        <w:trHeight w:val="300"/>
      </w:trPr>
      <w:tc>
        <w:tcPr>
          <w:tcW w:w="3020" w:type="dxa"/>
        </w:tcPr>
        <w:p w14:paraId="7FAA6B68" w14:textId="6E29BFC9" w:rsidR="06AAE21E" w:rsidRDefault="06AAE21E" w:rsidP="06AAE21E">
          <w:pPr>
            <w:pStyle w:val="Koptekst"/>
            <w:ind w:left="-115"/>
          </w:pPr>
        </w:p>
      </w:tc>
      <w:tc>
        <w:tcPr>
          <w:tcW w:w="3020" w:type="dxa"/>
        </w:tcPr>
        <w:p w14:paraId="716432AC" w14:textId="24C3F63A" w:rsidR="06AAE21E" w:rsidRDefault="06AAE21E" w:rsidP="06AAE21E">
          <w:pPr>
            <w:pStyle w:val="Koptekst"/>
            <w:jc w:val="center"/>
          </w:pPr>
        </w:p>
      </w:tc>
      <w:tc>
        <w:tcPr>
          <w:tcW w:w="3020" w:type="dxa"/>
        </w:tcPr>
        <w:p w14:paraId="68CF2F27" w14:textId="682AD8BE" w:rsidR="06AAE21E" w:rsidRDefault="06AAE21E" w:rsidP="06AAE21E">
          <w:pPr>
            <w:pStyle w:val="Koptekst"/>
            <w:ind w:right="-115"/>
            <w:jc w:val="right"/>
          </w:pPr>
        </w:p>
      </w:tc>
    </w:tr>
  </w:tbl>
  <w:p w14:paraId="201732B3" w14:textId="4EC9C5FF" w:rsidR="06AAE21E" w:rsidRDefault="06AAE21E" w:rsidP="06AAE2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3F15A" w14:textId="77777777" w:rsidR="005C1DC4" w:rsidRPr="00C27FEF" w:rsidRDefault="005C1DC4"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0809FE23" w14:textId="77777777" w:rsidR="005C1DC4" w:rsidRDefault="005C1DC4" w:rsidP="00C27FEF">
      <w:pPr>
        <w:spacing w:line="240" w:lineRule="auto"/>
      </w:pPr>
      <w:r>
        <w:continuationSeparator/>
      </w:r>
    </w:p>
  </w:footnote>
  <w:footnote w:type="continuationNotice" w:id="1">
    <w:p w14:paraId="4E0B9427" w14:textId="77777777" w:rsidR="005C1DC4" w:rsidRDefault="005C1D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3892F" w14:textId="0EC5A0C3" w:rsidR="001B3B58" w:rsidRDefault="00BE6633">
    <w:pPr>
      <w:pStyle w:val="Koptekst"/>
    </w:pPr>
    <w:r>
      <w:rPr>
        <w:noProof/>
        <w:lang w:eastAsia="nl-NL"/>
      </w:rPr>
      <w:drawing>
        <wp:anchor distT="0" distB="0" distL="114300" distR="114300" simplePos="0" relativeHeight="251658240" behindDoc="1" locked="0" layoutInCell="1" allowOverlap="1" wp14:anchorId="23471272" wp14:editId="42009516">
          <wp:simplePos x="0" y="0"/>
          <wp:positionH relativeFrom="page">
            <wp:posOffset>410210</wp:posOffset>
          </wp:positionH>
          <wp:positionV relativeFrom="page">
            <wp:posOffset>127000</wp:posOffset>
          </wp:positionV>
          <wp:extent cx="1389380" cy="1072515"/>
          <wp:effectExtent l="0" t="0" r="1270" b="0"/>
          <wp:wrapNone/>
          <wp:docPr id="1123477496" name="Afbeelding 1123477496"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380" cy="1072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32AD95" w14:textId="77777777" w:rsidR="001B3B58" w:rsidRDefault="001B3B58">
    <w:pPr>
      <w:pStyle w:val="Koptekst"/>
    </w:pPr>
  </w:p>
  <w:sdt>
    <w:sdtPr>
      <w:rPr>
        <w:sz w:val="14"/>
        <w:szCs w:val="14"/>
      </w:rPr>
      <w:id w:val="-1318336367"/>
      <w:docPartObj>
        <w:docPartGallery w:val="Page Numbers (Top of Page)"/>
        <w:docPartUnique/>
      </w:docPartObj>
    </w:sdtPr>
    <w:sdtEndPr/>
    <w:sdtContent>
      <w:p w14:paraId="13BC0E19" w14:textId="77777777" w:rsidR="0068661A" w:rsidRPr="00DC57AB" w:rsidRDefault="0068661A" w:rsidP="0068661A">
        <w:pPr>
          <w:pStyle w:val="Koptekst"/>
          <w:jc w:val="right"/>
          <w:rPr>
            <w:sz w:val="14"/>
            <w:szCs w:val="14"/>
          </w:rPr>
        </w:pPr>
        <w:r w:rsidRPr="00DC57AB">
          <w:rPr>
            <w:sz w:val="14"/>
            <w:szCs w:val="14"/>
          </w:rPr>
          <w:t xml:space="preserve">Pagina </w:t>
        </w:r>
        <w:r w:rsidRPr="00DC57AB">
          <w:rPr>
            <w:sz w:val="14"/>
            <w:szCs w:val="14"/>
          </w:rPr>
          <w:fldChar w:fldCharType="begin"/>
        </w:r>
        <w:r w:rsidRPr="00DC57AB">
          <w:rPr>
            <w:sz w:val="14"/>
            <w:szCs w:val="14"/>
          </w:rPr>
          <w:instrText>PAGE</w:instrText>
        </w:r>
        <w:r w:rsidRPr="00DC57AB">
          <w:rPr>
            <w:sz w:val="14"/>
            <w:szCs w:val="14"/>
          </w:rPr>
          <w:fldChar w:fldCharType="separate"/>
        </w:r>
        <w:r>
          <w:rPr>
            <w:sz w:val="14"/>
            <w:szCs w:val="14"/>
          </w:rPr>
          <w:t>2</w:t>
        </w:r>
        <w:r w:rsidRPr="00DC57AB">
          <w:rPr>
            <w:sz w:val="14"/>
            <w:szCs w:val="14"/>
          </w:rPr>
          <w:fldChar w:fldCharType="end"/>
        </w:r>
        <w:r w:rsidRPr="00DC57AB">
          <w:rPr>
            <w:sz w:val="14"/>
            <w:szCs w:val="14"/>
          </w:rPr>
          <w:t xml:space="preserve"> van </w:t>
        </w:r>
        <w:r w:rsidRPr="00DC57AB">
          <w:rPr>
            <w:sz w:val="14"/>
            <w:szCs w:val="14"/>
          </w:rPr>
          <w:fldChar w:fldCharType="begin"/>
        </w:r>
        <w:r w:rsidRPr="00DC57AB">
          <w:rPr>
            <w:sz w:val="14"/>
            <w:szCs w:val="14"/>
          </w:rPr>
          <w:instrText>NUMPAGES</w:instrText>
        </w:r>
        <w:r w:rsidRPr="00DC57AB">
          <w:rPr>
            <w:sz w:val="14"/>
            <w:szCs w:val="14"/>
          </w:rPr>
          <w:fldChar w:fldCharType="separate"/>
        </w:r>
        <w:r>
          <w:rPr>
            <w:sz w:val="14"/>
            <w:szCs w:val="14"/>
          </w:rPr>
          <w:t>10</w:t>
        </w:r>
        <w:r w:rsidRPr="00DC57AB">
          <w:rPr>
            <w:sz w:val="14"/>
            <w:szCs w:val="14"/>
          </w:rPr>
          <w:fldChar w:fldCharType="end"/>
        </w:r>
      </w:p>
    </w:sdtContent>
  </w:sdt>
  <w:p w14:paraId="3075857D" w14:textId="77777777" w:rsidR="0068661A" w:rsidRDefault="0068661A" w:rsidP="0068661A">
    <w:pPr>
      <w:pStyle w:val="Koptekst"/>
    </w:pPr>
  </w:p>
  <w:p w14:paraId="4B3A2158" w14:textId="77777777" w:rsidR="001B3B58" w:rsidRDefault="001B3B58">
    <w:pPr>
      <w:pStyle w:val="Koptekst"/>
    </w:pPr>
  </w:p>
  <w:p w14:paraId="101DFC52" w14:textId="77777777" w:rsidR="001B3B58" w:rsidRDefault="001B3B58">
    <w:pPr>
      <w:pStyle w:val="Koptekst"/>
    </w:pPr>
  </w:p>
  <w:p w14:paraId="1EF63942" w14:textId="77777777" w:rsidR="001B3B58" w:rsidRDefault="001B3B58">
    <w:pPr>
      <w:pStyle w:val="Koptekst"/>
    </w:pPr>
  </w:p>
  <w:p w14:paraId="66FF5F08" w14:textId="0A4B105F" w:rsidR="001B3B58" w:rsidRDefault="001B3B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6AAE21E" w14:paraId="357450C2" w14:textId="77777777" w:rsidTr="06AAE21E">
      <w:trPr>
        <w:trHeight w:val="300"/>
      </w:trPr>
      <w:tc>
        <w:tcPr>
          <w:tcW w:w="3020" w:type="dxa"/>
        </w:tcPr>
        <w:p w14:paraId="13637240" w14:textId="3F4A2433" w:rsidR="06AAE21E" w:rsidRDefault="06AAE21E" w:rsidP="06AAE21E">
          <w:pPr>
            <w:pStyle w:val="Koptekst"/>
            <w:ind w:left="-115"/>
          </w:pPr>
        </w:p>
      </w:tc>
      <w:tc>
        <w:tcPr>
          <w:tcW w:w="3020" w:type="dxa"/>
        </w:tcPr>
        <w:p w14:paraId="38992270" w14:textId="1AEF69E8" w:rsidR="06AAE21E" w:rsidRDefault="06AAE21E" w:rsidP="06AAE21E">
          <w:pPr>
            <w:pStyle w:val="Koptekst"/>
            <w:jc w:val="center"/>
          </w:pPr>
        </w:p>
      </w:tc>
      <w:tc>
        <w:tcPr>
          <w:tcW w:w="3020" w:type="dxa"/>
        </w:tcPr>
        <w:p w14:paraId="0D572024" w14:textId="7955D6E4" w:rsidR="06AAE21E" w:rsidRDefault="06AAE21E" w:rsidP="06AAE21E">
          <w:pPr>
            <w:pStyle w:val="Koptekst"/>
            <w:ind w:right="-115"/>
            <w:jc w:val="right"/>
          </w:pPr>
        </w:p>
      </w:tc>
    </w:tr>
  </w:tbl>
  <w:p w14:paraId="0FA3BECD" w14:textId="613659FE" w:rsidR="06AAE21E" w:rsidRDefault="06AAE21E" w:rsidP="06AAE2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A78E4"/>
    <w:multiLevelType w:val="hybridMultilevel"/>
    <w:tmpl w:val="457ACD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FB0FEB"/>
    <w:multiLevelType w:val="hybridMultilevel"/>
    <w:tmpl w:val="9572E2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004871"/>
    <w:multiLevelType w:val="hybridMultilevel"/>
    <w:tmpl w:val="0AD04D4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03224B98"/>
    <w:multiLevelType w:val="singleLevel"/>
    <w:tmpl w:val="28C6AEB6"/>
    <w:lvl w:ilvl="0">
      <w:start w:val="1"/>
      <w:numFmt w:val="lowerLetter"/>
      <w:lvlText w:val="%1."/>
      <w:lvlJc w:val="left"/>
      <w:pPr>
        <w:ind w:left="360" w:hanging="360"/>
      </w:pPr>
      <w:rPr>
        <w:rFonts w:ascii="Arial" w:hAnsi="Arial" w:cs="Arial" w:hint="default"/>
        <w:color w:val="auto"/>
        <w:sz w:val="18"/>
        <w:szCs w:val="18"/>
      </w:rPr>
    </w:lvl>
  </w:abstractNum>
  <w:abstractNum w:abstractNumId="4" w15:restartNumberingAfterBreak="0">
    <w:nsid w:val="04FF4817"/>
    <w:multiLevelType w:val="hybridMultilevel"/>
    <w:tmpl w:val="4C40A32E"/>
    <w:lvl w:ilvl="0" w:tplc="33128776">
      <w:numFmt w:val="bullet"/>
      <w:lvlText w:val="-"/>
      <w:lvlJc w:val="left"/>
      <w:pPr>
        <w:tabs>
          <w:tab w:val="num" w:pos="360"/>
        </w:tabs>
        <w:ind w:left="360" w:hanging="360"/>
      </w:pPr>
      <w:rPr>
        <w:rFonts w:ascii="Arial" w:eastAsia="Times New Roman" w:hAnsi="Aria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7F26CC7"/>
    <w:multiLevelType w:val="hybridMultilevel"/>
    <w:tmpl w:val="A1665C16"/>
    <w:lvl w:ilvl="0" w:tplc="ACDE7424">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1F3F48"/>
    <w:multiLevelType w:val="hybridMultilevel"/>
    <w:tmpl w:val="E112F9F0"/>
    <w:lvl w:ilvl="0" w:tplc="14E84B78">
      <w:start w:val="1"/>
      <w:numFmt w:val="lowerLetter"/>
      <w:lvlText w:val="%1."/>
      <w:lvlJc w:val="left"/>
      <w:pPr>
        <w:ind w:left="360" w:hanging="360"/>
      </w:pPr>
      <w:rPr>
        <w:b w:val="0"/>
        <w:bCs w:val="0"/>
        <w:i w:val="0"/>
        <w:iCs w:val="0"/>
        <w:color w:val="00000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DA646D1"/>
    <w:multiLevelType w:val="hybridMultilevel"/>
    <w:tmpl w:val="F50EA96E"/>
    <w:lvl w:ilvl="0" w:tplc="04130011">
      <w:start w:val="1"/>
      <w:numFmt w:val="decimal"/>
      <w:lvlText w:val="%1)"/>
      <w:lvlJc w:val="left"/>
      <w:pPr>
        <w:ind w:left="720" w:hanging="360"/>
      </w:pPr>
    </w:lvl>
    <w:lvl w:ilvl="1" w:tplc="78A031A0">
      <w:start w:val="1"/>
      <w:numFmt w:val="bullet"/>
      <w:lvlText w:val="-"/>
      <w:lvlJc w:val="left"/>
      <w:pPr>
        <w:ind w:left="1440" w:hanging="360"/>
      </w:pPr>
      <w:rPr>
        <w:rFonts w:ascii="Calibri" w:eastAsia="Aptos" w:hAnsi="Calibri" w:cs="Apto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E102C25"/>
    <w:multiLevelType w:val="hybridMultilevel"/>
    <w:tmpl w:val="8DC2D820"/>
    <w:lvl w:ilvl="0" w:tplc="EE4A3918">
      <w:start w:val="1"/>
      <w:numFmt w:val="bullet"/>
      <w:lvlText w:val=""/>
      <w:lvlJc w:val="left"/>
      <w:pPr>
        <w:ind w:left="940" w:hanging="360"/>
      </w:pPr>
      <w:rPr>
        <w:rFonts w:ascii="Symbol" w:hAnsi="Symbol"/>
      </w:rPr>
    </w:lvl>
    <w:lvl w:ilvl="1" w:tplc="9F2269CA">
      <w:start w:val="1"/>
      <w:numFmt w:val="bullet"/>
      <w:lvlText w:val=""/>
      <w:lvlJc w:val="left"/>
      <w:pPr>
        <w:ind w:left="940" w:hanging="360"/>
      </w:pPr>
      <w:rPr>
        <w:rFonts w:ascii="Symbol" w:hAnsi="Symbol"/>
      </w:rPr>
    </w:lvl>
    <w:lvl w:ilvl="2" w:tplc="DD8CDC8C">
      <w:start w:val="1"/>
      <w:numFmt w:val="bullet"/>
      <w:lvlText w:val=""/>
      <w:lvlJc w:val="left"/>
      <w:pPr>
        <w:ind w:left="940" w:hanging="360"/>
      </w:pPr>
      <w:rPr>
        <w:rFonts w:ascii="Symbol" w:hAnsi="Symbol"/>
      </w:rPr>
    </w:lvl>
    <w:lvl w:ilvl="3" w:tplc="6AE0A1C2">
      <w:start w:val="1"/>
      <w:numFmt w:val="bullet"/>
      <w:lvlText w:val=""/>
      <w:lvlJc w:val="left"/>
      <w:pPr>
        <w:ind w:left="940" w:hanging="360"/>
      </w:pPr>
      <w:rPr>
        <w:rFonts w:ascii="Symbol" w:hAnsi="Symbol"/>
      </w:rPr>
    </w:lvl>
    <w:lvl w:ilvl="4" w:tplc="011AA0F4">
      <w:start w:val="1"/>
      <w:numFmt w:val="bullet"/>
      <w:lvlText w:val=""/>
      <w:lvlJc w:val="left"/>
      <w:pPr>
        <w:ind w:left="940" w:hanging="360"/>
      </w:pPr>
      <w:rPr>
        <w:rFonts w:ascii="Symbol" w:hAnsi="Symbol"/>
      </w:rPr>
    </w:lvl>
    <w:lvl w:ilvl="5" w:tplc="3132C1B8">
      <w:start w:val="1"/>
      <w:numFmt w:val="bullet"/>
      <w:lvlText w:val=""/>
      <w:lvlJc w:val="left"/>
      <w:pPr>
        <w:ind w:left="940" w:hanging="360"/>
      </w:pPr>
      <w:rPr>
        <w:rFonts w:ascii="Symbol" w:hAnsi="Symbol"/>
      </w:rPr>
    </w:lvl>
    <w:lvl w:ilvl="6" w:tplc="26F299A8">
      <w:start w:val="1"/>
      <w:numFmt w:val="bullet"/>
      <w:lvlText w:val=""/>
      <w:lvlJc w:val="left"/>
      <w:pPr>
        <w:ind w:left="940" w:hanging="360"/>
      </w:pPr>
      <w:rPr>
        <w:rFonts w:ascii="Symbol" w:hAnsi="Symbol"/>
      </w:rPr>
    </w:lvl>
    <w:lvl w:ilvl="7" w:tplc="447C9B78">
      <w:start w:val="1"/>
      <w:numFmt w:val="bullet"/>
      <w:lvlText w:val=""/>
      <w:lvlJc w:val="left"/>
      <w:pPr>
        <w:ind w:left="940" w:hanging="360"/>
      </w:pPr>
      <w:rPr>
        <w:rFonts w:ascii="Symbol" w:hAnsi="Symbol"/>
      </w:rPr>
    </w:lvl>
    <w:lvl w:ilvl="8" w:tplc="D30CEEAC">
      <w:start w:val="1"/>
      <w:numFmt w:val="bullet"/>
      <w:lvlText w:val=""/>
      <w:lvlJc w:val="left"/>
      <w:pPr>
        <w:ind w:left="940" w:hanging="360"/>
      </w:pPr>
      <w:rPr>
        <w:rFonts w:ascii="Symbol" w:hAnsi="Symbol"/>
      </w:rPr>
    </w:lvl>
  </w:abstractNum>
  <w:abstractNum w:abstractNumId="9" w15:restartNumberingAfterBreak="0">
    <w:nsid w:val="10623530"/>
    <w:multiLevelType w:val="hybridMultilevel"/>
    <w:tmpl w:val="5CFC912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36B260E"/>
    <w:multiLevelType w:val="hybridMultilevel"/>
    <w:tmpl w:val="9C8AC7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58C477F"/>
    <w:multiLevelType w:val="hybridMultilevel"/>
    <w:tmpl w:val="52700C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5C962F5"/>
    <w:multiLevelType w:val="hybridMultilevel"/>
    <w:tmpl w:val="1722C8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FD481F"/>
    <w:multiLevelType w:val="hybridMultilevel"/>
    <w:tmpl w:val="00A05C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7956141"/>
    <w:multiLevelType w:val="hybridMultilevel"/>
    <w:tmpl w:val="8F5AFEA8"/>
    <w:lvl w:ilvl="0" w:tplc="77B00EEE">
      <w:numFmt w:val="bullet"/>
      <w:lvlText w:val="-"/>
      <w:lvlJc w:val="left"/>
      <w:pPr>
        <w:ind w:left="720" w:hanging="360"/>
      </w:pPr>
      <w:rPr>
        <w:rFonts w:ascii="Calibri Light" w:eastAsia="Aptos"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BF820C8"/>
    <w:multiLevelType w:val="hybridMultilevel"/>
    <w:tmpl w:val="BDEC8F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C565659"/>
    <w:multiLevelType w:val="hybridMultilevel"/>
    <w:tmpl w:val="DF3A7602"/>
    <w:lvl w:ilvl="0" w:tplc="925A18E8">
      <w:numFmt w:val="bullet"/>
      <w:lvlText w:val="-"/>
      <w:lvlJc w:val="left"/>
      <w:pPr>
        <w:ind w:left="720" w:hanging="360"/>
      </w:pPr>
      <w:rPr>
        <w:rFonts w:ascii="Calibri" w:eastAsia="Apto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EF007AE"/>
    <w:multiLevelType w:val="hybridMultilevel"/>
    <w:tmpl w:val="9F1472BA"/>
    <w:lvl w:ilvl="0" w:tplc="4D4CE256">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14E5FBA"/>
    <w:multiLevelType w:val="hybridMultilevel"/>
    <w:tmpl w:val="4C1E8858"/>
    <w:lvl w:ilvl="0" w:tplc="2D2442B0">
      <w:start w:val="1"/>
      <w:numFmt w:val="bullet"/>
      <w:lvlText w:val=""/>
      <w:lvlJc w:val="left"/>
      <w:pPr>
        <w:ind w:left="1440" w:hanging="360"/>
      </w:pPr>
      <w:rPr>
        <w:rFonts w:ascii="Symbol" w:hAnsi="Symbol"/>
      </w:rPr>
    </w:lvl>
    <w:lvl w:ilvl="1" w:tplc="A9B8681C">
      <w:start w:val="1"/>
      <w:numFmt w:val="bullet"/>
      <w:lvlText w:val=""/>
      <w:lvlJc w:val="left"/>
      <w:pPr>
        <w:ind w:left="1440" w:hanging="360"/>
      </w:pPr>
      <w:rPr>
        <w:rFonts w:ascii="Symbol" w:hAnsi="Symbol"/>
      </w:rPr>
    </w:lvl>
    <w:lvl w:ilvl="2" w:tplc="70283C22">
      <w:start w:val="1"/>
      <w:numFmt w:val="bullet"/>
      <w:lvlText w:val=""/>
      <w:lvlJc w:val="left"/>
      <w:pPr>
        <w:ind w:left="1440" w:hanging="360"/>
      </w:pPr>
      <w:rPr>
        <w:rFonts w:ascii="Symbol" w:hAnsi="Symbol"/>
      </w:rPr>
    </w:lvl>
    <w:lvl w:ilvl="3" w:tplc="58449E12">
      <w:start w:val="1"/>
      <w:numFmt w:val="bullet"/>
      <w:lvlText w:val=""/>
      <w:lvlJc w:val="left"/>
      <w:pPr>
        <w:ind w:left="1440" w:hanging="360"/>
      </w:pPr>
      <w:rPr>
        <w:rFonts w:ascii="Symbol" w:hAnsi="Symbol"/>
      </w:rPr>
    </w:lvl>
    <w:lvl w:ilvl="4" w:tplc="C0EA74F8">
      <w:start w:val="1"/>
      <w:numFmt w:val="bullet"/>
      <w:lvlText w:val=""/>
      <w:lvlJc w:val="left"/>
      <w:pPr>
        <w:ind w:left="1440" w:hanging="360"/>
      </w:pPr>
      <w:rPr>
        <w:rFonts w:ascii="Symbol" w:hAnsi="Symbol"/>
      </w:rPr>
    </w:lvl>
    <w:lvl w:ilvl="5" w:tplc="DB1C4108">
      <w:start w:val="1"/>
      <w:numFmt w:val="bullet"/>
      <w:lvlText w:val=""/>
      <w:lvlJc w:val="left"/>
      <w:pPr>
        <w:ind w:left="1440" w:hanging="360"/>
      </w:pPr>
      <w:rPr>
        <w:rFonts w:ascii="Symbol" w:hAnsi="Symbol"/>
      </w:rPr>
    </w:lvl>
    <w:lvl w:ilvl="6" w:tplc="5CC09146">
      <w:start w:val="1"/>
      <w:numFmt w:val="bullet"/>
      <w:lvlText w:val=""/>
      <w:lvlJc w:val="left"/>
      <w:pPr>
        <w:ind w:left="1440" w:hanging="360"/>
      </w:pPr>
      <w:rPr>
        <w:rFonts w:ascii="Symbol" w:hAnsi="Symbol"/>
      </w:rPr>
    </w:lvl>
    <w:lvl w:ilvl="7" w:tplc="D026C49A">
      <w:start w:val="1"/>
      <w:numFmt w:val="bullet"/>
      <w:lvlText w:val=""/>
      <w:lvlJc w:val="left"/>
      <w:pPr>
        <w:ind w:left="1440" w:hanging="360"/>
      </w:pPr>
      <w:rPr>
        <w:rFonts w:ascii="Symbol" w:hAnsi="Symbol"/>
      </w:rPr>
    </w:lvl>
    <w:lvl w:ilvl="8" w:tplc="BEAC4A8C">
      <w:start w:val="1"/>
      <w:numFmt w:val="bullet"/>
      <w:lvlText w:val=""/>
      <w:lvlJc w:val="left"/>
      <w:pPr>
        <w:ind w:left="1440" w:hanging="360"/>
      </w:pPr>
      <w:rPr>
        <w:rFonts w:ascii="Symbol" w:hAnsi="Symbol"/>
      </w:rPr>
    </w:lvl>
  </w:abstractNum>
  <w:abstractNum w:abstractNumId="19" w15:restartNumberingAfterBreak="0">
    <w:nsid w:val="2DA54277"/>
    <w:multiLevelType w:val="multilevel"/>
    <w:tmpl w:val="05D6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F54683"/>
    <w:multiLevelType w:val="hybridMultilevel"/>
    <w:tmpl w:val="BCA4507E"/>
    <w:lvl w:ilvl="0" w:tplc="4DFC2954">
      <w:start w:val="1"/>
      <w:numFmt w:val="bullet"/>
      <w:lvlText w:val=""/>
      <w:lvlJc w:val="left"/>
      <w:pPr>
        <w:ind w:left="1440" w:hanging="360"/>
      </w:pPr>
      <w:rPr>
        <w:rFonts w:ascii="Symbol" w:hAnsi="Symbol"/>
      </w:rPr>
    </w:lvl>
    <w:lvl w:ilvl="1" w:tplc="F304A856">
      <w:start w:val="1"/>
      <w:numFmt w:val="bullet"/>
      <w:lvlText w:val=""/>
      <w:lvlJc w:val="left"/>
      <w:pPr>
        <w:ind w:left="1440" w:hanging="360"/>
      </w:pPr>
      <w:rPr>
        <w:rFonts w:ascii="Symbol" w:hAnsi="Symbol"/>
      </w:rPr>
    </w:lvl>
    <w:lvl w:ilvl="2" w:tplc="A00A443C">
      <w:start w:val="1"/>
      <w:numFmt w:val="bullet"/>
      <w:lvlText w:val=""/>
      <w:lvlJc w:val="left"/>
      <w:pPr>
        <w:ind w:left="1440" w:hanging="360"/>
      </w:pPr>
      <w:rPr>
        <w:rFonts w:ascii="Symbol" w:hAnsi="Symbol"/>
      </w:rPr>
    </w:lvl>
    <w:lvl w:ilvl="3" w:tplc="2DCAF612">
      <w:start w:val="1"/>
      <w:numFmt w:val="bullet"/>
      <w:lvlText w:val=""/>
      <w:lvlJc w:val="left"/>
      <w:pPr>
        <w:ind w:left="1440" w:hanging="360"/>
      </w:pPr>
      <w:rPr>
        <w:rFonts w:ascii="Symbol" w:hAnsi="Symbol"/>
      </w:rPr>
    </w:lvl>
    <w:lvl w:ilvl="4" w:tplc="9B441806">
      <w:start w:val="1"/>
      <w:numFmt w:val="bullet"/>
      <w:lvlText w:val=""/>
      <w:lvlJc w:val="left"/>
      <w:pPr>
        <w:ind w:left="1440" w:hanging="360"/>
      </w:pPr>
      <w:rPr>
        <w:rFonts w:ascii="Symbol" w:hAnsi="Symbol"/>
      </w:rPr>
    </w:lvl>
    <w:lvl w:ilvl="5" w:tplc="E1808958">
      <w:start w:val="1"/>
      <w:numFmt w:val="bullet"/>
      <w:lvlText w:val=""/>
      <w:lvlJc w:val="left"/>
      <w:pPr>
        <w:ind w:left="1440" w:hanging="360"/>
      </w:pPr>
      <w:rPr>
        <w:rFonts w:ascii="Symbol" w:hAnsi="Symbol"/>
      </w:rPr>
    </w:lvl>
    <w:lvl w:ilvl="6" w:tplc="6624E5F8">
      <w:start w:val="1"/>
      <w:numFmt w:val="bullet"/>
      <w:lvlText w:val=""/>
      <w:lvlJc w:val="left"/>
      <w:pPr>
        <w:ind w:left="1440" w:hanging="360"/>
      </w:pPr>
      <w:rPr>
        <w:rFonts w:ascii="Symbol" w:hAnsi="Symbol"/>
      </w:rPr>
    </w:lvl>
    <w:lvl w:ilvl="7" w:tplc="03DEA038">
      <w:start w:val="1"/>
      <w:numFmt w:val="bullet"/>
      <w:lvlText w:val=""/>
      <w:lvlJc w:val="left"/>
      <w:pPr>
        <w:ind w:left="1440" w:hanging="360"/>
      </w:pPr>
      <w:rPr>
        <w:rFonts w:ascii="Symbol" w:hAnsi="Symbol"/>
      </w:rPr>
    </w:lvl>
    <w:lvl w:ilvl="8" w:tplc="24309D5A">
      <w:start w:val="1"/>
      <w:numFmt w:val="bullet"/>
      <w:lvlText w:val=""/>
      <w:lvlJc w:val="left"/>
      <w:pPr>
        <w:ind w:left="1440" w:hanging="360"/>
      </w:pPr>
      <w:rPr>
        <w:rFonts w:ascii="Symbol" w:hAnsi="Symbol"/>
      </w:rPr>
    </w:lvl>
  </w:abstractNum>
  <w:abstractNum w:abstractNumId="21" w15:restartNumberingAfterBreak="0">
    <w:nsid w:val="364A7148"/>
    <w:multiLevelType w:val="hybridMultilevel"/>
    <w:tmpl w:val="29A290A6"/>
    <w:lvl w:ilvl="0" w:tplc="8A2E6C5A">
      <w:start w:val="8"/>
      <w:numFmt w:val="bullet"/>
      <w:lvlText w:val="-"/>
      <w:lvlJc w:val="left"/>
      <w:pPr>
        <w:ind w:left="720" w:hanging="360"/>
      </w:pPr>
      <w:rPr>
        <w:rFonts w:ascii="Calibri Light" w:eastAsia="Times New Roman"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A1329B8"/>
    <w:multiLevelType w:val="hybridMultilevel"/>
    <w:tmpl w:val="8ACAF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AD07960"/>
    <w:multiLevelType w:val="hybridMultilevel"/>
    <w:tmpl w:val="F758B21A"/>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502FB4"/>
    <w:multiLevelType w:val="hybridMultilevel"/>
    <w:tmpl w:val="4EDE05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CE27923"/>
    <w:multiLevelType w:val="hybridMultilevel"/>
    <w:tmpl w:val="05246F32"/>
    <w:lvl w:ilvl="0" w:tplc="66401DDC">
      <w:start w:val="1"/>
      <w:numFmt w:val="lowerLetter"/>
      <w:lvlText w:val="%1."/>
      <w:lvlJc w:val="left"/>
      <w:pPr>
        <w:ind w:left="720" w:hanging="360"/>
      </w:pPr>
      <w:rPr>
        <w:rFonts w:ascii="Arial" w:hAnsi="Arial" w:cs="Aria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7E3A33"/>
    <w:multiLevelType w:val="hybridMultilevel"/>
    <w:tmpl w:val="124672F8"/>
    <w:lvl w:ilvl="0" w:tplc="1CFEC440">
      <w:start w:val="1"/>
      <w:numFmt w:val="bullet"/>
      <w:lvlText w:val=""/>
      <w:lvlJc w:val="left"/>
      <w:pPr>
        <w:ind w:left="1440" w:hanging="360"/>
      </w:pPr>
      <w:rPr>
        <w:rFonts w:ascii="Symbol" w:hAnsi="Symbol"/>
      </w:rPr>
    </w:lvl>
    <w:lvl w:ilvl="1" w:tplc="48229A18">
      <w:start w:val="1"/>
      <w:numFmt w:val="bullet"/>
      <w:lvlText w:val=""/>
      <w:lvlJc w:val="left"/>
      <w:pPr>
        <w:ind w:left="1440" w:hanging="360"/>
      </w:pPr>
      <w:rPr>
        <w:rFonts w:ascii="Symbol" w:hAnsi="Symbol"/>
      </w:rPr>
    </w:lvl>
    <w:lvl w:ilvl="2" w:tplc="240C6454">
      <w:start w:val="1"/>
      <w:numFmt w:val="bullet"/>
      <w:lvlText w:val=""/>
      <w:lvlJc w:val="left"/>
      <w:pPr>
        <w:ind w:left="1440" w:hanging="360"/>
      </w:pPr>
      <w:rPr>
        <w:rFonts w:ascii="Symbol" w:hAnsi="Symbol"/>
      </w:rPr>
    </w:lvl>
    <w:lvl w:ilvl="3" w:tplc="59BE3A66">
      <w:start w:val="1"/>
      <w:numFmt w:val="bullet"/>
      <w:lvlText w:val=""/>
      <w:lvlJc w:val="left"/>
      <w:pPr>
        <w:ind w:left="1440" w:hanging="360"/>
      </w:pPr>
      <w:rPr>
        <w:rFonts w:ascii="Symbol" w:hAnsi="Symbol"/>
      </w:rPr>
    </w:lvl>
    <w:lvl w:ilvl="4" w:tplc="B0ECF97E">
      <w:start w:val="1"/>
      <w:numFmt w:val="bullet"/>
      <w:lvlText w:val=""/>
      <w:lvlJc w:val="left"/>
      <w:pPr>
        <w:ind w:left="1440" w:hanging="360"/>
      </w:pPr>
      <w:rPr>
        <w:rFonts w:ascii="Symbol" w:hAnsi="Symbol"/>
      </w:rPr>
    </w:lvl>
    <w:lvl w:ilvl="5" w:tplc="F2100A06">
      <w:start w:val="1"/>
      <w:numFmt w:val="bullet"/>
      <w:lvlText w:val=""/>
      <w:lvlJc w:val="left"/>
      <w:pPr>
        <w:ind w:left="1440" w:hanging="360"/>
      </w:pPr>
      <w:rPr>
        <w:rFonts w:ascii="Symbol" w:hAnsi="Symbol"/>
      </w:rPr>
    </w:lvl>
    <w:lvl w:ilvl="6" w:tplc="E876A670">
      <w:start w:val="1"/>
      <w:numFmt w:val="bullet"/>
      <w:lvlText w:val=""/>
      <w:lvlJc w:val="left"/>
      <w:pPr>
        <w:ind w:left="1440" w:hanging="360"/>
      </w:pPr>
      <w:rPr>
        <w:rFonts w:ascii="Symbol" w:hAnsi="Symbol"/>
      </w:rPr>
    </w:lvl>
    <w:lvl w:ilvl="7" w:tplc="AB44EC70">
      <w:start w:val="1"/>
      <w:numFmt w:val="bullet"/>
      <w:lvlText w:val=""/>
      <w:lvlJc w:val="left"/>
      <w:pPr>
        <w:ind w:left="1440" w:hanging="360"/>
      </w:pPr>
      <w:rPr>
        <w:rFonts w:ascii="Symbol" w:hAnsi="Symbol"/>
      </w:rPr>
    </w:lvl>
    <w:lvl w:ilvl="8" w:tplc="21CAC6C0">
      <w:start w:val="1"/>
      <w:numFmt w:val="bullet"/>
      <w:lvlText w:val=""/>
      <w:lvlJc w:val="left"/>
      <w:pPr>
        <w:ind w:left="1440" w:hanging="360"/>
      </w:pPr>
      <w:rPr>
        <w:rFonts w:ascii="Symbol" w:hAnsi="Symbol"/>
      </w:rPr>
    </w:lvl>
  </w:abstractNum>
  <w:abstractNum w:abstractNumId="27" w15:restartNumberingAfterBreak="0">
    <w:nsid w:val="4319621B"/>
    <w:multiLevelType w:val="hybridMultilevel"/>
    <w:tmpl w:val="F814D54C"/>
    <w:lvl w:ilvl="0" w:tplc="61C89DAA">
      <w:start w:val="6500"/>
      <w:numFmt w:val="bullet"/>
      <w:lvlText w:val="-"/>
      <w:lvlJc w:val="left"/>
      <w:pPr>
        <w:ind w:left="360" w:hanging="360"/>
      </w:pPr>
      <w:rPr>
        <w:rFonts w:ascii="Arial" w:eastAsia="Times New Roman" w:hAnsi="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36531D8"/>
    <w:multiLevelType w:val="hybridMultilevel"/>
    <w:tmpl w:val="AC50E3EE"/>
    <w:lvl w:ilvl="0" w:tplc="D5FCB29A">
      <w:start w:val="1"/>
      <w:numFmt w:val="lowerLetter"/>
      <w:lvlText w:val="%1."/>
      <w:lvlJc w:val="left"/>
      <w:pPr>
        <w:ind w:left="360" w:hanging="360"/>
      </w:pPr>
      <w:rPr>
        <w:color w:val="00000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42B759C"/>
    <w:multiLevelType w:val="hybridMultilevel"/>
    <w:tmpl w:val="84DEBE5E"/>
    <w:lvl w:ilvl="0" w:tplc="CBCA9B2E">
      <w:start w:val="1"/>
      <w:numFmt w:val="bullet"/>
      <w:lvlText w:val=""/>
      <w:lvlJc w:val="left"/>
      <w:pPr>
        <w:ind w:left="1440" w:hanging="360"/>
      </w:pPr>
      <w:rPr>
        <w:rFonts w:ascii="Symbol" w:hAnsi="Symbol"/>
      </w:rPr>
    </w:lvl>
    <w:lvl w:ilvl="1" w:tplc="A39C3A9A">
      <w:start w:val="1"/>
      <w:numFmt w:val="bullet"/>
      <w:lvlText w:val=""/>
      <w:lvlJc w:val="left"/>
      <w:pPr>
        <w:ind w:left="1440" w:hanging="360"/>
      </w:pPr>
      <w:rPr>
        <w:rFonts w:ascii="Symbol" w:hAnsi="Symbol"/>
      </w:rPr>
    </w:lvl>
    <w:lvl w:ilvl="2" w:tplc="8C18F12E">
      <w:start w:val="1"/>
      <w:numFmt w:val="bullet"/>
      <w:lvlText w:val=""/>
      <w:lvlJc w:val="left"/>
      <w:pPr>
        <w:ind w:left="1440" w:hanging="360"/>
      </w:pPr>
      <w:rPr>
        <w:rFonts w:ascii="Symbol" w:hAnsi="Symbol"/>
      </w:rPr>
    </w:lvl>
    <w:lvl w:ilvl="3" w:tplc="0A4EA202">
      <w:start w:val="1"/>
      <w:numFmt w:val="bullet"/>
      <w:lvlText w:val=""/>
      <w:lvlJc w:val="left"/>
      <w:pPr>
        <w:ind w:left="1440" w:hanging="360"/>
      </w:pPr>
      <w:rPr>
        <w:rFonts w:ascii="Symbol" w:hAnsi="Symbol"/>
      </w:rPr>
    </w:lvl>
    <w:lvl w:ilvl="4" w:tplc="BFC207FE">
      <w:start w:val="1"/>
      <w:numFmt w:val="bullet"/>
      <w:lvlText w:val=""/>
      <w:lvlJc w:val="left"/>
      <w:pPr>
        <w:ind w:left="1440" w:hanging="360"/>
      </w:pPr>
      <w:rPr>
        <w:rFonts w:ascii="Symbol" w:hAnsi="Symbol"/>
      </w:rPr>
    </w:lvl>
    <w:lvl w:ilvl="5" w:tplc="14E641D8">
      <w:start w:val="1"/>
      <w:numFmt w:val="bullet"/>
      <w:lvlText w:val=""/>
      <w:lvlJc w:val="left"/>
      <w:pPr>
        <w:ind w:left="1440" w:hanging="360"/>
      </w:pPr>
      <w:rPr>
        <w:rFonts w:ascii="Symbol" w:hAnsi="Symbol"/>
      </w:rPr>
    </w:lvl>
    <w:lvl w:ilvl="6" w:tplc="50C048E0">
      <w:start w:val="1"/>
      <w:numFmt w:val="bullet"/>
      <w:lvlText w:val=""/>
      <w:lvlJc w:val="left"/>
      <w:pPr>
        <w:ind w:left="1440" w:hanging="360"/>
      </w:pPr>
      <w:rPr>
        <w:rFonts w:ascii="Symbol" w:hAnsi="Symbol"/>
      </w:rPr>
    </w:lvl>
    <w:lvl w:ilvl="7" w:tplc="35E27DD4">
      <w:start w:val="1"/>
      <w:numFmt w:val="bullet"/>
      <w:lvlText w:val=""/>
      <w:lvlJc w:val="left"/>
      <w:pPr>
        <w:ind w:left="1440" w:hanging="360"/>
      </w:pPr>
      <w:rPr>
        <w:rFonts w:ascii="Symbol" w:hAnsi="Symbol"/>
      </w:rPr>
    </w:lvl>
    <w:lvl w:ilvl="8" w:tplc="A97A26B2">
      <w:start w:val="1"/>
      <w:numFmt w:val="bullet"/>
      <w:lvlText w:val=""/>
      <w:lvlJc w:val="left"/>
      <w:pPr>
        <w:ind w:left="1440" w:hanging="360"/>
      </w:pPr>
      <w:rPr>
        <w:rFonts w:ascii="Symbol" w:hAnsi="Symbol"/>
      </w:rPr>
    </w:lvl>
  </w:abstractNum>
  <w:abstractNum w:abstractNumId="3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4E41D55"/>
    <w:multiLevelType w:val="hybridMultilevel"/>
    <w:tmpl w:val="021C66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6450955"/>
    <w:multiLevelType w:val="multilevel"/>
    <w:tmpl w:val="FADEC74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660873"/>
    <w:multiLevelType w:val="hybridMultilevel"/>
    <w:tmpl w:val="37AAE9A8"/>
    <w:lvl w:ilvl="0" w:tplc="FFFFFFFF">
      <w:start w:val="1"/>
      <w:numFmt w:val="bullet"/>
      <w:lvlText w:val=""/>
      <w:lvlJc w:val="left"/>
      <w:pPr>
        <w:ind w:left="360" w:hanging="360"/>
      </w:pPr>
      <w:rPr>
        <w:rFonts w:ascii="Symbol" w:hAnsi="Symbol" w:hint="default"/>
      </w:rPr>
    </w:lvl>
    <w:lvl w:ilvl="1" w:tplc="04130001">
      <w:start w:val="1"/>
      <w:numFmt w:val="bullet"/>
      <w:lvlText w:val=""/>
      <w:lvlJc w:val="left"/>
      <w:pPr>
        <w:ind w:left="4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4BA4139D"/>
    <w:multiLevelType w:val="hybridMultilevel"/>
    <w:tmpl w:val="9F1472BA"/>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5" w15:restartNumberingAfterBreak="0">
    <w:nsid w:val="4DEE673D"/>
    <w:multiLevelType w:val="hybridMultilevel"/>
    <w:tmpl w:val="4C1C38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E3350AE"/>
    <w:multiLevelType w:val="hybridMultilevel"/>
    <w:tmpl w:val="069C1326"/>
    <w:lvl w:ilvl="0" w:tplc="E77C2936">
      <w:start w:val="8"/>
      <w:numFmt w:val="bullet"/>
      <w:lvlText w:val="-"/>
      <w:lvlJc w:val="left"/>
      <w:pPr>
        <w:ind w:left="720" w:hanging="360"/>
      </w:pPr>
      <w:rPr>
        <w:rFonts w:ascii="Calibri Light" w:eastAsia="Times New Roman" w:hAnsi="Calibri Light" w:cs="Calibri Light" w:hint="default"/>
        <w:color w:val="0000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F0A6F2B"/>
    <w:multiLevelType w:val="hybridMultilevel"/>
    <w:tmpl w:val="33D00FD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53AD6886"/>
    <w:multiLevelType w:val="hybridMultilevel"/>
    <w:tmpl w:val="6130C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50C00AF"/>
    <w:multiLevelType w:val="hybridMultilevel"/>
    <w:tmpl w:val="B20CF7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5707BF8"/>
    <w:multiLevelType w:val="hybridMultilevel"/>
    <w:tmpl w:val="2C1463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BC27ABA"/>
    <w:multiLevelType w:val="hybridMultilevel"/>
    <w:tmpl w:val="016CFB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BC96574"/>
    <w:multiLevelType w:val="hybridMultilevel"/>
    <w:tmpl w:val="F6001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E484536"/>
    <w:multiLevelType w:val="hybridMultilevel"/>
    <w:tmpl w:val="15FE0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0A61018"/>
    <w:multiLevelType w:val="hybridMultilevel"/>
    <w:tmpl w:val="685CE7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26629B0"/>
    <w:multiLevelType w:val="multilevel"/>
    <w:tmpl w:val="2578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3033A31"/>
    <w:multiLevelType w:val="hybridMultilevel"/>
    <w:tmpl w:val="6DF4855C"/>
    <w:lvl w:ilvl="0" w:tplc="ACDE7424">
      <w:start w:val="1"/>
      <w:numFmt w:val="bullet"/>
      <w:lvlText w:val=""/>
      <w:lvlJc w:val="left"/>
      <w:pPr>
        <w:ind w:left="785" w:hanging="360"/>
      </w:pPr>
      <w:rPr>
        <w:rFonts w:ascii="Symbol" w:hAnsi="Symbol" w:hint="default"/>
        <w:color w:val="auto"/>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49" w15:restartNumberingAfterBreak="0">
    <w:nsid w:val="6336536A"/>
    <w:multiLevelType w:val="hybridMultilevel"/>
    <w:tmpl w:val="BF6E60F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0" w15:restartNumberingAfterBreak="0">
    <w:nsid w:val="63492123"/>
    <w:multiLevelType w:val="hybridMultilevel"/>
    <w:tmpl w:val="D5B2A72E"/>
    <w:lvl w:ilvl="0" w:tplc="04130001">
      <w:start w:val="1"/>
      <w:numFmt w:val="bullet"/>
      <w:lvlText w:val=""/>
      <w:lvlJc w:val="left"/>
      <w:pPr>
        <w:ind w:left="420" w:hanging="360"/>
      </w:pPr>
      <w:rPr>
        <w:rFonts w:ascii="Symbol" w:hAnsi="Symbo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51" w15:restartNumberingAfterBreak="0">
    <w:nsid w:val="63E80FEC"/>
    <w:multiLevelType w:val="hybridMultilevel"/>
    <w:tmpl w:val="02F84D06"/>
    <w:lvl w:ilvl="0" w:tplc="04130019">
      <w:start w:val="1"/>
      <w:numFmt w:val="lowerLetter"/>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52" w15:restartNumberingAfterBreak="0">
    <w:nsid w:val="66016FD0"/>
    <w:multiLevelType w:val="hybridMultilevel"/>
    <w:tmpl w:val="ACBE7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55" w15:restartNumberingAfterBreak="0">
    <w:nsid w:val="6E1A1DD1"/>
    <w:multiLevelType w:val="multilevel"/>
    <w:tmpl w:val="325EAE5A"/>
    <w:lvl w:ilvl="0">
      <w:start w:val="1"/>
      <w:numFmt w:val="decimal"/>
      <w:pStyle w:val="Kop1"/>
      <w:lvlText w:val="%1"/>
      <w:lvlJc w:val="left"/>
      <w:pPr>
        <w:tabs>
          <w:tab w:val="num" w:pos="432"/>
        </w:tabs>
        <w:ind w:left="432" w:hanging="432"/>
      </w:pPr>
      <w:rPr>
        <w:b/>
        <w:bCs/>
        <w:sz w:val="24"/>
        <w:szCs w:val="24"/>
      </w:rPr>
    </w:lvl>
    <w:lvl w:ilvl="1">
      <w:start w:val="1"/>
      <w:numFmt w:val="decimal"/>
      <w:pStyle w:val="Kop2"/>
      <w:lvlText w:val="%1.%2"/>
      <w:lvlJc w:val="left"/>
      <w:pPr>
        <w:tabs>
          <w:tab w:val="num" w:pos="2419"/>
        </w:tabs>
        <w:ind w:left="2419" w:hanging="576"/>
      </w:pPr>
      <w:rPr>
        <w:rFonts w:ascii="Arial" w:hAnsi="Arial" w:cs="Arial" w:hint="default"/>
        <w:b/>
        <w:bCs/>
      </w:rPr>
    </w:lvl>
    <w:lvl w:ilvl="2">
      <w:start w:val="1"/>
      <w:numFmt w:val="decimal"/>
      <w:pStyle w:val="Kop3"/>
      <w:lvlText w:val="%1.%2.%3"/>
      <w:lvlJc w:val="left"/>
      <w:pPr>
        <w:tabs>
          <w:tab w:val="num" w:pos="1003"/>
        </w:tabs>
        <w:ind w:left="1003" w:hanging="720"/>
      </w:pPr>
      <w:rPr>
        <w:rFonts w:ascii="Arial" w:hAnsi="Arial" w:cs="Arial" w:hint="default"/>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56" w15:restartNumberingAfterBreak="0">
    <w:nsid w:val="6E1F7187"/>
    <w:multiLevelType w:val="hybridMultilevel"/>
    <w:tmpl w:val="429E09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72CF426E"/>
    <w:multiLevelType w:val="hybridMultilevel"/>
    <w:tmpl w:val="562C5312"/>
    <w:lvl w:ilvl="0" w:tplc="77B00EEE">
      <w:numFmt w:val="bullet"/>
      <w:lvlText w:val="-"/>
      <w:lvlJc w:val="left"/>
      <w:pPr>
        <w:ind w:left="720" w:hanging="360"/>
      </w:pPr>
      <w:rPr>
        <w:rFonts w:ascii="Calibri Light" w:eastAsia="Aptos"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40B11C0"/>
    <w:multiLevelType w:val="hybridMultilevel"/>
    <w:tmpl w:val="C102DF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76DF2853"/>
    <w:multiLevelType w:val="hybridMultilevel"/>
    <w:tmpl w:val="0BC262A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71D6B92"/>
    <w:multiLevelType w:val="hybridMultilevel"/>
    <w:tmpl w:val="A1F25292"/>
    <w:lvl w:ilvl="0" w:tplc="C5641B5A">
      <w:start w:val="1"/>
      <w:numFmt w:val="bullet"/>
      <w:lvlText w:val="-"/>
      <w:lvlJc w:val="left"/>
      <w:pPr>
        <w:tabs>
          <w:tab w:val="num" w:pos="360"/>
        </w:tabs>
        <w:ind w:left="360" w:hanging="360"/>
      </w:pPr>
      <w:rPr>
        <w:rFonts w:ascii="Arial" w:eastAsia="Times New Roman" w:hAnsi="Arial" w:hint="default"/>
      </w:rPr>
    </w:lvl>
    <w:lvl w:ilvl="1" w:tplc="04130019" w:tentative="1">
      <w:start w:val="1"/>
      <w:numFmt w:val="bullet"/>
      <w:lvlText w:val="o"/>
      <w:lvlJc w:val="left"/>
      <w:pPr>
        <w:tabs>
          <w:tab w:val="num" w:pos="1080"/>
        </w:tabs>
        <w:ind w:left="1080" w:hanging="360"/>
      </w:pPr>
      <w:rPr>
        <w:rFonts w:ascii="Courier New" w:hAnsi="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77ED0DB4"/>
    <w:multiLevelType w:val="hybridMultilevel"/>
    <w:tmpl w:val="CA606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9116842">
    <w:abstractNumId w:val="55"/>
  </w:num>
  <w:num w:numId="2" w16cid:durableId="60296398">
    <w:abstractNumId w:val="53"/>
  </w:num>
  <w:num w:numId="3" w16cid:durableId="954872495">
    <w:abstractNumId w:val="54"/>
  </w:num>
  <w:num w:numId="4" w16cid:durableId="1640721915">
    <w:abstractNumId w:val="30"/>
  </w:num>
  <w:num w:numId="5" w16cid:durableId="715129667">
    <w:abstractNumId w:val="42"/>
  </w:num>
  <w:num w:numId="6" w16cid:durableId="1585215181">
    <w:abstractNumId w:val="36"/>
  </w:num>
  <w:num w:numId="7" w16cid:durableId="1601375230">
    <w:abstractNumId w:val="19"/>
  </w:num>
  <w:num w:numId="8" w16cid:durableId="1679886146">
    <w:abstractNumId w:val="47"/>
  </w:num>
  <w:num w:numId="9" w16cid:durableId="233665704">
    <w:abstractNumId w:val="25"/>
  </w:num>
  <w:num w:numId="10" w16cid:durableId="1681006011">
    <w:abstractNumId w:val="10"/>
  </w:num>
  <w:num w:numId="11" w16cid:durableId="1010108334">
    <w:abstractNumId w:val="31"/>
  </w:num>
  <w:num w:numId="12" w16cid:durableId="597636839">
    <w:abstractNumId w:val="44"/>
  </w:num>
  <w:num w:numId="13" w16cid:durableId="264775903">
    <w:abstractNumId w:val="45"/>
  </w:num>
  <w:num w:numId="14" w16cid:durableId="1003125821">
    <w:abstractNumId w:val="2"/>
  </w:num>
  <w:num w:numId="15" w16cid:durableId="1052535124">
    <w:abstractNumId w:val="51"/>
  </w:num>
  <w:num w:numId="16" w16cid:durableId="236744040">
    <w:abstractNumId w:val="56"/>
  </w:num>
  <w:num w:numId="17" w16cid:durableId="1830362245">
    <w:abstractNumId w:val="22"/>
  </w:num>
  <w:num w:numId="18" w16cid:durableId="983966937">
    <w:abstractNumId w:val="50"/>
  </w:num>
  <w:num w:numId="19" w16cid:durableId="644166243">
    <w:abstractNumId w:val="0"/>
  </w:num>
  <w:num w:numId="20" w16cid:durableId="666518342">
    <w:abstractNumId w:val="38"/>
  </w:num>
  <w:num w:numId="21" w16cid:durableId="1828937551">
    <w:abstractNumId w:val="59"/>
  </w:num>
  <w:num w:numId="22" w16cid:durableId="231740854">
    <w:abstractNumId w:val="13"/>
  </w:num>
  <w:num w:numId="23" w16cid:durableId="1640574681">
    <w:abstractNumId w:val="61"/>
  </w:num>
  <w:num w:numId="24" w16cid:durableId="1370108352">
    <w:abstractNumId w:val="58"/>
  </w:num>
  <w:num w:numId="25" w16cid:durableId="1314526934">
    <w:abstractNumId w:val="40"/>
  </w:num>
  <w:num w:numId="26" w16cid:durableId="779177718">
    <w:abstractNumId w:val="23"/>
  </w:num>
  <w:num w:numId="27" w16cid:durableId="2030446472">
    <w:abstractNumId w:val="24"/>
  </w:num>
  <w:num w:numId="28" w16cid:durableId="1534491490">
    <w:abstractNumId w:val="48"/>
  </w:num>
  <w:num w:numId="29" w16cid:durableId="770589259">
    <w:abstractNumId w:val="16"/>
  </w:num>
  <w:num w:numId="30" w16cid:durableId="1304584245">
    <w:abstractNumId w:val="6"/>
  </w:num>
  <w:num w:numId="31" w16cid:durableId="724068371">
    <w:abstractNumId w:val="37"/>
  </w:num>
  <w:num w:numId="32" w16cid:durableId="1865895619">
    <w:abstractNumId w:val="21"/>
  </w:num>
  <w:num w:numId="33" w16cid:durableId="2066175576">
    <w:abstractNumId w:val="3"/>
  </w:num>
  <w:num w:numId="34" w16cid:durableId="776559270">
    <w:abstractNumId w:val="28"/>
  </w:num>
  <w:num w:numId="35" w16cid:durableId="1459493329">
    <w:abstractNumId w:val="33"/>
  </w:num>
  <w:num w:numId="36" w16cid:durableId="1850218698">
    <w:abstractNumId w:val="46"/>
  </w:num>
  <w:num w:numId="37" w16cid:durableId="1672609951">
    <w:abstractNumId w:val="60"/>
  </w:num>
  <w:num w:numId="38" w16cid:durableId="1928804776">
    <w:abstractNumId w:val="27"/>
  </w:num>
  <w:num w:numId="39" w16cid:durableId="1518619867">
    <w:abstractNumId w:val="4"/>
  </w:num>
  <w:num w:numId="40" w16cid:durableId="22706702">
    <w:abstractNumId w:val="7"/>
  </w:num>
  <w:num w:numId="41" w16cid:durableId="1195508983">
    <w:abstractNumId w:val="57"/>
  </w:num>
  <w:num w:numId="42" w16cid:durableId="155658870">
    <w:abstractNumId w:val="17"/>
  </w:num>
  <w:num w:numId="43" w16cid:durableId="997458097">
    <w:abstractNumId w:val="14"/>
  </w:num>
  <w:num w:numId="44" w16cid:durableId="1157068964">
    <w:abstractNumId w:val="34"/>
  </w:num>
  <w:num w:numId="45" w16cid:durableId="1516379488">
    <w:abstractNumId w:val="35"/>
  </w:num>
  <w:num w:numId="46" w16cid:durableId="217475282">
    <w:abstractNumId w:val="32"/>
  </w:num>
  <w:num w:numId="47" w16cid:durableId="371999578">
    <w:abstractNumId w:val="41"/>
  </w:num>
  <w:num w:numId="48" w16cid:durableId="1854569450">
    <w:abstractNumId w:val="11"/>
  </w:num>
  <w:num w:numId="49" w16cid:durableId="719788485">
    <w:abstractNumId w:val="49"/>
  </w:num>
  <w:num w:numId="50" w16cid:durableId="52394997">
    <w:abstractNumId w:val="20"/>
  </w:num>
  <w:num w:numId="51" w16cid:durableId="831139267">
    <w:abstractNumId w:val="26"/>
  </w:num>
  <w:num w:numId="52" w16cid:durableId="519902771">
    <w:abstractNumId w:val="18"/>
  </w:num>
  <w:num w:numId="53" w16cid:durableId="1700352437">
    <w:abstractNumId w:val="29"/>
  </w:num>
  <w:num w:numId="54" w16cid:durableId="729111158">
    <w:abstractNumId w:val="15"/>
  </w:num>
  <w:num w:numId="55" w16cid:durableId="1782336275">
    <w:abstractNumId w:val="39"/>
  </w:num>
  <w:num w:numId="56" w16cid:durableId="762920373">
    <w:abstractNumId w:val="9"/>
  </w:num>
  <w:num w:numId="57" w16cid:durableId="1045325929">
    <w:abstractNumId w:val="43"/>
  </w:num>
  <w:num w:numId="58" w16cid:durableId="1592546536">
    <w:abstractNumId w:val="1"/>
  </w:num>
  <w:num w:numId="59" w16cid:durableId="1839230286">
    <w:abstractNumId w:val="12"/>
  </w:num>
  <w:num w:numId="60" w16cid:durableId="1823038879">
    <w:abstractNumId w:val="8"/>
  </w:num>
  <w:num w:numId="61" w16cid:durableId="143354939">
    <w:abstractNumId w:val="52"/>
  </w:num>
  <w:num w:numId="62" w16cid:durableId="2019504708">
    <w:abstractNumId w:val="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1752DC"/>
    <w:rsid w:val="00000456"/>
    <w:rsid w:val="00000C05"/>
    <w:rsid w:val="00000D6D"/>
    <w:rsid w:val="00001376"/>
    <w:rsid w:val="00001728"/>
    <w:rsid w:val="00001962"/>
    <w:rsid w:val="00001ED2"/>
    <w:rsid w:val="0000231F"/>
    <w:rsid w:val="000026C6"/>
    <w:rsid w:val="00002C9B"/>
    <w:rsid w:val="00002D2F"/>
    <w:rsid w:val="00003007"/>
    <w:rsid w:val="000035DA"/>
    <w:rsid w:val="00003E39"/>
    <w:rsid w:val="00004282"/>
    <w:rsid w:val="00004909"/>
    <w:rsid w:val="00004950"/>
    <w:rsid w:val="00005DA5"/>
    <w:rsid w:val="00005F9D"/>
    <w:rsid w:val="0000638C"/>
    <w:rsid w:val="00006870"/>
    <w:rsid w:val="000069BE"/>
    <w:rsid w:val="00010237"/>
    <w:rsid w:val="000102E4"/>
    <w:rsid w:val="0001033D"/>
    <w:rsid w:val="00010E2E"/>
    <w:rsid w:val="0001122D"/>
    <w:rsid w:val="0001159B"/>
    <w:rsid w:val="000115D3"/>
    <w:rsid w:val="00012294"/>
    <w:rsid w:val="0001236A"/>
    <w:rsid w:val="00012ACE"/>
    <w:rsid w:val="00013527"/>
    <w:rsid w:val="0001357A"/>
    <w:rsid w:val="00013773"/>
    <w:rsid w:val="0001491D"/>
    <w:rsid w:val="00015CFE"/>
    <w:rsid w:val="000169EB"/>
    <w:rsid w:val="00016DAD"/>
    <w:rsid w:val="0001708C"/>
    <w:rsid w:val="000172DD"/>
    <w:rsid w:val="00020063"/>
    <w:rsid w:val="000202DE"/>
    <w:rsid w:val="000208C7"/>
    <w:rsid w:val="00020DE7"/>
    <w:rsid w:val="00021B66"/>
    <w:rsid w:val="00021F60"/>
    <w:rsid w:val="00022DD3"/>
    <w:rsid w:val="00023D7F"/>
    <w:rsid w:val="00024B54"/>
    <w:rsid w:val="00024BF1"/>
    <w:rsid w:val="00024D4C"/>
    <w:rsid w:val="0002526C"/>
    <w:rsid w:val="0002585D"/>
    <w:rsid w:val="00025C3B"/>
    <w:rsid w:val="0002610B"/>
    <w:rsid w:val="00026B02"/>
    <w:rsid w:val="000302EA"/>
    <w:rsid w:val="00030354"/>
    <w:rsid w:val="000312D7"/>
    <w:rsid w:val="00031302"/>
    <w:rsid w:val="000314C9"/>
    <w:rsid w:val="000315B3"/>
    <w:rsid w:val="00031703"/>
    <w:rsid w:val="000318C9"/>
    <w:rsid w:val="00031C86"/>
    <w:rsid w:val="0003270B"/>
    <w:rsid w:val="00032BBF"/>
    <w:rsid w:val="00032D54"/>
    <w:rsid w:val="000334F2"/>
    <w:rsid w:val="00033AED"/>
    <w:rsid w:val="00034304"/>
    <w:rsid w:val="00034E06"/>
    <w:rsid w:val="0003531A"/>
    <w:rsid w:val="0003610E"/>
    <w:rsid w:val="00036BCF"/>
    <w:rsid w:val="00036F69"/>
    <w:rsid w:val="000377A3"/>
    <w:rsid w:val="0004065A"/>
    <w:rsid w:val="00040713"/>
    <w:rsid w:val="00040BA4"/>
    <w:rsid w:val="00041BC2"/>
    <w:rsid w:val="0004216D"/>
    <w:rsid w:val="000424A8"/>
    <w:rsid w:val="0004285B"/>
    <w:rsid w:val="00042AB7"/>
    <w:rsid w:val="00043944"/>
    <w:rsid w:val="00043A53"/>
    <w:rsid w:val="00044675"/>
    <w:rsid w:val="000447FE"/>
    <w:rsid w:val="000449CF"/>
    <w:rsid w:val="00044ECE"/>
    <w:rsid w:val="00044F23"/>
    <w:rsid w:val="0004556D"/>
    <w:rsid w:val="00045676"/>
    <w:rsid w:val="0004599D"/>
    <w:rsid w:val="00046541"/>
    <w:rsid w:val="00046E3D"/>
    <w:rsid w:val="00046F48"/>
    <w:rsid w:val="0004780E"/>
    <w:rsid w:val="00047E23"/>
    <w:rsid w:val="0005064F"/>
    <w:rsid w:val="00050660"/>
    <w:rsid w:val="00050D5E"/>
    <w:rsid w:val="00050D96"/>
    <w:rsid w:val="00051DF6"/>
    <w:rsid w:val="000527D1"/>
    <w:rsid w:val="00053BB6"/>
    <w:rsid w:val="0005445F"/>
    <w:rsid w:val="00054659"/>
    <w:rsid w:val="00054679"/>
    <w:rsid w:val="00054D44"/>
    <w:rsid w:val="00054D95"/>
    <w:rsid w:val="000556A7"/>
    <w:rsid w:val="00055958"/>
    <w:rsid w:val="00055B80"/>
    <w:rsid w:val="00055D1C"/>
    <w:rsid w:val="00055D58"/>
    <w:rsid w:val="00055E52"/>
    <w:rsid w:val="00055FE7"/>
    <w:rsid w:val="000560F4"/>
    <w:rsid w:val="00056173"/>
    <w:rsid w:val="000566B2"/>
    <w:rsid w:val="00057006"/>
    <w:rsid w:val="00057019"/>
    <w:rsid w:val="0005733C"/>
    <w:rsid w:val="0005741C"/>
    <w:rsid w:val="000575E2"/>
    <w:rsid w:val="0005768F"/>
    <w:rsid w:val="00057940"/>
    <w:rsid w:val="00060097"/>
    <w:rsid w:val="00060378"/>
    <w:rsid w:val="00060AA1"/>
    <w:rsid w:val="00060ABE"/>
    <w:rsid w:val="00060C36"/>
    <w:rsid w:val="00060DFA"/>
    <w:rsid w:val="0006119A"/>
    <w:rsid w:val="00061945"/>
    <w:rsid w:val="00061A16"/>
    <w:rsid w:val="00061CF5"/>
    <w:rsid w:val="000620DF"/>
    <w:rsid w:val="0006241C"/>
    <w:rsid w:val="000629BE"/>
    <w:rsid w:val="00062A08"/>
    <w:rsid w:val="00062DF8"/>
    <w:rsid w:val="00063769"/>
    <w:rsid w:val="0006398F"/>
    <w:rsid w:val="00063A9C"/>
    <w:rsid w:val="00063B8F"/>
    <w:rsid w:val="00063F38"/>
    <w:rsid w:val="000650E7"/>
    <w:rsid w:val="00066593"/>
    <w:rsid w:val="00066ACF"/>
    <w:rsid w:val="00066F55"/>
    <w:rsid w:val="0006710B"/>
    <w:rsid w:val="00067195"/>
    <w:rsid w:val="000671DD"/>
    <w:rsid w:val="0006742E"/>
    <w:rsid w:val="00067564"/>
    <w:rsid w:val="00067BF8"/>
    <w:rsid w:val="00070E71"/>
    <w:rsid w:val="000714AA"/>
    <w:rsid w:val="00071980"/>
    <w:rsid w:val="00071B51"/>
    <w:rsid w:val="00071BC3"/>
    <w:rsid w:val="00072791"/>
    <w:rsid w:val="000727ED"/>
    <w:rsid w:val="0007320C"/>
    <w:rsid w:val="000734D4"/>
    <w:rsid w:val="00073A1D"/>
    <w:rsid w:val="000743B4"/>
    <w:rsid w:val="00074C35"/>
    <w:rsid w:val="00075A99"/>
    <w:rsid w:val="00075AC5"/>
    <w:rsid w:val="00076800"/>
    <w:rsid w:val="0007688E"/>
    <w:rsid w:val="00076DF8"/>
    <w:rsid w:val="00076FE2"/>
    <w:rsid w:val="00077949"/>
    <w:rsid w:val="00077ACB"/>
    <w:rsid w:val="00080691"/>
    <w:rsid w:val="00080AD8"/>
    <w:rsid w:val="00080D8D"/>
    <w:rsid w:val="00080FF3"/>
    <w:rsid w:val="00081A0B"/>
    <w:rsid w:val="00081A2F"/>
    <w:rsid w:val="00081DB2"/>
    <w:rsid w:val="000821D5"/>
    <w:rsid w:val="00082D7B"/>
    <w:rsid w:val="00082E88"/>
    <w:rsid w:val="00082EBD"/>
    <w:rsid w:val="000834D0"/>
    <w:rsid w:val="00083A3E"/>
    <w:rsid w:val="000846BE"/>
    <w:rsid w:val="000846BF"/>
    <w:rsid w:val="00084EA1"/>
    <w:rsid w:val="0008527F"/>
    <w:rsid w:val="000852E9"/>
    <w:rsid w:val="0008530A"/>
    <w:rsid w:val="0008621C"/>
    <w:rsid w:val="000864C1"/>
    <w:rsid w:val="00086668"/>
    <w:rsid w:val="00090821"/>
    <w:rsid w:val="000910C0"/>
    <w:rsid w:val="000921E6"/>
    <w:rsid w:val="000929D3"/>
    <w:rsid w:val="00092BF0"/>
    <w:rsid w:val="000932A7"/>
    <w:rsid w:val="00094E02"/>
    <w:rsid w:val="00094F8A"/>
    <w:rsid w:val="00095075"/>
    <w:rsid w:val="00095701"/>
    <w:rsid w:val="0009577B"/>
    <w:rsid w:val="000978B3"/>
    <w:rsid w:val="00097DE5"/>
    <w:rsid w:val="00097FF3"/>
    <w:rsid w:val="000A070E"/>
    <w:rsid w:val="000A0F20"/>
    <w:rsid w:val="000A1676"/>
    <w:rsid w:val="000A1691"/>
    <w:rsid w:val="000A1C98"/>
    <w:rsid w:val="000A1DB4"/>
    <w:rsid w:val="000A3136"/>
    <w:rsid w:val="000A3482"/>
    <w:rsid w:val="000A3D30"/>
    <w:rsid w:val="000A3FEB"/>
    <w:rsid w:val="000A474F"/>
    <w:rsid w:val="000A5197"/>
    <w:rsid w:val="000A527A"/>
    <w:rsid w:val="000A53AA"/>
    <w:rsid w:val="000A56CF"/>
    <w:rsid w:val="000A5D7A"/>
    <w:rsid w:val="000A773D"/>
    <w:rsid w:val="000A7894"/>
    <w:rsid w:val="000A78B0"/>
    <w:rsid w:val="000A7E2B"/>
    <w:rsid w:val="000B006F"/>
    <w:rsid w:val="000B011E"/>
    <w:rsid w:val="000B019B"/>
    <w:rsid w:val="000B037E"/>
    <w:rsid w:val="000B0AF1"/>
    <w:rsid w:val="000B10BB"/>
    <w:rsid w:val="000B13EF"/>
    <w:rsid w:val="000B1449"/>
    <w:rsid w:val="000B1788"/>
    <w:rsid w:val="000B17DA"/>
    <w:rsid w:val="000B25B8"/>
    <w:rsid w:val="000B26FB"/>
    <w:rsid w:val="000B3218"/>
    <w:rsid w:val="000B36DB"/>
    <w:rsid w:val="000B3CE8"/>
    <w:rsid w:val="000B5493"/>
    <w:rsid w:val="000B56E4"/>
    <w:rsid w:val="000B5FA3"/>
    <w:rsid w:val="000B61CE"/>
    <w:rsid w:val="000B65B6"/>
    <w:rsid w:val="000B66D2"/>
    <w:rsid w:val="000B67F1"/>
    <w:rsid w:val="000B6F6E"/>
    <w:rsid w:val="000B7078"/>
    <w:rsid w:val="000B7090"/>
    <w:rsid w:val="000B71C0"/>
    <w:rsid w:val="000B74D7"/>
    <w:rsid w:val="000B79AC"/>
    <w:rsid w:val="000B7D62"/>
    <w:rsid w:val="000C0DF2"/>
    <w:rsid w:val="000C32DA"/>
    <w:rsid w:val="000C333B"/>
    <w:rsid w:val="000C4EA5"/>
    <w:rsid w:val="000C518B"/>
    <w:rsid w:val="000C5216"/>
    <w:rsid w:val="000C573D"/>
    <w:rsid w:val="000C5C6C"/>
    <w:rsid w:val="000C7931"/>
    <w:rsid w:val="000C7BA4"/>
    <w:rsid w:val="000D007E"/>
    <w:rsid w:val="000D1274"/>
    <w:rsid w:val="000D136F"/>
    <w:rsid w:val="000D13C9"/>
    <w:rsid w:val="000D2CBB"/>
    <w:rsid w:val="000D385B"/>
    <w:rsid w:val="000D4085"/>
    <w:rsid w:val="000D4AE3"/>
    <w:rsid w:val="000D4D83"/>
    <w:rsid w:val="000D588F"/>
    <w:rsid w:val="000D5F07"/>
    <w:rsid w:val="000D6255"/>
    <w:rsid w:val="000D646B"/>
    <w:rsid w:val="000D70C4"/>
    <w:rsid w:val="000D78A9"/>
    <w:rsid w:val="000D7D0C"/>
    <w:rsid w:val="000E00EF"/>
    <w:rsid w:val="000E04DB"/>
    <w:rsid w:val="000E1522"/>
    <w:rsid w:val="000E21F4"/>
    <w:rsid w:val="000E28DB"/>
    <w:rsid w:val="000E2FD2"/>
    <w:rsid w:val="000E40AD"/>
    <w:rsid w:val="000E47AC"/>
    <w:rsid w:val="000E4C9E"/>
    <w:rsid w:val="000E5E15"/>
    <w:rsid w:val="000E6726"/>
    <w:rsid w:val="000E688B"/>
    <w:rsid w:val="000E7218"/>
    <w:rsid w:val="000E7817"/>
    <w:rsid w:val="000E7BB1"/>
    <w:rsid w:val="000F069D"/>
    <w:rsid w:val="000F08A4"/>
    <w:rsid w:val="000F0B0A"/>
    <w:rsid w:val="000F0C4A"/>
    <w:rsid w:val="000F1467"/>
    <w:rsid w:val="000F1A23"/>
    <w:rsid w:val="000F1DC5"/>
    <w:rsid w:val="000F2855"/>
    <w:rsid w:val="000F319A"/>
    <w:rsid w:val="000F3BD7"/>
    <w:rsid w:val="000F49B1"/>
    <w:rsid w:val="000F500C"/>
    <w:rsid w:val="000F50E7"/>
    <w:rsid w:val="000F70D5"/>
    <w:rsid w:val="000F7860"/>
    <w:rsid w:val="000F7C98"/>
    <w:rsid w:val="000F7E51"/>
    <w:rsid w:val="000F7F45"/>
    <w:rsid w:val="001001D7"/>
    <w:rsid w:val="001013D7"/>
    <w:rsid w:val="0010175E"/>
    <w:rsid w:val="00101E2C"/>
    <w:rsid w:val="00101E6D"/>
    <w:rsid w:val="00102329"/>
    <w:rsid w:val="0010344E"/>
    <w:rsid w:val="0010385E"/>
    <w:rsid w:val="00103914"/>
    <w:rsid w:val="00103AF1"/>
    <w:rsid w:val="00103FF0"/>
    <w:rsid w:val="001042E8"/>
    <w:rsid w:val="001043DD"/>
    <w:rsid w:val="00104F23"/>
    <w:rsid w:val="001053B6"/>
    <w:rsid w:val="001058FC"/>
    <w:rsid w:val="00105DE0"/>
    <w:rsid w:val="00105FD6"/>
    <w:rsid w:val="001063E2"/>
    <w:rsid w:val="00106631"/>
    <w:rsid w:val="00106FDD"/>
    <w:rsid w:val="00107506"/>
    <w:rsid w:val="001104D0"/>
    <w:rsid w:val="001104F2"/>
    <w:rsid w:val="00110AD2"/>
    <w:rsid w:val="00110BD3"/>
    <w:rsid w:val="001113EF"/>
    <w:rsid w:val="0011175B"/>
    <w:rsid w:val="001129B2"/>
    <w:rsid w:val="00112D60"/>
    <w:rsid w:val="001139AE"/>
    <w:rsid w:val="00114783"/>
    <w:rsid w:val="001165F8"/>
    <w:rsid w:val="00116888"/>
    <w:rsid w:val="00116F5A"/>
    <w:rsid w:val="001170D9"/>
    <w:rsid w:val="0011728F"/>
    <w:rsid w:val="00117C58"/>
    <w:rsid w:val="00117F67"/>
    <w:rsid w:val="00120403"/>
    <w:rsid w:val="00121620"/>
    <w:rsid w:val="00122816"/>
    <w:rsid w:val="00122CC7"/>
    <w:rsid w:val="00123753"/>
    <w:rsid w:val="00123B40"/>
    <w:rsid w:val="00124470"/>
    <w:rsid w:val="001244A1"/>
    <w:rsid w:val="00125D14"/>
    <w:rsid w:val="00126907"/>
    <w:rsid w:val="00126B58"/>
    <w:rsid w:val="0013012A"/>
    <w:rsid w:val="00130375"/>
    <w:rsid w:val="001304A5"/>
    <w:rsid w:val="0013073E"/>
    <w:rsid w:val="00131016"/>
    <w:rsid w:val="00131D1F"/>
    <w:rsid w:val="00131E46"/>
    <w:rsid w:val="00132099"/>
    <w:rsid w:val="00134AA0"/>
    <w:rsid w:val="001350B6"/>
    <w:rsid w:val="0013530E"/>
    <w:rsid w:val="00135358"/>
    <w:rsid w:val="00135657"/>
    <w:rsid w:val="00135861"/>
    <w:rsid w:val="0013604D"/>
    <w:rsid w:val="001364F3"/>
    <w:rsid w:val="00136A4E"/>
    <w:rsid w:val="00136A6C"/>
    <w:rsid w:val="00136E9E"/>
    <w:rsid w:val="00137292"/>
    <w:rsid w:val="001374E5"/>
    <w:rsid w:val="001379BB"/>
    <w:rsid w:val="001409BD"/>
    <w:rsid w:val="00140A32"/>
    <w:rsid w:val="00142267"/>
    <w:rsid w:val="00142BF4"/>
    <w:rsid w:val="00144166"/>
    <w:rsid w:val="00145643"/>
    <w:rsid w:val="00145978"/>
    <w:rsid w:val="001461C9"/>
    <w:rsid w:val="0014628F"/>
    <w:rsid w:val="00146E9C"/>
    <w:rsid w:val="00147735"/>
    <w:rsid w:val="001477CF"/>
    <w:rsid w:val="00147C96"/>
    <w:rsid w:val="0015005A"/>
    <w:rsid w:val="00152EBD"/>
    <w:rsid w:val="001531CB"/>
    <w:rsid w:val="001535BB"/>
    <w:rsid w:val="0015374B"/>
    <w:rsid w:val="00153985"/>
    <w:rsid w:val="001544F3"/>
    <w:rsid w:val="00155592"/>
    <w:rsid w:val="001556F0"/>
    <w:rsid w:val="0015572C"/>
    <w:rsid w:val="00155B16"/>
    <w:rsid w:val="00155DC6"/>
    <w:rsid w:val="00156635"/>
    <w:rsid w:val="00156734"/>
    <w:rsid w:val="00156DA3"/>
    <w:rsid w:val="00157325"/>
    <w:rsid w:val="001601E3"/>
    <w:rsid w:val="00160242"/>
    <w:rsid w:val="00161320"/>
    <w:rsid w:val="0016134D"/>
    <w:rsid w:val="00161350"/>
    <w:rsid w:val="0016218A"/>
    <w:rsid w:val="00162415"/>
    <w:rsid w:val="00162A63"/>
    <w:rsid w:val="00162DFD"/>
    <w:rsid w:val="001633C9"/>
    <w:rsid w:val="0016376D"/>
    <w:rsid w:val="00163CB9"/>
    <w:rsid w:val="00163D61"/>
    <w:rsid w:val="00163F5A"/>
    <w:rsid w:val="00163FC4"/>
    <w:rsid w:val="00164744"/>
    <w:rsid w:val="001648FC"/>
    <w:rsid w:val="00164D77"/>
    <w:rsid w:val="0016501E"/>
    <w:rsid w:val="00165326"/>
    <w:rsid w:val="001657C4"/>
    <w:rsid w:val="001657DD"/>
    <w:rsid w:val="001662BA"/>
    <w:rsid w:val="00166849"/>
    <w:rsid w:val="00166A4A"/>
    <w:rsid w:val="00166B2D"/>
    <w:rsid w:val="00167758"/>
    <w:rsid w:val="00167C49"/>
    <w:rsid w:val="001701D7"/>
    <w:rsid w:val="00170347"/>
    <w:rsid w:val="001706B5"/>
    <w:rsid w:val="00170A7F"/>
    <w:rsid w:val="001713ED"/>
    <w:rsid w:val="0017154F"/>
    <w:rsid w:val="001717BD"/>
    <w:rsid w:val="00171BC5"/>
    <w:rsid w:val="00171EFA"/>
    <w:rsid w:val="001726BD"/>
    <w:rsid w:val="001728CC"/>
    <w:rsid w:val="00172C43"/>
    <w:rsid w:val="00172C7D"/>
    <w:rsid w:val="00172E36"/>
    <w:rsid w:val="00173F8E"/>
    <w:rsid w:val="0017429F"/>
    <w:rsid w:val="001752DC"/>
    <w:rsid w:val="001758F9"/>
    <w:rsid w:val="00175E9F"/>
    <w:rsid w:val="001763F2"/>
    <w:rsid w:val="0017653A"/>
    <w:rsid w:val="00176A74"/>
    <w:rsid w:val="00176B2A"/>
    <w:rsid w:val="00177769"/>
    <w:rsid w:val="00177B44"/>
    <w:rsid w:val="00177E6E"/>
    <w:rsid w:val="001800DD"/>
    <w:rsid w:val="001809E3"/>
    <w:rsid w:val="00180D2D"/>
    <w:rsid w:val="00180E65"/>
    <w:rsid w:val="00181AF0"/>
    <w:rsid w:val="00181F61"/>
    <w:rsid w:val="00182322"/>
    <w:rsid w:val="0018306A"/>
    <w:rsid w:val="0018356D"/>
    <w:rsid w:val="0018378D"/>
    <w:rsid w:val="001838AD"/>
    <w:rsid w:val="001840FF"/>
    <w:rsid w:val="00184459"/>
    <w:rsid w:val="00184A0C"/>
    <w:rsid w:val="00184CD0"/>
    <w:rsid w:val="00185770"/>
    <w:rsid w:val="001857B2"/>
    <w:rsid w:val="001859B6"/>
    <w:rsid w:val="00185A0E"/>
    <w:rsid w:val="00186059"/>
    <w:rsid w:val="00186097"/>
    <w:rsid w:val="001875DC"/>
    <w:rsid w:val="0019005E"/>
    <w:rsid w:val="00190516"/>
    <w:rsid w:val="001905E0"/>
    <w:rsid w:val="00191948"/>
    <w:rsid w:val="00191B5C"/>
    <w:rsid w:val="001923B1"/>
    <w:rsid w:val="00192673"/>
    <w:rsid w:val="00192A16"/>
    <w:rsid w:val="00192DA7"/>
    <w:rsid w:val="00192DE2"/>
    <w:rsid w:val="001935CF"/>
    <w:rsid w:val="001938C9"/>
    <w:rsid w:val="00193D6D"/>
    <w:rsid w:val="00193E0C"/>
    <w:rsid w:val="001940E9"/>
    <w:rsid w:val="00194207"/>
    <w:rsid w:val="001942F7"/>
    <w:rsid w:val="0019439D"/>
    <w:rsid w:val="00194947"/>
    <w:rsid w:val="00194AE5"/>
    <w:rsid w:val="001959BB"/>
    <w:rsid w:val="00195AF4"/>
    <w:rsid w:val="001960EA"/>
    <w:rsid w:val="001972B1"/>
    <w:rsid w:val="001A02DA"/>
    <w:rsid w:val="001A07D7"/>
    <w:rsid w:val="001A0A3D"/>
    <w:rsid w:val="001A0AE4"/>
    <w:rsid w:val="001A0B15"/>
    <w:rsid w:val="001A0F5C"/>
    <w:rsid w:val="001A14BC"/>
    <w:rsid w:val="001A1D00"/>
    <w:rsid w:val="001A29FF"/>
    <w:rsid w:val="001A313A"/>
    <w:rsid w:val="001A315E"/>
    <w:rsid w:val="001A3AF8"/>
    <w:rsid w:val="001A4CF8"/>
    <w:rsid w:val="001A56C9"/>
    <w:rsid w:val="001A578B"/>
    <w:rsid w:val="001A5DF3"/>
    <w:rsid w:val="001A6098"/>
    <w:rsid w:val="001A7822"/>
    <w:rsid w:val="001A78E3"/>
    <w:rsid w:val="001A7E93"/>
    <w:rsid w:val="001B1BA1"/>
    <w:rsid w:val="001B214E"/>
    <w:rsid w:val="001B28AF"/>
    <w:rsid w:val="001B2B0C"/>
    <w:rsid w:val="001B2B71"/>
    <w:rsid w:val="001B2CD6"/>
    <w:rsid w:val="001B2FB7"/>
    <w:rsid w:val="001B3229"/>
    <w:rsid w:val="001B3783"/>
    <w:rsid w:val="001B3B58"/>
    <w:rsid w:val="001B3BEB"/>
    <w:rsid w:val="001B4C10"/>
    <w:rsid w:val="001B535B"/>
    <w:rsid w:val="001B588E"/>
    <w:rsid w:val="001B5CF0"/>
    <w:rsid w:val="001B6C71"/>
    <w:rsid w:val="001B728C"/>
    <w:rsid w:val="001C052E"/>
    <w:rsid w:val="001C06B6"/>
    <w:rsid w:val="001C0AEF"/>
    <w:rsid w:val="001C1197"/>
    <w:rsid w:val="001C1219"/>
    <w:rsid w:val="001C1771"/>
    <w:rsid w:val="001C1B4C"/>
    <w:rsid w:val="001C1F6E"/>
    <w:rsid w:val="001C2029"/>
    <w:rsid w:val="001C20CD"/>
    <w:rsid w:val="001C2934"/>
    <w:rsid w:val="001C311C"/>
    <w:rsid w:val="001C33B8"/>
    <w:rsid w:val="001C3C14"/>
    <w:rsid w:val="001C3CD2"/>
    <w:rsid w:val="001C5649"/>
    <w:rsid w:val="001C5892"/>
    <w:rsid w:val="001C59BC"/>
    <w:rsid w:val="001C5C2A"/>
    <w:rsid w:val="001C5C70"/>
    <w:rsid w:val="001C63FB"/>
    <w:rsid w:val="001C651B"/>
    <w:rsid w:val="001C7058"/>
    <w:rsid w:val="001C7D64"/>
    <w:rsid w:val="001C7E41"/>
    <w:rsid w:val="001D032D"/>
    <w:rsid w:val="001D03DC"/>
    <w:rsid w:val="001D05DA"/>
    <w:rsid w:val="001D0A54"/>
    <w:rsid w:val="001D0BB1"/>
    <w:rsid w:val="001D0DBE"/>
    <w:rsid w:val="001D0F81"/>
    <w:rsid w:val="001D160B"/>
    <w:rsid w:val="001D1C85"/>
    <w:rsid w:val="001D27AA"/>
    <w:rsid w:val="001D281B"/>
    <w:rsid w:val="001D3229"/>
    <w:rsid w:val="001D34B1"/>
    <w:rsid w:val="001D35A7"/>
    <w:rsid w:val="001D38D5"/>
    <w:rsid w:val="001D3BBD"/>
    <w:rsid w:val="001D41ED"/>
    <w:rsid w:val="001D4527"/>
    <w:rsid w:val="001D4E05"/>
    <w:rsid w:val="001D4F39"/>
    <w:rsid w:val="001D60D6"/>
    <w:rsid w:val="001D6311"/>
    <w:rsid w:val="001D69C1"/>
    <w:rsid w:val="001D6EE2"/>
    <w:rsid w:val="001D7162"/>
    <w:rsid w:val="001D7574"/>
    <w:rsid w:val="001D7649"/>
    <w:rsid w:val="001D77D6"/>
    <w:rsid w:val="001D7CB8"/>
    <w:rsid w:val="001D7D8B"/>
    <w:rsid w:val="001E019D"/>
    <w:rsid w:val="001E07DF"/>
    <w:rsid w:val="001E0FCE"/>
    <w:rsid w:val="001E28FA"/>
    <w:rsid w:val="001E3275"/>
    <w:rsid w:val="001E36F4"/>
    <w:rsid w:val="001E41A9"/>
    <w:rsid w:val="001E427A"/>
    <w:rsid w:val="001E4743"/>
    <w:rsid w:val="001E4C6D"/>
    <w:rsid w:val="001E5A90"/>
    <w:rsid w:val="001E5D0A"/>
    <w:rsid w:val="001E5E30"/>
    <w:rsid w:val="001E671D"/>
    <w:rsid w:val="001E68AC"/>
    <w:rsid w:val="001E6D2A"/>
    <w:rsid w:val="001E7254"/>
    <w:rsid w:val="001E7587"/>
    <w:rsid w:val="001E7872"/>
    <w:rsid w:val="001E7EB9"/>
    <w:rsid w:val="001F0803"/>
    <w:rsid w:val="001F0D6E"/>
    <w:rsid w:val="001F1463"/>
    <w:rsid w:val="001F1769"/>
    <w:rsid w:val="001F1C33"/>
    <w:rsid w:val="001F2483"/>
    <w:rsid w:val="001F2D9B"/>
    <w:rsid w:val="001F3301"/>
    <w:rsid w:val="001F338F"/>
    <w:rsid w:val="001F406F"/>
    <w:rsid w:val="001F4504"/>
    <w:rsid w:val="001F47F8"/>
    <w:rsid w:val="001F51F6"/>
    <w:rsid w:val="001F5454"/>
    <w:rsid w:val="001F5B5D"/>
    <w:rsid w:val="001F5D1D"/>
    <w:rsid w:val="001F62E5"/>
    <w:rsid w:val="001F6E8F"/>
    <w:rsid w:val="001F709F"/>
    <w:rsid w:val="00200031"/>
    <w:rsid w:val="002002CD"/>
    <w:rsid w:val="00200998"/>
    <w:rsid w:val="0020117D"/>
    <w:rsid w:val="00201689"/>
    <w:rsid w:val="002020FF"/>
    <w:rsid w:val="002023F2"/>
    <w:rsid w:val="00202A01"/>
    <w:rsid w:val="00202F3A"/>
    <w:rsid w:val="002032A7"/>
    <w:rsid w:val="00203EEA"/>
    <w:rsid w:val="00205380"/>
    <w:rsid w:val="00205D8C"/>
    <w:rsid w:val="00206525"/>
    <w:rsid w:val="00206F60"/>
    <w:rsid w:val="002072B4"/>
    <w:rsid w:val="002078C8"/>
    <w:rsid w:val="002109D1"/>
    <w:rsid w:val="00211384"/>
    <w:rsid w:val="00211575"/>
    <w:rsid w:val="00211E7F"/>
    <w:rsid w:val="00212CBA"/>
    <w:rsid w:val="00213709"/>
    <w:rsid w:val="00214009"/>
    <w:rsid w:val="00214172"/>
    <w:rsid w:val="002148C6"/>
    <w:rsid w:val="00214A42"/>
    <w:rsid w:val="0021565E"/>
    <w:rsid w:val="00215914"/>
    <w:rsid w:val="00215DE9"/>
    <w:rsid w:val="00216202"/>
    <w:rsid w:val="002171AD"/>
    <w:rsid w:val="00217361"/>
    <w:rsid w:val="00217972"/>
    <w:rsid w:val="00220835"/>
    <w:rsid w:val="0022105F"/>
    <w:rsid w:val="00221340"/>
    <w:rsid w:val="002215B8"/>
    <w:rsid w:val="00221608"/>
    <w:rsid w:val="002216A7"/>
    <w:rsid w:val="00221C0F"/>
    <w:rsid w:val="0022259F"/>
    <w:rsid w:val="00223009"/>
    <w:rsid w:val="002233FB"/>
    <w:rsid w:val="00224E11"/>
    <w:rsid w:val="002250E7"/>
    <w:rsid w:val="00225351"/>
    <w:rsid w:val="002255C9"/>
    <w:rsid w:val="00226814"/>
    <w:rsid w:val="00227359"/>
    <w:rsid w:val="00230353"/>
    <w:rsid w:val="00230E15"/>
    <w:rsid w:val="00231353"/>
    <w:rsid w:val="002313FD"/>
    <w:rsid w:val="0023184F"/>
    <w:rsid w:val="002319DA"/>
    <w:rsid w:val="00231F16"/>
    <w:rsid w:val="0023266D"/>
    <w:rsid w:val="00232BC9"/>
    <w:rsid w:val="00233C99"/>
    <w:rsid w:val="002347C6"/>
    <w:rsid w:val="00234824"/>
    <w:rsid w:val="00234B06"/>
    <w:rsid w:val="00234C16"/>
    <w:rsid w:val="00234F91"/>
    <w:rsid w:val="002355F1"/>
    <w:rsid w:val="00235B8F"/>
    <w:rsid w:val="00235FF8"/>
    <w:rsid w:val="002368E8"/>
    <w:rsid w:val="00237268"/>
    <w:rsid w:val="00237676"/>
    <w:rsid w:val="00237CF4"/>
    <w:rsid w:val="00240878"/>
    <w:rsid w:val="00241B6F"/>
    <w:rsid w:val="00241D7F"/>
    <w:rsid w:val="00241DA2"/>
    <w:rsid w:val="00241EE9"/>
    <w:rsid w:val="00242A6D"/>
    <w:rsid w:val="00242B11"/>
    <w:rsid w:val="00242FF0"/>
    <w:rsid w:val="00243224"/>
    <w:rsid w:val="00243483"/>
    <w:rsid w:val="002435A7"/>
    <w:rsid w:val="0024377D"/>
    <w:rsid w:val="00243F18"/>
    <w:rsid w:val="0024407C"/>
    <w:rsid w:val="00244CED"/>
    <w:rsid w:val="00245002"/>
    <w:rsid w:val="002451F9"/>
    <w:rsid w:val="0024556D"/>
    <w:rsid w:val="002459E8"/>
    <w:rsid w:val="00245AB7"/>
    <w:rsid w:val="002460AD"/>
    <w:rsid w:val="002462CF"/>
    <w:rsid w:val="0024648A"/>
    <w:rsid w:val="00246A8C"/>
    <w:rsid w:val="00246D53"/>
    <w:rsid w:val="00246F71"/>
    <w:rsid w:val="00247479"/>
    <w:rsid w:val="00250680"/>
    <w:rsid w:val="002506D4"/>
    <w:rsid w:val="002508B7"/>
    <w:rsid w:val="00250B3F"/>
    <w:rsid w:val="0025182A"/>
    <w:rsid w:val="0025248C"/>
    <w:rsid w:val="0025254C"/>
    <w:rsid w:val="00252846"/>
    <w:rsid w:val="00253050"/>
    <w:rsid w:val="00253BAF"/>
    <w:rsid w:val="00253C67"/>
    <w:rsid w:val="00253EEE"/>
    <w:rsid w:val="00254439"/>
    <w:rsid w:val="002545FE"/>
    <w:rsid w:val="0025499A"/>
    <w:rsid w:val="00254BB6"/>
    <w:rsid w:val="00254D47"/>
    <w:rsid w:val="00254EBF"/>
    <w:rsid w:val="002552AF"/>
    <w:rsid w:val="002558FF"/>
    <w:rsid w:val="00255B38"/>
    <w:rsid w:val="00256503"/>
    <w:rsid w:val="00257270"/>
    <w:rsid w:val="00257458"/>
    <w:rsid w:val="00257AC4"/>
    <w:rsid w:val="00257C46"/>
    <w:rsid w:val="00260022"/>
    <w:rsid w:val="0026102B"/>
    <w:rsid w:val="00261052"/>
    <w:rsid w:val="00261074"/>
    <w:rsid w:val="00261445"/>
    <w:rsid w:val="0026145D"/>
    <w:rsid w:val="00261467"/>
    <w:rsid w:val="002615BF"/>
    <w:rsid w:val="00261730"/>
    <w:rsid w:val="00261953"/>
    <w:rsid w:val="0026222A"/>
    <w:rsid w:val="002622BE"/>
    <w:rsid w:val="0026251D"/>
    <w:rsid w:val="002635A6"/>
    <w:rsid w:val="00264209"/>
    <w:rsid w:val="002646A2"/>
    <w:rsid w:val="002647D4"/>
    <w:rsid w:val="00264850"/>
    <w:rsid w:val="00264CBD"/>
    <w:rsid w:val="002655FF"/>
    <w:rsid w:val="00265761"/>
    <w:rsid w:val="00265CEE"/>
    <w:rsid w:val="0026651C"/>
    <w:rsid w:val="002665A4"/>
    <w:rsid w:val="00266C3D"/>
    <w:rsid w:val="00267ACB"/>
    <w:rsid w:val="00267C7C"/>
    <w:rsid w:val="002703F8"/>
    <w:rsid w:val="00270D08"/>
    <w:rsid w:val="00270E75"/>
    <w:rsid w:val="00270F79"/>
    <w:rsid w:val="00271547"/>
    <w:rsid w:val="00271EF1"/>
    <w:rsid w:val="00271F31"/>
    <w:rsid w:val="00272A69"/>
    <w:rsid w:val="00272B3A"/>
    <w:rsid w:val="0027342B"/>
    <w:rsid w:val="00273788"/>
    <w:rsid w:val="002737C0"/>
    <w:rsid w:val="00273923"/>
    <w:rsid w:val="00274054"/>
    <w:rsid w:val="00274094"/>
    <w:rsid w:val="002742A0"/>
    <w:rsid w:val="002742CA"/>
    <w:rsid w:val="00274762"/>
    <w:rsid w:val="00274D51"/>
    <w:rsid w:val="00274DC8"/>
    <w:rsid w:val="00274E11"/>
    <w:rsid w:val="002756F3"/>
    <w:rsid w:val="00275AFD"/>
    <w:rsid w:val="00275C0E"/>
    <w:rsid w:val="00276A35"/>
    <w:rsid w:val="002772EF"/>
    <w:rsid w:val="0027766F"/>
    <w:rsid w:val="002778D7"/>
    <w:rsid w:val="00277953"/>
    <w:rsid w:val="00277995"/>
    <w:rsid w:val="002779C9"/>
    <w:rsid w:val="00277AAD"/>
    <w:rsid w:val="00277DE6"/>
    <w:rsid w:val="0028032A"/>
    <w:rsid w:val="002806CC"/>
    <w:rsid w:val="00280947"/>
    <w:rsid w:val="00281DE8"/>
    <w:rsid w:val="00282450"/>
    <w:rsid w:val="00282451"/>
    <w:rsid w:val="0028333F"/>
    <w:rsid w:val="00283769"/>
    <w:rsid w:val="002839AD"/>
    <w:rsid w:val="00283A86"/>
    <w:rsid w:val="002844C1"/>
    <w:rsid w:val="00284F2D"/>
    <w:rsid w:val="0028522B"/>
    <w:rsid w:val="0028575A"/>
    <w:rsid w:val="00285FFB"/>
    <w:rsid w:val="002860E0"/>
    <w:rsid w:val="002865C7"/>
    <w:rsid w:val="0028707E"/>
    <w:rsid w:val="00290135"/>
    <w:rsid w:val="002903DF"/>
    <w:rsid w:val="0029221D"/>
    <w:rsid w:val="002923E2"/>
    <w:rsid w:val="002923FC"/>
    <w:rsid w:val="002924C6"/>
    <w:rsid w:val="002928A3"/>
    <w:rsid w:val="00292D94"/>
    <w:rsid w:val="00292E63"/>
    <w:rsid w:val="0029326F"/>
    <w:rsid w:val="002933CB"/>
    <w:rsid w:val="00293606"/>
    <w:rsid w:val="002936DA"/>
    <w:rsid w:val="00293970"/>
    <w:rsid w:val="002946BD"/>
    <w:rsid w:val="00295D64"/>
    <w:rsid w:val="0029639F"/>
    <w:rsid w:val="00297607"/>
    <w:rsid w:val="002977CB"/>
    <w:rsid w:val="00297996"/>
    <w:rsid w:val="002979CE"/>
    <w:rsid w:val="002A11F8"/>
    <w:rsid w:val="002A261F"/>
    <w:rsid w:val="002A2955"/>
    <w:rsid w:val="002A2A13"/>
    <w:rsid w:val="002A2A6E"/>
    <w:rsid w:val="002A37B1"/>
    <w:rsid w:val="002A4AC2"/>
    <w:rsid w:val="002A4DF5"/>
    <w:rsid w:val="002A66DB"/>
    <w:rsid w:val="002B0582"/>
    <w:rsid w:val="002B06CF"/>
    <w:rsid w:val="002B0D4A"/>
    <w:rsid w:val="002B120C"/>
    <w:rsid w:val="002B131E"/>
    <w:rsid w:val="002B1404"/>
    <w:rsid w:val="002B1CA6"/>
    <w:rsid w:val="002B28A7"/>
    <w:rsid w:val="002B290B"/>
    <w:rsid w:val="002B2C7A"/>
    <w:rsid w:val="002B2FE2"/>
    <w:rsid w:val="002B33C2"/>
    <w:rsid w:val="002B361B"/>
    <w:rsid w:val="002B379B"/>
    <w:rsid w:val="002B393D"/>
    <w:rsid w:val="002B3D16"/>
    <w:rsid w:val="002B526A"/>
    <w:rsid w:val="002B562E"/>
    <w:rsid w:val="002B5911"/>
    <w:rsid w:val="002B5C27"/>
    <w:rsid w:val="002B62F4"/>
    <w:rsid w:val="002B6585"/>
    <w:rsid w:val="002B6C29"/>
    <w:rsid w:val="002B6E00"/>
    <w:rsid w:val="002B6F9E"/>
    <w:rsid w:val="002B780A"/>
    <w:rsid w:val="002B7C90"/>
    <w:rsid w:val="002B7D87"/>
    <w:rsid w:val="002C01B7"/>
    <w:rsid w:val="002C023B"/>
    <w:rsid w:val="002C0BA8"/>
    <w:rsid w:val="002C0C7E"/>
    <w:rsid w:val="002C116C"/>
    <w:rsid w:val="002C2958"/>
    <w:rsid w:val="002C309B"/>
    <w:rsid w:val="002C3E17"/>
    <w:rsid w:val="002C4670"/>
    <w:rsid w:val="002C4C45"/>
    <w:rsid w:val="002C784B"/>
    <w:rsid w:val="002C797D"/>
    <w:rsid w:val="002C7B59"/>
    <w:rsid w:val="002D01A2"/>
    <w:rsid w:val="002D1BE4"/>
    <w:rsid w:val="002D2469"/>
    <w:rsid w:val="002D2BD9"/>
    <w:rsid w:val="002D31EC"/>
    <w:rsid w:val="002D3B8F"/>
    <w:rsid w:val="002D46A5"/>
    <w:rsid w:val="002D4D6A"/>
    <w:rsid w:val="002D52D3"/>
    <w:rsid w:val="002D54C8"/>
    <w:rsid w:val="002D5C8D"/>
    <w:rsid w:val="002D7033"/>
    <w:rsid w:val="002D7161"/>
    <w:rsid w:val="002D735D"/>
    <w:rsid w:val="002D7740"/>
    <w:rsid w:val="002D7ED4"/>
    <w:rsid w:val="002E01EA"/>
    <w:rsid w:val="002E0410"/>
    <w:rsid w:val="002E0D11"/>
    <w:rsid w:val="002E1162"/>
    <w:rsid w:val="002E1D01"/>
    <w:rsid w:val="002E2A2A"/>
    <w:rsid w:val="002E2B99"/>
    <w:rsid w:val="002E2C90"/>
    <w:rsid w:val="002E2CE4"/>
    <w:rsid w:val="002E2D33"/>
    <w:rsid w:val="002E2D4F"/>
    <w:rsid w:val="002E2D88"/>
    <w:rsid w:val="002E3416"/>
    <w:rsid w:val="002E34C9"/>
    <w:rsid w:val="002E362D"/>
    <w:rsid w:val="002E372F"/>
    <w:rsid w:val="002E3D32"/>
    <w:rsid w:val="002E3D90"/>
    <w:rsid w:val="002E3D92"/>
    <w:rsid w:val="002E408C"/>
    <w:rsid w:val="002E415D"/>
    <w:rsid w:val="002E48F7"/>
    <w:rsid w:val="002E4D77"/>
    <w:rsid w:val="002E58A7"/>
    <w:rsid w:val="002E5DA4"/>
    <w:rsid w:val="002E6386"/>
    <w:rsid w:val="002E6B23"/>
    <w:rsid w:val="002E6B97"/>
    <w:rsid w:val="002E6C84"/>
    <w:rsid w:val="002E71D4"/>
    <w:rsid w:val="002E74F9"/>
    <w:rsid w:val="002E7822"/>
    <w:rsid w:val="002E7C65"/>
    <w:rsid w:val="002E7D8B"/>
    <w:rsid w:val="002F0668"/>
    <w:rsid w:val="002F0893"/>
    <w:rsid w:val="002F0A9E"/>
    <w:rsid w:val="002F0F65"/>
    <w:rsid w:val="002F13A6"/>
    <w:rsid w:val="002F13E0"/>
    <w:rsid w:val="002F1784"/>
    <w:rsid w:val="002F1FBD"/>
    <w:rsid w:val="002F2449"/>
    <w:rsid w:val="002F245C"/>
    <w:rsid w:val="002F27F5"/>
    <w:rsid w:val="002F2DDC"/>
    <w:rsid w:val="002F2F83"/>
    <w:rsid w:val="002F32B7"/>
    <w:rsid w:val="002F46AC"/>
    <w:rsid w:val="002F51A1"/>
    <w:rsid w:val="002F58EB"/>
    <w:rsid w:val="002F5AE9"/>
    <w:rsid w:val="002F6273"/>
    <w:rsid w:val="002F6CEF"/>
    <w:rsid w:val="002F7298"/>
    <w:rsid w:val="002F7C1D"/>
    <w:rsid w:val="002F7C5A"/>
    <w:rsid w:val="00300019"/>
    <w:rsid w:val="00300069"/>
    <w:rsid w:val="003000B2"/>
    <w:rsid w:val="0030027C"/>
    <w:rsid w:val="00300BC8"/>
    <w:rsid w:val="00300D50"/>
    <w:rsid w:val="00300D9F"/>
    <w:rsid w:val="0030161E"/>
    <w:rsid w:val="0030198B"/>
    <w:rsid w:val="00301A4C"/>
    <w:rsid w:val="00301E7A"/>
    <w:rsid w:val="00302608"/>
    <w:rsid w:val="00302665"/>
    <w:rsid w:val="003028D3"/>
    <w:rsid w:val="003031C1"/>
    <w:rsid w:val="00303B17"/>
    <w:rsid w:val="00303BDF"/>
    <w:rsid w:val="0030421F"/>
    <w:rsid w:val="00304C12"/>
    <w:rsid w:val="003054D3"/>
    <w:rsid w:val="00305841"/>
    <w:rsid w:val="003058C5"/>
    <w:rsid w:val="00305AC2"/>
    <w:rsid w:val="00306857"/>
    <w:rsid w:val="003069DD"/>
    <w:rsid w:val="00306AED"/>
    <w:rsid w:val="00307E4C"/>
    <w:rsid w:val="00307EC1"/>
    <w:rsid w:val="0031032E"/>
    <w:rsid w:val="00310789"/>
    <w:rsid w:val="00310A36"/>
    <w:rsid w:val="00310D0F"/>
    <w:rsid w:val="0031134F"/>
    <w:rsid w:val="0031149A"/>
    <w:rsid w:val="00311629"/>
    <w:rsid w:val="00311A94"/>
    <w:rsid w:val="00311D95"/>
    <w:rsid w:val="00311E69"/>
    <w:rsid w:val="00312438"/>
    <w:rsid w:val="00312439"/>
    <w:rsid w:val="00313700"/>
    <w:rsid w:val="00313E6D"/>
    <w:rsid w:val="00314AF9"/>
    <w:rsid w:val="00314E4A"/>
    <w:rsid w:val="00315220"/>
    <w:rsid w:val="0031556B"/>
    <w:rsid w:val="00316EA1"/>
    <w:rsid w:val="003171FB"/>
    <w:rsid w:val="00317802"/>
    <w:rsid w:val="0032098C"/>
    <w:rsid w:val="00320ADC"/>
    <w:rsid w:val="00320C2D"/>
    <w:rsid w:val="00321F7E"/>
    <w:rsid w:val="00322582"/>
    <w:rsid w:val="003227FA"/>
    <w:rsid w:val="00322CB0"/>
    <w:rsid w:val="00322D66"/>
    <w:rsid w:val="00323126"/>
    <w:rsid w:val="00323D13"/>
    <w:rsid w:val="00324517"/>
    <w:rsid w:val="003245CA"/>
    <w:rsid w:val="00324EDF"/>
    <w:rsid w:val="00324F92"/>
    <w:rsid w:val="00325331"/>
    <w:rsid w:val="00325696"/>
    <w:rsid w:val="00325ACA"/>
    <w:rsid w:val="00325E94"/>
    <w:rsid w:val="00326221"/>
    <w:rsid w:val="00326DD2"/>
    <w:rsid w:val="00327595"/>
    <w:rsid w:val="00327643"/>
    <w:rsid w:val="0033023F"/>
    <w:rsid w:val="0033108C"/>
    <w:rsid w:val="003313DE"/>
    <w:rsid w:val="003315B6"/>
    <w:rsid w:val="003315E2"/>
    <w:rsid w:val="00331C6E"/>
    <w:rsid w:val="0033223C"/>
    <w:rsid w:val="00332955"/>
    <w:rsid w:val="00332B53"/>
    <w:rsid w:val="00332E03"/>
    <w:rsid w:val="0033443A"/>
    <w:rsid w:val="00334C3D"/>
    <w:rsid w:val="00335F09"/>
    <w:rsid w:val="003361C4"/>
    <w:rsid w:val="00336805"/>
    <w:rsid w:val="00336D49"/>
    <w:rsid w:val="00337491"/>
    <w:rsid w:val="003377AB"/>
    <w:rsid w:val="00337EB8"/>
    <w:rsid w:val="003400AA"/>
    <w:rsid w:val="003402EA"/>
    <w:rsid w:val="00340689"/>
    <w:rsid w:val="00340CBC"/>
    <w:rsid w:val="00340CF6"/>
    <w:rsid w:val="00340F2B"/>
    <w:rsid w:val="00342089"/>
    <w:rsid w:val="003422B4"/>
    <w:rsid w:val="003423D0"/>
    <w:rsid w:val="00342410"/>
    <w:rsid w:val="00342E24"/>
    <w:rsid w:val="00343085"/>
    <w:rsid w:val="00343647"/>
    <w:rsid w:val="00343E1F"/>
    <w:rsid w:val="00343F5D"/>
    <w:rsid w:val="00344917"/>
    <w:rsid w:val="003451D5"/>
    <w:rsid w:val="003459EC"/>
    <w:rsid w:val="003463B7"/>
    <w:rsid w:val="003464CA"/>
    <w:rsid w:val="003466E1"/>
    <w:rsid w:val="0034692A"/>
    <w:rsid w:val="00347397"/>
    <w:rsid w:val="0034768C"/>
    <w:rsid w:val="00347BC6"/>
    <w:rsid w:val="00347E02"/>
    <w:rsid w:val="00350A77"/>
    <w:rsid w:val="00351A88"/>
    <w:rsid w:val="00354906"/>
    <w:rsid w:val="00354961"/>
    <w:rsid w:val="00354CEF"/>
    <w:rsid w:val="00355412"/>
    <w:rsid w:val="0035601F"/>
    <w:rsid w:val="00356383"/>
    <w:rsid w:val="0035756F"/>
    <w:rsid w:val="00357978"/>
    <w:rsid w:val="00357984"/>
    <w:rsid w:val="00357CD6"/>
    <w:rsid w:val="00357F7E"/>
    <w:rsid w:val="0036047A"/>
    <w:rsid w:val="00360C11"/>
    <w:rsid w:val="00360F9D"/>
    <w:rsid w:val="00361429"/>
    <w:rsid w:val="003617D5"/>
    <w:rsid w:val="003618CD"/>
    <w:rsid w:val="00361B41"/>
    <w:rsid w:val="00361C4E"/>
    <w:rsid w:val="00361F72"/>
    <w:rsid w:val="0036227F"/>
    <w:rsid w:val="00362A00"/>
    <w:rsid w:val="00362ACF"/>
    <w:rsid w:val="003631D0"/>
    <w:rsid w:val="003633EC"/>
    <w:rsid w:val="0036362A"/>
    <w:rsid w:val="00363BE4"/>
    <w:rsid w:val="00363EC9"/>
    <w:rsid w:val="00364098"/>
    <w:rsid w:val="00364381"/>
    <w:rsid w:val="00365069"/>
    <w:rsid w:val="003660A1"/>
    <w:rsid w:val="00366287"/>
    <w:rsid w:val="0036696F"/>
    <w:rsid w:val="003673EC"/>
    <w:rsid w:val="00367706"/>
    <w:rsid w:val="00367813"/>
    <w:rsid w:val="00367B6A"/>
    <w:rsid w:val="0037025B"/>
    <w:rsid w:val="00370488"/>
    <w:rsid w:val="00370868"/>
    <w:rsid w:val="0037091E"/>
    <w:rsid w:val="0037097C"/>
    <w:rsid w:val="00370A39"/>
    <w:rsid w:val="003713B6"/>
    <w:rsid w:val="003714A4"/>
    <w:rsid w:val="0037178D"/>
    <w:rsid w:val="0037206E"/>
    <w:rsid w:val="00372190"/>
    <w:rsid w:val="00372528"/>
    <w:rsid w:val="003725A2"/>
    <w:rsid w:val="003727A9"/>
    <w:rsid w:val="00372E7B"/>
    <w:rsid w:val="00372EC7"/>
    <w:rsid w:val="00372F09"/>
    <w:rsid w:val="00373810"/>
    <w:rsid w:val="00373B12"/>
    <w:rsid w:val="0037413B"/>
    <w:rsid w:val="0037547A"/>
    <w:rsid w:val="0037562E"/>
    <w:rsid w:val="00376F41"/>
    <w:rsid w:val="00377052"/>
    <w:rsid w:val="003772CC"/>
    <w:rsid w:val="00377476"/>
    <w:rsid w:val="0037748B"/>
    <w:rsid w:val="003774DA"/>
    <w:rsid w:val="00377884"/>
    <w:rsid w:val="00377905"/>
    <w:rsid w:val="00377B77"/>
    <w:rsid w:val="00377DCA"/>
    <w:rsid w:val="00377ED1"/>
    <w:rsid w:val="00380E1F"/>
    <w:rsid w:val="003814F0"/>
    <w:rsid w:val="00381FA8"/>
    <w:rsid w:val="00383A05"/>
    <w:rsid w:val="00384671"/>
    <w:rsid w:val="00384944"/>
    <w:rsid w:val="00384A34"/>
    <w:rsid w:val="00385C5D"/>
    <w:rsid w:val="00385CDB"/>
    <w:rsid w:val="00385E6D"/>
    <w:rsid w:val="00386134"/>
    <w:rsid w:val="003866BE"/>
    <w:rsid w:val="00386C81"/>
    <w:rsid w:val="0038795B"/>
    <w:rsid w:val="00387C97"/>
    <w:rsid w:val="003901E0"/>
    <w:rsid w:val="0039029E"/>
    <w:rsid w:val="0039055D"/>
    <w:rsid w:val="0039159C"/>
    <w:rsid w:val="003918C3"/>
    <w:rsid w:val="00391EE6"/>
    <w:rsid w:val="00391FAB"/>
    <w:rsid w:val="00392007"/>
    <w:rsid w:val="003920A9"/>
    <w:rsid w:val="00392660"/>
    <w:rsid w:val="0039298B"/>
    <w:rsid w:val="00392FC7"/>
    <w:rsid w:val="00393E50"/>
    <w:rsid w:val="00394B68"/>
    <w:rsid w:val="00394CA6"/>
    <w:rsid w:val="0039594E"/>
    <w:rsid w:val="00396D53"/>
    <w:rsid w:val="00397F1E"/>
    <w:rsid w:val="003A060A"/>
    <w:rsid w:val="003A0ACF"/>
    <w:rsid w:val="003A0EB5"/>
    <w:rsid w:val="003A1A9E"/>
    <w:rsid w:val="003A1BD2"/>
    <w:rsid w:val="003A282F"/>
    <w:rsid w:val="003A3150"/>
    <w:rsid w:val="003A3273"/>
    <w:rsid w:val="003A3B99"/>
    <w:rsid w:val="003A4D99"/>
    <w:rsid w:val="003A58D9"/>
    <w:rsid w:val="003A618A"/>
    <w:rsid w:val="003A69A6"/>
    <w:rsid w:val="003A70E3"/>
    <w:rsid w:val="003A749D"/>
    <w:rsid w:val="003A7D92"/>
    <w:rsid w:val="003B0309"/>
    <w:rsid w:val="003B062D"/>
    <w:rsid w:val="003B07E7"/>
    <w:rsid w:val="003B0ADD"/>
    <w:rsid w:val="003B0E62"/>
    <w:rsid w:val="003B2857"/>
    <w:rsid w:val="003B3C2A"/>
    <w:rsid w:val="003B4754"/>
    <w:rsid w:val="003B48A3"/>
    <w:rsid w:val="003B520E"/>
    <w:rsid w:val="003B5B5C"/>
    <w:rsid w:val="003B5E2B"/>
    <w:rsid w:val="003B6DAB"/>
    <w:rsid w:val="003B74AA"/>
    <w:rsid w:val="003B7CD7"/>
    <w:rsid w:val="003C132F"/>
    <w:rsid w:val="003C142C"/>
    <w:rsid w:val="003C1D69"/>
    <w:rsid w:val="003C1EFA"/>
    <w:rsid w:val="003C2F93"/>
    <w:rsid w:val="003C354B"/>
    <w:rsid w:val="003C4106"/>
    <w:rsid w:val="003C4213"/>
    <w:rsid w:val="003C433B"/>
    <w:rsid w:val="003C463F"/>
    <w:rsid w:val="003C481A"/>
    <w:rsid w:val="003C4CFD"/>
    <w:rsid w:val="003C4D76"/>
    <w:rsid w:val="003C4F31"/>
    <w:rsid w:val="003C528E"/>
    <w:rsid w:val="003C5852"/>
    <w:rsid w:val="003C6992"/>
    <w:rsid w:val="003C6BA9"/>
    <w:rsid w:val="003C709B"/>
    <w:rsid w:val="003D05E4"/>
    <w:rsid w:val="003D0A9E"/>
    <w:rsid w:val="003D1A79"/>
    <w:rsid w:val="003D1B45"/>
    <w:rsid w:val="003D1E27"/>
    <w:rsid w:val="003D1F70"/>
    <w:rsid w:val="003D2960"/>
    <w:rsid w:val="003D2C34"/>
    <w:rsid w:val="003D2F30"/>
    <w:rsid w:val="003D379D"/>
    <w:rsid w:val="003D3E26"/>
    <w:rsid w:val="003D438A"/>
    <w:rsid w:val="003D4707"/>
    <w:rsid w:val="003D4F48"/>
    <w:rsid w:val="003D5358"/>
    <w:rsid w:val="003D577A"/>
    <w:rsid w:val="003D5871"/>
    <w:rsid w:val="003D5F51"/>
    <w:rsid w:val="003D607B"/>
    <w:rsid w:val="003D68A5"/>
    <w:rsid w:val="003D68BF"/>
    <w:rsid w:val="003D70BE"/>
    <w:rsid w:val="003D7141"/>
    <w:rsid w:val="003D7396"/>
    <w:rsid w:val="003E0135"/>
    <w:rsid w:val="003E0316"/>
    <w:rsid w:val="003E0701"/>
    <w:rsid w:val="003E0809"/>
    <w:rsid w:val="003E0A2C"/>
    <w:rsid w:val="003E0AA3"/>
    <w:rsid w:val="003E201D"/>
    <w:rsid w:val="003E4911"/>
    <w:rsid w:val="003E4A65"/>
    <w:rsid w:val="003E4A86"/>
    <w:rsid w:val="003E4E99"/>
    <w:rsid w:val="003E5ABD"/>
    <w:rsid w:val="003E5C00"/>
    <w:rsid w:val="003E65F7"/>
    <w:rsid w:val="003E66B9"/>
    <w:rsid w:val="003E7060"/>
    <w:rsid w:val="003E7498"/>
    <w:rsid w:val="003E775B"/>
    <w:rsid w:val="003F06D4"/>
    <w:rsid w:val="003F0890"/>
    <w:rsid w:val="003F0CC1"/>
    <w:rsid w:val="003F132D"/>
    <w:rsid w:val="003F21CF"/>
    <w:rsid w:val="003F2CAF"/>
    <w:rsid w:val="003F2CF7"/>
    <w:rsid w:val="003F3305"/>
    <w:rsid w:val="003F36B0"/>
    <w:rsid w:val="003F38E6"/>
    <w:rsid w:val="003F4AF6"/>
    <w:rsid w:val="003F4E56"/>
    <w:rsid w:val="003F5508"/>
    <w:rsid w:val="003F5773"/>
    <w:rsid w:val="003F5D7D"/>
    <w:rsid w:val="003F5E82"/>
    <w:rsid w:val="003F6DF8"/>
    <w:rsid w:val="003F6F22"/>
    <w:rsid w:val="003F74CA"/>
    <w:rsid w:val="00400089"/>
    <w:rsid w:val="004004A9"/>
    <w:rsid w:val="00400F6B"/>
    <w:rsid w:val="00401389"/>
    <w:rsid w:val="004014AF"/>
    <w:rsid w:val="004014D7"/>
    <w:rsid w:val="00401A3B"/>
    <w:rsid w:val="00401CF8"/>
    <w:rsid w:val="00401EC8"/>
    <w:rsid w:val="004020D5"/>
    <w:rsid w:val="004023E7"/>
    <w:rsid w:val="0040249B"/>
    <w:rsid w:val="00402848"/>
    <w:rsid w:val="004028ED"/>
    <w:rsid w:val="00402A71"/>
    <w:rsid w:val="0040313B"/>
    <w:rsid w:val="00403D22"/>
    <w:rsid w:val="00403F5A"/>
    <w:rsid w:val="0040420E"/>
    <w:rsid w:val="004042FD"/>
    <w:rsid w:val="004049F6"/>
    <w:rsid w:val="00404C1E"/>
    <w:rsid w:val="0040536A"/>
    <w:rsid w:val="0040586E"/>
    <w:rsid w:val="00405E30"/>
    <w:rsid w:val="00406AFC"/>
    <w:rsid w:val="00406B7E"/>
    <w:rsid w:val="00406E55"/>
    <w:rsid w:val="00406F4E"/>
    <w:rsid w:val="00407598"/>
    <w:rsid w:val="004075CE"/>
    <w:rsid w:val="0040797F"/>
    <w:rsid w:val="00407B50"/>
    <w:rsid w:val="004106BC"/>
    <w:rsid w:val="00412326"/>
    <w:rsid w:val="004127C8"/>
    <w:rsid w:val="00413775"/>
    <w:rsid w:val="00414147"/>
    <w:rsid w:val="00414F7A"/>
    <w:rsid w:val="0041500E"/>
    <w:rsid w:val="00415142"/>
    <w:rsid w:val="004151E8"/>
    <w:rsid w:val="00415705"/>
    <w:rsid w:val="00415A88"/>
    <w:rsid w:val="00416E92"/>
    <w:rsid w:val="004170F9"/>
    <w:rsid w:val="004174A6"/>
    <w:rsid w:val="004174E2"/>
    <w:rsid w:val="004177AD"/>
    <w:rsid w:val="00417B0C"/>
    <w:rsid w:val="0042008B"/>
    <w:rsid w:val="004207B3"/>
    <w:rsid w:val="004207BB"/>
    <w:rsid w:val="00420AD0"/>
    <w:rsid w:val="0042142D"/>
    <w:rsid w:val="004219C0"/>
    <w:rsid w:val="00421A86"/>
    <w:rsid w:val="004232AF"/>
    <w:rsid w:val="0042373C"/>
    <w:rsid w:val="004237A5"/>
    <w:rsid w:val="00425DEC"/>
    <w:rsid w:val="00425E64"/>
    <w:rsid w:val="00425F0A"/>
    <w:rsid w:val="00426120"/>
    <w:rsid w:val="004265D9"/>
    <w:rsid w:val="00426D37"/>
    <w:rsid w:val="004275CF"/>
    <w:rsid w:val="00430344"/>
    <w:rsid w:val="00430817"/>
    <w:rsid w:val="00431675"/>
    <w:rsid w:val="004316DF"/>
    <w:rsid w:val="0043228B"/>
    <w:rsid w:val="00432D32"/>
    <w:rsid w:val="004332B6"/>
    <w:rsid w:val="0043338D"/>
    <w:rsid w:val="00433753"/>
    <w:rsid w:val="00433D95"/>
    <w:rsid w:val="004345DD"/>
    <w:rsid w:val="00434D19"/>
    <w:rsid w:val="00434F69"/>
    <w:rsid w:val="00435710"/>
    <w:rsid w:val="004367D9"/>
    <w:rsid w:val="00436B7D"/>
    <w:rsid w:val="004370C3"/>
    <w:rsid w:val="004370DA"/>
    <w:rsid w:val="00437784"/>
    <w:rsid w:val="004412B1"/>
    <w:rsid w:val="00441917"/>
    <w:rsid w:val="00441E77"/>
    <w:rsid w:val="004420CE"/>
    <w:rsid w:val="00442317"/>
    <w:rsid w:val="00442696"/>
    <w:rsid w:val="00443149"/>
    <w:rsid w:val="00443956"/>
    <w:rsid w:val="00443F22"/>
    <w:rsid w:val="0044457E"/>
    <w:rsid w:val="00444746"/>
    <w:rsid w:val="004449B7"/>
    <w:rsid w:val="00445367"/>
    <w:rsid w:val="0044590A"/>
    <w:rsid w:val="004471C2"/>
    <w:rsid w:val="004473AE"/>
    <w:rsid w:val="004478FB"/>
    <w:rsid w:val="00447B94"/>
    <w:rsid w:val="004501DB"/>
    <w:rsid w:val="00451661"/>
    <w:rsid w:val="004523B1"/>
    <w:rsid w:val="00452A77"/>
    <w:rsid w:val="00453C6E"/>
    <w:rsid w:val="00453F64"/>
    <w:rsid w:val="004544B2"/>
    <w:rsid w:val="0045543A"/>
    <w:rsid w:val="0045549E"/>
    <w:rsid w:val="00455E95"/>
    <w:rsid w:val="004562F9"/>
    <w:rsid w:val="004564D9"/>
    <w:rsid w:val="00456760"/>
    <w:rsid w:val="00456AE6"/>
    <w:rsid w:val="00457B66"/>
    <w:rsid w:val="00457C31"/>
    <w:rsid w:val="0046022C"/>
    <w:rsid w:val="0046059A"/>
    <w:rsid w:val="00460671"/>
    <w:rsid w:val="004610EF"/>
    <w:rsid w:val="00461164"/>
    <w:rsid w:val="004616DA"/>
    <w:rsid w:val="004618EC"/>
    <w:rsid w:val="0046194F"/>
    <w:rsid w:val="0046196D"/>
    <w:rsid w:val="00461B86"/>
    <w:rsid w:val="00461CB9"/>
    <w:rsid w:val="00462A01"/>
    <w:rsid w:val="00462A51"/>
    <w:rsid w:val="00462B3E"/>
    <w:rsid w:val="00462F8B"/>
    <w:rsid w:val="00463367"/>
    <w:rsid w:val="004636AB"/>
    <w:rsid w:val="00463CA9"/>
    <w:rsid w:val="00463E08"/>
    <w:rsid w:val="004646D3"/>
    <w:rsid w:val="00464D2F"/>
    <w:rsid w:val="00466136"/>
    <w:rsid w:val="00466274"/>
    <w:rsid w:val="00466B76"/>
    <w:rsid w:val="00467418"/>
    <w:rsid w:val="00467C74"/>
    <w:rsid w:val="00467E1B"/>
    <w:rsid w:val="00470371"/>
    <w:rsid w:val="00470476"/>
    <w:rsid w:val="00470603"/>
    <w:rsid w:val="004709CE"/>
    <w:rsid w:val="00470C73"/>
    <w:rsid w:val="0047191D"/>
    <w:rsid w:val="00471C02"/>
    <w:rsid w:val="00472388"/>
    <w:rsid w:val="00472808"/>
    <w:rsid w:val="0047283B"/>
    <w:rsid w:val="00472A9D"/>
    <w:rsid w:val="00472E1D"/>
    <w:rsid w:val="00472E3E"/>
    <w:rsid w:val="004730E5"/>
    <w:rsid w:val="004739DB"/>
    <w:rsid w:val="00473B8A"/>
    <w:rsid w:val="00473E8C"/>
    <w:rsid w:val="00474727"/>
    <w:rsid w:val="0047498F"/>
    <w:rsid w:val="00475119"/>
    <w:rsid w:val="004776AD"/>
    <w:rsid w:val="00477888"/>
    <w:rsid w:val="004804C2"/>
    <w:rsid w:val="00481A66"/>
    <w:rsid w:val="0048219A"/>
    <w:rsid w:val="004821EB"/>
    <w:rsid w:val="00482206"/>
    <w:rsid w:val="004822E5"/>
    <w:rsid w:val="00482FBB"/>
    <w:rsid w:val="00483498"/>
    <w:rsid w:val="00483C34"/>
    <w:rsid w:val="004840A6"/>
    <w:rsid w:val="00484BE9"/>
    <w:rsid w:val="00484DCA"/>
    <w:rsid w:val="00484E59"/>
    <w:rsid w:val="004850E6"/>
    <w:rsid w:val="00485451"/>
    <w:rsid w:val="0048675C"/>
    <w:rsid w:val="00486790"/>
    <w:rsid w:val="0048773F"/>
    <w:rsid w:val="0049034E"/>
    <w:rsid w:val="0049044B"/>
    <w:rsid w:val="00490EDA"/>
    <w:rsid w:val="004911D3"/>
    <w:rsid w:val="0049125A"/>
    <w:rsid w:val="0049129F"/>
    <w:rsid w:val="004912C1"/>
    <w:rsid w:val="00491F39"/>
    <w:rsid w:val="0049228B"/>
    <w:rsid w:val="004924E9"/>
    <w:rsid w:val="004927CE"/>
    <w:rsid w:val="00492C9D"/>
    <w:rsid w:val="004931CD"/>
    <w:rsid w:val="004933B4"/>
    <w:rsid w:val="004936FE"/>
    <w:rsid w:val="0049391C"/>
    <w:rsid w:val="00493A2F"/>
    <w:rsid w:val="00493BA8"/>
    <w:rsid w:val="00494008"/>
    <w:rsid w:val="004941F5"/>
    <w:rsid w:val="00494CD9"/>
    <w:rsid w:val="00494F26"/>
    <w:rsid w:val="004958BF"/>
    <w:rsid w:val="00495B67"/>
    <w:rsid w:val="00496B86"/>
    <w:rsid w:val="00497359"/>
    <w:rsid w:val="004A0FA3"/>
    <w:rsid w:val="004A12FC"/>
    <w:rsid w:val="004A15C8"/>
    <w:rsid w:val="004A17B8"/>
    <w:rsid w:val="004A205D"/>
    <w:rsid w:val="004A2C29"/>
    <w:rsid w:val="004A2C69"/>
    <w:rsid w:val="004A2EE6"/>
    <w:rsid w:val="004A37C0"/>
    <w:rsid w:val="004A47DC"/>
    <w:rsid w:val="004A4D82"/>
    <w:rsid w:val="004A6058"/>
    <w:rsid w:val="004A6324"/>
    <w:rsid w:val="004A6350"/>
    <w:rsid w:val="004A63A9"/>
    <w:rsid w:val="004A6F84"/>
    <w:rsid w:val="004A7766"/>
    <w:rsid w:val="004A7FC0"/>
    <w:rsid w:val="004B0F2C"/>
    <w:rsid w:val="004B115D"/>
    <w:rsid w:val="004B13EA"/>
    <w:rsid w:val="004B1D7A"/>
    <w:rsid w:val="004B2049"/>
    <w:rsid w:val="004B2095"/>
    <w:rsid w:val="004B24F9"/>
    <w:rsid w:val="004B2557"/>
    <w:rsid w:val="004B27B7"/>
    <w:rsid w:val="004B33FA"/>
    <w:rsid w:val="004B34AD"/>
    <w:rsid w:val="004B3A19"/>
    <w:rsid w:val="004B3E42"/>
    <w:rsid w:val="004B42C3"/>
    <w:rsid w:val="004B5015"/>
    <w:rsid w:val="004B50DE"/>
    <w:rsid w:val="004B582E"/>
    <w:rsid w:val="004B65C4"/>
    <w:rsid w:val="004B6661"/>
    <w:rsid w:val="004C0FC9"/>
    <w:rsid w:val="004C100A"/>
    <w:rsid w:val="004C13D6"/>
    <w:rsid w:val="004C13FF"/>
    <w:rsid w:val="004C16D2"/>
    <w:rsid w:val="004C1BDE"/>
    <w:rsid w:val="004C23DF"/>
    <w:rsid w:val="004C2BD6"/>
    <w:rsid w:val="004C3435"/>
    <w:rsid w:val="004C3B7D"/>
    <w:rsid w:val="004C3CD4"/>
    <w:rsid w:val="004C49B2"/>
    <w:rsid w:val="004C4A33"/>
    <w:rsid w:val="004C4A3C"/>
    <w:rsid w:val="004C4B9C"/>
    <w:rsid w:val="004C4D5A"/>
    <w:rsid w:val="004C512C"/>
    <w:rsid w:val="004C5547"/>
    <w:rsid w:val="004C571B"/>
    <w:rsid w:val="004C5856"/>
    <w:rsid w:val="004C5A66"/>
    <w:rsid w:val="004C5EC3"/>
    <w:rsid w:val="004C6895"/>
    <w:rsid w:val="004C6B67"/>
    <w:rsid w:val="004C6B7C"/>
    <w:rsid w:val="004C6C06"/>
    <w:rsid w:val="004C6CC9"/>
    <w:rsid w:val="004C6E06"/>
    <w:rsid w:val="004C7965"/>
    <w:rsid w:val="004D0A92"/>
    <w:rsid w:val="004D1A8E"/>
    <w:rsid w:val="004D1BB1"/>
    <w:rsid w:val="004D1EDC"/>
    <w:rsid w:val="004D1F06"/>
    <w:rsid w:val="004D2337"/>
    <w:rsid w:val="004D348D"/>
    <w:rsid w:val="004D3799"/>
    <w:rsid w:val="004D37EB"/>
    <w:rsid w:val="004D386E"/>
    <w:rsid w:val="004D3C24"/>
    <w:rsid w:val="004D400F"/>
    <w:rsid w:val="004D419D"/>
    <w:rsid w:val="004D48D4"/>
    <w:rsid w:val="004D4B46"/>
    <w:rsid w:val="004D56E6"/>
    <w:rsid w:val="004D61E9"/>
    <w:rsid w:val="004D6293"/>
    <w:rsid w:val="004D63E3"/>
    <w:rsid w:val="004D68B0"/>
    <w:rsid w:val="004D77C1"/>
    <w:rsid w:val="004E0E5B"/>
    <w:rsid w:val="004E1283"/>
    <w:rsid w:val="004E1308"/>
    <w:rsid w:val="004E170F"/>
    <w:rsid w:val="004E1916"/>
    <w:rsid w:val="004E1BE1"/>
    <w:rsid w:val="004E205B"/>
    <w:rsid w:val="004E2EBE"/>
    <w:rsid w:val="004E328F"/>
    <w:rsid w:val="004E3336"/>
    <w:rsid w:val="004E3BE9"/>
    <w:rsid w:val="004E3ED0"/>
    <w:rsid w:val="004E4053"/>
    <w:rsid w:val="004E458B"/>
    <w:rsid w:val="004E4681"/>
    <w:rsid w:val="004E46B5"/>
    <w:rsid w:val="004E4B13"/>
    <w:rsid w:val="004E4FD7"/>
    <w:rsid w:val="004E4FE4"/>
    <w:rsid w:val="004E52FE"/>
    <w:rsid w:val="004E538D"/>
    <w:rsid w:val="004E5CC8"/>
    <w:rsid w:val="004E6F0C"/>
    <w:rsid w:val="004E7AF8"/>
    <w:rsid w:val="004F002B"/>
    <w:rsid w:val="004F02E4"/>
    <w:rsid w:val="004F040C"/>
    <w:rsid w:val="004F06F4"/>
    <w:rsid w:val="004F0BA4"/>
    <w:rsid w:val="004F14CA"/>
    <w:rsid w:val="004F1570"/>
    <w:rsid w:val="004F1CBA"/>
    <w:rsid w:val="004F3254"/>
    <w:rsid w:val="004F40AB"/>
    <w:rsid w:val="004F4158"/>
    <w:rsid w:val="004F4831"/>
    <w:rsid w:val="004F4A81"/>
    <w:rsid w:val="004F5377"/>
    <w:rsid w:val="004F58E3"/>
    <w:rsid w:val="004F62B6"/>
    <w:rsid w:val="004F6950"/>
    <w:rsid w:val="004F6C2D"/>
    <w:rsid w:val="004F6D6C"/>
    <w:rsid w:val="004F6DEF"/>
    <w:rsid w:val="004F70A0"/>
    <w:rsid w:val="004F7101"/>
    <w:rsid w:val="004F7579"/>
    <w:rsid w:val="004F7A82"/>
    <w:rsid w:val="00500216"/>
    <w:rsid w:val="005002FB"/>
    <w:rsid w:val="00500BC8"/>
    <w:rsid w:val="00500BEB"/>
    <w:rsid w:val="00500C96"/>
    <w:rsid w:val="00500CBB"/>
    <w:rsid w:val="0050101A"/>
    <w:rsid w:val="00501730"/>
    <w:rsid w:val="00501BF6"/>
    <w:rsid w:val="00502A5B"/>
    <w:rsid w:val="0050338F"/>
    <w:rsid w:val="0050374F"/>
    <w:rsid w:val="00503E69"/>
    <w:rsid w:val="00504179"/>
    <w:rsid w:val="005053CC"/>
    <w:rsid w:val="00505540"/>
    <w:rsid w:val="00505B0A"/>
    <w:rsid w:val="0050635F"/>
    <w:rsid w:val="0050775C"/>
    <w:rsid w:val="00507A37"/>
    <w:rsid w:val="00507A41"/>
    <w:rsid w:val="0051027E"/>
    <w:rsid w:val="005108A0"/>
    <w:rsid w:val="00510FE1"/>
    <w:rsid w:val="005111F9"/>
    <w:rsid w:val="00511787"/>
    <w:rsid w:val="005118BB"/>
    <w:rsid w:val="00511A56"/>
    <w:rsid w:val="00511AEE"/>
    <w:rsid w:val="00511EEE"/>
    <w:rsid w:val="005122D7"/>
    <w:rsid w:val="005124FF"/>
    <w:rsid w:val="005126CE"/>
    <w:rsid w:val="005128D0"/>
    <w:rsid w:val="00512CCD"/>
    <w:rsid w:val="00514328"/>
    <w:rsid w:val="00514336"/>
    <w:rsid w:val="00514F9E"/>
    <w:rsid w:val="00514FF8"/>
    <w:rsid w:val="005155AB"/>
    <w:rsid w:val="00515E77"/>
    <w:rsid w:val="00516662"/>
    <w:rsid w:val="005166EF"/>
    <w:rsid w:val="00516D3A"/>
    <w:rsid w:val="00516F29"/>
    <w:rsid w:val="00517BE3"/>
    <w:rsid w:val="0052050A"/>
    <w:rsid w:val="005208ED"/>
    <w:rsid w:val="0052114D"/>
    <w:rsid w:val="00522045"/>
    <w:rsid w:val="00523920"/>
    <w:rsid w:val="00523A7A"/>
    <w:rsid w:val="00525083"/>
    <w:rsid w:val="0052669E"/>
    <w:rsid w:val="00526926"/>
    <w:rsid w:val="00526934"/>
    <w:rsid w:val="00526A33"/>
    <w:rsid w:val="00526E9D"/>
    <w:rsid w:val="005272B8"/>
    <w:rsid w:val="0052748F"/>
    <w:rsid w:val="00527B27"/>
    <w:rsid w:val="00527FC4"/>
    <w:rsid w:val="005304EA"/>
    <w:rsid w:val="00530A3E"/>
    <w:rsid w:val="00530CC3"/>
    <w:rsid w:val="00530DBF"/>
    <w:rsid w:val="005322BF"/>
    <w:rsid w:val="00532930"/>
    <w:rsid w:val="00532C99"/>
    <w:rsid w:val="005339B7"/>
    <w:rsid w:val="005353B5"/>
    <w:rsid w:val="00535788"/>
    <w:rsid w:val="00535E89"/>
    <w:rsid w:val="00536492"/>
    <w:rsid w:val="00536C8E"/>
    <w:rsid w:val="005401C7"/>
    <w:rsid w:val="00541229"/>
    <w:rsid w:val="005412F1"/>
    <w:rsid w:val="005413D1"/>
    <w:rsid w:val="00541A4F"/>
    <w:rsid w:val="00541C70"/>
    <w:rsid w:val="00541D37"/>
    <w:rsid w:val="00542329"/>
    <w:rsid w:val="005425C6"/>
    <w:rsid w:val="00542853"/>
    <w:rsid w:val="005429F5"/>
    <w:rsid w:val="005431BE"/>
    <w:rsid w:val="0054323B"/>
    <w:rsid w:val="0054436E"/>
    <w:rsid w:val="00545625"/>
    <w:rsid w:val="005457A0"/>
    <w:rsid w:val="0054582F"/>
    <w:rsid w:val="00545A7F"/>
    <w:rsid w:val="005470ED"/>
    <w:rsid w:val="0054720C"/>
    <w:rsid w:val="00547D37"/>
    <w:rsid w:val="00547DFB"/>
    <w:rsid w:val="00550237"/>
    <w:rsid w:val="00550619"/>
    <w:rsid w:val="005506FB"/>
    <w:rsid w:val="0055130E"/>
    <w:rsid w:val="005518C2"/>
    <w:rsid w:val="00552164"/>
    <w:rsid w:val="005522CF"/>
    <w:rsid w:val="00552A1E"/>
    <w:rsid w:val="00552D92"/>
    <w:rsid w:val="00553163"/>
    <w:rsid w:val="005537BC"/>
    <w:rsid w:val="00553D3B"/>
    <w:rsid w:val="005548F2"/>
    <w:rsid w:val="00554A9E"/>
    <w:rsid w:val="00554BFE"/>
    <w:rsid w:val="0055541E"/>
    <w:rsid w:val="00555C91"/>
    <w:rsid w:val="0055630F"/>
    <w:rsid w:val="00556BBE"/>
    <w:rsid w:val="00556D56"/>
    <w:rsid w:val="00557154"/>
    <w:rsid w:val="0055731B"/>
    <w:rsid w:val="00557835"/>
    <w:rsid w:val="0056011A"/>
    <w:rsid w:val="00560B89"/>
    <w:rsid w:val="00560BB1"/>
    <w:rsid w:val="00561521"/>
    <w:rsid w:val="005617E7"/>
    <w:rsid w:val="00561BD0"/>
    <w:rsid w:val="0056207E"/>
    <w:rsid w:val="005624E6"/>
    <w:rsid w:val="00562850"/>
    <w:rsid w:val="00563109"/>
    <w:rsid w:val="00563119"/>
    <w:rsid w:val="005634FF"/>
    <w:rsid w:val="0056352E"/>
    <w:rsid w:val="005635C0"/>
    <w:rsid w:val="00563BED"/>
    <w:rsid w:val="005643FE"/>
    <w:rsid w:val="0056462F"/>
    <w:rsid w:val="00565513"/>
    <w:rsid w:val="00565B06"/>
    <w:rsid w:val="00566F5E"/>
    <w:rsid w:val="0056791B"/>
    <w:rsid w:val="005701C1"/>
    <w:rsid w:val="0057056B"/>
    <w:rsid w:val="00570CAA"/>
    <w:rsid w:val="0057135B"/>
    <w:rsid w:val="0057142D"/>
    <w:rsid w:val="005718F2"/>
    <w:rsid w:val="00571E09"/>
    <w:rsid w:val="0057242D"/>
    <w:rsid w:val="00572621"/>
    <w:rsid w:val="0057364C"/>
    <w:rsid w:val="0057381B"/>
    <w:rsid w:val="00573997"/>
    <w:rsid w:val="00574520"/>
    <w:rsid w:val="00574562"/>
    <w:rsid w:val="00574607"/>
    <w:rsid w:val="00575308"/>
    <w:rsid w:val="00575756"/>
    <w:rsid w:val="005757B8"/>
    <w:rsid w:val="00576378"/>
    <w:rsid w:val="005763DB"/>
    <w:rsid w:val="00576558"/>
    <w:rsid w:val="00577B79"/>
    <w:rsid w:val="00580247"/>
    <w:rsid w:val="005802DF"/>
    <w:rsid w:val="0058053B"/>
    <w:rsid w:val="005805CD"/>
    <w:rsid w:val="00580F15"/>
    <w:rsid w:val="005810D4"/>
    <w:rsid w:val="00581E20"/>
    <w:rsid w:val="00581E65"/>
    <w:rsid w:val="00581F67"/>
    <w:rsid w:val="00582006"/>
    <w:rsid w:val="00582141"/>
    <w:rsid w:val="005830CB"/>
    <w:rsid w:val="005833DF"/>
    <w:rsid w:val="00583907"/>
    <w:rsid w:val="005848BB"/>
    <w:rsid w:val="00584AA4"/>
    <w:rsid w:val="00584F14"/>
    <w:rsid w:val="00585144"/>
    <w:rsid w:val="005856A3"/>
    <w:rsid w:val="00585927"/>
    <w:rsid w:val="0058593F"/>
    <w:rsid w:val="00585965"/>
    <w:rsid w:val="005859A9"/>
    <w:rsid w:val="00585B38"/>
    <w:rsid w:val="00585BD8"/>
    <w:rsid w:val="00587955"/>
    <w:rsid w:val="00587CC5"/>
    <w:rsid w:val="00587D6F"/>
    <w:rsid w:val="00587F6A"/>
    <w:rsid w:val="00591739"/>
    <w:rsid w:val="00591824"/>
    <w:rsid w:val="00591BC2"/>
    <w:rsid w:val="005934F7"/>
    <w:rsid w:val="00593813"/>
    <w:rsid w:val="00594020"/>
    <w:rsid w:val="005940EF"/>
    <w:rsid w:val="0059453F"/>
    <w:rsid w:val="00594DF8"/>
    <w:rsid w:val="005966D5"/>
    <w:rsid w:val="00596DB0"/>
    <w:rsid w:val="00596F92"/>
    <w:rsid w:val="0059724B"/>
    <w:rsid w:val="005A0876"/>
    <w:rsid w:val="005A0C28"/>
    <w:rsid w:val="005A0CBD"/>
    <w:rsid w:val="005A1011"/>
    <w:rsid w:val="005A1239"/>
    <w:rsid w:val="005A1B5C"/>
    <w:rsid w:val="005A1E19"/>
    <w:rsid w:val="005A1F66"/>
    <w:rsid w:val="005A291F"/>
    <w:rsid w:val="005A2A0B"/>
    <w:rsid w:val="005A2E47"/>
    <w:rsid w:val="005A39BD"/>
    <w:rsid w:val="005A3A05"/>
    <w:rsid w:val="005A3E1B"/>
    <w:rsid w:val="005A454E"/>
    <w:rsid w:val="005A4746"/>
    <w:rsid w:val="005A474E"/>
    <w:rsid w:val="005A4BBD"/>
    <w:rsid w:val="005A5764"/>
    <w:rsid w:val="005A5BA0"/>
    <w:rsid w:val="005A5C52"/>
    <w:rsid w:val="005A5CE0"/>
    <w:rsid w:val="005A7E88"/>
    <w:rsid w:val="005B0100"/>
    <w:rsid w:val="005B0A46"/>
    <w:rsid w:val="005B0E46"/>
    <w:rsid w:val="005B345B"/>
    <w:rsid w:val="005B3798"/>
    <w:rsid w:val="005B3EB6"/>
    <w:rsid w:val="005B4015"/>
    <w:rsid w:val="005B44BA"/>
    <w:rsid w:val="005B48A9"/>
    <w:rsid w:val="005B504D"/>
    <w:rsid w:val="005B606F"/>
    <w:rsid w:val="005B6490"/>
    <w:rsid w:val="005B6775"/>
    <w:rsid w:val="005B6D99"/>
    <w:rsid w:val="005B6E61"/>
    <w:rsid w:val="005B6FB1"/>
    <w:rsid w:val="005B701A"/>
    <w:rsid w:val="005B7334"/>
    <w:rsid w:val="005B742C"/>
    <w:rsid w:val="005C0036"/>
    <w:rsid w:val="005C013B"/>
    <w:rsid w:val="005C0377"/>
    <w:rsid w:val="005C051C"/>
    <w:rsid w:val="005C0B64"/>
    <w:rsid w:val="005C0E09"/>
    <w:rsid w:val="005C1273"/>
    <w:rsid w:val="005C132C"/>
    <w:rsid w:val="005C147B"/>
    <w:rsid w:val="005C1AA8"/>
    <w:rsid w:val="005C1C42"/>
    <w:rsid w:val="005C1C6A"/>
    <w:rsid w:val="005C1DC4"/>
    <w:rsid w:val="005C1DD0"/>
    <w:rsid w:val="005C1FF8"/>
    <w:rsid w:val="005C202D"/>
    <w:rsid w:val="005C20CA"/>
    <w:rsid w:val="005C255D"/>
    <w:rsid w:val="005C299C"/>
    <w:rsid w:val="005C3830"/>
    <w:rsid w:val="005C4BA5"/>
    <w:rsid w:val="005C5279"/>
    <w:rsid w:val="005C5F1D"/>
    <w:rsid w:val="005C665A"/>
    <w:rsid w:val="005C7831"/>
    <w:rsid w:val="005C7C26"/>
    <w:rsid w:val="005D0096"/>
    <w:rsid w:val="005D057B"/>
    <w:rsid w:val="005D07FE"/>
    <w:rsid w:val="005D0F64"/>
    <w:rsid w:val="005D14A2"/>
    <w:rsid w:val="005D1B5E"/>
    <w:rsid w:val="005D22DB"/>
    <w:rsid w:val="005D2669"/>
    <w:rsid w:val="005D266C"/>
    <w:rsid w:val="005D3292"/>
    <w:rsid w:val="005D3592"/>
    <w:rsid w:val="005D3D32"/>
    <w:rsid w:val="005D42A7"/>
    <w:rsid w:val="005D4368"/>
    <w:rsid w:val="005D4A12"/>
    <w:rsid w:val="005D4B47"/>
    <w:rsid w:val="005D5E4C"/>
    <w:rsid w:val="005D6481"/>
    <w:rsid w:val="005D665A"/>
    <w:rsid w:val="005D6714"/>
    <w:rsid w:val="005D6B3E"/>
    <w:rsid w:val="005D7044"/>
    <w:rsid w:val="005D78CE"/>
    <w:rsid w:val="005E0567"/>
    <w:rsid w:val="005E0B08"/>
    <w:rsid w:val="005E0D0E"/>
    <w:rsid w:val="005E0F16"/>
    <w:rsid w:val="005E0FA6"/>
    <w:rsid w:val="005E1170"/>
    <w:rsid w:val="005E12E2"/>
    <w:rsid w:val="005E1F3C"/>
    <w:rsid w:val="005E3096"/>
    <w:rsid w:val="005E32A2"/>
    <w:rsid w:val="005E34C2"/>
    <w:rsid w:val="005E369F"/>
    <w:rsid w:val="005E3962"/>
    <w:rsid w:val="005E3DFE"/>
    <w:rsid w:val="005E411F"/>
    <w:rsid w:val="005E4162"/>
    <w:rsid w:val="005E47E7"/>
    <w:rsid w:val="005E4B35"/>
    <w:rsid w:val="005E5103"/>
    <w:rsid w:val="005E5585"/>
    <w:rsid w:val="005E561F"/>
    <w:rsid w:val="005E5E6A"/>
    <w:rsid w:val="005E603B"/>
    <w:rsid w:val="005E668C"/>
    <w:rsid w:val="005E6691"/>
    <w:rsid w:val="005E6796"/>
    <w:rsid w:val="005E6B88"/>
    <w:rsid w:val="005E6FE3"/>
    <w:rsid w:val="005E784F"/>
    <w:rsid w:val="005E78C6"/>
    <w:rsid w:val="005E7B15"/>
    <w:rsid w:val="005E7C22"/>
    <w:rsid w:val="005E7C9A"/>
    <w:rsid w:val="005E7DF9"/>
    <w:rsid w:val="005F099B"/>
    <w:rsid w:val="005F0A9D"/>
    <w:rsid w:val="005F0B4B"/>
    <w:rsid w:val="005F129A"/>
    <w:rsid w:val="005F1353"/>
    <w:rsid w:val="005F28AD"/>
    <w:rsid w:val="005F2F11"/>
    <w:rsid w:val="005F3885"/>
    <w:rsid w:val="005F460F"/>
    <w:rsid w:val="005F465C"/>
    <w:rsid w:val="005F4C49"/>
    <w:rsid w:val="005F538F"/>
    <w:rsid w:val="005F5AB0"/>
    <w:rsid w:val="005F5EEF"/>
    <w:rsid w:val="005F65D3"/>
    <w:rsid w:val="005F68F6"/>
    <w:rsid w:val="005F69F7"/>
    <w:rsid w:val="005F72D3"/>
    <w:rsid w:val="00600CB0"/>
    <w:rsid w:val="00600D55"/>
    <w:rsid w:val="00600E50"/>
    <w:rsid w:val="00600EB0"/>
    <w:rsid w:val="00601225"/>
    <w:rsid w:val="00601227"/>
    <w:rsid w:val="0060148F"/>
    <w:rsid w:val="00601962"/>
    <w:rsid w:val="00601E16"/>
    <w:rsid w:val="00602A01"/>
    <w:rsid w:val="0060312F"/>
    <w:rsid w:val="00605F10"/>
    <w:rsid w:val="00606012"/>
    <w:rsid w:val="00606130"/>
    <w:rsid w:val="00606BF4"/>
    <w:rsid w:val="0060758C"/>
    <w:rsid w:val="00607BD6"/>
    <w:rsid w:val="0061029B"/>
    <w:rsid w:val="006105B8"/>
    <w:rsid w:val="006109B6"/>
    <w:rsid w:val="00610B7C"/>
    <w:rsid w:val="00610CDA"/>
    <w:rsid w:val="00610D22"/>
    <w:rsid w:val="006118AC"/>
    <w:rsid w:val="00611A61"/>
    <w:rsid w:val="00612EA9"/>
    <w:rsid w:val="006147FD"/>
    <w:rsid w:val="00614E0C"/>
    <w:rsid w:val="006152B7"/>
    <w:rsid w:val="00615EA0"/>
    <w:rsid w:val="0061649C"/>
    <w:rsid w:val="006168F1"/>
    <w:rsid w:val="00616D21"/>
    <w:rsid w:val="00616E54"/>
    <w:rsid w:val="006170BE"/>
    <w:rsid w:val="00617667"/>
    <w:rsid w:val="00617793"/>
    <w:rsid w:val="00617EDE"/>
    <w:rsid w:val="00617F10"/>
    <w:rsid w:val="00621898"/>
    <w:rsid w:val="0062266E"/>
    <w:rsid w:val="00622894"/>
    <w:rsid w:val="00622C0E"/>
    <w:rsid w:val="00622CBC"/>
    <w:rsid w:val="00622FEB"/>
    <w:rsid w:val="00623174"/>
    <w:rsid w:val="00623274"/>
    <w:rsid w:val="006233DB"/>
    <w:rsid w:val="006239FD"/>
    <w:rsid w:val="00623A22"/>
    <w:rsid w:val="00623A4B"/>
    <w:rsid w:val="00623B0D"/>
    <w:rsid w:val="006245FD"/>
    <w:rsid w:val="006248B9"/>
    <w:rsid w:val="00625436"/>
    <w:rsid w:val="0062566D"/>
    <w:rsid w:val="00625942"/>
    <w:rsid w:val="00626BB4"/>
    <w:rsid w:val="00626F0E"/>
    <w:rsid w:val="00627136"/>
    <w:rsid w:val="00627196"/>
    <w:rsid w:val="0062736A"/>
    <w:rsid w:val="00627395"/>
    <w:rsid w:val="00627D7B"/>
    <w:rsid w:val="00627F38"/>
    <w:rsid w:val="006304A3"/>
    <w:rsid w:val="00630515"/>
    <w:rsid w:val="00630669"/>
    <w:rsid w:val="00630A89"/>
    <w:rsid w:val="006310BC"/>
    <w:rsid w:val="00633492"/>
    <w:rsid w:val="006334AD"/>
    <w:rsid w:val="006336A7"/>
    <w:rsid w:val="00633875"/>
    <w:rsid w:val="00633BBF"/>
    <w:rsid w:val="006347CB"/>
    <w:rsid w:val="00634ACD"/>
    <w:rsid w:val="00634D2B"/>
    <w:rsid w:val="006354A8"/>
    <w:rsid w:val="0063656E"/>
    <w:rsid w:val="006369EE"/>
    <w:rsid w:val="00637B27"/>
    <w:rsid w:val="00637C82"/>
    <w:rsid w:val="00637CCD"/>
    <w:rsid w:val="00637F71"/>
    <w:rsid w:val="006409D1"/>
    <w:rsid w:val="00640C82"/>
    <w:rsid w:val="00641432"/>
    <w:rsid w:val="00643060"/>
    <w:rsid w:val="00644334"/>
    <w:rsid w:val="00644700"/>
    <w:rsid w:val="006461AA"/>
    <w:rsid w:val="00646361"/>
    <w:rsid w:val="006464FC"/>
    <w:rsid w:val="006469C3"/>
    <w:rsid w:val="00646C9D"/>
    <w:rsid w:val="00647444"/>
    <w:rsid w:val="00650679"/>
    <w:rsid w:val="006509D9"/>
    <w:rsid w:val="0065153F"/>
    <w:rsid w:val="00651B6A"/>
    <w:rsid w:val="00651E6F"/>
    <w:rsid w:val="006522E7"/>
    <w:rsid w:val="006524F8"/>
    <w:rsid w:val="0065344B"/>
    <w:rsid w:val="00653504"/>
    <w:rsid w:val="00653A4E"/>
    <w:rsid w:val="00653D97"/>
    <w:rsid w:val="00654EA7"/>
    <w:rsid w:val="00655013"/>
    <w:rsid w:val="006550BA"/>
    <w:rsid w:val="0065537F"/>
    <w:rsid w:val="00656021"/>
    <w:rsid w:val="00657F1F"/>
    <w:rsid w:val="006606BB"/>
    <w:rsid w:val="006607A2"/>
    <w:rsid w:val="00660B48"/>
    <w:rsid w:val="0066106B"/>
    <w:rsid w:val="00661BAA"/>
    <w:rsid w:val="00661C93"/>
    <w:rsid w:val="006629FB"/>
    <w:rsid w:val="00662DDD"/>
    <w:rsid w:val="0066430E"/>
    <w:rsid w:val="00664486"/>
    <w:rsid w:val="00664530"/>
    <w:rsid w:val="0066461C"/>
    <w:rsid w:val="00664ED3"/>
    <w:rsid w:val="00664FA3"/>
    <w:rsid w:val="00665245"/>
    <w:rsid w:val="0066531C"/>
    <w:rsid w:val="0066550D"/>
    <w:rsid w:val="006655ED"/>
    <w:rsid w:val="0066583B"/>
    <w:rsid w:val="00665B3E"/>
    <w:rsid w:val="0066667F"/>
    <w:rsid w:val="00666846"/>
    <w:rsid w:val="00667002"/>
    <w:rsid w:val="006671D8"/>
    <w:rsid w:val="00667BF3"/>
    <w:rsid w:val="00667C08"/>
    <w:rsid w:val="00667DC3"/>
    <w:rsid w:val="00667E5A"/>
    <w:rsid w:val="006700F1"/>
    <w:rsid w:val="00670A58"/>
    <w:rsid w:val="00670F32"/>
    <w:rsid w:val="0067168B"/>
    <w:rsid w:val="00672CB2"/>
    <w:rsid w:val="00672DC3"/>
    <w:rsid w:val="006730EB"/>
    <w:rsid w:val="006732AC"/>
    <w:rsid w:val="00673946"/>
    <w:rsid w:val="00673BEB"/>
    <w:rsid w:val="00673DF8"/>
    <w:rsid w:val="0067458B"/>
    <w:rsid w:val="00674E95"/>
    <w:rsid w:val="00675353"/>
    <w:rsid w:val="00675A4F"/>
    <w:rsid w:val="00675E44"/>
    <w:rsid w:val="00675E8E"/>
    <w:rsid w:val="00676030"/>
    <w:rsid w:val="006768FC"/>
    <w:rsid w:val="00676A45"/>
    <w:rsid w:val="00676E75"/>
    <w:rsid w:val="00677146"/>
    <w:rsid w:val="0068044B"/>
    <w:rsid w:val="006806A6"/>
    <w:rsid w:val="00680F5F"/>
    <w:rsid w:val="006823FC"/>
    <w:rsid w:val="00682FAF"/>
    <w:rsid w:val="00682FF0"/>
    <w:rsid w:val="006831A9"/>
    <w:rsid w:val="006831C6"/>
    <w:rsid w:val="0068427E"/>
    <w:rsid w:val="00684403"/>
    <w:rsid w:val="00684749"/>
    <w:rsid w:val="00684800"/>
    <w:rsid w:val="006848F8"/>
    <w:rsid w:val="00684A0E"/>
    <w:rsid w:val="006850A8"/>
    <w:rsid w:val="00685CB8"/>
    <w:rsid w:val="00685D8F"/>
    <w:rsid w:val="006862C3"/>
    <w:rsid w:val="0068661A"/>
    <w:rsid w:val="00686C56"/>
    <w:rsid w:val="00687290"/>
    <w:rsid w:val="00687A92"/>
    <w:rsid w:val="00687AA6"/>
    <w:rsid w:val="0068DFEE"/>
    <w:rsid w:val="006903F9"/>
    <w:rsid w:val="00690569"/>
    <w:rsid w:val="006907E7"/>
    <w:rsid w:val="00690897"/>
    <w:rsid w:val="00690CD5"/>
    <w:rsid w:val="00691CE2"/>
    <w:rsid w:val="00692240"/>
    <w:rsid w:val="00692305"/>
    <w:rsid w:val="00692C4B"/>
    <w:rsid w:val="00692FC4"/>
    <w:rsid w:val="00693135"/>
    <w:rsid w:val="00693D3D"/>
    <w:rsid w:val="00694D1B"/>
    <w:rsid w:val="006952CC"/>
    <w:rsid w:val="006959ED"/>
    <w:rsid w:val="00695F88"/>
    <w:rsid w:val="00696080"/>
    <w:rsid w:val="00697CEC"/>
    <w:rsid w:val="006A0332"/>
    <w:rsid w:val="006A05D7"/>
    <w:rsid w:val="006A09B7"/>
    <w:rsid w:val="006A154E"/>
    <w:rsid w:val="006A1568"/>
    <w:rsid w:val="006A1933"/>
    <w:rsid w:val="006A23A2"/>
    <w:rsid w:val="006A3427"/>
    <w:rsid w:val="006A36A6"/>
    <w:rsid w:val="006A3A5D"/>
    <w:rsid w:val="006A3B37"/>
    <w:rsid w:val="006A4636"/>
    <w:rsid w:val="006A4908"/>
    <w:rsid w:val="006A585B"/>
    <w:rsid w:val="006A5A77"/>
    <w:rsid w:val="006A67ED"/>
    <w:rsid w:val="006A6F5D"/>
    <w:rsid w:val="006A7300"/>
    <w:rsid w:val="006A7797"/>
    <w:rsid w:val="006A7984"/>
    <w:rsid w:val="006B0071"/>
    <w:rsid w:val="006B0175"/>
    <w:rsid w:val="006B0433"/>
    <w:rsid w:val="006B0AEA"/>
    <w:rsid w:val="006B0CFB"/>
    <w:rsid w:val="006B14BB"/>
    <w:rsid w:val="006B1CC4"/>
    <w:rsid w:val="006B1FB4"/>
    <w:rsid w:val="006B2137"/>
    <w:rsid w:val="006B2F11"/>
    <w:rsid w:val="006B300F"/>
    <w:rsid w:val="006B3398"/>
    <w:rsid w:val="006B35B3"/>
    <w:rsid w:val="006B35B4"/>
    <w:rsid w:val="006B3791"/>
    <w:rsid w:val="006B37FA"/>
    <w:rsid w:val="006B389F"/>
    <w:rsid w:val="006B3D53"/>
    <w:rsid w:val="006B491E"/>
    <w:rsid w:val="006B5B6D"/>
    <w:rsid w:val="006B5F47"/>
    <w:rsid w:val="006B6415"/>
    <w:rsid w:val="006B66B9"/>
    <w:rsid w:val="006B725D"/>
    <w:rsid w:val="006B7DC2"/>
    <w:rsid w:val="006C0157"/>
    <w:rsid w:val="006C027A"/>
    <w:rsid w:val="006C23A0"/>
    <w:rsid w:val="006C2E4B"/>
    <w:rsid w:val="006C2E54"/>
    <w:rsid w:val="006C2F07"/>
    <w:rsid w:val="006C2F21"/>
    <w:rsid w:val="006C346A"/>
    <w:rsid w:val="006C34CF"/>
    <w:rsid w:val="006C3A24"/>
    <w:rsid w:val="006C3E9A"/>
    <w:rsid w:val="006C4B67"/>
    <w:rsid w:val="006C4D68"/>
    <w:rsid w:val="006C5526"/>
    <w:rsid w:val="006C5808"/>
    <w:rsid w:val="006C5836"/>
    <w:rsid w:val="006C5AF2"/>
    <w:rsid w:val="006C5B09"/>
    <w:rsid w:val="006C5D84"/>
    <w:rsid w:val="006C5FB3"/>
    <w:rsid w:val="006C5FD0"/>
    <w:rsid w:val="006C6874"/>
    <w:rsid w:val="006C7232"/>
    <w:rsid w:val="006C7312"/>
    <w:rsid w:val="006C7457"/>
    <w:rsid w:val="006C756F"/>
    <w:rsid w:val="006C7D8D"/>
    <w:rsid w:val="006D0437"/>
    <w:rsid w:val="006D0DD7"/>
    <w:rsid w:val="006D0E81"/>
    <w:rsid w:val="006D1FF9"/>
    <w:rsid w:val="006D2554"/>
    <w:rsid w:val="006D28FC"/>
    <w:rsid w:val="006D2AD5"/>
    <w:rsid w:val="006D2CF6"/>
    <w:rsid w:val="006D3409"/>
    <w:rsid w:val="006D3415"/>
    <w:rsid w:val="006D3493"/>
    <w:rsid w:val="006D3591"/>
    <w:rsid w:val="006D3831"/>
    <w:rsid w:val="006D3852"/>
    <w:rsid w:val="006D3BFE"/>
    <w:rsid w:val="006D536B"/>
    <w:rsid w:val="006D5624"/>
    <w:rsid w:val="006D59C4"/>
    <w:rsid w:val="006D6108"/>
    <w:rsid w:val="006D6BA6"/>
    <w:rsid w:val="006D6EF5"/>
    <w:rsid w:val="006D737D"/>
    <w:rsid w:val="006D7BF5"/>
    <w:rsid w:val="006E03D7"/>
    <w:rsid w:val="006E0927"/>
    <w:rsid w:val="006E113B"/>
    <w:rsid w:val="006E18E4"/>
    <w:rsid w:val="006E26A3"/>
    <w:rsid w:val="006E35EE"/>
    <w:rsid w:val="006E387E"/>
    <w:rsid w:val="006E4C2A"/>
    <w:rsid w:val="006E4DA4"/>
    <w:rsid w:val="006E5659"/>
    <w:rsid w:val="006E58B5"/>
    <w:rsid w:val="006E594F"/>
    <w:rsid w:val="006E5CDB"/>
    <w:rsid w:val="006E5E54"/>
    <w:rsid w:val="006E6922"/>
    <w:rsid w:val="006E6AE4"/>
    <w:rsid w:val="006E70C3"/>
    <w:rsid w:val="006E725A"/>
    <w:rsid w:val="006E7804"/>
    <w:rsid w:val="006E7BAD"/>
    <w:rsid w:val="006E7DCB"/>
    <w:rsid w:val="006E7F7E"/>
    <w:rsid w:val="006F061B"/>
    <w:rsid w:val="006F074F"/>
    <w:rsid w:val="006F0E85"/>
    <w:rsid w:val="006F0FB8"/>
    <w:rsid w:val="006F1088"/>
    <w:rsid w:val="006F114B"/>
    <w:rsid w:val="006F1391"/>
    <w:rsid w:val="006F1AC0"/>
    <w:rsid w:val="006F2198"/>
    <w:rsid w:val="006F232D"/>
    <w:rsid w:val="006F23EB"/>
    <w:rsid w:val="006F293E"/>
    <w:rsid w:val="006F3DEA"/>
    <w:rsid w:val="006F40A1"/>
    <w:rsid w:val="006F441D"/>
    <w:rsid w:val="006F4700"/>
    <w:rsid w:val="006F68D4"/>
    <w:rsid w:val="006F7829"/>
    <w:rsid w:val="006F79EA"/>
    <w:rsid w:val="006F7C82"/>
    <w:rsid w:val="006F7D13"/>
    <w:rsid w:val="006F7D35"/>
    <w:rsid w:val="00700630"/>
    <w:rsid w:val="0070094D"/>
    <w:rsid w:val="00700B8F"/>
    <w:rsid w:val="007036D0"/>
    <w:rsid w:val="007045BC"/>
    <w:rsid w:val="007049B7"/>
    <w:rsid w:val="00704CDE"/>
    <w:rsid w:val="00705261"/>
    <w:rsid w:val="0070589D"/>
    <w:rsid w:val="007063F3"/>
    <w:rsid w:val="00707A7E"/>
    <w:rsid w:val="007104FA"/>
    <w:rsid w:val="00710882"/>
    <w:rsid w:val="00710A53"/>
    <w:rsid w:val="00710E4E"/>
    <w:rsid w:val="00711068"/>
    <w:rsid w:val="007110C8"/>
    <w:rsid w:val="007116EB"/>
    <w:rsid w:val="0071280A"/>
    <w:rsid w:val="00712B02"/>
    <w:rsid w:val="00712B22"/>
    <w:rsid w:val="00712DF8"/>
    <w:rsid w:val="00712FE0"/>
    <w:rsid w:val="0071312E"/>
    <w:rsid w:val="00714568"/>
    <w:rsid w:val="007145CD"/>
    <w:rsid w:val="007152C8"/>
    <w:rsid w:val="00716394"/>
    <w:rsid w:val="00716F95"/>
    <w:rsid w:val="007178BB"/>
    <w:rsid w:val="00720684"/>
    <w:rsid w:val="00721309"/>
    <w:rsid w:val="00721E92"/>
    <w:rsid w:val="00723036"/>
    <w:rsid w:val="007233CE"/>
    <w:rsid w:val="00724325"/>
    <w:rsid w:val="007245E1"/>
    <w:rsid w:val="00724645"/>
    <w:rsid w:val="0072475B"/>
    <w:rsid w:val="00724D25"/>
    <w:rsid w:val="00724F09"/>
    <w:rsid w:val="00725D2B"/>
    <w:rsid w:val="00725E70"/>
    <w:rsid w:val="00726169"/>
    <w:rsid w:val="007268CB"/>
    <w:rsid w:val="00726FEA"/>
    <w:rsid w:val="007270CD"/>
    <w:rsid w:val="0072716D"/>
    <w:rsid w:val="00727BDE"/>
    <w:rsid w:val="007321CA"/>
    <w:rsid w:val="0073248C"/>
    <w:rsid w:val="007326E8"/>
    <w:rsid w:val="00733222"/>
    <w:rsid w:val="00733954"/>
    <w:rsid w:val="00733FE9"/>
    <w:rsid w:val="00734861"/>
    <w:rsid w:val="00734A20"/>
    <w:rsid w:val="007350A7"/>
    <w:rsid w:val="007355CE"/>
    <w:rsid w:val="00735940"/>
    <w:rsid w:val="007359E7"/>
    <w:rsid w:val="0073641F"/>
    <w:rsid w:val="007368CE"/>
    <w:rsid w:val="00736A55"/>
    <w:rsid w:val="00736C04"/>
    <w:rsid w:val="00736D54"/>
    <w:rsid w:val="00737DC4"/>
    <w:rsid w:val="00740562"/>
    <w:rsid w:val="00740628"/>
    <w:rsid w:val="0074094D"/>
    <w:rsid w:val="00740F4A"/>
    <w:rsid w:val="007418B1"/>
    <w:rsid w:val="00742678"/>
    <w:rsid w:val="00742B59"/>
    <w:rsid w:val="00743B8F"/>
    <w:rsid w:val="0074401E"/>
    <w:rsid w:val="007446D4"/>
    <w:rsid w:val="007448ED"/>
    <w:rsid w:val="00744995"/>
    <w:rsid w:val="0074525A"/>
    <w:rsid w:val="007453D1"/>
    <w:rsid w:val="00745439"/>
    <w:rsid w:val="00745665"/>
    <w:rsid w:val="00745E08"/>
    <w:rsid w:val="00746917"/>
    <w:rsid w:val="00746FD0"/>
    <w:rsid w:val="007507FC"/>
    <w:rsid w:val="00750A89"/>
    <w:rsid w:val="00750C75"/>
    <w:rsid w:val="00750E82"/>
    <w:rsid w:val="00751274"/>
    <w:rsid w:val="0075195C"/>
    <w:rsid w:val="00752AE6"/>
    <w:rsid w:val="00752B34"/>
    <w:rsid w:val="00752CE5"/>
    <w:rsid w:val="00752E68"/>
    <w:rsid w:val="00753961"/>
    <w:rsid w:val="00753C39"/>
    <w:rsid w:val="00753C8E"/>
    <w:rsid w:val="00753F73"/>
    <w:rsid w:val="00754403"/>
    <w:rsid w:val="00754A7E"/>
    <w:rsid w:val="00754B03"/>
    <w:rsid w:val="00754C41"/>
    <w:rsid w:val="00754E45"/>
    <w:rsid w:val="007555E9"/>
    <w:rsid w:val="0075562E"/>
    <w:rsid w:val="00755C6A"/>
    <w:rsid w:val="00755E8B"/>
    <w:rsid w:val="007566DC"/>
    <w:rsid w:val="007566EF"/>
    <w:rsid w:val="00756891"/>
    <w:rsid w:val="0075712D"/>
    <w:rsid w:val="00757BAF"/>
    <w:rsid w:val="00760311"/>
    <w:rsid w:val="0076119B"/>
    <w:rsid w:val="00761597"/>
    <w:rsid w:val="00761785"/>
    <w:rsid w:val="00761FE4"/>
    <w:rsid w:val="0076201F"/>
    <w:rsid w:val="00762173"/>
    <w:rsid w:val="007629C0"/>
    <w:rsid w:val="00762E96"/>
    <w:rsid w:val="007641A7"/>
    <w:rsid w:val="0076499C"/>
    <w:rsid w:val="00764A04"/>
    <w:rsid w:val="00765445"/>
    <w:rsid w:val="0076569C"/>
    <w:rsid w:val="00765BB3"/>
    <w:rsid w:val="00765F46"/>
    <w:rsid w:val="00766189"/>
    <w:rsid w:val="007662B1"/>
    <w:rsid w:val="0076635F"/>
    <w:rsid w:val="00766C6E"/>
    <w:rsid w:val="00766FCC"/>
    <w:rsid w:val="007704B0"/>
    <w:rsid w:val="00770C0E"/>
    <w:rsid w:val="00770DD7"/>
    <w:rsid w:val="0077133A"/>
    <w:rsid w:val="00771342"/>
    <w:rsid w:val="007714E6"/>
    <w:rsid w:val="00771C88"/>
    <w:rsid w:val="00772771"/>
    <w:rsid w:val="007729BA"/>
    <w:rsid w:val="00772B3F"/>
    <w:rsid w:val="007733BB"/>
    <w:rsid w:val="00773516"/>
    <w:rsid w:val="00773586"/>
    <w:rsid w:val="00773A89"/>
    <w:rsid w:val="00773BE7"/>
    <w:rsid w:val="00773E02"/>
    <w:rsid w:val="00774A9C"/>
    <w:rsid w:val="00774D28"/>
    <w:rsid w:val="00774DCE"/>
    <w:rsid w:val="00775EE6"/>
    <w:rsid w:val="007768A9"/>
    <w:rsid w:val="00776B17"/>
    <w:rsid w:val="0077744B"/>
    <w:rsid w:val="00777EDC"/>
    <w:rsid w:val="007806AB"/>
    <w:rsid w:val="007816BA"/>
    <w:rsid w:val="00781CA7"/>
    <w:rsid w:val="00781F99"/>
    <w:rsid w:val="00782784"/>
    <w:rsid w:val="00782825"/>
    <w:rsid w:val="00782F78"/>
    <w:rsid w:val="007831A3"/>
    <w:rsid w:val="007831FE"/>
    <w:rsid w:val="007834AB"/>
    <w:rsid w:val="00783667"/>
    <w:rsid w:val="00783899"/>
    <w:rsid w:val="00783AC4"/>
    <w:rsid w:val="00783C9D"/>
    <w:rsid w:val="00783D3B"/>
    <w:rsid w:val="0078436B"/>
    <w:rsid w:val="00784BED"/>
    <w:rsid w:val="00784E19"/>
    <w:rsid w:val="0078505D"/>
    <w:rsid w:val="007859AB"/>
    <w:rsid w:val="00786194"/>
    <w:rsid w:val="007868E9"/>
    <w:rsid w:val="00787496"/>
    <w:rsid w:val="007874C5"/>
    <w:rsid w:val="007875F6"/>
    <w:rsid w:val="00787662"/>
    <w:rsid w:val="00787999"/>
    <w:rsid w:val="007905B3"/>
    <w:rsid w:val="00791376"/>
    <w:rsid w:val="007918EE"/>
    <w:rsid w:val="00793476"/>
    <w:rsid w:val="007939F3"/>
    <w:rsid w:val="007951BE"/>
    <w:rsid w:val="0079531E"/>
    <w:rsid w:val="00795929"/>
    <w:rsid w:val="00795C6E"/>
    <w:rsid w:val="00796EFF"/>
    <w:rsid w:val="007973FD"/>
    <w:rsid w:val="007975F7"/>
    <w:rsid w:val="00797AB4"/>
    <w:rsid w:val="007A0385"/>
    <w:rsid w:val="007A0AF1"/>
    <w:rsid w:val="007A130D"/>
    <w:rsid w:val="007A19A3"/>
    <w:rsid w:val="007A1A1A"/>
    <w:rsid w:val="007A1AE5"/>
    <w:rsid w:val="007A1D4C"/>
    <w:rsid w:val="007A212D"/>
    <w:rsid w:val="007A2570"/>
    <w:rsid w:val="007A2674"/>
    <w:rsid w:val="007A2CB9"/>
    <w:rsid w:val="007A338A"/>
    <w:rsid w:val="007A3E04"/>
    <w:rsid w:val="007A4094"/>
    <w:rsid w:val="007A40CC"/>
    <w:rsid w:val="007A50A8"/>
    <w:rsid w:val="007A51A8"/>
    <w:rsid w:val="007A5A9F"/>
    <w:rsid w:val="007A5D05"/>
    <w:rsid w:val="007A6015"/>
    <w:rsid w:val="007A6039"/>
    <w:rsid w:val="007A6050"/>
    <w:rsid w:val="007A6617"/>
    <w:rsid w:val="007A7B79"/>
    <w:rsid w:val="007B00E3"/>
    <w:rsid w:val="007B09AF"/>
    <w:rsid w:val="007B16F5"/>
    <w:rsid w:val="007B2BA8"/>
    <w:rsid w:val="007B2D72"/>
    <w:rsid w:val="007B2D83"/>
    <w:rsid w:val="007B4288"/>
    <w:rsid w:val="007B4769"/>
    <w:rsid w:val="007B5994"/>
    <w:rsid w:val="007B5D2C"/>
    <w:rsid w:val="007B5D58"/>
    <w:rsid w:val="007B61AD"/>
    <w:rsid w:val="007B64B8"/>
    <w:rsid w:val="007B67B9"/>
    <w:rsid w:val="007B67DE"/>
    <w:rsid w:val="007B6AF9"/>
    <w:rsid w:val="007B705A"/>
    <w:rsid w:val="007B7790"/>
    <w:rsid w:val="007B7C25"/>
    <w:rsid w:val="007C0209"/>
    <w:rsid w:val="007C0395"/>
    <w:rsid w:val="007C0F9C"/>
    <w:rsid w:val="007C14BB"/>
    <w:rsid w:val="007C1719"/>
    <w:rsid w:val="007C193E"/>
    <w:rsid w:val="007C1AA6"/>
    <w:rsid w:val="007C276A"/>
    <w:rsid w:val="007C277A"/>
    <w:rsid w:val="007C2A4A"/>
    <w:rsid w:val="007C2A7B"/>
    <w:rsid w:val="007C356E"/>
    <w:rsid w:val="007C39DC"/>
    <w:rsid w:val="007C3A51"/>
    <w:rsid w:val="007C3BCD"/>
    <w:rsid w:val="007C40AF"/>
    <w:rsid w:val="007C4AE7"/>
    <w:rsid w:val="007C53A1"/>
    <w:rsid w:val="007C5986"/>
    <w:rsid w:val="007C5E75"/>
    <w:rsid w:val="007C5F67"/>
    <w:rsid w:val="007C60A6"/>
    <w:rsid w:val="007C6531"/>
    <w:rsid w:val="007D0163"/>
    <w:rsid w:val="007D037C"/>
    <w:rsid w:val="007D073A"/>
    <w:rsid w:val="007D17E0"/>
    <w:rsid w:val="007D1815"/>
    <w:rsid w:val="007D2220"/>
    <w:rsid w:val="007D2811"/>
    <w:rsid w:val="007D3783"/>
    <w:rsid w:val="007D389F"/>
    <w:rsid w:val="007D428E"/>
    <w:rsid w:val="007D4386"/>
    <w:rsid w:val="007D44A6"/>
    <w:rsid w:val="007D484F"/>
    <w:rsid w:val="007D4EFE"/>
    <w:rsid w:val="007D55A3"/>
    <w:rsid w:val="007D56BE"/>
    <w:rsid w:val="007D5CB6"/>
    <w:rsid w:val="007D60E4"/>
    <w:rsid w:val="007D72F6"/>
    <w:rsid w:val="007D7921"/>
    <w:rsid w:val="007E0381"/>
    <w:rsid w:val="007E05F5"/>
    <w:rsid w:val="007E0856"/>
    <w:rsid w:val="007E14CF"/>
    <w:rsid w:val="007E1579"/>
    <w:rsid w:val="007E17E3"/>
    <w:rsid w:val="007E29FB"/>
    <w:rsid w:val="007E2AAA"/>
    <w:rsid w:val="007E309B"/>
    <w:rsid w:val="007E325B"/>
    <w:rsid w:val="007E336D"/>
    <w:rsid w:val="007E351C"/>
    <w:rsid w:val="007E38A7"/>
    <w:rsid w:val="007E3B05"/>
    <w:rsid w:val="007E4088"/>
    <w:rsid w:val="007E4214"/>
    <w:rsid w:val="007E4DFB"/>
    <w:rsid w:val="007E4E53"/>
    <w:rsid w:val="007E5193"/>
    <w:rsid w:val="007E5A7A"/>
    <w:rsid w:val="007E699B"/>
    <w:rsid w:val="007E6C59"/>
    <w:rsid w:val="007E6F1A"/>
    <w:rsid w:val="007E7238"/>
    <w:rsid w:val="007E73EF"/>
    <w:rsid w:val="007E7A31"/>
    <w:rsid w:val="007E7A53"/>
    <w:rsid w:val="007F008A"/>
    <w:rsid w:val="007F043F"/>
    <w:rsid w:val="007F0C2B"/>
    <w:rsid w:val="007F1745"/>
    <w:rsid w:val="007F1812"/>
    <w:rsid w:val="007F1F7D"/>
    <w:rsid w:val="007F2101"/>
    <w:rsid w:val="007F2256"/>
    <w:rsid w:val="007F3011"/>
    <w:rsid w:val="007F312E"/>
    <w:rsid w:val="007F3609"/>
    <w:rsid w:val="007F465E"/>
    <w:rsid w:val="007F4E8C"/>
    <w:rsid w:val="007F5034"/>
    <w:rsid w:val="007F6483"/>
    <w:rsid w:val="007F651A"/>
    <w:rsid w:val="007F6F56"/>
    <w:rsid w:val="007F7441"/>
    <w:rsid w:val="007F78B6"/>
    <w:rsid w:val="007F7C17"/>
    <w:rsid w:val="007F7C4C"/>
    <w:rsid w:val="007F7D77"/>
    <w:rsid w:val="008002CB"/>
    <w:rsid w:val="00800499"/>
    <w:rsid w:val="00801C6C"/>
    <w:rsid w:val="00801CF3"/>
    <w:rsid w:val="008020F1"/>
    <w:rsid w:val="00802341"/>
    <w:rsid w:val="00802657"/>
    <w:rsid w:val="008029A4"/>
    <w:rsid w:val="00802C0A"/>
    <w:rsid w:val="00802D09"/>
    <w:rsid w:val="00802DE9"/>
    <w:rsid w:val="00802E3F"/>
    <w:rsid w:val="00803506"/>
    <w:rsid w:val="0080369D"/>
    <w:rsid w:val="008036CA"/>
    <w:rsid w:val="00803748"/>
    <w:rsid w:val="00803F5E"/>
    <w:rsid w:val="00803FB2"/>
    <w:rsid w:val="00804392"/>
    <w:rsid w:val="008057C4"/>
    <w:rsid w:val="00806812"/>
    <w:rsid w:val="0080759F"/>
    <w:rsid w:val="00807FEC"/>
    <w:rsid w:val="008102E1"/>
    <w:rsid w:val="00810723"/>
    <w:rsid w:val="008111B8"/>
    <w:rsid w:val="00811404"/>
    <w:rsid w:val="00811724"/>
    <w:rsid w:val="0081191D"/>
    <w:rsid w:val="00811921"/>
    <w:rsid w:val="00811A4D"/>
    <w:rsid w:val="00811BF6"/>
    <w:rsid w:val="00812334"/>
    <w:rsid w:val="00812526"/>
    <w:rsid w:val="00812694"/>
    <w:rsid w:val="008127D5"/>
    <w:rsid w:val="008128FA"/>
    <w:rsid w:val="00812AAD"/>
    <w:rsid w:val="00812ABA"/>
    <w:rsid w:val="00812D44"/>
    <w:rsid w:val="00813595"/>
    <w:rsid w:val="008139E2"/>
    <w:rsid w:val="00813C1C"/>
    <w:rsid w:val="00814075"/>
    <w:rsid w:val="0081585D"/>
    <w:rsid w:val="00815E33"/>
    <w:rsid w:val="00815F9E"/>
    <w:rsid w:val="00816409"/>
    <w:rsid w:val="008171CE"/>
    <w:rsid w:val="008173A4"/>
    <w:rsid w:val="00817F45"/>
    <w:rsid w:val="00820471"/>
    <w:rsid w:val="008212A4"/>
    <w:rsid w:val="0082179F"/>
    <w:rsid w:val="00821E33"/>
    <w:rsid w:val="0082203A"/>
    <w:rsid w:val="00822C8D"/>
    <w:rsid w:val="008236EB"/>
    <w:rsid w:val="008237C3"/>
    <w:rsid w:val="0082530F"/>
    <w:rsid w:val="00825BD8"/>
    <w:rsid w:val="00826478"/>
    <w:rsid w:val="0082675F"/>
    <w:rsid w:val="00826C24"/>
    <w:rsid w:val="00826ED5"/>
    <w:rsid w:val="008270B2"/>
    <w:rsid w:val="00827206"/>
    <w:rsid w:val="00827588"/>
    <w:rsid w:val="00827D7B"/>
    <w:rsid w:val="00827E6B"/>
    <w:rsid w:val="0083010C"/>
    <w:rsid w:val="008303CD"/>
    <w:rsid w:val="00830835"/>
    <w:rsid w:val="00831613"/>
    <w:rsid w:val="008316C7"/>
    <w:rsid w:val="0083172A"/>
    <w:rsid w:val="00832E11"/>
    <w:rsid w:val="008337A2"/>
    <w:rsid w:val="008338B8"/>
    <w:rsid w:val="00833AC9"/>
    <w:rsid w:val="00834445"/>
    <w:rsid w:val="00834CCB"/>
    <w:rsid w:val="00835080"/>
    <w:rsid w:val="00835094"/>
    <w:rsid w:val="00835CF1"/>
    <w:rsid w:val="00836171"/>
    <w:rsid w:val="00836668"/>
    <w:rsid w:val="008366AE"/>
    <w:rsid w:val="00837896"/>
    <w:rsid w:val="00840071"/>
    <w:rsid w:val="00840318"/>
    <w:rsid w:val="00840975"/>
    <w:rsid w:val="00840C80"/>
    <w:rsid w:val="00841460"/>
    <w:rsid w:val="0084177B"/>
    <w:rsid w:val="008418E1"/>
    <w:rsid w:val="0084196C"/>
    <w:rsid w:val="00841ABF"/>
    <w:rsid w:val="00841BD6"/>
    <w:rsid w:val="00841FC3"/>
    <w:rsid w:val="0084215B"/>
    <w:rsid w:val="00842381"/>
    <w:rsid w:val="008430AC"/>
    <w:rsid w:val="008430BB"/>
    <w:rsid w:val="00843701"/>
    <w:rsid w:val="0084376B"/>
    <w:rsid w:val="00843FF7"/>
    <w:rsid w:val="00844BD7"/>
    <w:rsid w:val="00844EBC"/>
    <w:rsid w:val="00844F1F"/>
    <w:rsid w:val="00845371"/>
    <w:rsid w:val="0084549A"/>
    <w:rsid w:val="008456F0"/>
    <w:rsid w:val="00845DE9"/>
    <w:rsid w:val="00846AE2"/>
    <w:rsid w:val="008471EE"/>
    <w:rsid w:val="008472BF"/>
    <w:rsid w:val="008474B7"/>
    <w:rsid w:val="00847BEB"/>
    <w:rsid w:val="00847E8E"/>
    <w:rsid w:val="00850371"/>
    <w:rsid w:val="00850607"/>
    <w:rsid w:val="00850CCE"/>
    <w:rsid w:val="00851577"/>
    <w:rsid w:val="00851863"/>
    <w:rsid w:val="00851958"/>
    <w:rsid w:val="00852C68"/>
    <w:rsid w:val="00852CAF"/>
    <w:rsid w:val="0085359B"/>
    <w:rsid w:val="00853754"/>
    <w:rsid w:val="00853B9F"/>
    <w:rsid w:val="008547FF"/>
    <w:rsid w:val="00854E33"/>
    <w:rsid w:val="00855269"/>
    <w:rsid w:val="00855473"/>
    <w:rsid w:val="008559BD"/>
    <w:rsid w:val="00855CD4"/>
    <w:rsid w:val="0085604E"/>
    <w:rsid w:val="008560A0"/>
    <w:rsid w:val="0085664C"/>
    <w:rsid w:val="00856B76"/>
    <w:rsid w:val="00856E82"/>
    <w:rsid w:val="0085714B"/>
    <w:rsid w:val="0085748B"/>
    <w:rsid w:val="00857A4F"/>
    <w:rsid w:val="00857B90"/>
    <w:rsid w:val="00857F42"/>
    <w:rsid w:val="008617E6"/>
    <w:rsid w:val="00861F26"/>
    <w:rsid w:val="00862A41"/>
    <w:rsid w:val="00862CAF"/>
    <w:rsid w:val="008632FD"/>
    <w:rsid w:val="00863369"/>
    <w:rsid w:val="0086468B"/>
    <w:rsid w:val="008649D6"/>
    <w:rsid w:val="008651C1"/>
    <w:rsid w:val="00865418"/>
    <w:rsid w:val="00865511"/>
    <w:rsid w:val="008659B5"/>
    <w:rsid w:val="00865AAD"/>
    <w:rsid w:val="00866C5A"/>
    <w:rsid w:val="00866F20"/>
    <w:rsid w:val="0086766C"/>
    <w:rsid w:val="00867F04"/>
    <w:rsid w:val="0087007D"/>
    <w:rsid w:val="0087067C"/>
    <w:rsid w:val="00870D72"/>
    <w:rsid w:val="00871092"/>
    <w:rsid w:val="00871B3E"/>
    <w:rsid w:val="00872742"/>
    <w:rsid w:val="008733D9"/>
    <w:rsid w:val="00873892"/>
    <w:rsid w:val="008738AA"/>
    <w:rsid w:val="0087442D"/>
    <w:rsid w:val="00874A78"/>
    <w:rsid w:val="00874C94"/>
    <w:rsid w:val="00875494"/>
    <w:rsid w:val="00875E46"/>
    <w:rsid w:val="00875E4E"/>
    <w:rsid w:val="00875EA9"/>
    <w:rsid w:val="0087647C"/>
    <w:rsid w:val="00876819"/>
    <w:rsid w:val="0087702D"/>
    <w:rsid w:val="00877A0A"/>
    <w:rsid w:val="00877BAC"/>
    <w:rsid w:val="008801CD"/>
    <w:rsid w:val="008803BB"/>
    <w:rsid w:val="00880433"/>
    <w:rsid w:val="008806F5"/>
    <w:rsid w:val="0088079D"/>
    <w:rsid w:val="00880E2E"/>
    <w:rsid w:val="00880FB7"/>
    <w:rsid w:val="00881323"/>
    <w:rsid w:val="008815DF"/>
    <w:rsid w:val="00881BA5"/>
    <w:rsid w:val="0088221E"/>
    <w:rsid w:val="0088223C"/>
    <w:rsid w:val="00882463"/>
    <w:rsid w:val="00882507"/>
    <w:rsid w:val="00882739"/>
    <w:rsid w:val="00882875"/>
    <w:rsid w:val="008831A2"/>
    <w:rsid w:val="0088462E"/>
    <w:rsid w:val="008846D6"/>
    <w:rsid w:val="00884D0E"/>
    <w:rsid w:val="00885203"/>
    <w:rsid w:val="0088529B"/>
    <w:rsid w:val="00885E3E"/>
    <w:rsid w:val="008863E6"/>
    <w:rsid w:val="008868F9"/>
    <w:rsid w:val="008869F1"/>
    <w:rsid w:val="00886BDB"/>
    <w:rsid w:val="00886DFE"/>
    <w:rsid w:val="00886F6A"/>
    <w:rsid w:val="00887AAD"/>
    <w:rsid w:val="00887C9D"/>
    <w:rsid w:val="00887DE0"/>
    <w:rsid w:val="008900F7"/>
    <w:rsid w:val="00890302"/>
    <w:rsid w:val="00890499"/>
    <w:rsid w:val="0089049C"/>
    <w:rsid w:val="008904B2"/>
    <w:rsid w:val="00890703"/>
    <w:rsid w:val="00890E8F"/>
    <w:rsid w:val="008915B2"/>
    <w:rsid w:val="00891817"/>
    <w:rsid w:val="008921C8"/>
    <w:rsid w:val="008921DC"/>
    <w:rsid w:val="00892631"/>
    <w:rsid w:val="0089305F"/>
    <w:rsid w:val="00893301"/>
    <w:rsid w:val="00894470"/>
    <w:rsid w:val="008947B2"/>
    <w:rsid w:val="00894B26"/>
    <w:rsid w:val="00894DC9"/>
    <w:rsid w:val="00895AB4"/>
    <w:rsid w:val="008960BE"/>
    <w:rsid w:val="008969DE"/>
    <w:rsid w:val="00896BDA"/>
    <w:rsid w:val="00896C44"/>
    <w:rsid w:val="00897435"/>
    <w:rsid w:val="008A0072"/>
    <w:rsid w:val="008A0D0F"/>
    <w:rsid w:val="008A111D"/>
    <w:rsid w:val="008A17A0"/>
    <w:rsid w:val="008A1D4E"/>
    <w:rsid w:val="008A227A"/>
    <w:rsid w:val="008A27AB"/>
    <w:rsid w:val="008A2820"/>
    <w:rsid w:val="008A288D"/>
    <w:rsid w:val="008A2B3D"/>
    <w:rsid w:val="008A3E3F"/>
    <w:rsid w:val="008A41C0"/>
    <w:rsid w:val="008A48C1"/>
    <w:rsid w:val="008A538A"/>
    <w:rsid w:val="008A6336"/>
    <w:rsid w:val="008A6B88"/>
    <w:rsid w:val="008A798B"/>
    <w:rsid w:val="008B0480"/>
    <w:rsid w:val="008B0F79"/>
    <w:rsid w:val="008B150E"/>
    <w:rsid w:val="008B1C24"/>
    <w:rsid w:val="008B1FCC"/>
    <w:rsid w:val="008B3574"/>
    <w:rsid w:val="008B3698"/>
    <w:rsid w:val="008B41E9"/>
    <w:rsid w:val="008B438A"/>
    <w:rsid w:val="008B4F92"/>
    <w:rsid w:val="008B6152"/>
    <w:rsid w:val="008B64DE"/>
    <w:rsid w:val="008B66EE"/>
    <w:rsid w:val="008B6B81"/>
    <w:rsid w:val="008B6EB0"/>
    <w:rsid w:val="008B6F0F"/>
    <w:rsid w:val="008B6FC9"/>
    <w:rsid w:val="008C0AB0"/>
    <w:rsid w:val="008C1284"/>
    <w:rsid w:val="008C143D"/>
    <w:rsid w:val="008C19F8"/>
    <w:rsid w:val="008C1E58"/>
    <w:rsid w:val="008C2555"/>
    <w:rsid w:val="008C2A00"/>
    <w:rsid w:val="008C3131"/>
    <w:rsid w:val="008C3485"/>
    <w:rsid w:val="008C35C7"/>
    <w:rsid w:val="008C4495"/>
    <w:rsid w:val="008C4569"/>
    <w:rsid w:val="008C52E6"/>
    <w:rsid w:val="008C5D20"/>
    <w:rsid w:val="008C5DCB"/>
    <w:rsid w:val="008C60C3"/>
    <w:rsid w:val="008C6F86"/>
    <w:rsid w:val="008C6FAA"/>
    <w:rsid w:val="008C716C"/>
    <w:rsid w:val="008C72F0"/>
    <w:rsid w:val="008C764A"/>
    <w:rsid w:val="008C7824"/>
    <w:rsid w:val="008C799F"/>
    <w:rsid w:val="008C79A1"/>
    <w:rsid w:val="008C79D5"/>
    <w:rsid w:val="008D016E"/>
    <w:rsid w:val="008D04B8"/>
    <w:rsid w:val="008D064E"/>
    <w:rsid w:val="008D0A07"/>
    <w:rsid w:val="008D0B4C"/>
    <w:rsid w:val="008D0E98"/>
    <w:rsid w:val="008D1770"/>
    <w:rsid w:val="008D183D"/>
    <w:rsid w:val="008D1B7D"/>
    <w:rsid w:val="008D2B4F"/>
    <w:rsid w:val="008D2D8E"/>
    <w:rsid w:val="008D3148"/>
    <w:rsid w:val="008D3E37"/>
    <w:rsid w:val="008D4728"/>
    <w:rsid w:val="008D60FD"/>
    <w:rsid w:val="008D6EDC"/>
    <w:rsid w:val="008D77B1"/>
    <w:rsid w:val="008D7AFC"/>
    <w:rsid w:val="008E0175"/>
    <w:rsid w:val="008E0B22"/>
    <w:rsid w:val="008E15BA"/>
    <w:rsid w:val="008E17E6"/>
    <w:rsid w:val="008E1A5E"/>
    <w:rsid w:val="008E2171"/>
    <w:rsid w:val="008E250A"/>
    <w:rsid w:val="008E25EF"/>
    <w:rsid w:val="008E2945"/>
    <w:rsid w:val="008E2EAA"/>
    <w:rsid w:val="008E40C5"/>
    <w:rsid w:val="008E57A1"/>
    <w:rsid w:val="008E5819"/>
    <w:rsid w:val="008E59D6"/>
    <w:rsid w:val="008E5C3A"/>
    <w:rsid w:val="008E5D0C"/>
    <w:rsid w:val="008E6054"/>
    <w:rsid w:val="008E669A"/>
    <w:rsid w:val="008E66B8"/>
    <w:rsid w:val="008E68EF"/>
    <w:rsid w:val="008E6DC9"/>
    <w:rsid w:val="008E7403"/>
    <w:rsid w:val="008E785F"/>
    <w:rsid w:val="008E7D8A"/>
    <w:rsid w:val="008F0086"/>
    <w:rsid w:val="008F04D3"/>
    <w:rsid w:val="008F092C"/>
    <w:rsid w:val="008F0FA5"/>
    <w:rsid w:val="008F1287"/>
    <w:rsid w:val="008F163C"/>
    <w:rsid w:val="008F341C"/>
    <w:rsid w:val="008F3757"/>
    <w:rsid w:val="008F3BF9"/>
    <w:rsid w:val="008F3F92"/>
    <w:rsid w:val="008F4391"/>
    <w:rsid w:val="008F4A44"/>
    <w:rsid w:val="008F4FB5"/>
    <w:rsid w:val="008F59F5"/>
    <w:rsid w:val="008F5DE5"/>
    <w:rsid w:val="008F6A20"/>
    <w:rsid w:val="008F6A30"/>
    <w:rsid w:val="008F6B34"/>
    <w:rsid w:val="008F719B"/>
    <w:rsid w:val="008F739C"/>
    <w:rsid w:val="008F7FA7"/>
    <w:rsid w:val="009003ED"/>
    <w:rsid w:val="009004D5"/>
    <w:rsid w:val="00900D97"/>
    <w:rsid w:val="00901B51"/>
    <w:rsid w:val="009021A8"/>
    <w:rsid w:val="009021C2"/>
    <w:rsid w:val="009021D3"/>
    <w:rsid w:val="00902310"/>
    <w:rsid w:val="009023F8"/>
    <w:rsid w:val="009025F5"/>
    <w:rsid w:val="00902BA3"/>
    <w:rsid w:val="00903BA7"/>
    <w:rsid w:val="00903E1E"/>
    <w:rsid w:val="00903F79"/>
    <w:rsid w:val="009047C1"/>
    <w:rsid w:val="00905060"/>
    <w:rsid w:val="00905546"/>
    <w:rsid w:val="009057C5"/>
    <w:rsid w:val="0090592C"/>
    <w:rsid w:val="00905A74"/>
    <w:rsid w:val="00905B27"/>
    <w:rsid w:val="00906042"/>
    <w:rsid w:val="00906B88"/>
    <w:rsid w:val="0090707B"/>
    <w:rsid w:val="009077DA"/>
    <w:rsid w:val="009102A1"/>
    <w:rsid w:val="00910471"/>
    <w:rsid w:val="009105C2"/>
    <w:rsid w:val="00910BF2"/>
    <w:rsid w:val="00910E80"/>
    <w:rsid w:val="00911003"/>
    <w:rsid w:val="009113A9"/>
    <w:rsid w:val="00911BD0"/>
    <w:rsid w:val="009124C2"/>
    <w:rsid w:val="00912675"/>
    <w:rsid w:val="0091330C"/>
    <w:rsid w:val="0091354D"/>
    <w:rsid w:val="0091369E"/>
    <w:rsid w:val="0091396F"/>
    <w:rsid w:val="009139CB"/>
    <w:rsid w:val="00914000"/>
    <w:rsid w:val="009140E2"/>
    <w:rsid w:val="00914C79"/>
    <w:rsid w:val="0091595F"/>
    <w:rsid w:val="00916DF7"/>
    <w:rsid w:val="00917F8D"/>
    <w:rsid w:val="009215A3"/>
    <w:rsid w:val="00921E99"/>
    <w:rsid w:val="00923F6D"/>
    <w:rsid w:val="00923FF0"/>
    <w:rsid w:val="00924197"/>
    <w:rsid w:val="0092436A"/>
    <w:rsid w:val="009244E5"/>
    <w:rsid w:val="0092521F"/>
    <w:rsid w:val="009252DA"/>
    <w:rsid w:val="009253F4"/>
    <w:rsid w:val="00925A26"/>
    <w:rsid w:val="00925F14"/>
    <w:rsid w:val="009268AC"/>
    <w:rsid w:val="00926CD6"/>
    <w:rsid w:val="00926E9E"/>
    <w:rsid w:val="009272E6"/>
    <w:rsid w:val="00930177"/>
    <w:rsid w:val="00931CA0"/>
    <w:rsid w:val="00932454"/>
    <w:rsid w:val="0093344B"/>
    <w:rsid w:val="00933A66"/>
    <w:rsid w:val="00933B3F"/>
    <w:rsid w:val="00934807"/>
    <w:rsid w:val="009354F7"/>
    <w:rsid w:val="00935588"/>
    <w:rsid w:val="0093558C"/>
    <w:rsid w:val="00935708"/>
    <w:rsid w:val="00935B20"/>
    <w:rsid w:val="00935D50"/>
    <w:rsid w:val="00936664"/>
    <w:rsid w:val="00936864"/>
    <w:rsid w:val="009379CA"/>
    <w:rsid w:val="00937BFC"/>
    <w:rsid w:val="0094050A"/>
    <w:rsid w:val="00940E75"/>
    <w:rsid w:val="0094100C"/>
    <w:rsid w:val="00941075"/>
    <w:rsid w:val="00941CAF"/>
    <w:rsid w:val="00942049"/>
    <w:rsid w:val="00942340"/>
    <w:rsid w:val="009424F2"/>
    <w:rsid w:val="00942877"/>
    <w:rsid w:val="009429B4"/>
    <w:rsid w:val="00942CD4"/>
    <w:rsid w:val="00942D64"/>
    <w:rsid w:val="00943334"/>
    <w:rsid w:val="009435EC"/>
    <w:rsid w:val="00943842"/>
    <w:rsid w:val="00943E04"/>
    <w:rsid w:val="00943F3B"/>
    <w:rsid w:val="00943FC0"/>
    <w:rsid w:val="00944127"/>
    <w:rsid w:val="00944875"/>
    <w:rsid w:val="00944B7F"/>
    <w:rsid w:val="00944ED7"/>
    <w:rsid w:val="009451C6"/>
    <w:rsid w:val="00946DC6"/>
    <w:rsid w:val="00947F26"/>
    <w:rsid w:val="00950510"/>
    <w:rsid w:val="009505DE"/>
    <w:rsid w:val="0095084D"/>
    <w:rsid w:val="009508F4"/>
    <w:rsid w:val="00951689"/>
    <w:rsid w:val="009517BA"/>
    <w:rsid w:val="00952040"/>
    <w:rsid w:val="0095248F"/>
    <w:rsid w:val="009524BB"/>
    <w:rsid w:val="009526AE"/>
    <w:rsid w:val="00952CDE"/>
    <w:rsid w:val="00953FD2"/>
    <w:rsid w:val="00954438"/>
    <w:rsid w:val="0095538E"/>
    <w:rsid w:val="00957EBC"/>
    <w:rsid w:val="00957FFE"/>
    <w:rsid w:val="0096035B"/>
    <w:rsid w:val="009607F2"/>
    <w:rsid w:val="0096103D"/>
    <w:rsid w:val="009621F6"/>
    <w:rsid w:val="009622B1"/>
    <w:rsid w:val="00962309"/>
    <w:rsid w:val="009625FB"/>
    <w:rsid w:val="00962BC7"/>
    <w:rsid w:val="009639F3"/>
    <w:rsid w:val="0096570F"/>
    <w:rsid w:val="00966774"/>
    <w:rsid w:val="0096784D"/>
    <w:rsid w:val="00967BD5"/>
    <w:rsid w:val="00967D44"/>
    <w:rsid w:val="00970555"/>
    <w:rsid w:val="0097082D"/>
    <w:rsid w:val="0097157D"/>
    <w:rsid w:val="00972B09"/>
    <w:rsid w:val="00973248"/>
    <w:rsid w:val="0097325D"/>
    <w:rsid w:val="00974D99"/>
    <w:rsid w:val="00974EE0"/>
    <w:rsid w:val="0097544B"/>
    <w:rsid w:val="0097591E"/>
    <w:rsid w:val="00975E5C"/>
    <w:rsid w:val="00975E85"/>
    <w:rsid w:val="0097689D"/>
    <w:rsid w:val="00976EF0"/>
    <w:rsid w:val="009770AE"/>
    <w:rsid w:val="00977490"/>
    <w:rsid w:val="009775EE"/>
    <w:rsid w:val="009776C3"/>
    <w:rsid w:val="0097787E"/>
    <w:rsid w:val="009779AF"/>
    <w:rsid w:val="00980711"/>
    <w:rsid w:val="00980B24"/>
    <w:rsid w:val="009814EE"/>
    <w:rsid w:val="00981C02"/>
    <w:rsid w:val="00981CD5"/>
    <w:rsid w:val="009826A3"/>
    <w:rsid w:val="00982F9F"/>
    <w:rsid w:val="00983D2E"/>
    <w:rsid w:val="009859B4"/>
    <w:rsid w:val="00985F7A"/>
    <w:rsid w:val="009869D3"/>
    <w:rsid w:val="0098703F"/>
    <w:rsid w:val="00987080"/>
    <w:rsid w:val="009870FF"/>
    <w:rsid w:val="009871B6"/>
    <w:rsid w:val="0098789A"/>
    <w:rsid w:val="00987951"/>
    <w:rsid w:val="009902DA"/>
    <w:rsid w:val="009915D0"/>
    <w:rsid w:val="0099275C"/>
    <w:rsid w:val="009927F8"/>
    <w:rsid w:val="0099281E"/>
    <w:rsid w:val="009936B9"/>
    <w:rsid w:val="009939C1"/>
    <w:rsid w:val="00993B05"/>
    <w:rsid w:val="009945D6"/>
    <w:rsid w:val="009947ED"/>
    <w:rsid w:val="00994825"/>
    <w:rsid w:val="00994CC9"/>
    <w:rsid w:val="00994DAE"/>
    <w:rsid w:val="00994EE2"/>
    <w:rsid w:val="00995046"/>
    <w:rsid w:val="00995061"/>
    <w:rsid w:val="00996D77"/>
    <w:rsid w:val="00996E71"/>
    <w:rsid w:val="0099719B"/>
    <w:rsid w:val="00997288"/>
    <w:rsid w:val="00997371"/>
    <w:rsid w:val="00997B2E"/>
    <w:rsid w:val="00997D12"/>
    <w:rsid w:val="00997D89"/>
    <w:rsid w:val="009A0B28"/>
    <w:rsid w:val="009A12FE"/>
    <w:rsid w:val="009A1C9C"/>
    <w:rsid w:val="009A2572"/>
    <w:rsid w:val="009A27C3"/>
    <w:rsid w:val="009A2CC6"/>
    <w:rsid w:val="009A2CE9"/>
    <w:rsid w:val="009A3596"/>
    <w:rsid w:val="009A39D8"/>
    <w:rsid w:val="009A4003"/>
    <w:rsid w:val="009A4101"/>
    <w:rsid w:val="009A4615"/>
    <w:rsid w:val="009A4AA6"/>
    <w:rsid w:val="009A51A4"/>
    <w:rsid w:val="009A57B1"/>
    <w:rsid w:val="009A59E7"/>
    <w:rsid w:val="009A63B8"/>
    <w:rsid w:val="009A6750"/>
    <w:rsid w:val="009A6763"/>
    <w:rsid w:val="009A6F99"/>
    <w:rsid w:val="009A7AFE"/>
    <w:rsid w:val="009B042B"/>
    <w:rsid w:val="009B0922"/>
    <w:rsid w:val="009B0B5E"/>
    <w:rsid w:val="009B0BF8"/>
    <w:rsid w:val="009B0E7E"/>
    <w:rsid w:val="009B11D3"/>
    <w:rsid w:val="009B1317"/>
    <w:rsid w:val="009B2650"/>
    <w:rsid w:val="009B29FC"/>
    <w:rsid w:val="009B2E0B"/>
    <w:rsid w:val="009B316C"/>
    <w:rsid w:val="009B31BA"/>
    <w:rsid w:val="009B45FA"/>
    <w:rsid w:val="009B4F38"/>
    <w:rsid w:val="009B545D"/>
    <w:rsid w:val="009B5860"/>
    <w:rsid w:val="009B607B"/>
    <w:rsid w:val="009B61B2"/>
    <w:rsid w:val="009B65FE"/>
    <w:rsid w:val="009B6757"/>
    <w:rsid w:val="009B6934"/>
    <w:rsid w:val="009B6A8E"/>
    <w:rsid w:val="009B7F34"/>
    <w:rsid w:val="009C0144"/>
    <w:rsid w:val="009C11B5"/>
    <w:rsid w:val="009C1764"/>
    <w:rsid w:val="009C209B"/>
    <w:rsid w:val="009C2A17"/>
    <w:rsid w:val="009C2C59"/>
    <w:rsid w:val="009C2CDF"/>
    <w:rsid w:val="009C3B26"/>
    <w:rsid w:val="009C3E32"/>
    <w:rsid w:val="009C4D0C"/>
    <w:rsid w:val="009C5DD9"/>
    <w:rsid w:val="009C62EB"/>
    <w:rsid w:val="009C6385"/>
    <w:rsid w:val="009C68CA"/>
    <w:rsid w:val="009C72EC"/>
    <w:rsid w:val="009C7BB4"/>
    <w:rsid w:val="009D00BA"/>
    <w:rsid w:val="009D053B"/>
    <w:rsid w:val="009D062E"/>
    <w:rsid w:val="009D063F"/>
    <w:rsid w:val="009D079B"/>
    <w:rsid w:val="009D13E4"/>
    <w:rsid w:val="009D14B0"/>
    <w:rsid w:val="009D19AA"/>
    <w:rsid w:val="009D1A2D"/>
    <w:rsid w:val="009D24DC"/>
    <w:rsid w:val="009D2921"/>
    <w:rsid w:val="009D2F2B"/>
    <w:rsid w:val="009D305F"/>
    <w:rsid w:val="009D3525"/>
    <w:rsid w:val="009D3ACE"/>
    <w:rsid w:val="009D3CDD"/>
    <w:rsid w:val="009D3D4A"/>
    <w:rsid w:val="009D42DB"/>
    <w:rsid w:val="009D42E1"/>
    <w:rsid w:val="009D4D88"/>
    <w:rsid w:val="009D4F9D"/>
    <w:rsid w:val="009D56D0"/>
    <w:rsid w:val="009D5A87"/>
    <w:rsid w:val="009D5C16"/>
    <w:rsid w:val="009D6308"/>
    <w:rsid w:val="009D6984"/>
    <w:rsid w:val="009D73D7"/>
    <w:rsid w:val="009D744D"/>
    <w:rsid w:val="009D7BD1"/>
    <w:rsid w:val="009D7BE7"/>
    <w:rsid w:val="009D7EDD"/>
    <w:rsid w:val="009E09FF"/>
    <w:rsid w:val="009E10FD"/>
    <w:rsid w:val="009E1219"/>
    <w:rsid w:val="009E1681"/>
    <w:rsid w:val="009E1849"/>
    <w:rsid w:val="009E1A77"/>
    <w:rsid w:val="009E1B74"/>
    <w:rsid w:val="009E1FC6"/>
    <w:rsid w:val="009E26B8"/>
    <w:rsid w:val="009E28B3"/>
    <w:rsid w:val="009E3282"/>
    <w:rsid w:val="009E3585"/>
    <w:rsid w:val="009E4224"/>
    <w:rsid w:val="009E523C"/>
    <w:rsid w:val="009E5870"/>
    <w:rsid w:val="009E602C"/>
    <w:rsid w:val="009E6037"/>
    <w:rsid w:val="009E62AE"/>
    <w:rsid w:val="009E64CE"/>
    <w:rsid w:val="009E6B8A"/>
    <w:rsid w:val="009E752C"/>
    <w:rsid w:val="009F04E3"/>
    <w:rsid w:val="009F0A69"/>
    <w:rsid w:val="009F1025"/>
    <w:rsid w:val="009F1327"/>
    <w:rsid w:val="009F15E1"/>
    <w:rsid w:val="009F170A"/>
    <w:rsid w:val="009F1967"/>
    <w:rsid w:val="009F1BAF"/>
    <w:rsid w:val="009F4516"/>
    <w:rsid w:val="009F51BB"/>
    <w:rsid w:val="009F570B"/>
    <w:rsid w:val="009F6709"/>
    <w:rsid w:val="009F673D"/>
    <w:rsid w:val="009F7392"/>
    <w:rsid w:val="009F7DA5"/>
    <w:rsid w:val="00A0060C"/>
    <w:rsid w:val="00A006AB"/>
    <w:rsid w:val="00A006C1"/>
    <w:rsid w:val="00A013DC"/>
    <w:rsid w:val="00A016A9"/>
    <w:rsid w:val="00A01F2C"/>
    <w:rsid w:val="00A02571"/>
    <w:rsid w:val="00A027A7"/>
    <w:rsid w:val="00A02E6A"/>
    <w:rsid w:val="00A03808"/>
    <w:rsid w:val="00A03BB3"/>
    <w:rsid w:val="00A03DC2"/>
    <w:rsid w:val="00A03EED"/>
    <w:rsid w:val="00A04BD6"/>
    <w:rsid w:val="00A04C79"/>
    <w:rsid w:val="00A04D13"/>
    <w:rsid w:val="00A05030"/>
    <w:rsid w:val="00A0581D"/>
    <w:rsid w:val="00A066A3"/>
    <w:rsid w:val="00A0677A"/>
    <w:rsid w:val="00A06836"/>
    <w:rsid w:val="00A06ED0"/>
    <w:rsid w:val="00A0717F"/>
    <w:rsid w:val="00A073D7"/>
    <w:rsid w:val="00A07579"/>
    <w:rsid w:val="00A102DC"/>
    <w:rsid w:val="00A106FC"/>
    <w:rsid w:val="00A11033"/>
    <w:rsid w:val="00A11106"/>
    <w:rsid w:val="00A111B0"/>
    <w:rsid w:val="00A11506"/>
    <w:rsid w:val="00A11AB9"/>
    <w:rsid w:val="00A121FB"/>
    <w:rsid w:val="00A12328"/>
    <w:rsid w:val="00A12567"/>
    <w:rsid w:val="00A1278C"/>
    <w:rsid w:val="00A1297C"/>
    <w:rsid w:val="00A1299C"/>
    <w:rsid w:val="00A13994"/>
    <w:rsid w:val="00A13CD7"/>
    <w:rsid w:val="00A140DE"/>
    <w:rsid w:val="00A141E2"/>
    <w:rsid w:val="00A14CE8"/>
    <w:rsid w:val="00A15975"/>
    <w:rsid w:val="00A1610A"/>
    <w:rsid w:val="00A1694A"/>
    <w:rsid w:val="00A17D1D"/>
    <w:rsid w:val="00A202A7"/>
    <w:rsid w:val="00A204A8"/>
    <w:rsid w:val="00A207BA"/>
    <w:rsid w:val="00A20E0D"/>
    <w:rsid w:val="00A21BDD"/>
    <w:rsid w:val="00A21DDA"/>
    <w:rsid w:val="00A22285"/>
    <w:rsid w:val="00A2233F"/>
    <w:rsid w:val="00A225D7"/>
    <w:rsid w:val="00A22F44"/>
    <w:rsid w:val="00A232EF"/>
    <w:rsid w:val="00A234ED"/>
    <w:rsid w:val="00A2362C"/>
    <w:rsid w:val="00A23E45"/>
    <w:rsid w:val="00A24759"/>
    <w:rsid w:val="00A251CF"/>
    <w:rsid w:val="00A260C6"/>
    <w:rsid w:val="00A2623F"/>
    <w:rsid w:val="00A26FC0"/>
    <w:rsid w:val="00A30265"/>
    <w:rsid w:val="00A30566"/>
    <w:rsid w:val="00A308B6"/>
    <w:rsid w:val="00A31498"/>
    <w:rsid w:val="00A31A2E"/>
    <w:rsid w:val="00A31E41"/>
    <w:rsid w:val="00A31EA6"/>
    <w:rsid w:val="00A31F2A"/>
    <w:rsid w:val="00A32024"/>
    <w:rsid w:val="00A322B0"/>
    <w:rsid w:val="00A329BA"/>
    <w:rsid w:val="00A33B35"/>
    <w:rsid w:val="00A33FBC"/>
    <w:rsid w:val="00A342C7"/>
    <w:rsid w:val="00A357AC"/>
    <w:rsid w:val="00A35CCE"/>
    <w:rsid w:val="00A364E0"/>
    <w:rsid w:val="00A36C8E"/>
    <w:rsid w:val="00A3725E"/>
    <w:rsid w:val="00A407D8"/>
    <w:rsid w:val="00A417B6"/>
    <w:rsid w:val="00A41B42"/>
    <w:rsid w:val="00A41D13"/>
    <w:rsid w:val="00A42500"/>
    <w:rsid w:val="00A42698"/>
    <w:rsid w:val="00A429BA"/>
    <w:rsid w:val="00A434A8"/>
    <w:rsid w:val="00A4434C"/>
    <w:rsid w:val="00A44B05"/>
    <w:rsid w:val="00A44F8E"/>
    <w:rsid w:val="00A451EF"/>
    <w:rsid w:val="00A46762"/>
    <w:rsid w:val="00A46E7C"/>
    <w:rsid w:val="00A46FE5"/>
    <w:rsid w:val="00A507CB"/>
    <w:rsid w:val="00A5081B"/>
    <w:rsid w:val="00A50B35"/>
    <w:rsid w:val="00A50EF1"/>
    <w:rsid w:val="00A5120A"/>
    <w:rsid w:val="00A51E96"/>
    <w:rsid w:val="00A52260"/>
    <w:rsid w:val="00A53361"/>
    <w:rsid w:val="00A5339D"/>
    <w:rsid w:val="00A5373B"/>
    <w:rsid w:val="00A547FE"/>
    <w:rsid w:val="00A55229"/>
    <w:rsid w:val="00A55A71"/>
    <w:rsid w:val="00A56435"/>
    <w:rsid w:val="00A56865"/>
    <w:rsid w:val="00A56E27"/>
    <w:rsid w:val="00A56F50"/>
    <w:rsid w:val="00A56FB1"/>
    <w:rsid w:val="00A57E91"/>
    <w:rsid w:val="00A60385"/>
    <w:rsid w:val="00A605B6"/>
    <w:rsid w:val="00A60D79"/>
    <w:rsid w:val="00A61E68"/>
    <w:rsid w:val="00A62244"/>
    <w:rsid w:val="00A625D4"/>
    <w:rsid w:val="00A63442"/>
    <w:rsid w:val="00A637DA"/>
    <w:rsid w:val="00A644B1"/>
    <w:rsid w:val="00A64C7A"/>
    <w:rsid w:val="00A64D6C"/>
    <w:rsid w:val="00A6578B"/>
    <w:rsid w:val="00A65AD6"/>
    <w:rsid w:val="00A65B60"/>
    <w:rsid w:val="00A67173"/>
    <w:rsid w:val="00A67252"/>
    <w:rsid w:val="00A7049F"/>
    <w:rsid w:val="00A704EF"/>
    <w:rsid w:val="00A70BF3"/>
    <w:rsid w:val="00A70E4B"/>
    <w:rsid w:val="00A70FCD"/>
    <w:rsid w:val="00A714ED"/>
    <w:rsid w:val="00A716A3"/>
    <w:rsid w:val="00A71969"/>
    <w:rsid w:val="00A7199A"/>
    <w:rsid w:val="00A71C65"/>
    <w:rsid w:val="00A721CD"/>
    <w:rsid w:val="00A7385D"/>
    <w:rsid w:val="00A73B36"/>
    <w:rsid w:val="00A7404D"/>
    <w:rsid w:val="00A7411D"/>
    <w:rsid w:val="00A743E0"/>
    <w:rsid w:val="00A74789"/>
    <w:rsid w:val="00A74981"/>
    <w:rsid w:val="00A74B37"/>
    <w:rsid w:val="00A7505C"/>
    <w:rsid w:val="00A75731"/>
    <w:rsid w:val="00A759C1"/>
    <w:rsid w:val="00A75E34"/>
    <w:rsid w:val="00A76090"/>
    <w:rsid w:val="00A76E1D"/>
    <w:rsid w:val="00A80303"/>
    <w:rsid w:val="00A80F8B"/>
    <w:rsid w:val="00A812FD"/>
    <w:rsid w:val="00A81BAA"/>
    <w:rsid w:val="00A82038"/>
    <w:rsid w:val="00A83755"/>
    <w:rsid w:val="00A83D7B"/>
    <w:rsid w:val="00A84206"/>
    <w:rsid w:val="00A85F3C"/>
    <w:rsid w:val="00A8645E"/>
    <w:rsid w:val="00A86464"/>
    <w:rsid w:val="00A867A7"/>
    <w:rsid w:val="00A8686B"/>
    <w:rsid w:val="00A86BAA"/>
    <w:rsid w:val="00A90B0A"/>
    <w:rsid w:val="00A9131B"/>
    <w:rsid w:val="00A92480"/>
    <w:rsid w:val="00A92BA5"/>
    <w:rsid w:val="00A92BC4"/>
    <w:rsid w:val="00A933EE"/>
    <w:rsid w:val="00A93599"/>
    <w:rsid w:val="00A949D9"/>
    <w:rsid w:val="00A94E1F"/>
    <w:rsid w:val="00A9607C"/>
    <w:rsid w:val="00A979D1"/>
    <w:rsid w:val="00A97E42"/>
    <w:rsid w:val="00AA0BF8"/>
    <w:rsid w:val="00AA0CEA"/>
    <w:rsid w:val="00AA182D"/>
    <w:rsid w:val="00AA1BAF"/>
    <w:rsid w:val="00AA2022"/>
    <w:rsid w:val="00AA2632"/>
    <w:rsid w:val="00AA2766"/>
    <w:rsid w:val="00AA2B0B"/>
    <w:rsid w:val="00AA2F43"/>
    <w:rsid w:val="00AA4111"/>
    <w:rsid w:val="00AA4189"/>
    <w:rsid w:val="00AA43AD"/>
    <w:rsid w:val="00AA43BF"/>
    <w:rsid w:val="00AA45D2"/>
    <w:rsid w:val="00AA4ED9"/>
    <w:rsid w:val="00AA56E0"/>
    <w:rsid w:val="00AA5804"/>
    <w:rsid w:val="00AA5B04"/>
    <w:rsid w:val="00AA5EDC"/>
    <w:rsid w:val="00AA632D"/>
    <w:rsid w:val="00AA67E3"/>
    <w:rsid w:val="00AA6CA8"/>
    <w:rsid w:val="00AA6F1B"/>
    <w:rsid w:val="00AA7173"/>
    <w:rsid w:val="00AA7393"/>
    <w:rsid w:val="00AA7777"/>
    <w:rsid w:val="00AA7FA1"/>
    <w:rsid w:val="00AB01A2"/>
    <w:rsid w:val="00AB0246"/>
    <w:rsid w:val="00AB03A8"/>
    <w:rsid w:val="00AB08BE"/>
    <w:rsid w:val="00AB0978"/>
    <w:rsid w:val="00AB10A5"/>
    <w:rsid w:val="00AB12B6"/>
    <w:rsid w:val="00AB16DA"/>
    <w:rsid w:val="00AB178F"/>
    <w:rsid w:val="00AB34A5"/>
    <w:rsid w:val="00AB3C4D"/>
    <w:rsid w:val="00AB40F5"/>
    <w:rsid w:val="00AB44CA"/>
    <w:rsid w:val="00AB529D"/>
    <w:rsid w:val="00AB561A"/>
    <w:rsid w:val="00AB5BE3"/>
    <w:rsid w:val="00AB61A8"/>
    <w:rsid w:val="00AB6868"/>
    <w:rsid w:val="00AB6D9A"/>
    <w:rsid w:val="00AB704F"/>
    <w:rsid w:val="00AB7593"/>
    <w:rsid w:val="00AB771A"/>
    <w:rsid w:val="00AB7AF2"/>
    <w:rsid w:val="00AC0674"/>
    <w:rsid w:val="00AC1141"/>
    <w:rsid w:val="00AC1472"/>
    <w:rsid w:val="00AC25E8"/>
    <w:rsid w:val="00AC2816"/>
    <w:rsid w:val="00AC286D"/>
    <w:rsid w:val="00AC2FD4"/>
    <w:rsid w:val="00AC36E0"/>
    <w:rsid w:val="00AC4261"/>
    <w:rsid w:val="00AC43B5"/>
    <w:rsid w:val="00AC44AA"/>
    <w:rsid w:val="00AC4B7B"/>
    <w:rsid w:val="00AC59B6"/>
    <w:rsid w:val="00AC5F0C"/>
    <w:rsid w:val="00AC655A"/>
    <w:rsid w:val="00AC73CD"/>
    <w:rsid w:val="00AC7AC6"/>
    <w:rsid w:val="00AC7D59"/>
    <w:rsid w:val="00AC7DBD"/>
    <w:rsid w:val="00AD0009"/>
    <w:rsid w:val="00AD043F"/>
    <w:rsid w:val="00AD0486"/>
    <w:rsid w:val="00AD10A0"/>
    <w:rsid w:val="00AD1432"/>
    <w:rsid w:val="00AD1477"/>
    <w:rsid w:val="00AD216E"/>
    <w:rsid w:val="00AD2599"/>
    <w:rsid w:val="00AD2746"/>
    <w:rsid w:val="00AD2E4A"/>
    <w:rsid w:val="00AD3372"/>
    <w:rsid w:val="00AD4946"/>
    <w:rsid w:val="00AD4C1B"/>
    <w:rsid w:val="00AD564B"/>
    <w:rsid w:val="00AD5975"/>
    <w:rsid w:val="00AD5BD3"/>
    <w:rsid w:val="00AD6842"/>
    <w:rsid w:val="00AD75E9"/>
    <w:rsid w:val="00AE0792"/>
    <w:rsid w:val="00AE0B3A"/>
    <w:rsid w:val="00AE112D"/>
    <w:rsid w:val="00AE1224"/>
    <w:rsid w:val="00AE158F"/>
    <w:rsid w:val="00AE1704"/>
    <w:rsid w:val="00AE1D55"/>
    <w:rsid w:val="00AE20E8"/>
    <w:rsid w:val="00AE28FA"/>
    <w:rsid w:val="00AE2918"/>
    <w:rsid w:val="00AE2A18"/>
    <w:rsid w:val="00AE2DB4"/>
    <w:rsid w:val="00AE305E"/>
    <w:rsid w:val="00AE37D8"/>
    <w:rsid w:val="00AE42B7"/>
    <w:rsid w:val="00AE444B"/>
    <w:rsid w:val="00AE47D1"/>
    <w:rsid w:val="00AE5049"/>
    <w:rsid w:val="00AE6041"/>
    <w:rsid w:val="00AE6046"/>
    <w:rsid w:val="00AE6AFF"/>
    <w:rsid w:val="00AE6B49"/>
    <w:rsid w:val="00AE7076"/>
    <w:rsid w:val="00AE726D"/>
    <w:rsid w:val="00AE7634"/>
    <w:rsid w:val="00AE7671"/>
    <w:rsid w:val="00AE7795"/>
    <w:rsid w:val="00AF14F5"/>
    <w:rsid w:val="00AF1FB2"/>
    <w:rsid w:val="00AF2879"/>
    <w:rsid w:val="00AF2D9E"/>
    <w:rsid w:val="00AF32E3"/>
    <w:rsid w:val="00AF33E8"/>
    <w:rsid w:val="00AF34B8"/>
    <w:rsid w:val="00AF42EB"/>
    <w:rsid w:val="00AF444F"/>
    <w:rsid w:val="00AF4581"/>
    <w:rsid w:val="00AF4B8C"/>
    <w:rsid w:val="00AF52E2"/>
    <w:rsid w:val="00AF5941"/>
    <w:rsid w:val="00AF64EB"/>
    <w:rsid w:val="00AF64FE"/>
    <w:rsid w:val="00AF6EFE"/>
    <w:rsid w:val="00AF6F94"/>
    <w:rsid w:val="00AF6FA1"/>
    <w:rsid w:val="00AF7561"/>
    <w:rsid w:val="00AF77C9"/>
    <w:rsid w:val="00AF78DC"/>
    <w:rsid w:val="00B00297"/>
    <w:rsid w:val="00B009B4"/>
    <w:rsid w:val="00B0145B"/>
    <w:rsid w:val="00B01797"/>
    <w:rsid w:val="00B017CA"/>
    <w:rsid w:val="00B01E58"/>
    <w:rsid w:val="00B02BE9"/>
    <w:rsid w:val="00B02D0A"/>
    <w:rsid w:val="00B031D9"/>
    <w:rsid w:val="00B03273"/>
    <w:rsid w:val="00B03430"/>
    <w:rsid w:val="00B03F11"/>
    <w:rsid w:val="00B04612"/>
    <w:rsid w:val="00B05274"/>
    <w:rsid w:val="00B0544F"/>
    <w:rsid w:val="00B058F8"/>
    <w:rsid w:val="00B05A79"/>
    <w:rsid w:val="00B05C84"/>
    <w:rsid w:val="00B05FBB"/>
    <w:rsid w:val="00B065C1"/>
    <w:rsid w:val="00B067FE"/>
    <w:rsid w:val="00B0683E"/>
    <w:rsid w:val="00B104EF"/>
    <w:rsid w:val="00B10C3E"/>
    <w:rsid w:val="00B116FC"/>
    <w:rsid w:val="00B11A11"/>
    <w:rsid w:val="00B11B64"/>
    <w:rsid w:val="00B121D0"/>
    <w:rsid w:val="00B121E5"/>
    <w:rsid w:val="00B123C3"/>
    <w:rsid w:val="00B123F7"/>
    <w:rsid w:val="00B12B44"/>
    <w:rsid w:val="00B132DA"/>
    <w:rsid w:val="00B13F65"/>
    <w:rsid w:val="00B16453"/>
    <w:rsid w:val="00B17A71"/>
    <w:rsid w:val="00B17A94"/>
    <w:rsid w:val="00B20322"/>
    <w:rsid w:val="00B20AA4"/>
    <w:rsid w:val="00B20C43"/>
    <w:rsid w:val="00B21C98"/>
    <w:rsid w:val="00B21FB1"/>
    <w:rsid w:val="00B2207E"/>
    <w:rsid w:val="00B22134"/>
    <w:rsid w:val="00B23212"/>
    <w:rsid w:val="00B23485"/>
    <w:rsid w:val="00B23ADA"/>
    <w:rsid w:val="00B241C0"/>
    <w:rsid w:val="00B244B9"/>
    <w:rsid w:val="00B247BE"/>
    <w:rsid w:val="00B253D1"/>
    <w:rsid w:val="00B25897"/>
    <w:rsid w:val="00B2657B"/>
    <w:rsid w:val="00B265C3"/>
    <w:rsid w:val="00B27B7D"/>
    <w:rsid w:val="00B30504"/>
    <w:rsid w:val="00B313C7"/>
    <w:rsid w:val="00B328AF"/>
    <w:rsid w:val="00B32AE2"/>
    <w:rsid w:val="00B33971"/>
    <w:rsid w:val="00B33A83"/>
    <w:rsid w:val="00B343EC"/>
    <w:rsid w:val="00B34613"/>
    <w:rsid w:val="00B34BB1"/>
    <w:rsid w:val="00B34CAC"/>
    <w:rsid w:val="00B34CF5"/>
    <w:rsid w:val="00B35679"/>
    <w:rsid w:val="00B36110"/>
    <w:rsid w:val="00B36873"/>
    <w:rsid w:val="00B36C46"/>
    <w:rsid w:val="00B36D68"/>
    <w:rsid w:val="00B36E1F"/>
    <w:rsid w:val="00B37C04"/>
    <w:rsid w:val="00B40189"/>
    <w:rsid w:val="00B41A3E"/>
    <w:rsid w:val="00B41BE7"/>
    <w:rsid w:val="00B41CA5"/>
    <w:rsid w:val="00B41DD5"/>
    <w:rsid w:val="00B424A3"/>
    <w:rsid w:val="00B42611"/>
    <w:rsid w:val="00B432DF"/>
    <w:rsid w:val="00B43986"/>
    <w:rsid w:val="00B43CA1"/>
    <w:rsid w:val="00B44128"/>
    <w:rsid w:val="00B44F37"/>
    <w:rsid w:val="00B45655"/>
    <w:rsid w:val="00B46211"/>
    <w:rsid w:val="00B462E7"/>
    <w:rsid w:val="00B46356"/>
    <w:rsid w:val="00B467D2"/>
    <w:rsid w:val="00B468CE"/>
    <w:rsid w:val="00B46947"/>
    <w:rsid w:val="00B46FF8"/>
    <w:rsid w:val="00B4736F"/>
    <w:rsid w:val="00B478E5"/>
    <w:rsid w:val="00B502C3"/>
    <w:rsid w:val="00B50F75"/>
    <w:rsid w:val="00B5106E"/>
    <w:rsid w:val="00B520A8"/>
    <w:rsid w:val="00B522BF"/>
    <w:rsid w:val="00B5284F"/>
    <w:rsid w:val="00B52D76"/>
    <w:rsid w:val="00B52ECE"/>
    <w:rsid w:val="00B53248"/>
    <w:rsid w:val="00B5375E"/>
    <w:rsid w:val="00B53A65"/>
    <w:rsid w:val="00B5451C"/>
    <w:rsid w:val="00B545E8"/>
    <w:rsid w:val="00B5461E"/>
    <w:rsid w:val="00B5477D"/>
    <w:rsid w:val="00B5536A"/>
    <w:rsid w:val="00B55998"/>
    <w:rsid w:val="00B559F0"/>
    <w:rsid w:val="00B55BE0"/>
    <w:rsid w:val="00B55D6F"/>
    <w:rsid w:val="00B55D8F"/>
    <w:rsid w:val="00B561AE"/>
    <w:rsid w:val="00B56243"/>
    <w:rsid w:val="00B562FE"/>
    <w:rsid w:val="00B56981"/>
    <w:rsid w:val="00B57766"/>
    <w:rsid w:val="00B608D3"/>
    <w:rsid w:val="00B60D2F"/>
    <w:rsid w:val="00B60DCD"/>
    <w:rsid w:val="00B61AC4"/>
    <w:rsid w:val="00B620DA"/>
    <w:rsid w:val="00B621E5"/>
    <w:rsid w:val="00B635D3"/>
    <w:rsid w:val="00B645C9"/>
    <w:rsid w:val="00B64D19"/>
    <w:rsid w:val="00B6518F"/>
    <w:rsid w:val="00B653C8"/>
    <w:rsid w:val="00B65429"/>
    <w:rsid w:val="00B6554B"/>
    <w:rsid w:val="00B6644A"/>
    <w:rsid w:val="00B6679B"/>
    <w:rsid w:val="00B67059"/>
    <w:rsid w:val="00B672E5"/>
    <w:rsid w:val="00B67FD9"/>
    <w:rsid w:val="00B70939"/>
    <w:rsid w:val="00B714BE"/>
    <w:rsid w:val="00B7154D"/>
    <w:rsid w:val="00B7171F"/>
    <w:rsid w:val="00B7187C"/>
    <w:rsid w:val="00B718EF"/>
    <w:rsid w:val="00B71D08"/>
    <w:rsid w:val="00B7222F"/>
    <w:rsid w:val="00B7249A"/>
    <w:rsid w:val="00B733CE"/>
    <w:rsid w:val="00B75134"/>
    <w:rsid w:val="00B755CE"/>
    <w:rsid w:val="00B75A03"/>
    <w:rsid w:val="00B75B52"/>
    <w:rsid w:val="00B75CFC"/>
    <w:rsid w:val="00B76BCE"/>
    <w:rsid w:val="00B77782"/>
    <w:rsid w:val="00B77852"/>
    <w:rsid w:val="00B779C6"/>
    <w:rsid w:val="00B801DD"/>
    <w:rsid w:val="00B807B6"/>
    <w:rsid w:val="00B80A5A"/>
    <w:rsid w:val="00B80D20"/>
    <w:rsid w:val="00B829A7"/>
    <w:rsid w:val="00B829F4"/>
    <w:rsid w:val="00B82A37"/>
    <w:rsid w:val="00B82B0B"/>
    <w:rsid w:val="00B82E4D"/>
    <w:rsid w:val="00B837AB"/>
    <w:rsid w:val="00B8437E"/>
    <w:rsid w:val="00B8439D"/>
    <w:rsid w:val="00B84AC6"/>
    <w:rsid w:val="00B852AB"/>
    <w:rsid w:val="00B85581"/>
    <w:rsid w:val="00B85875"/>
    <w:rsid w:val="00B85D27"/>
    <w:rsid w:val="00B85FD6"/>
    <w:rsid w:val="00B86271"/>
    <w:rsid w:val="00B86540"/>
    <w:rsid w:val="00B868D6"/>
    <w:rsid w:val="00B86A09"/>
    <w:rsid w:val="00B86A20"/>
    <w:rsid w:val="00B87459"/>
    <w:rsid w:val="00B87996"/>
    <w:rsid w:val="00B87BF3"/>
    <w:rsid w:val="00B87DCF"/>
    <w:rsid w:val="00B907B2"/>
    <w:rsid w:val="00B90898"/>
    <w:rsid w:val="00B90D78"/>
    <w:rsid w:val="00B91156"/>
    <w:rsid w:val="00B916E9"/>
    <w:rsid w:val="00B91737"/>
    <w:rsid w:val="00B917A4"/>
    <w:rsid w:val="00B920DF"/>
    <w:rsid w:val="00B922DA"/>
    <w:rsid w:val="00B92732"/>
    <w:rsid w:val="00B92CA7"/>
    <w:rsid w:val="00B92E66"/>
    <w:rsid w:val="00B92EE9"/>
    <w:rsid w:val="00B930B6"/>
    <w:rsid w:val="00B9342D"/>
    <w:rsid w:val="00B9346C"/>
    <w:rsid w:val="00B93900"/>
    <w:rsid w:val="00B939E1"/>
    <w:rsid w:val="00B93A9C"/>
    <w:rsid w:val="00B93BC3"/>
    <w:rsid w:val="00B93C97"/>
    <w:rsid w:val="00B94070"/>
    <w:rsid w:val="00B941E3"/>
    <w:rsid w:val="00B94734"/>
    <w:rsid w:val="00B94EEE"/>
    <w:rsid w:val="00B9510B"/>
    <w:rsid w:val="00B95484"/>
    <w:rsid w:val="00B957FD"/>
    <w:rsid w:val="00B95A71"/>
    <w:rsid w:val="00B9627E"/>
    <w:rsid w:val="00B9668C"/>
    <w:rsid w:val="00B96C4E"/>
    <w:rsid w:val="00B96C7A"/>
    <w:rsid w:val="00B96DC5"/>
    <w:rsid w:val="00B977C5"/>
    <w:rsid w:val="00B97A1E"/>
    <w:rsid w:val="00B97D57"/>
    <w:rsid w:val="00BA009F"/>
    <w:rsid w:val="00BA01F9"/>
    <w:rsid w:val="00BA03F6"/>
    <w:rsid w:val="00BA09CD"/>
    <w:rsid w:val="00BA0D6B"/>
    <w:rsid w:val="00BA0FA3"/>
    <w:rsid w:val="00BA0FB8"/>
    <w:rsid w:val="00BA17DC"/>
    <w:rsid w:val="00BA1BF3"/>
    <w:rsid w:val="00BA1E41"/>
    <w:rsid w:val="00BA1E7A"/>
    <w:rsid w:val="00BA22EB"/>
    <w:rsid w:val="00BA26FB"/>
    <w:rsid w:val="00BA298B"/>
    <w:rsid w:val="00BA2B53"/>
    <w:rsid w:val="00BA3654"/>
    <w:rsid w:val="00BA3BE4"/>
    <w:rsid w:val="00BA425E"/>
    <w:rsid w:val="00BA46AE"/>
    <w:rsid w:val="00BA54DC"/>
    <w:rsid w:val="00BA60B6"/>
    <w:rsid w:val="00BA69D1"/>
    <w:rsid w:val="00BA6AC5"/>
    <w:rsid w:val="00BA6C90"/>
    <w:rsid w:val="00BA714A"/>
    <w:rsid w:val="00BA7642"/>
    <w:rsid w:val="00BA7FF2"/>
    <w:rsid w:val="00BB0035"/>
    <w:rsid w:val="00BB023F"/>
    <w:rsid w:val="00BB083F"/>
    <w:rsid w:val="00BB0AAB"/>
    <w:rsid w:val="00BB2A93"/>
    <w:rsid w:val="00BB3B07"/>
    <w:rsid w:val="00BB3B76"/>
    <w:rsid w:val="00BB3D94"/>
    <w:rsid w:val="00BB3E54"/>
    <w:rsid w:val="00BB4723"/>
    <w:rsid w:val="00BB4A93"/>
    <w:rsid w:val="00BB4B48"/>
    <w:rsid w:val="00BB4ED2"/>
    <w:rsid w:val="00BB4EE2"/>
    <w:rsid w:val="00BB5552"/>
    <w:rsid w:val="00BB571C"/>
    <w:rsid w:val="00BB5CEF"/>
    <w:rsid w:val="00BB5DB3"/>
    <w:rsid w:val="00BB5EAB"/>
    <w:rsid w:val="00BB667D"/>
    <w:rsid w:val="00BB68CA"/>
    <w:rsid w:val="00BB6A95"/>
    <w:rsid w:val="00BB7594"/>
    <w:rsid w:val="00BB79FE"/>
    <w:rsid w:val="00BB7A87"/>
    <w:rsid w:val="00BB7AA5"/>
    <w:rsid w:val="00BB7FFB"/>
    <w:rsid w:val="00BC086F"/>
    <w:rsid w:val="00BC19CB"/>
    <w:rsid w:val="00BC1E72"/>
    <w:rsid w:val="00BC2A6A"/>
    <w:rsid w:val="00BC30EA"/>
    <w:rsid w:val="00BC3143"/>
    <w:rsid w:val="00BC3A6E"/>
    <w:rsid w:val="00BC3EF7"/>
    <w:rsid w:val="00BC4257"/>
    <w:rsid w:val="00BC5295"/>
    <w:rsid w:val="00BC5C5B"/>
    <w:rsid w:val="00BC6057"/>
    <w:rsid w:val="00BC6539"/>
    <w:rsid w:val="00BC6652"/>
    <w:rsid w:val="00BC6BC5"/>
    <w:rsid w:val="00BC7153"/>
    <w:rsid w:val="00BC7F7D"/>
    <w:rsid w:val="00BD1181"/>
    <w:rsid w:val="00BD1742"/>
    <w:rsid w:val="00BD1961"/>
    <w:rsid w:val="00BD215E"/>
    <w:rsid w:val="00BD313E"/>
    <w:rsid w:val="00BD4513"/>
    <w:rsid w:val="00BD5A01"/>
    <w:rsid w:val="00BD5A57"/>
    <w:rsid w:val="00BD5D86"/>
    <w:rsid w:val="00BD623A"/>
    <w:rsid w:val="00BD650D"/>
    <w:rsid w:val="00BD6571"/>
    <w:rsid w:val="00BD6AC0"/>
    <w:rsid w:val="00BE0452"/>
    <w:rsid w:val="00BE08FF"/>
    <w:rsid w:val="00BE1361"/>
    <w:rsid w:val="00BE17C1"/>
    <w:rsid w:val="00BE18EB"/>
    <w:rsid w:val="00BE1C16"/>
    <w:rsid w:val="00BE1EA3"/>
    <w:rsid w:val="00BE2012"/>
    <w:rsid w:val="00BE2FF9"/>
    <w:rsid w:val="00BE3176"/>
    <w:rsid w:val="00BE3B44"/>
    <w:rsid w:val="00BE3CF1"/>
    <w:rsid w:val="00BE4324"/>
    <w:rsid w:val="00BE4701"/>
    <w:rsid w:val="00BE4B7D"/>
    <w:rsid w:val="00BE50BC"/>
    <w:rsid w:val="00BE51D2"/>
    <w:rsid w:val="00BE6633"/>
    <w:rsid w:val="00BE79E5"/>
    <w:rsid w:val="00BF0CC9"/>
    <w:rsid w:val="00BF0DC9"/>
    <w:rsid w:val="00BF1000"/>
    <w:rsid w:val="00BF10F1"/>
    <w:rsid w:val="00BF18CE"/>
    <w:rsid w:val="00BF1FA0"/>
    <w:rsid w:val="00BF268E"/>
    <w:rsid w:val="00BF2A09"/>
    <w:rsid w:val="00BF3502"/>
    <w:rsid w:val="00BF36F9"/>
    <w:rsid w:val="00BF400A"/>
    <w:rsid w:val="00BF4387"/>
    <w:rsid w:val="00BF43C3"/>
    <w:rsid w:val="00BF568A"/>
    <w:rsid w:val="00BF69A5"/>
    <w:rsid w:val="00BF6EF3"/>
    <w:rsid w:val="00BF758C"/>
    <w:rsid w:val="00BF7A07"/>
    <w:rsid w:val="00BF7D68"/>
    <w:rsid w:val="00C00040"/>
    <w:rsid w:val="00C008CF"/>
    <w:rsid w:val="00C00CC0"/>
    <w:rsid w:val="00C00E0C"/>
    <w:rsid w:val="00C01125"/>
    <w:rsid w:val="00C01E11"/>
    <w:rsid w:val="00C02259"/>
    <w:rsid w:val="00C02447"/>
    <w:rsid w:val="00C02883"/>
    <w:rsid w:val="00C03A34"/>
    <w:rsid w:val="00C04048"/>
    <w:rsid w:val="00C0430F"/>
    <w:rsid w:val="00C04AD8"/>
    <w:rsid w:val="00C054B7"/>
    <w:rsid w:val="00C05F0B"/>
    <w:rsid w:val="00C06041"/>
    <w:rsid w:val="00C067CB"/>
    <w:rsid w:val="00C06A02"/>
    <w:rsid w:val="00C0708C"/>
    <w:rsid w:val="00C07539"/>
    <w:rsid w:val="00C0782B"/>
    <w:rsid w:val="00C078AB"/>
    <w:rsid w:val="00C0791E"/>
    <w:rsid w:val="00C07C96"/>
    <w:rsid w:val="00C1022D"/>
    <w:rsid w:val="00C107CF"/>
    <w:rsid w:val="00C11557"/>
    <w:rsid w:val="00C11FC9"/>
    <w:rsid w:val="00C1216F"/>
    <w:rsid w:val="00C12CE5"/>
    <w:rsid w:val="00C13235"/>
    <w:rsid w:val="00C1382A"/>
    <w:rsid w:val="00C139B0"/>
    <w:rsid w:val="00C13D8C"/>
    <w:rsid w:val="00C1477C"/>
    <w:rsid w:val="00C14A0C"/>
    <w:rsid w:val="00C14CB9"/>
    <w:rsid w:val="00C158AE"/>
    <w:rsid w:val="00C15B7B"/>
    <w:rsid w:val="00C15C8B"/>
    <w:rsid w:val="00C1641F"/>
    <w:rsid w:val="00C16F17"/>
    <w:rsid w:val="00C173EC"/>
    <w:rsid w:val="00C17C54"/>
    <w:rsid w:val="00C206B0"/>
    <w:rsid w:val="00C20C78"/>
    <w:rsid w:val="00C21114"/>
    <w:rsid w:val="00C211BC"/>
    <w:rsid w:val="00C2161C"/>
    <w:rsid w:val="00C21C94"/>
    <w:rsid w:val="00C2292D"/>
    <w:rsid w:val="00C22FCE"/>
    <w:rsid w:val="00C230CF"/>
    <w:rsid w:val="00C234D3"/>
    <w:rsid w:val="00C23754"/>
    <w:rsid w:val="00C23CA3"/>
    <w:rsid w:val="00C241A1"/>
    <w:rsid w:val="00C247E0"/>
    <w:rsid w:val="00C252FC"/>
    <w:rsid w:val="00C255B4"/>
    <w:rsid w:val="00C25B26"/>
    <w:rsid w:val="00C26014"/>
    <w:rsid w:val="00C26B5D"/>
    <w:rsid w:val="00C2757E"/>
    <w:rsid w:val="00C27B11"/>
    <w:rsid w:val="00C27B32"/>
    <w:rsid w:val="00C27FEF"/>
    <w:rsid w:val="00C30ABB"/>
    <w:rsid w:val="00C30B84"/>
    <w:rsid w:val="00C3111C"/>
    <w:rsid w:val="00C312A9"/>
    <w:rsid w:val="00C318BE"/>
    <w:rsid w:val="00C31FA2"/>
    <w:rsid w:val="00C32243"/>
    <w:rsid w:val="00C323B7"/>
    <w:rsid w:val="00C32712"/>
    <w:rsid w:val="00C32CD5"/>
    <w:rsid w:val="00C32E33"/>
    <w:rsid w:val="00C33288"/>
    <w:rsid w:val="00C33A08"/>
    <w:rsid w:val="00C3413B"/>
    <w:rsid w:val="00C34198"/>
    <w:rsid w:val="00C345EC"/>
    <w:rsid w:val="00C34A72"/>
    <w:rsid w:val="00C34FED"/>
    <w:rsid w:val="00C3541A"/>
    <w:rsid w:val="00C3553B"/>
    <w:rsid w:val="00C3579B"/>
    <w:rsid w:val="00C35A9C"/>
    <w:rsid w:val="00C37063"/>
    <w:rsid w:val="00C37C61"/>
    <w:rsid w:val="00C40033"/>
    <w:rsid w:val="00C40218"/>
    <w:rsid w:val="00C40A52"/>
    <w:rsid w:val="00C416C8"/>
    <w:rsid w:val="00C418EE"/>
    <w:rsid w:val="00C42704"/>
    <w:rsid w:val="00C429BB"/>
    <w:rsid w:val="00C42DD1"/>
    <w:rsid w:val="00C4325E"/>
    <w:rsid w:val="00C435D6"/>
    <w:rsid w:val="00C4424C"/>
    <w:rsid w:val="00C44793"/>
    <w:rsid w:val="00C44D31"/>
    <w:rsid w:val="00C44F08"/>
    <w:rsid w:val="00C44F91"/>
    <w:rsid w:val="00C450FF"/>
    <w:rsid w:val="00C459CC"/>
    <w:rsid w:val="00C464EF"/>
    <w:rsid w:val="00C4687D"/>
    <w:rsid w:val="00C46F0D"/>
    <w:rsid w:val="00C46F21"/>
    <w:rsid w:val="00C50100"/>
    <w:rsid w:val="00C50109"/>
    <w:rsid w:val="00C505E4"/>
    <w:rsid w:val="00C50C99"/>
    <w:rsid w:val="00C5190D"/>
    <w:rsid w:val="00C51A68"/>
    <w:rsid w:val="00C51DF8"/>
    <w:rsid w:val="00C524A9"/>
    <w:rsid w:val="00C52560"/>
    <w:rsid w:val="00C52714"/>
    <w:rsid w:val="00C5325D"/>
    <w:rsid w:val="00C5341C"/>
    <w:rsid w:val="00C534AC"/>
    <w:rsid w:val="00C54CFA"/>
    <w:rsid w:val="00C5514D"/>
    <w:rsid w:val="00C56264"/>
    <w:rsid w:val="00C56394"/>
    <w:rsid w:val="00C56938"/>
    <w:rsid w:val="00C56C12"/>
    <w:rsid w:val="00C56FB3"/>
    <w:rsid w:val="00C57B14"/>
    <w:rsid w:val="00C6014B"/>
    <w:rsid w:val="00C603EA"/>
    <w:rsid w:val="00C60995"/>
    <w:rsid w:val="00C60A9C"/>
    <w:rsid w:val="00C612DA"/>
    <w:rsid w:val="00C61410"/>
    <w:rsid w:val="00C61711"/>
    <w:rsid w:val="00C62020"/>
    <w:rsid w:val="00C62284"/>
    <w:rsid w:val="00C624F4"/>
    <w:rsid w:val="00C626F1"/>
    <w:rsid w:val="00C631C9"/>
    <w:rsid w:val="00C646E8"/>
    <w:rsid w:val="00C64AFC"/>
    <w:rsid w:val="00C64C12"/>
    <w:rsid w:val="00C66DD1"/>
    <w:rsid w:val="00C670F1"/>
    <w:rsid w:val="00C675E1"/>
    <w:rsid w:val="00C675E7"/>
    <w:rsid w:val="00C6784B"/>
    <w:rsid w:val="00C67CB9"/>
    <w:rsid w:val="00C71017"/>
    <w:rsid w:val="00C7114B"/>
    <w:rsid w:val="00C711D2"/>
    <w:rsid w:val="00C711F5"/>
    <w:rsid w:val="00C721A2"/>
    <w:rsid w:val="00C734B1"/>
    <w:rsid w:val="00C734F1"/>
    <w:rsid w:val="00C73979"/>
    <w:rsid w:val="00C73D1F"/>
    <w:rsid w:val="00C73D63"/>
    <w:rsid w:val="00C73EE1"/>
    <w:rsid w:val="00C74741"/>
    <w:rsid w:val="00C74DFA"/>
    <w:rsid w:val="00C74E9F"/>
    <w:rsid w:val="00C74F3A"/>
    <w:rsid w:val="00C75274"/>
    <w:rsid w:val="00C757BB"/>
    <w:rsid w:val="00C75D5F"/>
    <w:rsid w:val="00C75DEA"/>
    <w:rsid w:val="00C75F2E"/>
    <w:rsid w:val="00C779E0"/>
    <w:rsid w:val="00C77BF9"/>
    <w:rsid w:val="00C77C59"/>
    <w:rsid w:val="00C80108"/>
    <w:rsid w:val="00C80266"/>
    <w:rsid w:val="00C80303"/>
    <w:rsid w:val="00C805B2"/>
    <w:rsid w:val="00C80B87"/>
    <w:rsid w:val="00C80FBA"/>
    <w:rsid w:val="00C812DB"/>
    <w:rsid w:val="00C81547"/>
    <w:rsid w:val="00C81788"/>
    <w:rsid w:val="00C81EE6"/>
    <w:rsid w:val="00C82194"/>
    <w:rsid w:val="00C82F7C"/>
    <w:rsid w:val="00C833FC"/>
    <w:rsid w:val="00C8383C"/>
    <w:rsid w:val="00C8486D"/>
    <w:rsid w:val="00C86529"/>
    <w:rsid w:val="00C865DD"/>
    <w:rsid w:val="00C86842"/>
    <w:rsid w:val="00C868C7"/>
    <w:rsid w:val="00C90A6B"/>
    <w:rsid w:val="00C914A0"/>
    <w:rsid w:val="00C9245D"/>
    <w:rsid w:val="00C9283B"/>
    <w:rsid w:val="00C92B8A"/>
    <w:rsid w:val="00C9423F"/>
    <w:rsid w:val="00C94C5F"/>
    <w:rsid w:val="00C94C65"/>
    <w:rsid w:val="00C95297"/>
    <w:rsid w:val="00C975F0"/>
    <w:rsid w:val="00C97873"/>
    <w:rsid w:val="00C97CDF"/>
    <w:rsid w:val="00CA002C"/>
    <w:rsid w:val="00CA01C6"/>
    <w:rsid w:val="00CA0915"/>
    <w:rsid w:val="00CA1393"/>
    <w:rsid w:val="00CA181B"/>
    <w:rsid w:val="00CA1D84"/>
    <w:rsid w:val="00CA2197"/>
    <w:rsid w:val="00CA2218"/>
    <w:rsid w:val="00CA22ED"/>
    <w:rsid w:val="00CA2359"/>
    <w:rsid w:val="00CA2878"/>
    <w:rsid w:val="00CA2A5A"/>
    <w:rsid w:val="00CA2E13"/>
    <w:rsid w:val="00CA2EA4"/>
    <w:rsid w:val="00CA3296"/>
    <w:rsid w:val="00CA33AF"/>
    <w:rsid w:val="00CA35C6"/>
    <w:rsid w:val="00CA395B"/>
    <w:rsid w:val="00CA39DE"/>
    <w:rsid w:val="00CA3AC2"/>
    <w:rsid w:val="00CA3F1B"/>
    <w:rsid w:val="00CA3FC7"/>
    <w:rsid w:val="00CA4109"/>
    <w:rsid w:val="00CA4173"/>
    <w:rsid w:val="00CA43C6"/>
    <w:rsid w:val="00CA4CF2"/>
    <w:rsid w:val="00CA594E"/>
    <w:rsid w:val="00CA5C12"/>
    <w:rsid w:val="00CA6356"/>
    <w:rsid w:val="00CA6F6A"/>
    <w:rsid w:val="00CA7710"/>
    <w:rsid w:val="00CA7A84"/>
    <w:rsid w:val="00CB02AB"/>
    <w:rsid w:val="00CB0473"/>
    <w:rsid w:val="00CB0D86"/>
    <w:rsid w:val="00CB0F7F"/>
    <w:rsid w:val="00CB128A"/>
    <w:rsid w:val="00CB12CF"/>
    <w:rsid w:val="00CB1A7C"/>
    <w:rsid w:val="00CB23D2"/>
    <w:rsid w:val="00CB24B1"/>
    <w:rsid w:val="00CB2C98"/>
    <w:rsid w:val="00CB2DF8"/>
    <w:rsid w:val="00CB2E34"/>
    <w:rsid w:val="00CB3302"/>
    <w:rsid w:val="00CB37BC"/>
    <w:rsid w:val="00CB38B2"/>
    <w:rsid w:val="00CB3EDB"/>
    <w:rsid w:val="00CB42C3"/>
    <w:rsid w:val="00CB42F1"/>
    <w:rsid w:val="00CB46D1"/>
    <w:rsid w:val="00CB4A8D"/>
    <w:rsid w:val="00CB5427"/>
    <w:rsid w:val="00CB5EA1"/>
    <w:rsid w:val="00CB6374"/>
    <w:rsid w:val="00CB65C2"/>
    <w:rsid w:val="00CB667A"/>
    <w:rsid w:val="00CB67CF"/>
    <w:rsid w:val="00CB6846"/>
    <w:rsid w:val="00CB6AB3"/>
    <w:rsid w:val="00CB7921"/>
    <w:rsid w:val="00CC0977"/>
    <w:rsid w:val="00CC0FAD"/>
    <w:rsid w:val="00CC1EF9"/>
    <w:rsid w:val="00CC23FE"/>
    <w:rsid w:val="00CC40DA"/>
    <w:rsid w:val="00CC4183"/>
    <w:rsid w:val="00CC432C"/>
    <w:rsid w:val="00CC4852"/>
    <w:rsid w:val="00CC56A4"/>
    <w:rsid w:val="00CC67F4"/>
    <w:rsid w:val="00CC68AC"/>
    <w:rsid w:val="00CC6DDA"/>
    <w:rsid w:val="00CC7F68"/>
    <w:rsid w:val="00CC7F9C"/>
    <w:rsid w:val="00CC7FC3"/>
    <w:rsid w:val="00CD0070"/>
    <w:rsid w:val="00CD01BE"/>
    <w:rsid w:val="00CD08B9"/>
    <w:rsid w:val="00CD0E2F"/>
    <w:rsid w:val="00CD1233"/>
    <w:rsid w:val="00CD1375"/>
    <w:rsid w:val="00CD241B"/>
    <w:rsid w:val="00CD2680"/>
    <w:rsid w:val="00CD27CD"/>
    <w:rsid w:val="00CD37F7"/>
    <w:rsid w:val="00CD3911"/>
    <w:rsid w:val="00CD3AD4"/>
    <w:rsid w:val="00CD4707"/>
    <w:rsid w:val="00CD4CCD"/>
    <w:rsid w:val="00CD4E13"/>
    <w:rsid w:val="00CD5209"/>
    <w:rsid w:val="00CD5B01"/>
    <w:rsid w:val="00CD650E"/>
    <w:rsid w:val="00CD65C7"/>
    <w:rsid w:val="00CD684D"/>
    <w:rsid w:val="00CD6E16"/>
    <w:rsid w:val="00CD719D"/>
    <w:rsid w:val="00CD75F5"/>
    <w:rsid w:val="00CD76F4"/>
    <w:rsid w:val="00CD79A9"/>
    <w:rsid w:val="00CE0008"/>
    <w:rsid w:val="00CE00A2"/>
    <w:rsid w:val="00CE0589"/>
    <w:rsid w:val="00CE0726"/>
    <w:rsid w:val="00CE1461"/>
    <w:rsid w:val="00CE1677"/>
    <w:rsid w:val="00CE16C9"/>
    <w:rsid w:val="00CE29B2"/>
    <w:rsid w:val="00CE3689"/>
    <w:rsid w:val="00CE39D6"/>
    <w:rsid w:val="00CE3AF0"/>
    <w:rsid w:val="00CE3BAD"/>
    <w:rsid w:val="00CE450A"/>
    <w:rsid w:val="00CE4D22"/>
    <w:rsid w:val="00CE5CA2"/>
    <w:rsid w:val="00CE63BC"/>
    <w:rsid w:val="00CE720F"/>
    <w:rsid w:val="00CE72E3"/>
    <w:rsid w:val="00CE7D19"/>
    <w:rsid w:val="00CE7FA4"/>
    <w:rsid w:val="00CF01CF"/>
    <w:rsid w:val="00CF0BB6"/>
    <w:rsid w:val="00CF0D75"/>
    <w:rsid w:val="00CF111C"/>
    <w:rsid w:val="00CF13EA"/>
    <w:rsid w:val="00CF1FF5"/>
    <w:rsid w:val="00CF23FA"/>
    <w:rsid w:val="00CF2448"/>
    <w:rsid w:val="00CF302C"/>
    <w:rsid w:val="00CF341B"/>
    <w:rsid w:val="00CF34A5"/>
    <w:rsid w:val="00CF3602"/>
    <w:rsid w:val="00CF4249"/>
    <w:rsid w:val="00CF4BB3"/>
    <w:rsid w:val="00CF4CA8"/>
    <w:rsid w:val="00CF4CFE"/>
    <w:rsid w:val="00CF4DFB"/>
    <w:rsid w:val="00CF4FCD"/>
    <w:rsid w:val="00CF5811"/>
    <w:rsid w:val="00CF5837"/>
    <w:rsid w:val="00CF5884"/>
    <w:rsid w:val="00CF6368"/>
    <w:rsid w:val="00CF6D25"/>
    <w:rsid w:val="00CF70F9"/>
    <w:rsid w:val="00CF781B"/>
    <w:rsid w:val="00CF78A6"/>
    <w:rsid w:val="00CF7B01"/>
    <w:rsid w:val="00D002A4"/>
    <w:rsid w:val="00D00F43"/>
    <w:rsid w:val="00D016AF"/>
    <w:rsid w:val="00D016E8"/>
    <w:rsid w:val="00D017D0"/>
    <w:rsid w:val="00D01881"/>
    <w:rsid w:val="00D0206B"/>
    <w:rsid w:val="00D021A0"/>
    <w:rsid w:val="00D027FF"/>
    <w:rsid w:val="00D029AE"/>
    <w:rsid w:val="00D029F7"/>
    <w:rsid w:val="00D02E3A"/>
    <w:rsid w:val="00D03014"/>
    <w:rsid w:val="00D03255"/>
    <w:rsid w:val="00D035FB"/>
    <w:rsid w:val="00D037C3"/>
    <w:rsid w:val="00D04B59"/>
    <w:rsid w:val="00D0530B"/>
    <w:rsid w:val="00D054AA"/>
    <w:rsid w:val="00D05D79"/>
    <w:rsid w:val="00D05E6A"/>
    <w:rsid w:val="00D060DD"/>
    <w:rsid w:val="00D06828"/>
    <w:rsid w:val="00D06ADF"/>
    <w:rsid w:val="00D06CC3"/>
    <w:rsid w:val="00D06D3D"/>
    <w:rsid w:val="00D0708A"/>
    <w:rsid w:val="00D07B65"/>
    <w:rsid w:val="00D07EDB"/>
    <w:rsid w:val="00D10CD2"/>
    <w:rsid w:val="00D114C6"/>
    <w:rsid w:val="00D1180F"/>
    <w:rsid w:val="00D11927"/>
    <w:rsid w:val="00D125A3"/>
    <w:rsid w:val="00D12A14"/>
    <w:rsid w:val="00D13511"/>
    <w:rsid w:val="00D13586"/>
    <w:rsid w:val="00D13F5F"/>
    <w:rsid w:val="00D1439A"/>
    <w:rsid w:val="00D14681"/>
    <w:rsid w:val="00D1528F"/>
    <w:rsid w:val="00D15E47"/>
    <w:rsid w:val="00D170D4"/>
    <w:rsid w:val="00D17782"/>
    <w:rsid w:val="00D17BA2"/>
    <w:rsid w:val="00D20910"/>
    <w:rsid w:val="00D20A6A"/>
    <w:rsid w:val="00D21001"/>
    <w:rsid w:val="00D211C8"/>
    <w:rsid w:val="00D217FC"/>
    <w:rsid w:val="00D220E3"/>
    <w:rsid w:val="00D22113"/>
    <w:rsid w:val="00D22347"/>
    <w:rsid w:val="00D2278C"/>
    <w:rsid w:val="00D22FAB"/>
    <w:rsid w:val="00D23059"/>
    <w:rsid w:val="00D23172"/>
    <w:rsid w:val="00D23C48"/>
    <w:rsid w:val="00D24B9F"/>
    <w:rsid w:val="00D24E76"/>
    <w:rsid w:val="00D2538C"/>
    <w:rsid w:val="00D2582B"/>
    <w:rsid w:val="00D25D67"/>
    <w:rsid w:val="00D25F30"/>
    <w:rsid w:val="00D264D2"/>
    <w:rsid w:val="00D265C3"/>
    <w:rsid w:val="00D26A6C"/>
    <w:rsid w:val="00D26B9B"/>
    <w:rsid w:val="00D27AB7"/>
    <w:rsid w:val="00D27DA4"/>
    <w:rsid w:val="00D30154"/>
    <w:rsid w:val="00D3033A"/>
    <w:rsid w:val="00D307C4"/>
    <w:rsid w:val="00D31203"/>
    <w:rsid w:val="00D313E1"/>
    <w:rsid w:val="00D31B72"/>
    <w:rsid w:val="00D31B89"/>
    <w:rsid w:val="00D323AD"/>
    <w:rsid w:val="00D328F8"/>
    <w:rsid w:val="00D330AE"/>
    <w:rsid w:val="00D33C24"/>
    <w:rsid w:val="00D33C54"/>
    <w:rsid w:val="00D33D9E"/>
    <w:rsid w:val="00D33F94"/>
    <w:rsid w:val="00D3432C"/>
    <w:rsid w:val="00D3438E"/>
    <w:rsid w:val="00D3466A"/>
    <w:rsid w:val="00D34AE0"/>
    <w:rsid w:val="00D34D83"/>
    <w:rsid w:val="00D34F11"/>
    <w:rsid w:val="00D353DA"/>
    <w:rsid w:val="00D35430"/>
    <w:rsid w:val="00D359A9"/>
    <w:rsid w:val="00D35A36"/>
    <w:rsid w:val="00D35AAA"/>
    <w:rsid w:val="00D35D9F"/>
    <w:rsid w:val="00D36191"/>
    <w:rsid w:val="00D36263"/>
    <w:rsid w:val="00D369A6"/>
    <w:rsid w:val="00D3746A"/>
    <w:rsid w:val="00D37484"/>
    <w:rsid w:val="00D37709"/>
    <w:rsid w:val="00D37751"/>
    <w:rsid w:val="00D37B69"/>
    <w:rsid w:val="00D4083D"/>
    <w:rsid w:val="00D40ED4"/>
    <w:rsid w:val="00D413DD"/>
    <w:rsid w:val="00D41D37"/>
    <w:rsid w:val="00D41F1D"/>
    <w:rsid w:val="00D424F7"/>
    <w:rsid w:val="00D42831"/>
    <w:rsid w:val="00D42AA9"/>
    <w:rsid w:val="00D4331A"/>
    <w:rsid w:val="00D43360"/>
    <w:rsid w:val="00D43D38"/>
    <w:rsid w:val="00D43D67"/>
    <w:rsid w:val="00D44021"/>
    <w:rsid w:val="00D44942"/>
    <w:rsid w:val="00D4495E"/>
    <w:rsid w:val="00D44980"/>
    <w:rsid w:val="00D45058"/>
    <w:rsid w:val="00D45234"/>
    <w:rsid w:val="00D452A9"/>
    <w:rsid w:val="00D45B46"/>
    <w:rsid w:val="00D45F3C"/>
    <w:rsid w:val="00D46912"/>
    <w:rsid w:val="00D46B5B"/>
    <w:rsid w:val="00D46D4A"/>
    <w:rsid w:val="00D46EE9"/>
    <w:rsid w:val="00D47417"/>
    <w:rsid w:val="00D476FB"/>
    <w:rsid w:val="00D4784C"/>
    <w:rsid w:val="00D479CF"/>
    <w:rsid w:val="00D47C1C"/>
    <w:rsid w:val="00D47DD4"/>
    <w:rsid w:val="00D47E7D"/>
    <w:rsid w:val="00D50472"/>
    <w:rsid w:val="00D5057C"/>
    <w:rsid w:val="00D506A9"/>
    <w:rsid w:val="00D509A8"/>
    <w:rsid w:val="00D5174B"/>
    <w:rsid w:val="00D51BB8"/>
    <w:rsid w:val="00D5206D"/>
    <w:rsid w:val="00D5263E"/>
    <w:rsid w:val="00D52A49"/>
    <w:rsid w:val="00D5353D"/>
    <w:rsid w:val="00D53969"/>
    <w:rsid w:val="00D53A77"/>
    <w:rsid w:val="00D53BA2"/>
    <w:rsid w:val="00D53D83"/>
    <w:rsid w:val="00D54DF9"/>
    <w:rsid w:val="00D54FD4"/>
    <w:rsid w:val="00D5530B"/>
    <w:rsid w:val="00D55744"/>
    <w:rsid w:val="00D55857"/>
    <w:rsid w:val="00D5649B"/>
    <w:rsid w:val="00D56ACB"/>
    <w:rsid w:val="00D57536"/>
    <w:rsid w:val="00D57D07"/>
    <w:rsid w:val="00D6009B"/>
    <w:rsid w:val="00D6044D"/>
    <w:rsid w:val="00D60E92"/>
    <w:rsid w:val="00D610EA"/>
    <w:rsid w:val="00D6112E"/>
    <w:rsid w:val="00D612BE"/>
    <w:rsid w:val="00D619BD"/>
    <w:rsid w:val="00D61EBD"/>
    <w:rsid w:val="00D62C5E"/>
    <w:rsid w:val="00D62CA5"/>
    <w:rsid w:val="00D630E6"/>
    <w:rsid w:val="00D640B1"/>
    <w:rsid w:val="00D64664"/>
    <w:rsid w:val="00D65175"/>
    <w:rsid w:val="00D65591"/>
    <w:rsid w:val="00D65A31"/>
    <w:rsid w:val="00D65EB6"/>
    <w:rsid w:val="00D66256"/>
    <w:rsid w:val="00D66289"/>
    <w:rsid w:val="00D664BE"/>
    <w:rsid w:val="00D67248"/>
    <w:rsid w:val="00D67909"/>
    <w:rsid w:val="00D706E4"/>
    <w:rsid w:val="00D70B76"/>
    <w:rsid w:val="00D70FFA"/>
    <w:rsid w:val="00D71696"/>
    <w:rsid w:val="00D7294F"/>
    <w:rsid w:val="00D72CA7"/>
    <w:rsid w:val="00D732B2"/>
    <w:rsid w:val="00D737DD"/>
    <w:rsid w:val="00D73996"/>
    <w:rsid w:val="00D73C65"/>
    <w:rsid w:val="00D74257"/>
    <w:rsid w:val="00D7429D"/>
    <w:rsid w:val="00D757E6"/>
    <w:rsid w:val="00D75C6C"/>
    <w:rsid w:val="00D761E6"/>
    <w:rsid w:val="00D765D1"/>
    <w:rsid w:val="00D7692E"/>
    <w:rsid w:val="00D76A74"/>
    <w:rsid w:val="00D76B36"/>
    <w:rsid w:val="00D76D58"/>
    <w:rsid w:val="00D76E65"/>
    <w:rsid w:val="00D76E77"/>
    <w:rsid w:val="00D7720E"/>
    <w:rsid w:val="00D77299"/>
    <w:rsid w:val="00D7747C"/>
    <w:rsid w:val="00D77F03"/>
    <w:rsid w:val="00D80986"/>
    <w:rsid w:val="00D80BC7"/>
    <w:rsid w:val="00D80D6C"/>
    <w:rsid w:val="00D80D9C"/>
    <w:rsid w:val="00D82045"/>
    <w:rsid w:val="00D827EA"/>
    <w:rsid w:val="00D82C83"/>
    <w:rsid w:val="00D82F48"/>
    <w:rsid w:val="00D83A6C"/>
    <w:rsid w:val="00D8425E"/>
    <w:rsid w:val="00D8453F"/>
    <w:rsid w:val="00D849AF"/>
    <w:rsid w:val="00D84A59"/>
    <w:rsid w:val="00D85800"/>
    <w:rsid w:val="00D858F1"/>
    <w:rsid w:val="00D85B09"/>
    <w:rsid w:val="00D87897"/>
    <w:rsid w:val="00D87D20"/>
    <w:rsid w:val="00D9021E"/>
    <w:rsid w:val="00D90433"/>
    <w:rsid w:val="00D90465"/>
    <w:rsid w:val="00D90655"/>
    <w:rsid w:val="00D90684"/>
    <w:rsid w:val="00D90701"/>
    <w:rsid w:val="00D90D50"/>
    <w:rsid w:val="00D90DA3"/>
    <w:rsid w:val="00D917A3"/>
    <w:rsid w:val="00D91D1E"/>
    <w:rsid w:val="00D91FCA"/>
    <w:rsid w:val="00D9264B"/>
    <w:rsid w:val="00D926CB"/>
    <w:rsid w:val="00D92B39"/>
    <w:rsid w:val="00D9375B"/>
    <w:rsid w:val="00D93962"/>
    <w:rsid w:val="00D93AFC"/>
    <w:rsid w:val="00D9412C"/>
    <w:rsid w:val="00D9413B"/>
    <w:rsid w:val="00D9413D"/>
    <w:rsid w:val="00D94468"/>
    <w:rsid w:val="00D94587"/>
    <w:rsid w:val="00D954AE"/>
    <w:rsid w:val="00D9557B"/>
    <w:rsid w:val="00D95BE3"/>
    <w:rsid w:val="00D9633C"/>
    <w:rsid w:val="00D9676E"/>
    <w:rsid w:val="00DA09C4"/>
    <w:rsid w:val="00DA0C08"/>
    <w:rsid w:val="00DA1581"/>
    <w:rsid w:val="00DA1A82"/>
    <w:rsid w:val="00DA1E10"/>
    <w:rsid w:val="00DA20AA"/>
    <w:rsid w:val="00DA28B8"/>
    <w:rsid w:val="00DA29EA"/>
    <w:rsid w:val="00DA2AD1"/>
    <w:rsid w:val="00DA2D35"/>
    <w:rsid w:val="00DA2F90"/>
    <w:rsid w:val="00DA2FF2"/>
    <w:rsid w:val="00DA3A64"/>
    <w:rsid w:val="00DA458F"/>
    <w:rsid w:val="00DA5160"/>
    <w:rsid w:val="00DA51EF"/>
    <w:rsid w:val="00DA5482"/>
    <w:rsid w:val="00DA69FC"/>
    <w:rsid w:val="00DA6ADF"/>
    <w:rsid w:val="00DB0476"/>
    <w:rsid w:val="00DB06A0"/>
    <w:rsid w:val="00DB0B52"/>
    <w:rsid w:val="00DB0BF4"/>
    <w:rsid w:val="00DB1140"/>
    <w:rsid w:val="00DB1617"/>
    <w:rsid w:val="00DB1CDF"/>
    <w:rsid w:val="00DB1CF9"/>
    <w:rsid w:val="00DB1E0E"/>
    <w:rsid w:val="00DB40E4"/>
    <w:rsid w:val="00DB4A46"/>
    <w:rsid w:val="00DB5539"/>
    <w:rsid w:val="00DB567E"/>
    <w:rsid w:val="00DB59E0"/>
    <w:rsid w:val="00DB619D"/>
    <w:rsid w:val="00DB6A6A"/>
    <w:rsid w:val="00DB7F06"/>
    <w:rsid w:val="00DC03C6"/>
    <w:rsid w:val="00DC0C0B"/>
    <w:rsid w:val="00DC14D3"/>
    <w:rsid w:val="00DC1E2F"/>
    <w:rsid w:val="00DC3274"/>
    <w:rsid w:val="00DC3520"/>
    <w:rsid w:val="00DC3C8E"/>
    <w:rsid w:val="00DC4239"/>
    <w:rsid w:val="00DC4473"/>
    <w:rsid w:val="00DC449B"/>
    <w:rsid w:val="00DC4B1C"/>
    <w:rsid w:val="00DC4B95"/>
    <w:rsid w:val="00DC627C"/>
    <w:rsid w:val="00DC6672"/>
    <w:rsid w:val="00DC71FC"/>
    <w:rsid w:val="00DC75CB"/>
    <w:rsid w:val="00DC7FC9"/>
    <w:rsid w:val="00DD09E6"/>
    <w:rsid w:val="00DD1065"/>
    <w:rsid w:val="00DD1CC0"/>
    <w:rsid w:val="00DD206F"/>
    <w:rsid w:val="00DD231B"/>
    <w:rsid w:val="00DD34CD"/>
    <w:rsid w:val="00DD3E1C"/>
    <w:rsid w:val="00DD3E9A"/>
    <w:rsid w:val="00DD4EE7"/>
    <w:rsid w:val="00DD5B68"/>
    <w:rsid w:val="00DD6105"/>
    <w:rsid w:val="00DD67E2"/>
    <w:rsid w:val="00DD6B84"/>
    <w:rsid w:val="00DD7004"/>
    <w:rsid w:val="00DD7356"/>
    <w:rsid w:val="00DD7E6E"/>
    <w:rsid w:val="00DE085D"/>
    <w:rsid w:val="00DE1021"/>
    <w:rsid w:val="00DE1303"/>
    <w:rsid w:val="00DE16CA"/>
    <w:rsid w:val="00DE17EC"/>
    <w:rsid w:val="00DE1976"/>
    <w:rsid w:val="00DE1D00"/>
    <w:rsid w:val="00DE2988"/>
    <w:rsid w:val="00DE2B01"/>
    <w:rsid w:val="00DE3167"/>
    <w:rsid w:val="00DE5065"/>
    <w:rsid w:val="00DE5359"/>
    <w:rsid w:val="00DE5679"/>
    <w:rsid w:val="00DE5959"/>
    <w:rsid w:val="00DE5DE5"/>
    <w:rsid w:val="00DE66B1"/>
    <w:rsid w:val="00DE6A87"/>
    <w:rsid w:val="00DE7152"/>
    <w:rsid w:val="00DE7A28"/>
    <w:rsid w:val="00DE7D49"/>
    <w:rsid w:val="00DE7DDC"/>
    <w:rsid w:val="00DF000A"/>
    <w:rsid w:val="00DF00E3"/>
    <w:rsid w:val="00DF042A"/>
    <w:rsid w:val="00DF0695"/>
    <w:rsid w:val="00DF22BE"/>
    <w:rsid w:val="00DF2B2A"/>
    <w:rsid w:val="00DF30E9"/>
    <w:rsid w:val="00DF3228"/>
    <w:rsid w:val="00DF344C"/>
    <w:rsid w:val="00DF3975"/>
    <w:rsid w:val="00DF3A2B"/>
    <w:rsid w:val="00DF4F45"/>
    <w:rsid w:val="00DF567F"/>
    <w:rsid w:val="00DF57A2"/>
    <w:rsid w:val="00DF64AB"/>
    <w:rsid w:val="00DF6BE0"/>
    <w:rsid w:val="00DF6C81"/>
    <w:rsid w:val="00DF6FF8"/>
    <w:rsid w:val="00DF7B16"/>
    <w:rsid w:val="00DF7B38"/>
    <w:rsid w:val="00E0038E"/>
    <w:rsid w:val="00E00A14"/>
    <w:rsid w:val="00E00E9C"/>
    <w:rsid w:val="00E00F22"/>
    <w:rsid w:val="00E01F0B"/>
    <w:rsid w:val="00E0328F"/>
    <w:rsid w:val="00E03876"/>
    <w:rsid w:val="00E03C05"/>
    <w:rsid w:val="00E03DC3"/>
    <w:rsid w:val="00E048B0"/>
    <w:rsid w:val="00E04EAA"/>
    <w:rsid w:val="00E069B3"/>
    <w:rsid w:val="00E069DB"/>
    <w:rsid w:val="00E06AB0"/>
    <w:rsid w:val="00E06EE5"/>
    <w:rsid w:val="00E07473"/>
    <w:rsid w:val="00E07543"/>
    <w:rsid w:val="00E07DC2"/>
    <w:rsid w:val="00E07F54"/>
    <w:rsid w:val="00E103A1"/>
    <w:rsid w:val="00E11606"/>
    <w:rsid w:val="00E11E66"/>
    <w:rsid w:val="00E11EE0"/>
    <w:rsid w:val="00E1213D"/>
    <w:rsid w:val="00E12493"/>
    <w:rsid w:val="00E12F3B"/>
    <w:rsid w:val="00E13116"/>
    <w:rsid w:val="00E133C1"/>
    <w:rsid w:val="00E13452"/>
    <w:rsid w:val="00E135D5"/>
    <w:rsid w:val="00E14812"/>
    <w:rsid w:val="00E14BD9"/>
    <w:rsid w:val="00E14D3D"/>
    <w:rsid w:val="00E14D4A"/>
    <w:rsid w:val="00E14FA7"/>
    <w:rsid w:val="00E15644"/>
    <w:rsid w:val="00E158CC"/>
    <w:rsid w:val="00E162E2"/>
    <w:rsid w:val="00E20FEA"/>
    <w:rsid w:val="00E21476"/>
    <w:rsid w:val="00E215CB"/>
    <w:rsid w:val="00E2289C"/>
    <w:rsid w:val="00E22D56"/>
    <w:rsid w:val="00E231DE"/>
    <w:rsid w:val="00E234BD"/>
    <w:rsid w:val="00E241E1"/>
    <w:rsid w:val="00E24583"/>
    <w:rsid w:val="00E24709"/>
    <w:rsid w:val="00E24719"/>
    <w:rsid w:val="00E2566C"/>
    <w:rsid w:val="00E26BBF"/>
    <w:rsid w:val="00E26F90"/>
    <w:rsid w:val="00E2732B"/>
    <w:rsid w:val="00E275DF"/>
    <w:rsid w:val="00E30351"/>
    <w:rsid w:val="00E30566"/>
    <w:rsid w:val="00E308D7"/>
    <w:rsid w:val="00E3175A"/>
    <w:rsid w:val="00E3187B"/>
    <w:rsid w:val="00E31F87"/>
    <w:rsid w:val="00E31FC7"/>
    <w:rsid w:val="00E325CC"/>
    <w:rsid w:val="00E32933"/>
    <w:rsid w:val="00E329B0"/>
    <w:rsid w:val="00E32D53"/>
    <w:rsid w:val="00E33496"/>
    <w:rsid w:val="00E33F31"/>
    <w:rsid w:val="00E347DE"/>
    <w:rsid w:val="00E349FF"/>
    <w:rsid w:val="00E35FC8"/>
    <w:rsid w:val="00E363C3"/>
    <w:rsid w:val="00E37919"/>
    <w:rsid w:val="00E379CB"/>
    <w:rsid w:val="00E37A89"/>
    <w:rsid w:val="00E37CCD"/>
    <w:rsid w:val="00E37EC3"/>
    <w:rsid w:val="00E40404"/>
    <w:rsid w:val="00E40F4E"/>
    <w:rsid w:val="00E411AB"/>
    <w:rsid w:val="00E41390"/>
    <w:rsid w:val="00E41775"/>
    <w:rsid w:val="00E43335"/>
    <w:rsid w:val="00E439B5"/>
    <w:rsid w:val="00E43A2E"/>
    <w:rsid w:val="00E44724"/>
    <w:rsid w:val="00E44D12"/>
    <w:rsid w:val="00E45036"/>
    <w:rsid w:val="00E45706"/>
    <w:rsid w:val="00E460E5"/>
    <w:rsid w:val="00E46F47"/>
    <w:rsid w:val="00E47E4E"/>
    <w:rsid w:val="00E50716"/>
    <w:rsid w:val="00E50ECF"/>
    <w:rsid w:val="00E50EF5"/>
    <w:rsid w:val="00E5156E"/>
    <w:rsid w:val="00E51AEB"/>
    <w:rsid w:val="00E524E5"/>
    <w:rsid w:val="00E525CE"/>
    <w:rsid w:val="00E52D87"/>
    <w:rsid w:val="00E534C9"/>
    <w:rsid w:val="00E53A3F"/>
    <w:rsid w:val="00E54CBD"/>
    <w:rsid w:val="00E54E02"/>
    <w:rsid w:val="00E54F4C"/>
    <w:rsid w:val="00E55AAF"/>
    <w:rsid w:val="00E55B76"/>
    <w:rsid w:val="00E57242"/>
    <w:rsid w:val="00E57943"/>
    <w:rsid w:val="00E60074"/>
    <w:rsid w:val="00E607A7"/>
    <w:rsid w:val="00E6086F"/>
    <w:rsid w:val="00E61321"/>
    <w:rsid w:val="00E61687"/>
    <w:rsid w:val="00E62848"/>
    <w:rsid w:val="00E62987"/>
    <w:rsid w:val="00E62A27"/>
    <w:rsid w:val="00E62C56"/>
    <w:rsid w:val="00E62FF4"/>
    <w:rsid w:val="00E63A2A"/>
    <w:rsid w:val="00E63A51"/>
    <w:rsid w:val="00E63A9D"/>
    <w:rsid w:val="00E64050"/>
    <w:rsid w:val="00E6494C"/>
    <w:rsid w:val="00E64DBF"/>
    <w:rsid w:val="00E64E0D"/>
    <w:rsid w:val="00E64E79"/>
    <w:rsid w:val="00E64F90"/>
    <w:rsid w:val="00E653FB"/>
    <w:rsid w:val="00E655D3"/>
    <w:rsid w:val="00E6569B"/>
    <w:rsid w:val="00E66807"/>
    <w:rsid w:val="00E66ADB"/>
    <w:rsid w:val="00E67255"/>
    <w:rsid w:val="00E67831"/>
    <w:rsid w:val="00E67B10"/>
    <w:rsid w:val="00E67EFF"/>
    <w:rsid w:val="00E67FD1"/>
    <w:rsid w:val="00E700C9"/>
    <w:rsid w:val="00E707C5"/>
    <w:rsid w:val="00E70877"/>
    <w:rsid w:val="00E70ACA"/>
    <w:rsid w:val="00E70DEC"/>
    <w:rsid w:val="00E71CA3"/>
    <w:rsid w:val="00E71E89"/>
    <w:rsid w:val="00E720F9"/>
    <w:rsid w:val="00E73038"/>
    <w:rsid w:val="00E734D5"/>
    <w:rsid w:val="00E73D47"/>
    <w:rsid w:val="00E745EA"/>
    <w:rsid w:val="00E754AC"/>
    <w:rsid w:val="00E770B3"/>
    <w:rsid w:val="00E774C7"/>
    <w:rsid w:val="00E77534"/>
    <w:rsid w:val="00E77918"/>
    <w:rsid w:val="00E77919"/>
    <w:rsid w:val="00E77C7A"/>
    <w:rsid w:val="00E77F00"/>
    <w:rsid w:val="00E806D4"/>
    <w:rsid w:val="00E80921"/>
    <w:rsid w:val="00E81AF8"/>
    <w:rsid w:val="00E81AFB"/>
    <w:rsid w:val="00E81F1A"/>
    <w:rsid w:val="00E8286B"/>
    <w:rsid w:val="00E82D5B"/>
    <w:rsid w:val="00E82E6E"/>
    <w:rsid w:val="00E83248"/>
    <w:rsid w:val="00E843D6"/>
    <w:rsid w:val="00E8529F"/>
    <w:rsid w:val="00E8538B"/>
    <w:rsid w:val="00E86314"/>
    <w:rsid w:val="00E8637E"/>
    <w:rsid w:val="00E86452"/>
    <w:rsid w:val="00E866AF"/>
    <w:rsid w:val="00E86E5E"/>
    <w:rsid w:val="00E8757B"/>
    <w:rsid w:val="00E879A9"/>
    <w:rsid w:val="00E87FA6"/>
    <w:rsid w:val="00E87FCA"/>
    <w:rsid w:val="00E911DE"/>
    <w:rsid w:val="00E91EFE"/>
    <w:rsid w:val="00E923D8"/>
    <w:rsid w:val="00E928E2"/>
    <w:rsid w:val="00E92CA8"/>
    <w:rsid w:val="00E95369"/>
    <w:rsid w:val="00E955C9"/>
    <w:rsid w:val="00E9649D"/>
    <w:rsid w:val="00E96AAB"/>
    <w:rsid w:val="00E96F05"/>
    <w:rsid w:val="00E96F8E"/>
    <w:rsid w:val="00E973C4"/>
    <w:rsid w:val="00E975F4"/>
    <w:rsid w:val="00E978B3"/>
    <w:rsid w:val="00EA00FA"/>
    <w:rsid w:val="00EA0794"/>
    <w:rsid w:val="00EA0D22"/>
    <w:rsid w:val="00EA11B7"/>
    <w:rsid w:val="00EA24CD"/>
    <w:rsid w:val="00EA2D9B"/>
    <w:rsid w:val="00EA398C"/>
    <w:rsid w:val="00EA3BBD"/>
    <w:rsid w:val="00EA5435"/>
    <w:rsid w:val="00EA5CDD"/>
    <w:rsid w:val="00EA5DBE"/>
    <w:rsid w:val="00EA5DCA"/>
    <w:rsid w:val="00EA5EB5"/>
    <w:rsid w:val="00EA6407"/>
    <w:rsid w:val="00EA69C6"/>
    <w:rsid w:val="00EA6C5F"/>
    <w:rsid w:val="00EA6EB3"/>
    <w:rsid w:val="00EA6ED9"/>
    <w:rsid w:val="00EA6FEC"/>
    <w:rsid w:val="00EA7FA2"/>
    <w:rsid w:val="00EB034B"/>
    <w:rsid w:val="00EB089E"/>
    <w:rsid w:val="00EB181A"/>
    <w:rsid w:val="00EB183C"/>
    <w:rsid w:val="00EB1FFC"/>
    <w:rsid w:val="00EB2225"/>
    <w:rsid w:val="00EB2FB4"/>
    <w:rsid w:val="00EB3021"/>
    <w:rsid w:val="00EB3132"/>
    <w:rsid w:val="00EB3675"/>
    <w:rsid w:val="00EB399A"/>
    <w:rsid w:val="00EB3EC4"/>
    <w:rsid w:val="00EB4609"/>
    <w:rsid w:val="00EB498C"/>
    <w:rsid w:val="00EB53D1"/>
    <w:rsid w:val="00EB545D"/>
    <w:rsid w:val="00EB5E19"/>
    <w:rsid w:val="00EB6763"/>
    <w:rsid w:val="00EB6A43"/>
    <w:rsid w:val="00EB6D11"/>
    <w:rsid w:val="00EB7632"/>
    <w:rsid w:val="00EB7BA6"/>
    <w:rsid w:val="00EB7CC8"/>
    <w:rsid w:val="00EB7DAF"/>
    <w:rsid w:val="00EC1665"/>
    <w:rsid w:val="00EC296F"/>
    <w:rsid w:val="00EC2A3B"/>
    <w:rsid w:val="00EC2B93"/>
    <w:rsid w:val="00EC2F16"/>
    <w:rsid w:val="00EC31A4"/>
    <w:rsid w:val="00EC4304"/>
    <w:rsid w:val="00EC43DB"/>
    <w:rsid w:val="00EC4630"/>
    <w:rsid w:val="00EC5FDE"/>
    <w:rsid w:val="00EC60F0"/>
    <w:rsid w:val="00EC623D"/>
    <w:rsid w:val="00EC6694"/>
    <w:rsid w:val="00EC6C42"/>
    <w:rsid w:val="00EC752D"/>
    <w:rsid w:val="00ED0B20"/>
    <w:rsid w:val="00ED0D90"/>
    <w:rsid w:val="00ED163B"/>
    <w:rsid w:val="00ED16EB"/>
    <w:rsid w:val="00ED1A31"/>
    <w:rsid w:val="00ED22EF"/>
    <w:rsid w:val="00ED2D18"/>
    <w:rsid w:val="00ED30DC"/>
    <w:rsid w:val="00ED3237"/>
    <w:rsid w:val="00ED3272"/>
    <w:rsid w:val="00ED33AD"/>
    <w:rsid w:val="00ED351D"/>
    <w:rsid w:val="00ED3EF9"/>
    <w:rsid w:val="00ED47C4"/>
    <w:rsid w:val="00ED496B"/>
    <w:rsid w:val="00ED4973"/>
    <w:rsid w:val="00ED4B50"/>
    <w:rsid w:val="00ED4C05"/>
    <w:rsid w:val="00ED4DBB"/>
    <w:rsid w:val="00ED4E64"/>
    <w:rsid w:val="00ED514D"/>
    <w:rsid w:val="00ED57A8"/>
    <w:rsid w:val="00ED5DAB"/>
    <w:rsid w:val="00ED732D"/>
    <w:rsid w:val="00ED7C69"/>
    <w:rsid w:val="00ED7CCD"/>
    <w:rsid w:val="00EE035C"/>
    <w:rsid w:val="00EE0632"/>
    <w:rsid w:val="00EE0ED2"/>
    <w:rsid w:val="00EE1419"/>
    <w:rsid w:val="00EE156C"/>
    <w:rsid w:val="00EE1946"/>
    <w:rsid w:val="00EE2055"/>
    <w:rsid w:val="00EE259A"/>
    <w:rsid w:val="00EE2C3D"/>
    <w:rsid w:val="00EE342E"/>
    <w:rsid w:val="00EE4656"/>
    <w:rsid w:val="00EE4D9D"/>
    <w:rsid w:val="00EE557A"/>
    <w:rsid w:val="00EE5FA1"/>
    <w:rsid w:val="00EE6170"/>
    <w:rsid w:val="00EE68C8"/>
    <w:rsid w:val="00EE6920"/>
    <w:rsid w:val="00EE759B"/>
    <w:rsid w:val="00EE772E"/>
    <w:rsid w:val="00EE78C1"/>
    <w:rsid w:val="00EE7969"/>
    <w:rsid w:val="00EE7B7D"/>
    <w:rsid w:val="00EE7C8F"/>
    <w:rsid w:val="00EF008F"/>
    <w:rsid w:val="00EF0421"/>
    <w:rsid w:val="00EF08A9"/>
    <w:rsid w:val="00EF12CA"/>
    <w:rsid w:val="00EF15E9"/>
    <w:rsid w:val="00EF175B"/>
    <w:rsid w:val="00EF1AA4"/>
    <w:rsid w:val="00EF281D"/>
    <w:rsid w:val="00EF2D33"/>
    <w:rsid w:val="00EF3FCD"/>
    <w:rsid w:val="00EF4621"/>
    <w:rsid w:val="00EF4AF0"/>
    <w:rsid w:val="00EF4EB8"/>
    <w:rsid w:val="00EF53AA"/>
    <w:rsid w:val="00EF53CF"/>
    <w:rsid w:val="00EF5461"/>
    <w:rsid w:val="00EF6132"/>
    <w:rsid w:val="00EF638C"/>
    <w:rsid w:val="00EF6D95"/>
    <w:rsid w:val="00EF6FF2"/>
    <w:rsid w:val="00EF72EA"/>
    <w:rsid w:val="00EF7335"/>
    <w:rsid w:val="00EF7686"/>
    <w:rsid w:val="00F00034"/>
    <w:rsid w:val="00F00212"/>
    <w:rsid w:val="00F004F5"/>
    <w:rsid w:val="00F00C00"/>
    <w:rsid w:val="00F01287"/>
    <w:rsid w:val="00F0172A"/>
    <w:rsid w:val="00F01A5A"/>
    <w:rsid w:val="00F01D42"/>
    <w:rsid w:val="00F01F3A"/>
    <w:rsid w:val="00F02B52"/>
    <w:rsid w:val="00F0327A"/>
    <w:rsid w:val="00F0408C"/>
    <w:rsid w:val="00F044A0"/>
    <w:rsid w:val="00F04AE9"/>
    <w:rsid w:val="00F04CEF"/>
    <w:rsid w:val="00F05189"/>
    <w:rsid w:val="00F053A2"/>
    <w:rsid w:val="00F058A4"/>
    <w:rsid w:val="00F059F6"/>
    <w:rsid w:val="00F100AB"/>
    <w:rsid w:val="00F104AF"/>
    <w:rsid w:val="00F106A0"/>
    <w:rsid w:val="00F10A0D"/>
    <w:rsid w:val="00F10E6A"/>
    <w:rsid w:val="00F111E6"/>
    <w:rsid w:val="00F11AB8"/>
    <w:rsid w:val="00F11E23"/>
    <w:rsid w:val="00F121E0"/>
    <w:rsid w:val="00F121F1"/>
    <w:rsid w:val="00F126E8"/>
    <w:rsid w:val="00F12DB4"/>
    <w:rsid w:val="00F13087"/>
    <w:rsid w:val="00F13B77"/>
    <w:rsid w:val="00F13FEA"/>
    <w:rsid w:val="00F14ADB"/>
    <w:rsid w:val="00F14C6A"/>
    <w:rsid w:val="00F16013"/>
    <w:rsid w:val="00F162D5"/>
    <w:rsid w:val="00F171C0"/>
    <w:rsid w:val="00F20495"/>
    <w:rsid w:val="00F20FCE"/>
    <w:rsid w:val="00F21443"/>
    <w:rsid w:val="00F2150E"/>
    <w:rsid w:val="00F2173A"/>
    <w:rsid w:val="00F21F08"/>
    <w:rsid w:val="00F22258"/>
    <w:rsid w:val="00F22B6B"/>
    <w:rsid w:val="00F22BE7"/>
    <w:rsid w:val="00F23009"/>
    <w:rsid w:val="00F230A2"/>
    <w:rsid w:val="00F235AA"/>
    <w:rsid w:val="00F23965"/>
    <w:rsid w:val="00F24169"/>
    <w:rsid w:val="00F24239"/>
    <w:rsid w:val="00F24DB0"/>
    <w:rsid w:val="00F25247"/>
    <w:rsid w:val="00F25AE8"/>
    <w:rsid w:val="00F25D37"/>
    <w:rsid w:val="00F266F7"/>
    <w:rsid w:val="00F26977"/>
    <w:rsid w:val="00F26BA0"/>
    <w:rsid w:val="00F27514"/>
    <w:rsid w:val="00F27615"/>
    <w:rsid w:val="00F27B87"/>
    <w:rsid w:val="00F27D24"/>
    <w:rsid w:val="00F30080"/>
    <w:rsid w:val="00F30AE7"/>
    <w:rsid w:val="00F3122B"/>
    <w:rsid w:val="00F3127C"/>
    <w:rsid w:val="00F314A5"/>
    <w:rsid w:val="00F317C5"/>
    <w:rsid w:val="00F31C6B"/>
    <w:rsid w:val="00F329FC"/>
    <w:rsid w:val="00F32A13"/>
    <w:rsid w:val="00F32E6B"/>
    <w:rsid w:val="00F332C1"/>
    <w:rsid w:val="00F33428"/>
    <w:rsid w:val="00F34EC3"/>
    <w:rsid w:val="00F3553E"/>
    <w:rsid w:val="00F357FF"/>
    <w:rsid w:val="00F358F1"/>
    <w:rsid w:val="00F36257"/>
    <w:rsid w:val="00F3697C"/>
    <w:rsid w:val="00F374FA"/>
    <w:rsid w:val="00F37526"/>
    <w:rsid w:val="00F375C7"/>
    <w:rsid w:val="00F379E1"/>
    <w:rsid w:val="00F37F60"/>
    <w:rsid w:val="00F400DF"/>
    <w:rsid w:val="00F413A6"/>
    <w:rsid w:val="00F41415"/>
    <w:rsid w:val="00F4208F"/>
    <w:rsid w:val="00F42485"/>
    <w:rsid w:val="00F426A1"/>
    <w:rsid w:val="00F42D85"/>
    <w:rsid w:val="00F44148"/>
    <w:rsid w:val="00F447C7"/>
    <w:rsid w:val="00F448E1"/>
    <w:rsid w:val="00F45355"/>
    <w:rsid w:val="00F45422"/>
    <w:rsid w:val="00F4620B"/>
    <w:rsid w:val="00F4672F"/>
    <w:rsid w:val="00F46CB4"/>
    <w:rsid w:val="00F4745B"/>
    <w:rsid w:val="00F47E17"/>
    <w:rsid w:val="00F47E61"/>
    <w:rsid w:val="00F50340"/>
    <w:rsid w:val="00F50756"/>
    <w:rsid w:val="00F50A4D"/>
    <w:rsid w:val="00F51B77"/>
    <w:rsid w:val="00F51C07"/>
    <w:rsid w:val="00F526C1"/>
    <w:rsid w:val="00F529AB"/>
    <w:rsid w:val="00F53474"/>
    <w:rsid w:val="00F53894"/>
    <w:rsid w:val="00F53E57"/>
    <w:rsid w:val="00F54ECB"/>
    <w:rsid w:val="00F5512E"/>
    <w:rsid w:val="00F5633F"/>
    <w:rsid w:val="00F56446"/>
    <w:rsid w:val="00F56A12"/>
    <w:rsid w:val="00F5711C"/>
    <w:rsid w:val="00F57235"/>
    <w:rsid w:val="00F5751A"/>
    <w:rsid w:val="00F57D05"/>
    <w:rsid w:val="00F602B4"/>
    <w:rsid w:val="00F60AC6"/>
    <w:rsid w:val="00F60BC5"/>
    <w:rsid w:val="00F60C24"/>
    <w:rsid w:val="00F60F0E"/>
    <w:rsid w:val="00F6100D"/>
    <w:rsid w:val="00F61A6B"/>
    <w:rsid w:val="00F62CF0"/>
    <w:rsid w:val="00F62ED9"/>
    <w:rsid w:val="00F63478"/>
    <w:rsid w:val="00F6350F"/>
    <w:rsid w:val="00F63880"/>
    <w:rsid w:val="00F63994"/>
    <w:rsid w:val="00F64436"/>
    <w:rsid w:val="00F6458C"/>
    <w:rsid w:val="00F64C9F"/>
    <w:rsid w:val="00F6554C"/>
    <w:rsid w:val="00F65B10"/>
    <w:rsid w:val="00F65F4E"/>
    <w:rsid w:val="00F66586"/>
    <w:rsid w:val="00F667BF"/>
    <w:rsid w:val="00F66AC6"/>
    <w:rsid w:val="00F66E89"/>
    <w:rsid w:val="00F66F7B"/>
    <w:rsid w:val="00F67178"/>
    <w:rsid w:val="00F67D7F"/>
    <w:rsid w:val="00F72691"/>
    <w:rsid w:val="00F72802"/>
    <w:rsid w:val="00F72C0F"/>
    <w:rsid w:val="00F72D81"/>
    <w:rsid w:val="00F72E85"/>
    <w:rsid w:val="00F73AD5"/>
    <w:rsid w:val="00F73C0E"/>
    <w:rsid w:val="00F73CDF"/>
    <w:rsid w:val="00F73D5F"/>
    <w:rsid w:val="00F73DAF"/>
    <w:rsid w:val="00F74DD0"/>
    <w:rsid w:val="00F754AE"/>
    <w:rsid w:val="00F76439"/>
    <w:rsid w:val="00F76641"/>
    <w:rsid w:val="00F76648"/>
    <w:rsid w:val="00F76EB0"/>
    <w:rsid w:val="00F7790C"/>
    <w:rsid w:val="00F77930"/>
    <w:rsid w:val="00F77E71"/>
    <w:rsid w:val="00F77FC4"/>
    <w:rsid w:val="00F805F2"/>
    <w:rsid w:val="00F8072C"/>
    <w:rsid w:val="00F80E63"/>
    <w:rsid w:val="00F814A7"/>
    <w:rsid w:val="00F81724"/>
    <w:rsid w:val="00F81DE3"/>
    <w:rsid w:val="00F8236B"/>
    <w:rsid w:val="00F8285D"/>
    <w:rsid w:val="00F82CF8"/>
    <w:rsid w:val="00F835A6"/>
    <w:rsid w:val="00F8407D"/>
    <w:rsid w:val="00F84748"/>
    <w:rsid w:val="00F84C07"/>
    <w:rsid w:val="00F85144"/>
    <w:rsid w:val="00F853D3"/>
    <w:rsid w:val="00F8560E"/>
    <w:rsid w:val="00F8607D"/>
    <w:rsid w:val="00F862BF"/>
    <w:rsid w:val="00F8635B"/>
    <w:rsid w:val="00F86425"/>
    <w:rsid w:val="00F86C24"/>
    <w:rsid w:val="00F86FB7"/>
    <w:rsid w:val="00F87654"/>
    <w:rsid w:val="00F878CD"/>
    <w:rsid w:val="00F90059"/>
    <w:rsid w:val="00F90135"/>
    <w:rsid w:val="00F9034D"/>
    <w:rsid w:val="00F90A3E"/>
    <w:rsid w:val="00F90DC3"/>
    <w:rsid w:val="00F91904"/>
    <w:rsid w:val="00F9215E"/>
    <w:rsid w:val="00F92399"/>
    <w:rsid w:val="00F924A5"/>
    <w:rsid w:val="00F925B6"/>
    <w:rsid w:val="00F92640"/>
    <w:rsid w:val="00F9281B"/>
    <w:rsid w:val="00F92FDA"/>
    <w:rsid w:val="00F931A1"/>
    <w:rsid w:val="00F93279"/>
    <w:rsid w:val="00F93D58"/>
    <w:rsid w:val="00F940BA"/>
    <w:rsid w:val="00F948AD"/>
    <w:rsid w:val="00F9559F"/>
    <w:rsid w:val="00F95C23"/>
    <w:rsid w:val="00F96968"/>
    <w:rsid w:val="00F96AC5"/>
    <w:rsid w:val="00F96F81"/>
    <w:rsid w:val="00F979E5"/>
    <w:rsid w:val="00F97EAE"/>
    <w:rsid w:val="00FA09F0"/>
    <w:rsid w:val="00FA11AC"/>
    <w:rsid w:val="00FA17BC"/>
    <w:rsid w:val="00FA196D"/>
    <w:rsid w:val="00FA26AB"/>
    <w:rsid w:val="00FA292D"/>
    <w:rsid w:val="00FA2999"/>
    <w:rsid w:val="00FA2B9F"/>
    <w:rsid w:val="00FA311E"/>
    <w:rsid w:val="00FA338B"/>
    <w:rsid w:val="00FA3D12"/>
    <w:rsid w:val="00FA3D42"/>
    <w:rsid w:val="00FA4215"/>
    <w:rsid w:val="00FA42C3"/>
    <w:rsid w:val="00FA4570"/>
    <w:rsid w:val="00FA4AA2"/>
    <w:rsid w:val="00FA5307"/>
    <w:rsid w:val="00FA5BCD"/>
    <w:rsid w:val="00FA71C7"/>
    <w:rsid w:val="00FA78A0"/>
    <w:rsid w:val="00FA7A74"/>
    <w:rsid w:val="00FB00BD"/>
    <w:rsid w:val="00FB024E"/>
    <w:rsid w:val="00FB02D9"/>
    <w:rsid w:val="00FB041E"/>
    <w:rsid w:val="00FB06E7"/>
    <w:rsid w:val="00FB0D5A"/>
    <w:rsid w:val="00FB19EE"/>
    <w:rsid w:val="00FB2198"/>
    <w:rsid w:val="00FB2440"/>
    <w:rsid w:val="00FB2FD9"/>
    <w:rsid w:val="00FB3204"/>
    <w:rsid w:val="00FB32A7"/>
    <w:rsid w:val="00FB3320"/>
    <w:rsid w:val="00FB37F1"/>
    <w:rsid w:val="00FB3949"/>
    <w:rsid w:val="00FB3CF2"/>
    <w:rsid w:val="00FB3DC2"/>
    <w:rsid w:val="00FB4450"/>
    <w:rsid w:val="00FB52A4"/>
    <w:rsid w:val="00FB5CF9"/>
    <w:rsid w:val="00FB6F7D"/>
    <w:rsid w:val="00FC0890"/>
    <w:rsid w:val="00FC0DCD"/>
    <w:rsid w:val="00FC2033"/>
    <w:rsid w:val="00FC23FF"/>
    <w:rsid w:val="00FC260A"/>
    <w:rsid w:val="00FC2CD2"/>
    <w:rsid w:val="00FC2E34"/>
    <w:rsid w:val="00FC2ED5"/>
    <w:rsid w:val="00FC31BC"/>
    <w:rsid w:val="00FC33D8"/>
    <w:rsid w:val="00FC33DF"/>
    <w:rsid w:val="00FC3454"/>
    <w:rsid w:val="00FC36A1"/>
    <w:rsid w:val="00FC400A"/>
    <w:rsid w:val="00FC4217"/>
    <w:rsid w:val="00FC47C6"/>
    <w:rsid w:val="00FC4F69"/>
    <w:rsid w:val="00FC5768"/>
    <w:rsid w:val="00FC5BFC"/>
    <w:rsid w:val="00FC5D13"/>
    <w:rsid w:val="00FC635D"/>
    <w:rsid w:val="00FC6777"/>
    <w:rsid w:val="00FC686B"/>
    <w:rsid w:val="00FC6DA8"/>
    <w:rsid w:val="00FC6FBD"/>
    <w:rsid w:val="00FC70FA"/>
    <w:rsid w:val="00FC713B"/>
    <w:rsid w:val="00FC7665"/>
    <w:rsid w:val="00FC76DC"/>
    <w:rsid w:val="00FD00CE"/>
    <w:rsid w:val="00FD0387"/>
    <w:rsid w:val="00FD163E"/>
    <w:rsid w:val="00FD1AB6"/>
    <w:rsid w:val="00FD210D"/>
    <w:rsid w:val="00FD2450"/>
    <w:rsid w:val="00FD321C"/>
    <w:rsid w:val="00FD3C10"/>
    <w:rsid w:val="00FD3E6C"/>
    <w:rsid w:val="00FD40B8"/>
    <w:rsid w:val="00FD417D"/>
    <w:rsid w:val="00FD4458"/>
    <w:rsid w:val="00FD44CA"/>
    <w:rsid w:val="00FD4575"/>
    <w:rsid w:val="00FD50EB"/>
    <w:rsid w:val="00FD6069"/>
    <w:rsid w:val="00FD6F3E"/>
    <w:rsid w:val="00FD7A0C"/>
    <w:rsid w:val="00FD7DA4"/>
    <w:rsid w:val="00FE0126"/>
    <w:rsid w:val="00FE0142"/>
    <w:rsid w:val="00FE0396"/>
    <w:rsid w:val="00FE03C2"/>
    <w:rsid w:val="00FE0667"/>
    <w:rsid w:val="00FE083C"/>
    <w:rsid w:val="00FE0FED"/>
    <w:rsid w:val="00FE132C"/>
    <w:rsid w:val="00FE14EE"/>
    <w:rsid w:val="00FE1B2A"/>
    <w:rsid w:val="00FE1B7E"/>
    <w:rsid w:val="00FE1C03"/>
    <w:rsid w:val="00FE2256"/>
    <w:rsid w:val="00FE256C"/>
    <w:rsid w:val="00FE2788"/>
    <w:rsid w:val="00FE28B1"/>
    <w:rsid w:val="00FE2E12"/>
    <w:rsid w:val="00FE37FB"/>
    <w:rsid w:val="00FE4D64"/>
    <w:rsid w:val="00FE5024"/>
    <w:rsid w:val="00FE57F8"/>
    <w:rsid w:val="00FE6291"/>
    <w:rsid w:val="00FE6357"/>
    <w:rsid w:val="00FE6457"/>
    <w:rsid w:val="00FE6463"/>
    <w:rsid w:val="00FE6C99"/>
    <w:rsid w:val="00FE6DC0"/>
    <w:rsid w:val="00FE6DFD"/>
    <w:rsid w:val="00FE70CB"/>
    <w:rsid w:val="00FE728E"/>
    <w:rsid w:val="00FE739B"/>
    <w:rsid w:val="00FF16F3"/>
    <w:rsid w:val="00FF1920"/>
    <w:rsid w:val="00FF1EA7"/>
    <w:rsid w:val="00FF2273"/>
    <w:rsid w:val="00FF37AB"/>
    <w:rsid w:val="00FF4617"/>
    <w:rsid w:val="00FF4CDD"/>
    <w:rsid w:val="00FF65B3"/>
    <w:rsid w:val="00FF7553"/>
    <w:rsid w:val="00FF7575"/>
    <w:rsid w:val="00FF783F"/>
    <w:rsid w:val="00FF7922"/>
    <w:rsid w:val="010884B2"/>
    <w:rsid w:val="01637A5C"/>
    <w:rsid w:val="01732D8D"/>
    <w:rsid w:val="01A49E01"/>
    <w:rsid w:val="01E965F2"/>
    <w:rsid w:val="02149541"/>
    <w:rsid w:val="0214B6B2"/>
    <w:rsid w:val="021C0943"/>
    <w:rsid w:val="02253414"/>
    <w:rsid w:val="023A8D99"/>
    <w:rsid w:val="025C361C"/>
    <w:rsid w:val="02628DFA"/>
    <w:rsid w:val="0263D84D"/>
    <w:rsid w:val="027B4984"/>
    <w:rsid w:val="02900DC1"/>
    <w:rsid w:val="02F68849"/>
    <w:rsid w:val="031A97A6"/>
    <w:rsid w:val="03230577"/>
    <w:rsid w:val="03395DD7"/>
    <w:rsid w:val="033CDF73"/>
    <w:rsid w:val="0361E4E4"/>
    <w:rsid w:val="036B097F"/>
    <w:rsid w:val="03A8FCDC"/>
    <w:rsid w:val="03C8737D"/>
    <w:rsid w:val="03CB2442"/>
    <w:rsid w:val="03CEDFE0"/>
    <w:rsid w:val="03FC5077"/>
    <w:rsid w:val="040B04C5"/>
    <w:rsid w:val="040D5992"/>
    <w:rsid w:val="0425A4BA"/>
    <w:rsid w:val="044D9DC3"/>
    <w:rsid w:val="045BB90F"/>
    <w:rsid w:val="0475D6E5"/>
    <w:rsid w:val="04846924"/>
    <w:rsid w:val="048A8774"/>
    <w:rsid w:val="051A65B9"/>
    <w:rsid w:val="056F1463"/>
    <w:rsid w:val="05A71002"/>
    <w:rsid w:val="05B1A5E5"/>
    <w:rsid w:val="05B55E99"/>
    <w:rsid w:val="05D0AA7F"/>
    <w:rsid w:val="05DC1263"/>
    <w:rsid w:val="05F69B99"/>
    <w:rsid w:val="06000CCC"/>
    <w:rsid w:val="06456E47"/>
    <w:rsid w:val="06516832"/>
    <w:rsid w:val="06526911"/>
    <w:rsid w:val="06557B19"/>
    <w:rsid w:val="0656EB4C"/>
    <w:rsid w:val="066AE869"/>
    <w:rsid w:val="06AAE21E"/>
    <w:rsid w:val="06B7075F"/>
    <w:rsid w:val="06BE0C52"/>
    <w:rsid w:val="070F906A"/>
    <w:rsid w:val="071466D6"/>
    <w:rsid w:val="074A48C2"/>
    <w:rsid w:val="077D8ECF"/>
    <w:rsid w:val="079321B1"/>
    <w:rsid w:val="07C88B16"/>
    <w:rsid w:val="07F73AB4"/>
    <w:rsid w:val="080258BD"/>
    <w:rsid w:val="082FEF20"/>
    <w:rsid w:val="08320A92"/>
    <w:rsid w:val="084CE7D1"/>
    <w:rsid w:val="0866F607"/>
    <w:rsid w:val="08A50EDD"/>
    <w:rsid w:val="08BA2DA4"/>
    <w:rsid w:val="08D35696"/>
    <w:rsid w:val="08F79F6D"/>
    <w:rsid w:val="0905C7D1"/>
    <w:rsid w:val="0958F231"/>
    <w:rsid w:val="09A8830B"/>
    <w:rsid w:val="09B4156B"/>
    <w:rsid w:val="09B5187D"/>
    <w:rsid w:val="09C16B65"/>
    <w:rsid w:val="09EF4E54"/>
    <w:rsid w:val="0A5E01C2"/>
    <w:rsid w:val="0A6BB78B"/>
    <w:rsid w:val="0A9809E9"/>
    <w:rsid w:val="0A9CB6A5"/>
    <w:rsid w:val="0AA09433"/>
    <w:rsid w:val="0AB4C0D5"/>
    <w:rsid w:val="0AE71AFC"/>
    <w:rsid w:val="0B01E758"/>
    <w:rsid w:val="0B50D0BD"/>
    <w:rsid w:val="0B51B7BA"/>
    <w:rsid w:val="0B83D40E"/>
    <w:rsid w:val="0B9E87DF"/>
    <w:rsid w:val="0BB63A4B"/>
    <w:rsid w:val="0BF029F7"/>
    <w:rsid w:val="0C0C1C53"/>
    <w:rsid w:val="0C342789"/>
    <w:rsid w:val="0CAB31C8"/>
    <w:rsid w:val="0CBADEE9"/>
    <w:rsid w:val="0CBB72AF"/>
    <w:rsid w:val="0CEEB16A"/>
    <w:rsid w:val="0D211C35"/>
    <w:rsid w:val="0D25FEEE"/>
    <w:rsid w:val="0D2E77CD"/>
    <w:rsid w:val="0D6491DB"/>
    <w:rsid w:val="0D7C91B0"/>
    <w:rsid w:val="0D865122"/>
    <w:rsid w:val="0D92F4A3"/>
    <w:rsid w:val="0DA80EAC"/>
    <w:rsid w:val="0DAF3580"/>
    <w:rsid w:val="0DB4CCF8"/>
    <w:rsid w:val="0DEF42D8"/>
    <w:rsid w:val="0DF62632"/>
    <w:rsid w:val="0DF649AB"/>
    <w:rsid w:val="0E245076"/>
    <w:rsid w:val="0E3155CE"/>
    <w:rsid w:val="0E4EB5E2"/>
    <w:rsid w:val="0E75B4B3"/>
    <w:rsid w:val="0E82312E"/>
    <w:rsid w:val="0EB26423"/>
    <w:rsid w:val="0EC08CD6"/>
    <w:rsid w:val="0ED94F92"/>
    <w:rsid w:val="0F25AEC0"/>
    <w:rsid w:val="0F8DCFD0"/>
    <w:rsid w:val="0FA2A482"/>
    <w:rsid w:val="0FAE3BF7"/>
    <w:rsid w:val="0FF97A16"/>
    <w:rsid w:val="1000F72A"/>
    <w:rsid w:val="10030ED8"/>
    <w:rsid w:val="1003FFCF"/>
    <w:rsid w:val="10196972"/>
    <w:rsid w:val="103CE442"/>
    <w:rsid w:val="1067286D"/>
    <w:rsid w:val="106A741A"/>
    <w:rsid w:val="10845594"/>
    <w:rsid w:val="10AA4C72"/>
    <w:rsid w:val="10C15D5A"/>
    <w:rsid w:val="11542258"/>
    <w:rsid w:val="11631E65"/>
    <w:rsid w:val="118D172B"/>
    <w:rsid w:val="11E84FC4"/>
    <w:rsid w:val="11F9F47B"/>
    <w:rsid w:val="12188768"/>
    <w:rsid w:val="12278573"/>
    <w:rsid w:val="1229BBEA"/>
    <w:rsid w:val="1243B708"/>
    <w:rsid w:val="12592FD2"/>
    <w:rsid w:val="126CD33F"/>
    <w:rsid w:val="12A3AABE"/>
    <w:rsid w:val="12FE48EA"/>
    <w:rsid w:val="136D7BEF"/>
    <w:rsid w:val="13DFB4B2"/>
    <w:rsid w:val="1401B50D"/>
    <w:rsid w:val="1403C935"/>
    <w:rsid w:val="14526265"/>
    <w:rsid w:val="14EC7928"/>
    <w:rsid w:val="15066E98"/>
    <w:rsid w:val="158D225E"/>
    <w:rsid w:val="1596B8DE"/>
    <w:rsid w:val="15AE220D"/>
    <w:rsid w:val="15AF38F8"/>
    <w:rsid w:val="15B4A65A"/>
    <w:rsid w:val="15B4C7B2"/>
    <w:rsid w:val="15F4C95C"/>
    <w:rsid w:val="16357593"/>
    <w:rsid w:val="1637672A"/>
    <w:rsid w:val="164F0353"/>
    <w:rsid w:val="16504F4C"/>
    <w:rsid w:val="167B4661"/>
    <w:rsid w:val="168B8114"/>
    <w:rsid w:val="16D14547"/>
    <w:rsid w:val="16D53782"/>
    <w:rsid w:val="16DDB44E"/>
    <w:rsid w:val="16E0244A"/>
    <w:rsid w:val="16EB94ED"/>
    <w:rsid w:val="173E7E09"/>
    <w:rsid w:val="1779DC95"/>
    <w:rsid w:val="17879A90"/>
    <w:rsid w:val="17B40E27"/>
    <w:rsid w:val="17B605C5"/>
    <w:rsid w:val="18088A84"/>
    <w:rsid w:val="181ADAC2"/>
    <w:rsid w:val="1847F4F6"/>
    <w:rsid w:val="1851D2F5"/>
    <w:rsid w:val="18A42AAC"/>
    <w:rsid w:val="18AABD37"/>
    <w:rsid w:val="18D74820"/>
    <w:rsid w:val="18DF3578"/>
    <w:rsid w:val="18E02E0C"/>
    <w:rsid w:val="18F8145D"/>
    <w:rsid w:val="18FAACEE"/>
    <w:rsid w:val="19019AFB"/>
    <w:rsid w:val="1927506B"/>
    <w:rsid w:val="193C387B"/>
    <w:rsid w:val="194968B7"/>
    <w:rsid w:val="1967951F"/>
    <w:rsid w:val="19BBDD82"/>
    <w:rsid w:val="19EF6E0B"/>
    <w:rsid w:val="1A437645"/>
    <w:rsid w:val="1A43D0BE"/>
    <w:rsid w:val="1A65AA92"/>
    <w:rsid w:val="1A9775B0"/>
    <w:rsid w:val="1B07739F"/>
    <w:rsid w:val="1B1577D8"/>
    <w:rsid w:val="1B3430A3"/>
    <w:rsid w:val="1B502C71"/>
    <w:rsid w:val="1B566164"/>
    <w:rsid w:val="1B658F90"/>
    <w:rsid w:val="1BCC0CE6"/>
    <w:rsid w:val="1C0F7D91"/>
    <w:rsid w:val="1C3FFE6F"/>
    <w:rsid w:val="1C857989"/>
    <w:rsid w:val="1CB6D2B4"/>
    <w:rsid w:val="1CBEC703"/>
    <w:rsid w:val="1CC3AE5C"/>
    <w:rsid w:val="1CD0A7F7"/>
    <w:rsid w:val="1D008E53"/>
    <w:rsid w:val="1D759ECB"/>
    <w:rsid w:val="1D866D77"/>
    <w:rsid w:val="1D9C5DF5"/>
    <w:rsid w:val="1DA142DC"/>
    <w:rsid w:val="1DBBE8D7"/>
    <w:rsid w:val="1DBFB41C"/>
    <w:rsid w:val="1DCEB50B"/>
    <w:rsid w:val="1DD29A58"/>
    <w:rsid w:val="1DFA44FF"/>
    <w:rsid w:val="1E00D1F8"/>
    <w:rsid w:val="1E01C3D1"/>
    <w:rsid w:val="1E1E407A"/>
    <w:rsid w:val="1E3DC299"/>
    <w:rsid w:val="1E42332E"/>
    <w:rsid w:val="1E4D67C3"/>
    <w:rsid w:val="1E7354DE"/>
    <w:rsid w:val="1E92D03C"/>
    <w:rsid w:val="1E9494F0"/>
    <w:rsid w:val="1E9A97CD"/>
    <w:rsid w:val="1ECACD3C"/>
    <w:rsid w:val="1ECD8F30"/>
    <w:rsid w:val="1EFD7BB8"/>
    <w:rsid w:val="1F0D4B4D"/>
    <w:rsid w:val="1F31A241"/>
    <w:rsid w:val="1F8B71B7"/>
    <w:rsid w:val="1FBF42B6"/>
    <w:rsid w:val="1FC237C9"/>
    <w:rsid w:val="1FCA8D79"/>
    <w:rsid w:val="1FD469FD"/>
    <w:rsid w:val="1FE293D7"/>
    <w:rsid w:val="1FF14E5E"/>
    <w:rsid w:val="1FFFB5C9"/>
    <w:rsid w:val="202B85BB"/>
    <w:rsid w:val="202E30A1"/>
    <w:rsid w:val="20350FAD"/>
    <w:rsid w:val="20D746A9"/>
    <w:rsid w:val="21098D03"/>
    <w:rsid w:val="212E77D9"/>
    <w:rsid w:val="217F4B02"/>
    <w:rsid w:val="218CE5CE"/>
    <w:rsid w:val="21AD2AE9"/>
    <w:rsid w:val="21E19A2D"/>
    <w:rsid w:val="21EB4EE4"/>
    <w:rsid w:val="2229A223"/>
    <w:rsid w:val="223DB99F"/>
    <w:rsid w:val="227C3A9A"/>
    <w:rsid w:val="227C9439"/>
    <w:rsid w:val="2296DF01"/>
    <w:rsid w:val="230CEDC8"/>
    <w:rsid w:val="231E7403"/>
    <w:rsid w:val="2322FA6B"/>
    <w:rsid w:val="2341B243"/>
    <w:rsid w:val="237C1419"/>
    <w:rsid w:val="238A78C4"/>
    <w:rsid w:val="24028E09"/>
    <w:rsid w:val="24227C4D"/>
    <w:rsid w:val="246F2031"/>
    <w:rsid w:val="247C3803"/>
    <w:rsid w:val="24E82666"/>
    <w:rsid w:val="24EE1DFA"/>
    <w:rsid w:val="2500A1A9"/>
    <w:rsid w:val="2500FDF1"/>
    <w:rsid w:val="25524189"/>
    <w:rsid w:val="25525B0A"/>
    <w:rsid w:val="2558DB06"/>
    <w:rsid w:val="259DE7BC"/>
    <w:rsid w:val="25EC3574"/>
    <w:rsid w:val="25F1FA85"/>
    <w:rsid w:val="2634CE4B"/>
    <w:rsid w:val="2655719A"/>
    <w:rsid w:val="26620AD2"/>
    <w:rsid w:val="2679FFD9"/>
    <w:rsid w:val="26B24C6C"/>
    <w:rsid w:val="26D39647"/>
    <w:rsid w:val="26DAD8F1"/>
    <w:rsid w:val="27A00EA3"/>
    <w:rsid w:val="27AEED44"/>
    <w:rsid w:val="27B035A7"/>
    <w:rsid w:val="27B19E0F"/>
    <w:rsid w:val="27C44F15"/>
    <w:rsid w:val="2816FD64"/>
    <w:rsid w:val="28711058"/>
    <w:rsid w:val="28BA46B9"/>
    <w:rsid w:val="28E3CE59"/>
    <w:rsid w:val="29217AB5"/>
    <w:rsid w:val="29EC8CE2"/>
    <w:rsid w:val="29FAD380"/>
    <w:rsid w:val="2A08685D"/>
    <w:rsid w:val="2A08EC64"/>
    <w:rsid w:val="2A0DE10C"/>
    <w:rsid w:val="2A2F4ED0"/>
    <w:rsid w:val="2A59DB87"/>
    <w:rsid w:val="2A7568BE"/>
    <w:rsid w:val="2AEC610F"/>
    <w:rsid w:val="2B06A20B"/>
    <w:rsid w:val="2B292A12"/>
    <w:rsid w:val="2B4C7767"/>
    <w:rsid w:val="2B5D8715"/>
    <w:rsid w:val="2B72C387"/>
    <w:rsid w:val="2BAC1DEE"/>
    <w:rsid w:val="2BBC9068"/>
    <w:rsid w:val="2BECAF65"/>
    <w:rsid w:val="2C1B683D"/>
    <w:rsid w:val="2C504861"/>
    <w:rsid w:val="2C6FBDD4"/>
    <w:rsid w:val="2C7AD161"/>
    <w:rsid w:val="2C8CF045"/>
    <w:rsid w:val="2C9543D9"/>
    <w:rsid w:val="2CC598EE"/>
    <w:rsid w:val="2CE155A9"/>
    <w:rsid w:val="2CF5542F"/>
    <w:rsid w:val="2CFD3914"/>
    <w:rsid w:val="2D568CDF"/>
    <w:rsid w:val="2DA46736"/>
    <w:rsid w:val="2E052310"/>
    <w:rsid w:val="2E16C8B2"/>
    <w:rsid w:val="2E2939B4"/>
    <w:rsid w:val="2E43C53E"/>
    <w:rsid w:val="2E444D23"/>
    <w:rsid w:val="2E4DF8C5"/>
    <w:rsid w:val="2E6D6A99"/>
    <w:rsid w:val="2E7031B3"/>
    <w:rsid w:val="2E762779"/>
    <w:rsid w:val="2EAB8610"/>
    <w:rsid w:val="2EB3607B"/>
    <w:rsid w:val="2EDA781B"/>
    <w:rsid w:val="2EE1E4C0"/>
    <w:rsid w:val="2EF04F87"/>
    <w:rsid w:val="2EFC1C47"/>
    <w:rsid w:val="2F22D217"/>
    <w:rsid w:val="2F31E2D3"/>
    <w:rsid w:val="2F4BF1CF"/>
    <w:rsid w:val="2F9ADA7B"/>
    <w:rsid w:val="2FB293B5"/>
    <w:rsid w:val="3046B188"/>
    <w:rsid w:val="304C0A79"/>
    <w:rsid w:val="305A4694"/>
    <w:rsid w:val="306A6572"/>
    <w:rsid w:val="306F8176"/>
    <w:rsid w:val="30742DBC"/>
    <w:rsid w:val="30784B32"/>
    <w:rsid w:val="30807974"/>
    <w:rsid w:val="30A57662"/>
    <w:rsid w:val="31177E02"/>
    <w:rsid w:val="31303693"/>
    <w:rsid w:val="315A6C5F"/>
    <w:rsid w:val="319E54EF"/>
    <w:rsid w:val="31B75F91"/>
    <w:rsid w:val="324DF6DF"/>
    <w:rsid w:val="325C4408"/>
    <w:rsid w:val="326CA769"/>
    <w:rsid w:val="3273F7F7"/>
    <w:rsid w:val="32D69C1B"/>
    <w:rsid w:val="32E65658"/>
    <w:rsid w:val="330A5D47"/>
    <w:rsid w:val="330B1952"/>
    <w:rsid w:val="33172747"/>
    <w:rsid w:val="3359D4A4"/>
    <w:rsid w:val="33B94090"/>
    <w:rsid w:val="33D27052"/>
    <w:rsid w:val="33F27559"/>
    <w:rsid w:val="3409D28D"/>
    <w:rsid w:val="343EAA91"/>
    <w:rsid w:val="349DAC0D"/>
    <w:rsid w:val="34B2FC85"/>
    <w:rsid w:val="34C2DE40"/>
    <w:rsid w:val="34FB84B2"/>
    <w:rsid w:val="35009D20"/>
    <w:rsid w:val="3504DC08"/>
    <w:rsid w:val="352B005A"/>
    <w:rsid w:val="354A5505"/>
    <w:rsid w:val="35535A54"/>
    <w:rsid w:val="35DA2EF3"/>
    <w:rsid w:val="35FE5901"/>
    <w:rsid w:val="36690C78"/>
    <w:rsid w:val="36A3F355"/>
    <w:rsid w:val="36B1B425"/>
    <w:rsid w:val="36B8A633"/>
    <w:rsid w:val="3704097C"/>
    <w:rsid w:val="3713ED2B"/>
    <w:rsid w:val="37145207"/>
    <w:rsid w:val="371801D3"/>
    <w:rsid w:val="372761BD"/>
    <w:rsid w:val="3733DFFB"/>
    <w:rsid w:val="37345D54"/>
    <w:rsid w:val="3748F1E7"/>
    <w:rsid w:val="374AB441"/>
    <w:rsid w:val="374C9F4B"/>
    <w:rsid w:val="3765F5C0"/>
    <w:rsid w:val="37808369"/>
    <w:rsid w:val="3782E092"/>
    <w:rsid w:val="37A0B76A"/>
    <w:rsid w:val="37A80D46"/>
    <w:rsid w:val="37E6F7E4"/>
    <w:rsid w:val="38092200"/>
    <w:rsid w:val="380F3CA2"/>
    <w:rsid w:val="381C1D48"/>
    <w:rsid w:val="384BC166"/>
    <w:rsid w:val="385D9EBF"/>
    <w:rsid w:val="3883A56A"/>
    <w:rsid w:val="3888E58C"/>
    <w:rsid w:val="388CDEA2"/>
    <w:rsid w:val="38B4F505"/>
    <w:rsid w:val="38D783F0"/>
    <w:rsid w:val="38DDECA2"/>
    <w:rsid w:val="392E534B"/>
    <w:rsid w:val="3964EDA6"/>
    <w:rsid w:val="39977D82"/>
    <w:rsid w:val="39CC266D"/>
    <w:rsid w:val="39E69C60"/>
    <w:rsid w:val="39EA4C50"/>
    <w:rsid w:val="39F225DC"/>
    <w:rsid w:val="3A092D3C"/>
    <w:rsid w:val="3A3FE081"/>
    <w:rsid w:val="3A471C10"/>
    <w:rsid w:val="3A512038"/>
    <w:rsid w:val="3A5CE762"/>
    <w:rsid w:val="3AA160E5"/>
    <w:rsid w:val="3AA428E7"/>
    <w:rsid w:val="3ADBBF7F"/>
    <w:rsid w:val="3B2190FB"/>
    <w:rsid w:val="3B2EA7C9"/>
    <w:rsid w:val="3B43A33D"/>
    <w:rsid w:val="3B493606"/>
    <w:rsid w:val="3B5AF8DF"/>
    <w:rsid w:val="3B600FB3"/>
    <w:rsid w:val="3BBDF82B"/>
    <w:rsid w:val="3BC66316"/>
    <w:rsid w:val="3BD51582"/>
    <w:rsid w:val="3C0A574A"/>
    <w:rsid w:val="3C4E05F9"/>
    <w:rsid w:val="3C934A5B"/>
    <w:rsid w:val="3C97B960"/>
    <w:rsid w:val="3C98E2D0"/>
    <w:rsid w:val="3CA595AD"/>
    <w:rsid w:val="3CADD995"/>
    <w:rsid w:val="3CBEA645"/>
    <w:rsid w:val="3CD5DD31"/>
    <w:rsid w:val="3CE76FC5"/>
    <w:rsid w:val="3CFA9E20"/>
    <w:rsid w:val="3D05AA58"/>
    <w:rsid w:val="3D148FC9"/>
    <w:rsid w:val="3D2286E1"/>
    <w:rsid w:val="3D4AAAE6"/>
    <w:rsid w:val="3DB4C89A"/>
    <w:rsid w:val="3DCC95BB"/>
    <w:rsid w:val="3DE26E79"/>
    <w:rsid w:val="3E081406"/>
    <w:rsid w:val="3E15BBBC"/>
    <w:rsid w:val="3E2CA4F2"/>
    <w:rsid w:val="3E304A25"/>
    <w:rsid w:val="3E864658"/>
    <w:rsid w:val="3E92CA87"/>
    <w:rsid w:val="3EB98ED3"/>
    <w:rsid w:val="3EF50D95"/>
    <w:rsid w:val="3F746B73"/>
    <w:rsid w:val="3F8EB8C3"/>
    <w:rsid w:val="40190FFC"/>
    <w:rsid w:val="4093FD93"/>
    <w:rsid w:val="40EC02ED"/>
    <w:rsid w:val="412DC484"/>
    <w:rsid w:val="41586CD7"/>
    <w:rsid w:val="41768BE0"/>
    <w:rsid w:val="417C9A4B"/>
    <w:rsid w:val="419FB76B"/>
    <w:rsid w:val="41AF4198"/>
    <w:rsid w:val="41AFB69E"/>
    <w:rsid w:val="42386F60"/>
    <w:rsid w:val="425476DD"/>
    <w:rsid w:val="426A75DD"/>
    <w:rsid w:val="42912B99"/>
    <w:rsid w:val="42A15C98"/>
    <w:rsid w:val="42B163A5"/>
    <w:rsid w:val="42B8C208"/>
    <w:rsid w:val="43020319"/>
    <w:rsid w:val="4361EAA2"/>
    <w:rsid w:val="4376059A"/>
    <w:rsid w:val="43B386C0"/>
    <w:rsid w:val="43B3A93E"/>
    <w:rsid w:val="43B6C86A"/>
    <w:rsid w:val="43BA8447"/>
    <w:rsid w:val="43BCE981"/>
    <w:rsid w:val="43C0BD8F"/>
    <w:rsid w:val="43EAC747"/>
    <w:rsid w:val="43F9B26F"/>
    <w:rsid w:val="44048CDC"/>
    <w:rsid w:val="4421C611"/>
    <w:rsid w:val="4427B111"/>
    <w:rsid w:val="44678BA3"/>
    <w:rsid w:val="446D77C9"/>
    <w:rsid w:val="4473DBE7"/>
    <w:rsid w:val="44A222C2"/>
    <w:rsid w:val="44EF6A01"/>
    <w:rsid w:val="452801E8"/>
    <w:rsid w:val="45655CF0"/>
    <w:rsid w:val="45A131A2"/>
    <w:rsid w:val="45EFB3D5"/>
    <w:rsid w:val="45FE2E76"/>
    <w:rsid w:val="461F1BF0"/>
    <w:rsid w:val="463649A8"/>
    <w:rsid w:val="467B58EC"/>
    <w:rsid w:val="469760F2"/>
    <w:rsid w:val="46C862E7"/>
    <w:rsid w:val="46CA89AF"/>
    <w:rsid w:val="46CF7F39"/>
    <w:rsid w:val="46EFA22D"/>
    <w:rsid w:val="46F7DAAB"/>
    <w:rsid w:val="47934182"/>
    <w:rsid w:val="47957620"/>
    <w:rsid w:val="47CAEED3"/>
    <w:rsid w:val="47EB861E"/>
    <w:rsid w:val="4802145B"/>
    <w:rsid w:val="48139875"/>
    <w:rsid w:val="48179202"/>
    <w:rsid w:val="482362ED"/>
    <w:rsid w:val="4842B601"/>
    <w:rsid w:val="486D3FC2"/>
    <w:rsid w:val="4872FEBC"/>
    <w:rsid w:val="48E6952C"/>
    <w:rsid w:val="4904B23D"/>
    <w:rsid w:val="49070AD4"/>
    <w:rsid w:val="4907889C"/>
    <w:rsid w:val="49A718A2"/>
    <w:rsid w:val="49CE26C9"/>
    <w:rsid w:val="49D8F5AC"/>
    <w:rsid w:val="4A0AFD67"/>
    <w:rsid w:val="4A152D39"/>
    <w:rsid w:val="4A207DA6"/>
    <w:rsid w:val="4A46A7A7"/>
    <w:rsid w:val="4A652E2D"/>
    <w:rsid w:val="4A66995B"/>
    <w:rsid w:val="4A68F7DB"/>
    <w:rsid w:val="4A90B67F"/>
    <w:rsid w:val="4AB8F8F3"/>
    <w:rsid w:val="4AD5583B"/>
    <w:rsid w:val="4AE48B18"/>
    <w:rsid w:val="4B273263"/>
    <w:rsid w:val="4B2FBB45"/>
    <w:rsid w:val="4B68494D"/>
    <w:rsid w:val="4B777242"/>
    <w:rsid w:val="4B8FCC88"/>
    <w:rsid w:val="4B96B6F2"/>
    <w:rsid w:val="4B986806"/>
    <w:rsid w:val="4BC1366D"/>
    <w:rsid w:val="4BCAAAB3"/>
    <w:rsid w:val="4C3DA7FF"/>
    <w:rsid w:val="4C9378DD"/>
    <w:rsid w:val="4CC01AF7"/>
    <w:rsid w:val="4CCA08D6"/>
    <w:rsid w:val="4CCEF25C"/>
    <w:rsid w:val="4CE99954"/>
    <w:rsid w:val="4CEB25F2"/>
    <w:rsid w:val="4CF1E204"/>
    <w:rsid w:val="4D121091"/>
    <w:rsid w:val="4D1AEF7C"/>
    <w:rsid w:val="4D1E5CB9"/>
    <w:rsid w:val="4D3DBAA1"/>
    <w:rsid w:val="4DAA9E13"/>
    <w:rsid w:val="4DAFB88D"/>
    <w:rsid w:val="4DB6152E"/>
    <w:rsid w:val="4DBA8B52"/>
    <w:rsid w:val="4DDD048A"/>
    <w:rsid w:val="4E3F7C4D"/>
    <w:rsid w:val="4E7DD00F"/>
    <w:rsid w:val="4E94E4B2"/>
    <w:rsid w:val="4E959B53"/>
    <w:rsid w:val="4E9EE817"/>
    <w:rsid w:val="4EC2ABCE"/>
    <w:rsid w:val="4EC9261B"/>
    <w:rsid w:val="4EE34003"/>
    <w:rsid w:val="4EEB101B"/>
    <w:rsid w:val="4EEB7A76"/>
    <w:rsid w:val="4EEC5FE4"/>
    <w:rsid w:val="4F28F808"/>
    <w:rsid w:val="502C1420"/>
    <w:rsid w:val="505DF4F9"/>
    <w:rsid w:val="50E7D991"/>
    <w:rsid w:val="50EEE1CC"/>
    <w:rsid w:val="51054E21"/>
    <w:rsid w:val="511A3B02"/>
    <w:rsid w:val="513A9CC3"/>
    <w:rsid w:val="51949059"/>
    <w:rsid w:val="5194F5A4"/>
    <w:rsid w:val="51A9E5E2"/>
    <w:rsid w:val="51E583EB"/>
    <w:rsid w:val="51F90E3C"/>
    <w:rsid w:val="522CE398"/>
    <w:rsid w:val="522DCC57"/>
    <w:rsid w:val="5233A86B"/>
    <w:rsid w:val="52887F10"/>
    <w:rsid w:val="52917FE1"/>
    <w:rsid w:val="52D34053"/>
    <w:rsid w:val="52DB45F6"/>
    <w:rsid w:val="533AB0A4"/>
    <w:rsid w:val="533ACE90"/>
    <w:rsid w:val="534FC5FE"/>
    <w:rsid w:val="5360546F"/>
    <w:rsid w:val="54339921"/>
    <w:rsid w:val="54455488"/>
    <w:rsid w:val="54808348"/>
    <w:rsid w:val="549A466F"/>
    <w:rsid w:val="549F893F"/>
    <w:rsid w:val="54CDEABB"/>
    <w:rsid w:val="54F42406"/>
    <w:rsid w:val="54F674C2"/>
    <w:rsid w:val="55276749"/>
    <w:rsid w:val="555F1959"/>
    <w:rsid w:val="556B43B9"/>
    <w:rsid w:val="5586B0C8"/>
    <w:rsid w:val="558E7F6D"/>
    <w:rsid w:val="55B8927F"/>
    <w:rsid w:val="55CC124C"/>
    <w:rsid w:val="55CC2110"/>
    <w:rsid w:val="55E4E500"/>
    <w:rsid w:val="5603DB91"/>
    <w:rsid w:val="5699F6FE"/>
    <w:rsid w:val="56D0188B"/>
    <w:rsid w:val="56D252DD"/>
    <w:rsid w:val="56DF1144"/>
    <w:rsid w:val="56E36854"/>
    <w:rsid w:val="57638372"/>
    <w:rsid w:val="576C0D6E"/>
    <w:rsid w:val="5778F077"/>
    <w:rsid w:val="58018CA6"/>
    <w:rsid w:val="5841C9B6"/>
    <w:rsid w:val="5841D989"/>
    <w:rsid w:val="58ECBE3C"/>
    <w:rsid w:val="58F7A6C0"/>
    <w:rsid w:val="5908B38D"/>
    <w:rsid w:val="591BC10C"/>
    <w:rsid w:val="592A11EA"/>
    <w:rsid w:val="5966B7DA"/>
    <w:rsid w:val="596DAD8A"/>
    <w:rsid w:val="59A549B1"/>
    <w:rsid w:val="59C8AB2E"/>
    <w:rsid w:val="59C928BE"/>
    <w:rsid w:val="59F56DD2"/>
    <w:rsid w:val="5A56E9BA"/>
    <w:rsid w:val="5A6CD7D2"/>
    <w:rsid w:val="5A8C129E"/>
    <w:rsid w:val="5AD14FF5"/>
    <w:rsid w:val="5B0423E6"/>
    <w:rsid w:val="5B1513F6"/>
    <w:rsid w:val="5B178DF7"/>
    <w:rsid w:val="5B534608"/>
    <w:rsid w:val="5B7D5451"/>
    <w:rsid w:val="5B84175B"/>
    <w:rsid w:val="5B93A7FB"/>
    <w:rsid w:val="5BA3581B"/>
    <w:rsid w:val="5BAF85EB"/>
    <w:rsid w:val="5BBC3539"/>
    <w:rsid w:val="5BDFF8E1"/>
    <w:rsid w:val="5BE3A110"/>
    <w:rsid w:val="5BE737F1"/>
    <w:rsid w:val="5C0A9E52"/>
    <w:rsid w:val="5C6B3BE0"/>
    <w:rsid w:val="5CB62874"/>
    <w:rsid w:val="5CF8CC5A"/>
    <w:rsid w:val="5CFD1F51"/>
    <w:rsid w:val="5D00E17D"/>
    <w:rsid w:val="5D0C7DE9"/>
    <w:rsid w:val="5D6CC0AD"/>
    <w:rsid w:val="5D7422D5"/>
    <w:rsid w:val="5D87FF31"/>
    <w:rsid w:val="5DA5FED9"/>
    <w:rsid w:val="5DB256E1"/>
    <w:rsid w:val="5DB2B59E"/>
    <w:rsid w:val="5DDC47E4"/>
    <w:rsid w:val="5DE6976E"/>
    <w:rsid w:val="5DEA5EA8"/>
    <w:rsid w:val="5DFEAFF0"/>
    <w:rsid w:val="5E014A11"/>
    <w:rsid w:val="5E471765"/>
    <w:rsid w:val="5E58866B"/>
    <w:rsid w:val="5E660DD9"/>
    <w:rsid w:val="5E824D16"/>
    <w:rsid w:val="5E94F1D6"/>
    <w:rsid w:val="5EB5D679"/>
    <w:rsid w:val="5EE0AC00"/>
    <w:rsid w:val="5EEC8912"/>
    <w:rsid w:val="5EFA5991"/>
    <w:rsid w:val="5EFF9AAD"/>
    <w:rsid w:val="5F5270B8"/>
    <w:rsid w:val="5F815540"/>
    <w:rsid w:val="5FB24737"/>
    <w:rsid w:val="5FC37214"/>
    <w:rsid w:val="5FF7DC43"/>
    <w:rsid w:val="604125A6"/>
    <w:rsid w:val="605C6A3B"/>
    <w:rsid w:val="6091F5E6"/>
    <w:rsid w:val="60A0F658"/>
    <w:rsid w:val="60C441E2"/>
    <w:rsid w:val="60DC2167"/>
    <w:rsid w:val="60F36A07"/>
    <w:rsid w:val="61182CEC"/>
    <w:rsid w:val="612F3933"/>
    <w:rsid w:val="6135C179"/>
    <w:rsid w:val="61538E5B"/>
    <w:rsid w:val="61901D75"/>
    <w:rsid w:val="61E75FC7"/>
    <w:rsid w:val="623F804C"/>
    <w:rsid w:val="6252799A"/>
    <w:rsid w:val="628144CD"/>
    <w:rsid w:val="62B0553C"/>
    <w:rsid w:val="63052110"/>
    <w:rsid w:val="632A95B7"/>
    <w:rsid w:val="6346D8A6"/>
    <w:rsid w:val="635785D0"/>
    <w:rsid w:val="63A9830A"/>
    <w:rsid w:val="63BFB3F0"/>
    <w:rsid w:val="63C92B4A"/>
    <w:rsid w:val="63D0D928"/>
    <w:rsid w:val="64247337"/>
    <w:rsid w:val="6431E3D0"/>
    <w:rsid w:val="643B6019"/>
    <w:rsid w:val="6449EBFC"/>
    <w:rsid w:val="646B5149"/>
    <w:rsid w:val="649243A4"/>
    <w:rsid w:val="64D6EAD2"/>
    <w:rsid w:val="64D79194"/>
    <w:rsid w:val="64E1A6E6"/>
    <w:rsid w:val="64EC4C4A"/>
    <w:rsid w:val="64FB942A"/>
    <w:rsid w:val="6511045F"/>
    <w:rsid w:val="65C4DAC4"/>
    <w:rsid w:val="65D534C5"/>
    <w:rsid w:val="65E76AC1"/>
    <w:rsid w:val="65E79A60"/>
    <w:rsid w:val="65EE1D1D"/>
    <w:rsid w:val="66316450"/>
    <w:rsid w:val="664BDF32"/>
    <w:rsid w:val="66AFC346"/>
    <w:rsid w:val="66C8342B"/>
    <w:rsid w:val="66DDBF2F"/>
    <w:rsid w:val="670721EE"/>
    <w:rsid w:val="6710C89E"/>
    <w:rsid w:val="671EE0BB"/>
    <w:rsid w:val="672C4947"/>
    <w:rsid w:val="673734DB"/>
    <w:rsid w:val="674E3BDA"/>
    <w:rsid w:val="677DE072"/>
    <w:rsid w:val="677DE7B1"/>
    <w:rsid w:val="67847277"/>
    <w:rsid w:val="67A07EC7"/>
    <w:rsid w:val="67ADDFEF"/>
    <w:rsid w:val="67B5A561"/>
    <w:rsid w:val="67C3D0FA"/>
    <w:rsid w:val="67EE03E1"/>
    <w:rsid w:val="68368D10"/>
    <w:rsid w:val="68C582DA"/>
    <w:rsid w:val="68EC4773"/>
    <w:rsid w:val="69099911"/>
    <w:rsid w:val="69166EED"/>
    <w:rsid w:val="69545476"/>
    <w:rsid w:val="69AD607E"/>
    <w:rsid w:val="69BBEFB8"/>
    <w:rsid w:val="69CED895"/>
    <w:rsid w:val="69D3102F"/>
    <w:rsid w:val="69E66F29"/>
    <w:rsid w:val="6A25DFE2"/>
    <w:rsid w:val="6A81794A"/>
    <w:rsid w:val="6A866F0E"/>
    <w:rsid w:val="6A979D30"/>
    <w:rsid w:val="6AEDE0A6"/>
    <w:rsid w:val="6B0C5C32"/>
    <w:rsid w:val="6B16E8C1"/>
    <w:rsid w:val="6B24D92F"/>
    <w:rsid w:val="6B294D93"/>
    <w:rsid w:val="6B67EE37"/>
    <w:rsid w:val="6BBEA427"/>
    <w:rsid w:val="6BD373D7"/>
    <w:rsid w:val="6BDE6884"/>
    <w:rsid w:val="6C16D59A"/>
    <w:rsid w:val="6C31E25D"/>
    <w:rsid w:val="6C807112"/>
    <w:rsid w:val="6C89A496"/>
    <w:rsid w:val="6C92BA50"/>
    <w:rsid w:val="6CD38AE3"/>
    <w:rsid w:val="6D116A79"/>
    <w:rsid w:val="6D1D0210"/>
    <w:rsid w:val="6D794A37"/>
    <w:rsid w:val="6DD1DF9A"/>
    <w:rsid w:val="6DD2CC7F"/>
    <w:rsid w:val="6DE66CBC"/>
    <w:rsid w:val="6E011EA7"/>
    <w:rsid w:val="6E281885"/>
    <w:rsid w:val="6E8DEB19"/>
    <w:rsid w:val="6EA12CF3"/>
    <w:rsid w:val="6EC425D2"/>
    <w:rsid w:val="6EC72DD8"/>
    <w:rsid w:val="6ECF7A6B"/>
    <w:rsid w:val="6ED13B92"/>
    <w:rsid w:val="6EF386EC"/>
    <w:rsid w:val="6F026F4D"/>
    <w:rsid w:val="6F109A48"/>
    <w:rsid w:val="6F1655F0"/>
    <w:rsid w:val="6F28A183"/>
    <w:rsid w:val="6F2B20EA"/>
    <w:rsid w:val="6F4552C2"/>
    <w:rsid w:val="6F6A8A42"/>
    <w:rsid w:val="6F6EAD4F"/>
    <w:rsid w:val="6FBF6B99"/>
    <w:rsid w:val="6FDCE60A"/>
    <w:rsid w:val="7012C56A"/>
    <w:rsid w:val="703F4A16"/>
    <w:rsid w:val="7061D507"/>
    <w:rsid w:val="70670E79"/>
    <w:rsid w:val="70AEC8A8"/>
    <w:rsid w:val="70E7271B"/>
    <w:rsid w:val="710DB196"/>
    <w:rsid w:val="710F1E41"/>
    <w:rsid w:val="7138B8CF"/>
    <w:rsid w:val="715B4693"/>
    <w:rsid w:val="715D673B"/>
    <w:rsid w:val="71629F65"/>
    <w:rsid w:val="71EB9F01"/>
    <w:rsid w:val="71FA5A42"/>
    <w:rsid w:val="7214CB6B"/>
    <w:rsid w:val="72164DA0"/>
    <w:rsid w:val="722C583B"/>
    <w:rsid w:val="7240AC2C"/>
    <w:rsid w:val="72EAA2FA"/>
    <w:rsid w:val="72FF256E"/>
    <w:rsid w:val="733F8184"/>
    <w:rsid w:val="734A7BD3"/>
    <w:rsid w:val="734CA024"/>
    <w:rsid w:val="7356CAAF"/>
    <w:rsid w:val="73597A94"/>
    <w:rsid w:val="73670D78"/>
    <w:rsid w:val="737E9665"/>
    <w:rsid w:val="738BA13A"/>
    <w:rsid w:val="73BC38B2"/>
    <w:rsid w:val="73F10513"/>
    <w:rsid w:val="7403E368"/>
    <w:rsid w:val="742DEDEF"/>
    <w:rsid w:val="74396F95"/>
    <w:rsid w:val="743E5FD7"/>
    <w:rsid w:val="745BB579"/>
    <w:rsid w:val="74892367"/>
    <w:rsid w:val="74EBC12C"/>
    <w:rsid w:val="74F91B3B"/>
    <w:rsid w:val="75261F71"/>
    <w:rsid w:val="752FB684"/>
    <w:rsid w:val="763B1A4E"/>
    <w:rsid w:val="76C2B262"/>
    <w:rsid w:val="76C6D60A"/>
    <w:rsid w:val="76FA76F9"/>
    <w:rsid w:val="77142A47"/>
    <w:rsid w:val="77931535"/>
    <w:rsid w:val="77DB3975"/>
    <w:rsid w:val="77F9CF0E"/>
    <w:rsid w:val="7815252F"/>
    <w:rsid w:val="786F0754"/>
    <w:rsid w:val="78A482F3"/>
    <w:rsid w:val="78A4A836"/>
    <w:rsid w:val="78EB7E3A"/>
    <w:rsid w:val="78FBE04F"/>
    <w:rsid w:val="794C5C65"/>
    <w:rsid w:val="795553EF"/>
    <w:rsid w:val="79857DAD"/>
    <w:rsid w:val="7985A287"/>
    <w:rsid w:val="79DCCC13"/>
    <w:rsid w:val="79DCE14E"/>
    <w:rsid w:val="79FCC9C7"/>
    <w:rsid w:val="7A0137A5"/>
    <w:rsid w:val="7A1F3ED9"/>
    <w:rsid w:val="7A217D43"/>
    <w:rsid w:val="7A2EB1B4"/>
    <w:rsid w:val="7AB5E62E"/>
    <w:rsid w:val="7ABD077D"/>
    <w:rsid w:val="7ACB7815"/>
    <w:rsid w:val="7B45B0EF"/>
    <w:rsid w:val="7B556D68"/>
    <w:rsid w:val="7B6EEE4F"/>
    <w:rsid w:val="7BB826C9"/>
    <w:rsid w:val="7BBE905C"/>
    <w:rsid w:val="7C14A4FD"/>
    <w:rsid w:val="7C197C03"/>
    <w:rsid w:val="7C3CB802"/>
    <w:rsid w:val="7C51FAEC"/>
    <w:rsid w:val="7C5256ED"/>
    <w:rsid w:val="7CA95CF1"/>
    <w:rsid w:val="7CC7FFFF"/>
    <w:rsid w:val="7CDED4DC"/>
    <w:rsid w:val="7CEDA7A7"/>
    <w:rsid w:val="7D0E129D"/>
    <w:rsid w:val="7D0F63CB"/>
    <w:rsid w:val="7D0FFF35"/>
    <w:rsid w:val="7D2567A5"/>
    <w:rsid w:val="7D312C48"/>
    <w:rsid w:val="7D50DB2C"/>
    <w:rsid w:val="7D56B22B"/>
    <w:rsid w:val="7D61BE82"/>
    <w:rsid w:val="7D834793"/>
    <w:rsid w:val="7DAB345C"/>
    <w:rsid w:val="7DD5DB56"/>
    <w:rsid w:val="7DEA1C92"/>
    <w:rsid w:val="7E6CF66D"/>
    <w:rsid w:val="7E954746"/>
    <w:rsid w:val="7EB71230"/>
    <w:rsid w:val="7EDC5D71"/>
    <w:rsid w:val="7EDD6CCE"/>
    <w:rsid w:val="7EF0253B"/>
    <w:rsid w:val="7F2F4D03"/>
    <w:rsid w:val="7F392837"/>
    <w:rsid w:val="7FAE948D"/>
    <w:rsid w:val="7FC0D446"/>
    <w:rsid w:val="7FC272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22EF4"/>
  <w15:chartTrackingRefBased/>
  <w15:docId w15:val="{8E2E7CF2-674D-4CDB-8A6C-ED8F104A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color w:val="000000"/>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lang w:val="nl-NL"/>
    </w:rPr>
  </w:style>
  <w:style w:type="paragraph" w:styleId="Kop1">
    <w:name w:val="heading 1"/>
    <w:aliases w:val="hoofdstuk,Section Heading,Hoofdstuk,sectionHeading Char,sectionHeading,Episteem PvA Kop 1,Tempo Heading 1,U&amp;lc Bold,Small Cap Bold,Bold Small Caps,k1,k1standaard,Hoofdkop,Hoofdkop1,Hoofdkop2,Hoofdkop11,Hoofdkop3,Hoofdkop12,Hoofdkop21"/>
    <w:basedOn w:val="Standaard"/>
    <w:next w:val="Standaard"/>
    <w:uiPriority w:val="99"/>
    <w:qFormat/>
    <w:pPr>
      <w:keepNext/>
      <w:numPr>
        <w:numId w:val="1"/>
      </w:numPr>
      <w:overflowPunct w:val="0"/>
      <w:autoSpaceDE w:val="0"/>
      <w:autoSpaceDN w:val="0"/>
      <w:adjustRightInd w:val="0"/>
      <w:spacing w:before="240" w:after="60" w:line="240" w:lineRule="exact"/>
      <w:textAlignment w:val="baseline"/>
      <w:outlineLvl w:val="0"/>
    </w:pPr>
    <w:rPr>
      <w:b/>
      <w:bCs/>
      <w:sz w:val="20"/>
      <w:lang w:val="nl"/>
    </w:rPr>
  </w:style>
  <w:style w:type="paragraph" w:styleId="Kop2">
    <w:name w:val="heading 2"/>
    <w:aliases w:val="paragraaf,Reset numbering,Bijlage,Paragraaf,Episteem PvA Kop 2,Tempo Heading 2,H2,k2,052,niveau2,niveau21,Heading 2 Hidden,Paragraph,l2,Fonctionnalité,Titre 21,t2.T2,header 2,h2,Prophead 2,2,H21,H22,H23,H211,H24,H212,H25,H26"/>
    <w:basedOn w:val="Standaard"/>
    <w:next w:val="Standaard"/>
    <w:qFormat/>
    <w:pPr>
      <w:keepNext/>
      <w:numPr>
        <w:ilvl w:val="1"/>
        <w:numId w:val="1"/>
      </w:numPr>
      <w:spacing w:before="240"/>
      <w:outlineLvl w:val="1"/>
    </w:pPr>
    <w:rPr>
      <w:b/>
      <w:bCs/>
      <w:lang w:val="nl"/>
    </w:rPr>
  </w:style>
  <w:style w:type="paragraph" w:styleId="Kop3">
    <w:name w:val="heading 3"/>
    <w:basedOn w:val="Standaard"/>
    <w:next w:val="Standaard"/>
    <w:qFormat/>
    <w:pPr>
      <w:numPr>
        <w:ilvl w:val="2"/>
        <w:numId w:val="1"/>
      </w:numPr>
      <w:spacing w:before="24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5"/>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4"/>
      </w:numPr>
      <w:tabs>
        <w:tab w:val="clear" w:pos="587"/>
      </w:tabs>
    </w:pPr>
  </w:style>
  <w:style w:type="paragraph" w:customStyle="1" w:styleId="opsomInspr">
    <w:name w:val="opsomInspr"/>
    <w:basedOn w:val="Standaard"/>
    <w:rsid w:val="002C3E17"/>
    <w:pPr>
      <w:numPr>
        <w:numId w:val="3"/>
      </w:numPr>
      <w:tabs>
        <w:tab w:val="clear" w:pos="-354"/>
      </w:tabs>
      <w:ind w:left="454" w:hanging="227"/>
    </w:pPr>
  </w:style>
  <w:style w:type="paragraph" w:customStyle="1" w:styleId="streepje">
    <w:name w:val="streepje"/>
    <w:basedOn w:val="Standaard"/>
    <w:link w:val="streepjeChar"/>
    <w:rsid w:val="002C3E17"/>
    <w:pPr>
      <w:numPr>
        <w:numId w:val="2"/>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lang w:val="nl"/>
    </w:rPr>
  </w:style>
  <w:style w:type="paragraph" w:customStyle="1" w:styleId="nummer">
    <w:name w:val="nummer"/>
    <w:basedOn w:val="streepje"/>
    <w:link w:val="nummerChar"/>
    <w:qFormat/>
    <w:rsid w:val="002C3E17"/>
    <w:pPr>
      <w:numPr>
        <w:numId w:val="6"/>
      </w:numPr>
    </w:pPr>
  </w:style>
  <w:style w:type="character" w:customStyle="1" w:styleId="nummerChar">
    <w:name w:val="nummer Char"/>
    <w:basedOn w:val="streepjeChar"/>
    <w:link w:val="nummer"/>
    <w:rsid w:val="002C3E17"/>
    <w:rPr>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eastAsiaTheme="minorHAnsi" w:cstheme="minorBidi"/>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customStyle="1" w:styleId="paragraph">
    <w:name w:val="paragraph"/>
    <w:basedOn w:val="Standaard"/>
    <w:rsid w:val="001752DC"/>
    <w:pPr>
      <w:spacing w:before="100" w:beforeAutospacing="1" w:after="100" w:afterAutospacing="1" w:line="240" w:lineRule="auto"/>
    </w:pPr>
    <w:rPr>
      <w:rFonts w:ascii="Times New Roman" w:hAnsi="Times New Roman"/>
      <w:snapToGrid w:val="0"/>
      <w:sz w:val="24"/>
      <w:szCs w:val="24"/>
      <w:lang w:eastAsia="nl-NL"/>
    </w:rPr>
  </w:style>
  <w:style w:type="character" w:customStyle="1" w:styleId="normaltextrun">
    <w:name w:val="normaltextrun"/>
    <w:basedOn w:val="Standaardalinea-lettertype"/>
    <w:rsid w:val="001752DC"/>
  </w:style>
  <w:style w:type="character" w:customStyle="1" w:styleId="eop">
    <w:name w:val="eop"/>
    <w:basedOn w:val="Standaardalinea-lettertype"/>
    <w:rsid w:val="001752DC"/>
  </w:style>
  <w:style w:type="character" w:customStyle="1" w:styleId="contextualspellingandgrammarerror">
    <w:name w:val="contextualspellingandgrammarerror"/>
    <w:basedOn w:val="Standaardalinea-lettertype"/>
    <w:rsid w:val="001752DC"/>
  </w:style>
  <w:style w:type="character" w:customStyle="1" w:styleId="spellingerror">
    <w:name w:val="spellingerror"/>
    <w:basedOn w:val="Standaardalinea-lettertype"/>
    <w:rsid w:val="0043338D"/>
  </w:style>
  <w:style w:type="paragraph" w:customStyle="1" w:styleId="msonormal0">
    <w:name w:val="msonormal"/>
    <w:basedOn w:val="Standaard"/>
    <w:rsid w:val="0043338D"/>
    <w:pPr>
      <w:spacing w:before="100" w:beforeAutospacing="1" w:after="100" w:afterAutospacing="1" w:line="240" w:lineRule="auto"/>
    </w:pPr>
    <w:rPr>
      <w:rFonts w:ascii="Times New Roman" w:hAnsi="Times New Roman"/>
      <w:snapToGrid w:val="0"/>
      <w:sz w:val="24"/>
      <w:szCs w:val="24"/>
      <w:lang w:eastAsia="nl-NL"/>
    </w:rPr>
  </w:style>
  <w:style w:type="paragraph" w:customStyle="1" w:styleId="outlineelement">
    <w:name w:val="outlineelement"/>
    <w:basedOn w:val="Standaard"/>
    <w:rsid w:val="0043338D"/>
    <w:pPr>
      <w:spacing w:before="100" w:beforeAutospacing="1" w:after="100" w:afterAutospacing="1" w:line="240" w:lineRule="auto"/>
    </w:pPr>
    <w:rPr>
      <w:rFonts w:ascii="Times New Roman" w:hAnsi="Times New Roman"/>
      <w:snapToGrid w:val="0"/>
      <w:sz w:val="24"/>
      <w:szCs w:val="24"/>
      <w:lang w:eastAsia="nl-NL"/>
    </w:rPr>
  </w:style>
  <w:style w:type="character" w:customStyle="1" w:styleId="textrun">
    <w:name w:val="textrun"/>
    <w:basedOn w:val="Standaardalinea-lettertype"/>
    <w:rsid w:val="0043338D"/>
  </w:style>
  <w:style w:type="character" w:styleId="Hyperlink">
    <w:name w:val="Hyperlink"/>
    <w:basedOn w:val="Standaardalinea-lettertype"/>
    <w:uiPriority w:val="99"/>
    <w:unhideWhenUsed/>
    <w:rsid w:val="0043338D"/>
    <w:rPr>
      <w:color w:val="0000FF"/>
      <w:u w:val="single"/>
    </w:rPr>
  </w:style>
  <w:style w:type="character" w:styleId="GevolgdeHyperlink">
    <w:name w:val="FollowedHyperlink"/>
    <w:basedOn w:val="Standaardalinea-lettertype"/>
    <w:uiPriority w:val="99"/>
    <w:semiHidden/>
    <w:unhideWhenUsed/>
    <w:rsid w:val="0043338D"/>
    <w:rPr>
      <w:color w:val="800080"/>
      <w:u w:val="single"/>
    </w:rPr>
  </w:style>
  <w:style w:type="character" w:customStyle="1" w:styleId="wacimagegroupcontainer">
    <w:name w:val="wacimagegroupcontainer"/>
    <w:basedOn w:val="Standaardalinea-lettertype"/>
    <w:rsid w:val="0043338D"/>
  </w:style>
  <w:style w:type="character" w:customStyle="1" w:styleId="wacimagecontainer">
    <w:name w:val="wacimagecontainer"/>
    <w:basedOn w:val="Standaardalinea-lettertype"/>
    <w:rsid w:val="0043338D"/>
  </w:style>
  <w:style w:type="character" w:customStyle="1" w:styleId="wacimageplaceholder">
    <w:name w:val="wacimageplaceholder"/>
    <w:basedOn w:val="Standaardalinea-lettertype"/>
    <w:rsid w:val="0043338D"/>
  </w:style>
  <w:style w:type="character" w:customStyle="1" w:styleId="wacprogress">
    <w:name w:val="wacprogress"/>
    <w:basedOn w:val="Standaardalinea-lettertype"/>
    <w:rsid w:val="0043338D"/>
  </w:style>
  <w:style w:type="character" w:customStyle="1" w:styleId="wacimageplaceholderfiller">
    <w:name w:val="wacimageplaceholderfiller"/>
    <w:basedOn w:val="Standaardalinea-lettertype"/>
    <w:rsid w:val="0043338D"/>
  </w:style>
  <w:style w:type="character" w:customStyle="1" w:styleId="pagebreakblob">
    <w:name w:val="pagebreakblob"/>
    <w:basedOn w:val="Standaardalinea-lettertype"/>
    <w:rsid w:val="0043338D"/>
  </w:style>
  <w:style w:type="character" w:customStyle="1" w:styleId="pagebreakborderspan">
    <w:name w:val="pagebreakborderspan"/>
    <w:basedOn w:val="Standaardalinea-lettertype"/>
    <w:rsid w:val="0043338D"/>
  </w:style>
  <w:style w:type="character" w:customStyle="1" w:styleId="pagebreaktextspan">
    <w:name w:val="pagebreaktextspan"/>
    <w:basedOn w:val="Standaardalinea-lettertype"/>
    <w:rsid w:val="0043338D"/>
  </w:style>
  <w:style w:type="character" w:customStyle="1" w:styleId="tabrun">
    <w:name w:val="tabrun"/>
    <w:basedOn w:val="Standaardalinea-lettertype"/>
    <w:rsid w:val="0043338D"/>
  </w:style>
  <w:style w:type="character" w:customStyle="1" w:styleId="tabchar">
    <w:name w:val="tabchar"/>
    <w:basedOn w:val="Standaardalinea-lettertype"/>
    <w:rsid w:val="0043338D"/>
  </w:style>
  <w:style w:type="character" w:customStyle="1" w:styleId="tableaderchars">
    <w:name w:val="tableaderchars"/>
    <w:basedOn w:val="Standaardalinea-lettertype"/>
    <w:rsid w:val="0043338D"/>
  </w:style>
  <w:style w:type="character" w:customStyle="1" w:styleId="linebreakblob">
    <w:name w:val="linebreakblob"/>
    <w:basedOn w:val="Standaardalinea-lettertype"/>
    <w:rsid w:val="0043338D"/>
  </w:style>
  <w:style w:type="character" w:customStyle="1" w:styleId="scxw98194334">
    <w:name w:val="scxw98194334"/>
    <w:basedOn w:val="Standaardalinea-lettertype"/>
    <w:rsid w:val="0043338D"/>
  </w:style>
  <w:style w:type="paragraph" w:styleId="Lijstalinea">
    <w:name w:val="List Paragraph"/>
    <w:aliases w:val="_EDSN_agendapunt,Bulletlijst NS,Opsomblokjes en substreepjes,Reference List,INK_Opsomming,Lijst paragraaf,-_BOMW,opsomming cijfer,lijstStijl,Colofon"/>
    <w:basedOn w:val="Standaard"/>
    <w:link w:val="LijstalineaChar"/>
    <w:uiPriority w:val="34"/>
    <w:qFormat/>
    <w:rsid w:val="0043338D"/>
    <w:pPr>
      <w:ind w:left="720"/>
      <w:contextualSpacing/>
    </w:pPr>
  </w:style>
  <w:style w:type="paragraph" w:styleId="Kopvaninhoudsopgave">
    <w:name w:val="TOC Heading"/>
    <w:basedOn w:val="Kop1"/>
    <w:next w:val="Standaard"/>
    <w:uiPriority w:val="39"/>
    <w:unhideWhenUsed/>
    <w:qFormat/>
    <w:rsid w:val="009E1A77"/>
    <w:pPr>
      <w:keepLines/>
      <w:numPr>
        <w:numId w:val="0"/>
      </w:numPr>
      <w:overflowPunct/>
      <w:autoSpaceDE/>
      <w:autoSpaceDN/>
      <w:adjustRightInd/>
      <w:spacing w:after="0" w:line="259" w:lineRule="auto"/>
      <w:textAlignment w:val="auto"/>
      <w:outlineLvl w:val="9"/>
    </w:pPr>
    <w:rPr>
      <w:rFonts w:asciiTheme="majorHAnsi" w:eastAsiaTheme="majorEastAsia" w:hAnsiTheme="majorHAnsi" w:cstheme="majorBidi"/>
      <w:b w:val="0"/>
      <w:bCs w:val="0"/>
      <w:snapToGrid w:val="0"/>
      <w:color w:val="2E74B5" w:themeColor="accent1" w:themeShade="BF"/>
      <w:sz w:val="32"/>
      <w:szCs w:val="32"/>
      <w:lang w:val="nl-NL" w:eastAsia="nl-NL"/>
    </w:rPr>
  </w:style>
  <w:style w:type="paragraph" w:styleId="Inhopg1">
    <w:name w:val="toc 1"/>
    <w:basedOn w:val="Standaard"/>
    <w:next w:val="Standaard"/>
    <w:autoRedefine/>
    <w:uiPriority w:val="39"/>
    <w:unhideWhenUsed/>
    <w:rsid w:val="009E1A77"/>
    <w:pPr>
      <w:spacing w:after="100"/>
    </w:pPr>
  </w:style>
  <w:style w:type="paragraph" w:styleId="Inhopg2">
    <w:name w:val="toc 2"/>
    <w:basedOn w:val="Standaard"/>
    <w:next w:val="Standaard"/>
    <w:autoRedefine/>
    <w:uiPriority w:val="39"/>
    <w:unhideWhenUsed/>
    <w:rsid w:val="009E1A77"/>
    <w:pPr>
      <w:spacing w:after="100"/>
      <w:ind w:left="180"/>
    </w:pPr>
  </w:style>
  <w:style w:type="paragraph" w:styleId="Inhopg3">
    <w:name w:val="toc 3"/>
    <w:basedOn w:val="Standaard"/>
    <w:next w:val="Standaard"/>
    <w:autoRedefine/>
    <w:uiPriority w:val="39"/>
    <w:unhideWhenUsed/>
    <w:rsid w:val="009E1A77"/>
    <w:pPr>
      <w:spacing w:after="100"/>
      <w:ind w:left="360"/>
    </w:pPr>
  </w:style>
  <w:style w:type="character" w:styleId="Onopgelostemelding">
    <w:name w:val="Unresolved Mention"/>
    <w:basedOn w:val="Standaardalinea-lettertype"/>
    <w:uiPriority w:val="99"/>
    <w:semiHidden/>
    <w:unhideWhenUsed/>
    <w:rsid w:val="001D3229"/>
    <w:rPr>
      <w:color w:val="605E5C"/>
      <w:shd w:val="clear" w:color="auto" w:fill="E1DFDD"/>
    </w:rPr>
  </w:style>
  <w:style w:type="character" w:styleId="Verwijzingopmerking">
    <w:name w:val="annotation reference"/>
    <w:basedOn w:val="Standaardalinea-lettertype"/>
    <w:uiPriority w:val="99"/>
    <w:semiHidden/>
    <w:unhideWhenUsed/>
    <w:rsid w:val="00DC3C8E"/>
    <w:rPr>
      <w:sz w:val="16"/>
      <w:szCs w:val="16"/>
    </w:rPr>
  </w:style>
  <w:style w:type="paragraph" w:styleId="Tekstopmerking">
    <w:name w:val="annotation text"/>
    <w:basedOn w:val="Standaard"/>
    <w:link w:val="TekstopmerkingChar"/>
    <w:uiPriority w:val="99"/>
    <w:unhideWhenUsed/>
    <w:rsid w:val="00DC3C8E"/>
    <w:pPr>
      <w:spacing w:line="240" w:lineRule="auto"/>
    </w:pPr>
    <w:rPr>
      <w:sz w:val="20"/>
    </w:rPr>
  </w:style>
  <w:style w:type="character" w:customStyle="1" w:styleId="TekstopmerkingChar">
    <w:name w:val="Tekst opmerking Char"/>
    <w:basedOn w:val="Standaardalinea-lettertype"/>
    <w:link w:val="Tekstopmerking"/>
    <w:uiPriority w:val="99"/>
    <w:rsid w:val="00DC3C8E"/>
    <w:rPr>
      <w:rFonts w:ascii="Arial" w:hAnsi="Arial"/>
      <w:snapToGrid w:val="0"/>
      <w:kern w:val="28"/>
      <w:lang w:val="nl-NL"/>
    </w:rPr>
  </w:style>
  <w:style w:type="paragraph" w:styleId="Onderwerpvanopmerking">
    <w:name w:val="annotation subject"/>
    <w:basedOn w:val="Tekstopmerking"/>
    <w:next w:val="Tekstopmerking"/>
    <w:link w:val="OnderwerpvanopmerkingChar"/>
    <w:uiPriority w:val="99"/>
    <w:semiHidden/>
    <w:unhideWhenUsed/>
    <w:rsid w:val="00DC3C8E"/>
    <w:rPr>
      <w:b/>
      <w:bCs/>
    </w:rPr>
  </w:style>
  <w:style w:type="character" w:customStyle="1" w:styleId="OnderwerpvanopmerkingChar">
    <w:name w:val="Onderwerp van opmerking Char"/>
    <w:basedOn w:val="TekstopmerkingChar"/>
    <w:link w:val="Onderwerpvanopmerking"/>
    <w:uiPriority w:val="99"/>
    <w:semiHidden/>
    <w:rsid w:val="00DC3C8E"/>
    <w:rPr>
      <w:rFonts w:ascii="Arial" w:hAnsi="Arial"/>
      <w:b/>
      <w:bCs/>
      <w:snapToGrid w:val="0"/>
      <w:kern w:val="28"/>
      <w:lang w:val="nl-NL"/>
    </w:rPr>
  </w:style>
  <w:style w:type="character" w:styleId="Vermelding">
    <w:name w:val="Mention"/>
    <w:basedOn w:val="Standaardalinea-lettertype"/>
    <w:uiPriority w:val="99"/>
    <w:unhideWhenUsed/>
    <w:rsid w:val="00335F09"/>
    <w:rPr>
      <w:color w:val="2B579A"/>
      <w:shd w:val="clear" w:color="auto" w:fill="E1DFDD"/>
    </w:rPr>
  </w:style>
  <w:style w:type="character" w:customStyle="1" w:styleId="LijstalineaChar">
    <w:name w:val="Lijstalinea Char"/>
    <w:aliases w:val="_EDSN_agendapunt Char,Bulletlijst NS Char,Opsomblokjes en substreepjes Char,Reference List Char,INK_Opsomming Char,Lijst paragraaf Char,-_BOMW Char,opsomming cijfer Char,lijstStijl Char,Colofon Char"/>
    <w:link w:val="Lijstalinea"/>
    <w:uiPriority w:val="34"/>
    <w:rsid w:val="0057364C"/>
    <w:rPr>
      <w:rFonts w:ascii="Arial" w:hAnsi="Arial"/>
      <w:snapToGrid w:val="0"/>
      <w:kern w:val="28"/>
      <w:sz w:val="18"/>
      <w:lang w:val="nl-NL"/>
    </w:rPr>
  </w:style>
  <w:style w:type="paragraph" w:styleId="Normaalweb">
    <w:name w:val="Normal (Web)"/>
    <w:basedOn w:val="Standaard"/>
    <w:uiPriority w:val="99"/>
    <w:rsid w:val="00E33496"/>
    <w:pPr>
      <w:spacing w:before="38" w:after="125" w:line="240" w:lineRule="auto"/>
    </w:pPr>
    <w:rPr>
      <w:rFonts w:eastAsia="Arial Unicode MS"/>
      <w:snapToGrid w:val="0"/>
      <w:sz w:val="15"/>
      <w:szCs w:val="15"/>
      <w:lang w:eastAsia="nl-NL"/>
    </w:rPr>
  </w:style>
  <w:style w:type="character" w:customStyle="1" w:styleId="ui-provider">
    <w:name w:val="ui-provider"/>
    <w:basedOn w:val="Standaardalinea-lettertype"/>
    <w:rsid w:val="00E33496"/>
  </w:style>
  <w:style w:type="table" w:styleId="Rastertabel4-Accent5">
    <w:name w:val="Grid Table 4 Accent 5"/>
    <w:basedOn w:val="Standaardtabel"/>
    <w:uiPriority w:val="49"/>
    <w:rsid w:val="00E334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cxw32861571">
    <w:name w:val="scxw32861571"/>
    <w:basedOn w:val="Standaardalinea-lettertype"/>
    <w:rsid w:val="00E33496"/>
  </w:style>
  <w:style w:type="paragraph" w:styleId="Revisie">
    <w:name w:val="Revision"/>
    <w:hidden/>
    <w:uiPriority w:val="99"/>
    <w:semiHidden/>
    <w:rsid w:val="00CA594E"/>
    <w:rPr>
      <w:snapToGrid w:val="0"/>
      <w:kern w:val="28"/>
      <w:lang w:val="nl-NL"/>
    </w:rPr>
  </w:style>
  <w:style w:type="paragraph" w:customStyle="1" w:styleId="formuliernaam">
    <w:name w:val="formuliernaam"/>
    <w:basedOn w:val="Standaard"/>
    <w:rsid w:val="0041500E"/>
    <w:pPr>
      <w:spacing w:line="240" w:lineRule="atLeast"/>
    </w:pPr>
    <w:rPr>
      <w:b/>
      <w:snapToGrid w:val="0"/>
      <w:sz w:val="24"/>
      <w:lang w:eastAsia="nl-NL"/>
    </w:rPr>
  </w:style>
  <w:style w:type="paragraph" w:customStyle="1" w:styleId="Default">
    <w:name w:val="Default"/>
    <w:rsid w:val="00D27DA4"/>
    <w:pPr>
      <w:autoSpaceDE w:val="0"/>
      <w:autoSpaceDN w:val="0"/>
      <w:adjustRightInd w:val="0"/>
    </w:pPr>
    <w:rPr>
      <w:sz w:val="24"/>
      <w:szCs w:val="24"/>
      <w:lang w:val="nl-NL" w:eastAsia="nl-NL"/>
    </w:rPr>
  </w:style>
  <w:style w:type="paragraph" w:styleId="Geenafstand">
    <w:name w:val="No Spacing"/>
    <w:uiPriority w:val="1"/>
    <w:qFormat/>
    <w:rsid w:val="005E5E6A"/>
    <w:rPr>
      <w:rFonts w:ascii="Trebuchet MS" w:eastAsia="STXinwei" w:hAnsi="Trebuchet MS" w:cs="Tahoma"/>
      <w:lang w:eastAsia="ja-JP"/>
    </w:rPr>
  </w:style>
  <w:style w:type="character" w:customStyle="1" w:styleId="cf01">
    <w:name w:val="cf01"/>
    <w:basedOn w:val="Standaardalinea-lettertype"/>
    <w:rsid w:val="00322582"/>
    <w:rPr>
      <w:rFonts w:ascii="Segoe UI" w:hAnsi="Segoe UI" w:cs="Segoe UI" w:hint="default"/>
      <w:sz w:val="18"/>
      <w:szCs w:val="18"/>
    </w:rPr>
  </w:style>
  <w:style w:type="paragraph" w:customStyle="1" w:styleId="Kop2BD">
    <w:name w:val="Kop 2 BD"/>
    <w:basedOn w:val="Kop2"/>
    <w:rsid w:val="008C5D20"/>
    <w:pPr>
      <w:numPr>
        <w:ilvl w:val="0"/>
        <w:numId w:val="0"/>
      </w:numPr>
      <w:tabs>
        <w:tab w:val="left" w:pos="567"/>
        <w:tab w:val="num" w:pos="1134"/>
      </w:tabs>
      <w:spacing w:before="120" w:after="120" w:line="260" w:lineRule="atLeast"/>
      <w:ind w:left="2268" w:hanging="1984"/>
    </w:pPr>
    <w:rPr>
      <w:rFonts w:ascii="Verdana" w:hAnsi="Verdana"/>
      <w:i/>
      <w:iCs/>
      <w:noProof/>
      <w:snapToGrid w:val="0"/>
      <w:sz w:val="16"/>
      <w:szCs w:val="28"/>
      <w:lang w:val="x-none" w:eastAsia="ja-JP"/>
    </w:rPr>
  </w:style>
  <w:style w:type="paragraph" w:styleId="Plattetekst">
    <w:name w:val="Body Text"/>
    <w:basedOn w:val="Standaard"/>
    <w:link w:val="PlattetekstChar"/>
    <w:rsid w:val="00BC7153"/>
    <w:pPr>
      <w:spacing w:after="120" w:line="260" w:lineRule="atLeast"/>
    </w:pPr>
    <w:rPr>
      <w:rFonts w:ascii="Lucida Sans" w:hAnsi="Lucida Sans"/>
      <w:snapToGrid w:val="0"/>
      <w:sz w:val="24"/>
      <w:lang w:val="x-none" w:eastAsia="x-none"/>
    </w:rPr>
  </w:style>
  <w:style w:type="character" w:customStyle="1" w:styleId="PlattetekstChar">
    <w:name w:val="Platte tekst Char"/>
    <w:basedOn w:val="Standaardalinea-lettertype"/>
    <w:link w:val="Plattetekst"/>
    <w:rsid w:val="00BC7153"/>
    <w:rPr>
      <w:rFonts w:ascii="Lucida Sans" w:hAnsi="Lucida Sans"/>
      <w:sz w:val="24"/>
      <w:lang w:val="x-none" w:eastAsia="x-none"/>
    </w:rPr>
  </w:style>
  <w:style w:type="paragraph" w:styleId="Lijst">
    <w:name w:val="List"/>
    <w:basedOn w:val="Standaard"/>
    <w:uiPriority w:val="99"/>
    <w:rsid w:val="00C1022D"/>
    <w:pPr>
      <w:spacing w:line="288" w:lineRule="auto"/>
      <w:ind w:left="360" w:hanging="360"/>
    </w:pPr>
    <w:rPr>
      <w:rFonts w:ascii="Tahoma" w:hAnsi="Tahoma" w:cs="Tahoma"/>
      <w:snapToGrid w:val="0"/>
      <w:sz w:val="20"/>
    </w:rPr>
  </w:style>
  <w:style w:type="table" w:styleId="Tabelkolommen3">
    <w:name w:val="Table Columns 3"/>
    <w:basedOn w:val="Standaardtabel"/>
    <w:rsid w:val="0090592C"/>
    <w:pPr>
      <w:ind w:left="1134"/>
    </w:pPr>
    <w:rPr>
      <w:b/>
      <w:bCs/>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character" w:styleId="Nadruk">
    <w:name w:val="Emphasis"/>
    <w:qFormat/>
    <w:rsid w:val="00A5339D"/>
    <w:rPr>
      <w:i/>
      <w:iCs/>
    </w:rPr>
  </w:style>
  <w:style w:type="paragraph" w:customStyle="1" w:styleId="pf0">
    <w:name w:val="pf0"/>
    <w:basedOn w:val="Standaard"/>
    <w:rsid w:val="00FE132C"/>
    <w:pPr>
      <w:spacing w:before="100" w:beforeAutospacing="1" w:after="100" w:afterAutospacing="1" w:line="240" w:lineRule="auto"/>
      <w:ind w:left="226"/>
    </w:pPr>
    <w:rPr>
      <w:rFonts w:ascii="Times New Roman" w:hAnsi="Times New Roman"/>
      <w:sz w:val="24"/>
      <w:szCs w:val="24"/>
      <w:lang w:eastAsia="nl-NL"/>
    </w:rPr>
  </w:style>
  <w:style w:type="character" w:styleId="Zwaar">
    <w:name w:val="Strong"/>
    <w:basedOn w:val="Standaardalinea-lettertype"/>
    <w:uiPriority w:val="22"/>
    <w:qFormat/>
    <w:rsid w:val="00F72E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400261">
      <w:bodyDiv w:val="1"/>
      <w:marLeft w:val="0"/>
      <w:marRight w:val="0"/>
      <w:marTop w:val="0"/>
      <w:marBottom w:val="0"/>
      <w:divBdr>
        <w:top w:val="none" w:sz="0" w:space="0" w:color="auto"/>
        <w:left w:val="none" w:sz="0" w:space="0" w:color="auto"/>
        <w:bottom w:val="none" w:sz="0" w:space="0" w:color="auto"/>
        <w:right w:val="none" w:sz="0" w:space="0" w:color="auto"/>
      </w:divBdr>
      <w:divsChild>
        <w:div w:id="1519926807">
          <w:marLeft w:val="0"/>
          <w:marRight w:val="0"/>
          <w:marTop w:val="0"/>
          <w:marBottom w:val="0"/>
          <w:divBdr>
            <w:top w:val="none" w:sz="0" w:space="0" w:color="auto"/>
            <w:left w:val="none" w:sz="0" w:space="0" w:color="auto"/>
            <w:bottom w:val="none" w:sz="0" w:space="0" w:color="auto"/>
            <w:right w:val="none" w:sz="0" w:space="0" w:color="auto"/>
          </w:divBdr>
          <w:divsChild>
            <w:div w:id="212084498">
              <w:marLeft w:val="0"/>
              <w:marRight w:val="0"/>
              <w:marTop w:val="0"/>
              <w:marBottom w:val="0"/>
              <w:divBdr>
                <w:top w:val="none" w:sz="0" w:space="0" w:color="auto"/>
                <w:left w:val="none" w:sz="0" w:space="0" w:color="auto"/>
                <w:bottom w:val="none" w:sz="0" w:space="0" w:color="auto"/>
                <w:right w:val="none" w:sz="0" w:space="0" w:color="auto"/>
              </w:divBdr>
            </w:div>
            <w:div w:id="637612502">
              <w:marLeft w:val="0"/>
              <w:marRight w:val="0"/>
              <w:marTop w:val="0"/>
              <w:marBottom w:val="0"/>
              <w:divBdr>
                <w:top w:val="none" w:sz="0" w:space="0" w:color="auto"/>
                <w:left w:val="none" w:sz="0" w:space="0" w:color="auto"/>
                <w:bottom w:val="none" w:sz="0" w:space="0" w:color="auto"/>
                <w:right w:val="none" w:sz="0" w:space="0" w:color="auto"/>
              </w:divBdr>
            </w:div>
            <w:div w:id="879635752">
              <w:marLeft w:val="0"/>
              <w:marRight w:val="0"/>
              <w:marTop w:val="0"/>
              <w:marBottom w:val="0"/>
              <w:divBdr>
                <w:top w:val="none" w:sz="0" w:space="0" w:color="auto"/>
                <w:left w:val="none" w:sz="0" w:space="0" w:color="auto"/>
                <w:bottom w:val="none" w:sz="0" w:space="0" w:color="auto"/>
                <w:right w:val="none" w:sz="0" w:space="0" w:color="auto"/>
              </w:divBdr>
            </w:div>
            <w:div w:id="991838431">
              <w:marLeft w:val="0"/>
              <w:marRight w:val="0"/>
              <w:marTop w:val="0"/>
              <w:marBottom w:val="0"/>
              <w:divBdr>
                <w:top w:val="none" w:sz="0" w:space="0" w:color="auto"/>
                <w:left w:val="none" w:sz="0" w:space="0" w:color="auto"/>
                <w:bottom w:val="none" w:sz="0" w:space="0" w:color="auto"/>
                <w:right w:val="none" w:sz="0" w:space="0" w:color="auto"/>
              </w:divBdr>
            </w:div>
            <w:div w:id="1195581788">
              <w:marLeft w:val="0"/>
              <w:marRight w:val="0"/>
              <w:marTop w:val="0"/>
              <w:marBottom w:val="0"/>
              <w:divBdr>
                <w:top w:val="none" w:sz="0" w:space="0" w:color="auto"/>
                <w:left w:val="none" w:sz="0" w:space="0" w:color="auto"/>
                <w:bottom w:val="none" w:sz="0" w:space="0" w:color="auto"/>
                <w:right w:val="none" w:sz="0" w:space="0" w:color="auto"/>
              </w:divBdr>
            </w:div>
            <w:div w:id="1396127316">
              <w:marLeft w:val="0"/>
              <w:marRight w:val="0"/>
              <w:marTop w:val="0"/>
              <w:marBottom w:val="0"/>
              <w:divBdr>
                <w:top w:val="none" w:sz="0" w:space="0" w:color="auto"/>
                <w:left w:val="none" w:sz="0" w:space="0" w:color="auto"/>
                <w:bottom w:val="none" w:sz="0" w:space="0" w:color="auto"/>
                <w:right w:val="none" w:sz="0" w:space="0" w:color="auto"/>
              </w:divBdr>
            </w:div>
            <w:div w:id="2028829805">
              <w:marLeft w:val="0"/>
              <w:marRight w:val="0"/>
              <w:marTop w:val="0"/>
              <w:marBottom w:val="0"/>
              <w:divBdr>
                <w:top w:val="none" w:sz="0" w:space="0" w:color="auto"/>
                <w:left w:val="none" w:sz="0" w:space="0" w:color="auto"/>
                <w:bottom w:val="none" w:sz="0" w:space="0" w:color="auto"/>
                <w:right w:val="none" w:sz="0" w:space="0" w:color="auto"/>
              </w:divBdr>
            </w:div>
          </w:divsChild>
        </w:div>
        <w:div w:id="1803114724">
          <w:marLeft w:val="0"/>
          <w:marRight w:val="0"/>
          <w:marTop w:val="0"/>
          <w:marBottom w:val="0"/>
          <w:divBdr>
            <w:top w:val="none" w:sz="0" w:space="0" w:color="auto"/>
            <w:left w:val="none" w:sz="0" w:space="0" w:color="auto"/>
            <w:bottom w:val="none" w:sz="0" w:space="0" w:color="auto"/>
            <w:right w:val="none" w:sz="0" w:space="0" w:color="auto"/>
          </w:divBdr>
        </w:div>
      </w:divsChild>
    </w:div>
    <w:div w:id="283856246">
      <w:bodyDiv w:val="1"/>
      <w:marLeft w:val="0"/>
      <w:marRight w:val="0"/>
      <w:marTop w:val="0"/>
      <w:marBottom w:val="0"/>
      <w:divBdr>
        <w:top w:val="none" w:sz="0" w:space="0" w:color="auto"/>
        <w:left w:val="none" w:sz="0" w:space="0" w:color="auto"/>
        <w:bottom w:val="none" w:sz="0" w:space="0" w:color="auto"/>
        <w:right w:val="none" w:sz="0" w:space="0" w:color="auto"/>
      </w:divBdr>
    </w:div>
    <w:div w:id="902719280">
      <w:bodyDiv w:val="1"/>
      <w:marLeft w:val="0"/>
      <w:marRight w:val="0"/>
      <w:marTop w:val="0"/>
      <w:marBottom w:val="0"/>
      <w:divBdr>
        <w:top w:val="none" w:sz="0" w:space="0" w:color="auto"/>
        <w:left w:val="none" w:sz="0" w:space="0" w:color="auto"/>
        <w:bottom w:val="none" w:sz="0" w:space="0" w:color="auto"/>
        <w:right w:val="none" w:sz="0" w:space="0" w:color="auto"/>
      </w:divBdr>
    </w:div>
    <w:div w:id="1090585254">
      <w:bodyDiv w:val="1"/>
      <w:marLeft w:val="0"/>
      <w:marRight w:val="0"/>
      <w:marTop w:val="0"/>
      <w:marBottom w:val="0"/>
      <w:divBdr>
        <w:top w:val="none" w:sz="0" w:space="0" w:color="auto"/>
        <w:left w:val="none" w:sz="0" w:space="0" w:color="auto"/>
        <w:bottom w:val="none" w:sz="0" w:space="0" w:color="auto"/>
        <w:right w:val="none" w:sz="0" w:space="0" w:color="auto"/>
      </w:divBdr>
      <w:divsChild>
        <w:div w:id="40638864">
          <w:marLeft w:val="0"/>
          <w:marRight w:val="0"/>
          <w:marTop w:val="0"/>
          <w:marBottom w:val="0"/>
          <w:divBdr>
            <w:top w:val="none" w:sz="0" w:space="0" w:color="auto"/>
            <w:left w:val="none" w:sz="0" w:space="0" w:color="auto"/>
            <w:bottom w:val="none" w:sz="0" w:space="0" w:color="auto"/>
            <w:right w:val="none" w:sz="0" w:space="0" w:color="auto"/>
          </w:divBdr>
        </w:div>
        <w:div w:id="63990555">
          <w:marLeft w:val="0"/>
          <w:marRight w:val="0"/>
          <w:marTop w:val="0"/>
          <w:marBottom w:val="0"/>
          <w:divBdr>
            <w:top w:val="none" w:sz="0" w:space="0" w:color="auto"/>
            <w:left w:val="none" w:sz="0" w:space="0" w:color="auto"/>
            <w:bottom w:val="none" w:sz="0" w:space="0" w:color="auto"/>
            <w:right w:val="none" w:sz="0" w:space="0" w:color="auto"/>
          </w:divBdr>
        </w:div>
        <w:div w:id="510989188">
          <w:marLeft w:val="0"/>
          <w:marRight w:val="0"/>
          <w:marTop w:val="0"/>
          <w:marBottom w:val="0"/>
          <w:divBdr>
            <w:top w:val="none" w:sz="0" w:space="0" w:color="auto"/>
            <w:left w:val="none" w:sz="0" w:space="0" w:color="auto"/>
            <w:bottom w:val="none" w:sz="0" w:space="0" w:color="auto"/>
            <w:right w:val="none" w:sz="0" w:space="0" w:color="auto"/>
          </w:divBdr>
        </w:div>
        <w:div w:id="639652555">
          <w:marLeft w:val="0"/>
          <w:marRight w:val="0"/>
          <w:marTop w:val="0"/>
          <w:marBottom w:val="0"/>
          <w:divBdr>
            <w:top w:val="none" w:sz="0" w:space="0" w:color="auto"/>
            <w:left w:val="none" w:sz="0" w:space="0" w:color="auto"/>
            <w:bottom w:val="none" w:sz="0" w:space="0" w:color="auto"/>
            <w:right w:val="none" w:sz="0" w:space="0" w:color="auto"/>
          </w:divBdr>
        </w:div>
        <w:div w:id="976447163">
          <w:marLeft w:val="0"/>
          <w:marRight w:val="0"/>
          <w:marTop w:val="0"/>
          <w:marBottom w:val="0"/>
          <w:divBdr>
            <w:top w:val="none" w:sz="0" w:space="0" w:color="auto"/>
            <w:left w:val="none" w:sz="0" w:space="0" w:color="auto"/>
            <w:bottom w:val="none" w:sz="0" w:space="0" w:color="auto"/>
            <w:right w:val="none" w:sz="0" w:space="0" w:color="auto"/>
          </w:divBdr>
        </w:div>
        <w:div w:id="996150082">
          <w:marLeft w:val="0"/>
          <w:marRight w:val="0"/>
          <w:marTop w:val="0"/>
          <w:marBottom w:val="0"/>
          <w:divBdr>
            <w:top w:val="none" w:sz="0" w:space="0" w:color="auto"/>
            <w:left w:val="none" w:sz="0" w:space="0" w:color="auto"/>
            <w:bottom w:val="none" w:sz="0" w:space="0" w:color="auto"/>
            <w:right w:val="none" w:sz="0" w:space="0" w:color="auto"/>
          </w:divBdr>
        </w:div>
        <w:div w:id="1167327883">
          <w:marLeft w:val="0"/>
          <w:marRight w:val="0"/>
          <w:marTop w:val="0"/>
          <w:marBottom w:val="0"/>
          <w:divBdr>
            <w:top w:val="none" w:sz="0" w:space="0" w:color="auto"/>
            <w:left w:val="none" w:sz="0" w:space="0" w:color="auto"/>
            <w:bottom w:val="none" w:sz="0" w:space="0" w:color="auto"/>
            <w:right w:val="none" w:sz="0" w:space="0" w:color="auto"/>
          </w:divBdr>
        </w:div>
        <w:div w:id="1540969920">
          <w:marLeft w:val="0"/>
          <w:marRight w:val="0"/>
          <w:marTop w:val="0"/>
          <w:marBottom w:val="0"/>
          <w:divBdr>
            <w:top w:val="none" w:sz="0" w:space="0" w:color="auto"/>
            <w:left w:val="none" w:sz="0" w:space="0" w:color="auto"/>
            <w:bottom w:val="none" w:sz="0" w:space="0" w:color="auto"/>
            <w:right w:val="none" w:sz="0" w:space="0" w:color="auto"/>
          </w:divBdr>
          <w:divsChild>
            <w:div w:id="305474663">
              <w:marLeft w:val="0"/>
              <w:marRight w:val="0"/>
              <w:marTop w:val="0"/>
              <w:marBottom w:val="0"/>
              <w:divBdr>
                <w:top w:val="none" w:sz="0" w:space="0" w:color="auto"/>
                <w:left w:val="none" w:sz="0" w:space="0" w:color="auto"/>
                <w:bottom w:val="none" w:sz="0" w:space="0" w:color="auto"/>
                <w:right w:val="none" w:sz="0" w:space="0" w:color="auto"/>
              </w:divBdr>
            </w:div>
            <w:div w:id="693505769">
              <w:marLeft w:val="0"/>
              <w:marRight w:val="0"/>
              <w:marTop w:val="0"/>
              <w:marBottom w:val="0"/>
              <w:divBdr>
                <w:top w:val="none" w:sz="0" w:space="0" w:color="auto"/>
                <w:left w:val="none" w:sz="0" w:space="0" w:color="auto"/>
                <w:bottom w:val="none" w:sz="0" w:space="0" w:color="auto"/>
                <w:right w:val="none" w:sz="0" w:space="0" w:color="auto"/>
              </w:divBdr>
            </w:div>
            <w:div w:id="756053860">
              <w:marLeft w:val="0"/>
              <w:marRight w:val="0"/>
              <w:marTop w:val="0"/>
              <w:marBottom w:val="0"/>
              <w:divBdr>
                <w:top w:val="none" w:sz="0" w:space="0" w:color="auto"/>
                <w:left w:val="none" w:sz="0" w:space="0" w:color="auto"/>
                <w:bottom w:val="none" w:sz="0" w:space="0" w:color="auto"/>
                <w:right w:val="none" w:sz="0" w:space="0" w:color="auto"/>
              </w:divBdr>
            </w:div>
            <w:div w:id="2054042565">
              <w:marLeft w:val="0"/>
              <w:marRight w:val="0"/>
              <w:marTop w:val="0"/>
              <w:marBottom w:val="0"/>
              <w:divBdr>
                <w:top w:val="none" w:sz="0" w:space="0" w:color="auto"/>
                <w:left w:val="none" w:sz="0" w:space="0" w:color="auto"/>
                <w:bottom w:val="none" w:sz="0" w:space="0" w:color="auto"/>
                <w:right w:val="none" w:sz="0" w:space="0" w:color="auto"/>
              </w:divBdr>
            </w:div>
          </w:divsChild>
        </w:div>
        <w:div w:id="1664166721">
          <w:marLeft w:val="0"/>
          <w:marRight w:val="0"/>
          <w:marTop w:val="0"/>
          <w:marBottom w:val="0"/>
          <w:divBdr>
            <w:top w:val="none" w:sz="0" w:space="0" w:color="auto"/>
            <w:left w:val="none" w:sz="0" w:space="0" w:color="auto"/>
            <w:bottom w:val="none" w:sz="0" w:space="0" w:color="auto"/>
            <w:right w:val="none" w:sz="0" w:space="0" w:color="auto"/>
          </w:divBdr>
        </w:div>
        <w:div w:id="1666668853">
          <w:marLeft w:val="0"/>
          <w:marRight w:val="0"/>
          <w:marTop w:val="0"/>
          <w:marBottom w:val="0"/>
          <w:divBdr>
            <w:top w:val="none" w:sz="0" w:space="0" w:color="auto"/>
            <w:left w:val="none" w:sz="0" w:space="0" w:color="auto"/>
            <w:bottom w:val="none" w:sz="0" w:space="0" w:color="auto"/>
            <w:right w:val="none" w:sz="0" w:space="0" w:color="auto"/>
          </w:divBdr>
        </w:div>
        <w:div w:id="1758095192">
          <w:marLeft w:val="0"/>
          <w:marRight w:val="0"/>
          <w:marTop w:val="0"/>
          <w:marBottom w:val="0"/>
          <w:divBdr>
            <w:top w:val="none" w:sz="0" w:space="0" w:color="auto"/>
            <w:left w:val="none" w:sz="0" w:space="0" w:color="auto"/>
            <w:bottom w:val="none" w:sz="0" w:space="0" w:color="auto"/>
            <w:right w:val="none" w:sz="0" w:space="0" w:color="auto"/>
          </w:divBdr>
        </w:div>
        <w:div w:id="1902015285">
          <w:marLeft w:val="0"/>
          <w:marRight w:val="0"/>
          <w:marTop w:val="0"/>
          <w:marBottom w:val="0"/>
          <w:divBdr>
            <w:top w:val="none" w:sz="0" w:space="0" w:color="auto"/>
            <w:left w:val="none" w:sz="0" w:space="0" w:color="auto"/>
            <w:bottom w:val="none" w:sz="0" w:space="0" w:color="auto"/>
            <w:right w:val="none" w:sz="0" w:space="0" w:color="auto"/>
          </w:divBdr>
        </w:div>
        <w:div w:id="2124618313">
          <w:marLeft w:val="0"/>
          <w:marRight w:val="0"/>
          <w:marTop w:val="0"/>
          <w:marBottom w:val="0"/>
          <w:divBdr>
            <w:top w:val="none" w:sz="0" w:space="0" w:color="auto"/>
            <w:left w:val="none" w:sz="0" w:space="0" w:color="auto"/>
            <w:bottom w:val="none" w:sz="0" w:space="0" w:color="auto"/>
            <w:right w:val="none" w:sz="0" w:space="0" w:color="auto"/>
          </w:divBdr>
        </w:div>
      </w:divsChild>
    </w:div>
    <w:div w:id="1115176047">
      <w:bodyDiv w:val="1"/>
      <w:marLeft w:val="0"/>
      <w:marRight w:val="0"/>
      <w:marTop w:val="0"/>
      <w:marBottom w:val="0"/>
      <w:divBdr>
        <w:top w:val="none" w:sz="0" w:space="0" w:color="auto"/>
        <w:left w:val="none" w:sz="0" w:space="0" w:color="auto"/>
        <w:bottom w:val="none" w:sz="0" w:space="0" w:color="auto"/>
        <w:right w:val="none" w:sz="0" w:space="0" w:color="auto"/>
      </w:divBdr>
      <w:divsChild>
        <w:div w:id="187908876">
          <w:marLeft w:val="274"/>
          <w:marRight w:val="0"/>
          <w:marTop w:val="0"/>
          <w:marBottom w:val="0"/>
          <w:divBdr>
            <w:top w:val="none" w:sz="0" w:space="0" w:color="auto"/>
            <w:left w:val="none" w:sz="0" w:space="0" w:color="auto"/>
            <w:bottom w:val="none" w:sz="0" w:space="0" w:color="auto"/>
            <w:right w:val="none" w:sz="0" w:space="0" w:color="auto"/>
          </w:divBdr>
        </w:div>
        <w:div w:id="1023750096">
          <w:marLeft w:val="274"/>
          <w:marRight w:val="0"/>
          <w:marTop w:val="0"/>
          <w:marBottom w:val="0"/>
          <w:divBdr>
            <w:top w:val="none" w:sz="0" w:space="0" w:color="auto"/>
            <w:left w:val="none" w:sz="0" w:space="0" w:color="auto"/>
            <w:bottom w:val="none" w:sz="0" w:space="0" w:color="auto"/>
            <w:right w:val="none" w:sz="0" w:space="0" w:color="auto"/>
          </w:divBdr>
        </w:div>
        <w:div w:id="1449474324">
          <w:marLeft w:val="274"/>
          <w:marRight w:val="0"/>
          <w:marTop w:val="0"/>
          <w:marBottom w:val="0"/>
          <w:divBdr>
            <w:top w:val="none" w:sz="0" w:space="0" w:color="auto"/>
            <w:left w:val="none" w:sz="0" w:space="0" w:color="auto"/>
            <w:bottom w:val="none" w:sz="0" w:space="0" w:color="auto"/>
            <w:right w:val="none" w:sz="0" w:space="0" w:color="auto"/>
          </w:divBdr>
        </w:div>
        <w:div w:id="1549486126">
          <w:marLeft w:val="274"/>
          <w:marRight w:val="0"/>
          <w:marTop w:val="0"/>
          <w:marBottom w:val="0"/>
          <w:divBdr>
            <w:top w:val="none" w:sz="0" w:space="0" w:color="auto"/>
            <w:left w:val="none" w:sz="0" w:space="0" w:color="auto"/>
            <w:bottom w:val="none" w:sz="0" w:space="0" w:color="auto"/>
            <w:right w:val="none" w:sz="0" w:space="0" w:color="auto"/>
          </w:divBdr>
        </w:div>
        <w:div w:id="1595356123">
          <w:marLeft w:val="274"/>
          <w:marRight w:val="0"/>
          <w:marTop w:val="0"/>
          <w:marBottom w:val="0"/>
          <w:divBdr>
            <w:top w:val="none" w:sz="0" w:space="0" w:color="auto"/>
            <w:left w:val="none" w:sz="0" w:space="0" w:color="auto"/>
            <w:bottom w:val="none" w:sz="0" w:space="0" w:color="auto"/>
            <w:right w:val="none" w:sz="0" w:space="0" w:color="auto"/>
          </w:divBdr>
        </w:div>
        <w:div w:id="1656841348">
          <w:marLeft w:val="274"/>
          <w:marRight w:val="0"/>
          <w:marTop w:val="0"/>
          <w:marBottom w:val="0"/>
          <w:divBdr>
            <w:top w:val="none" w:sz="0" w:space="0" w:color="auto"/>
            <w:left w:val="none" w:sz="0" w:space="0" w:color="auto"/>
            <w:bottom w:val="none" w:sz="0" w:space="0" w:color="auto"/>
            <w:right w:val="none" w:sz="0" w:space="0" w:color="auto"/>
          </w:divBdr>
        </w:div>
        <w:div w:id="1672366029">
          <w:marLeft w:val="274"/>
          <w:marRight w:val="0"/>
          <w:marTop w:val="0"/>
          <w:marBottom w:val="0"/>
          <w:divBdr>
            <w:top w:val="none" w:sz="0" w:space="0" w:color="auto"/>
            <w:left w:val="none" w:sz="0" w:space="0" w:color="auto"/>
            <w:bottom w:val="none" w:sz="0" w:space="0" w:color="auto"/>
            <w:right w:val="none" w:sz="0" w:space="0" w:color="auto"/>
          </w:divBdr>
        </w:div>
        <w:div w:id="1828785750">
          <w:marLeft w:val="274"/>
          <w:marRight w:val="0"/>
          <w:marTop w:val="0"/>
          <w:marBottom w:val="0"/>
          <w:divBdr>
            <w:top w:val="none" w:sz="0" w:space="0" w:color="auto"/>
            <w:left w:val="none" w:sz="0" w:space="0" w:color="auto"/>
            <w:bottom w:val="none" w:sz="0" w:space="0" w:color="auto"/>
            <w:right w:val="none" w:sz="0" w:space="0" w:color="auto"/>
          </w:divBdr>
        </w:div>
      </w:divsChild>
    </w:div>
    <w:div w:id="1335691603">
      <w:bodyDiv w:val="1"/>
      <w:marLeft w:val="0"/>
      <w:marRight w:val="0"/>
      <w:marTop w:val="0"/>
      <w:marBottom w:val="0"/>
      <w:divBdr>
        <w:top w:val="none" w:sz="0" w:space="0" w:color="auto"/>
        <w:left w:val="none" w:sz="0" w:space="0" w:color="auto"/>
        <w:bottom w:val="none" w:sz="0" w:space="0" w:color="auto"/>
        <w:right w:val="none" w:sz="0" w:space="0" w:color="auto"/>
      </w:divBdr>
      <w:divsChild>
        <w:div w:id="111829772">
          <w:marLeft w:val="0"/>
          <w:marRight w:val="0"/>
          <w:marTop w:val="0"/>
          <w:marBottom w:val="0"/>
          <w:divBdr>
            <w:top w:val="none" w:sz="0" w:space="0" w:color="auto"/>
            <w:left w:val="none" w:sz="0" w:space="0" w:color="auto"/>
            <w:bottom w:val="none" w:sz="0" w:space="0" w:color="auto"/>
            <w:right w:val="none" w:sz="0" w:space="0" w:color="auto"/>
          </w:divBdr>
        </w:div>
        <w:div w:id="143160122">
          <w:marLeft w:val="0"/>
          <w:marRight w:val="0"/>
          <w:marTop w:val="0"/>
          <w:marBottom w:val="0"/>
          <w:divBdr>
            <w:top w:val="none" w:sz="0" w:space="0" w:color="auto"/>
            <w:left w:val="none" w:sz="0" w:space="0" w:color="auto"/>
            <w:bottom w:val="none" w:sz="0" w:space="0" w:color="auto"/>
            <w:right w:val="none" w:sz="0" w:space="0" w:color="auto"/>
          </w:divBdr>
        </w:div>
        <w:div w:id="330260020">
          <w:marLeft w:val="0"/>
          <w:marRight w:val="0"/>
          <w:marTop w:val="0"/>
          <w:marBottom w:val="0"/>
          <w:divBdr>
            <w:top w:val="none" w:sz="0" w:space="0" w:color="auto"/>
            <w:left w:val="none" w:sz="0" w:space="0" w:color="auto"/>
            <w:bottom w:val="none" w:sz="0" w:space="0" w:color="auto"/>
            <w:right w:val="none" w:sz="0" w:space="0" w:color="auto"/>
          </w:divBdr>
          <w:divsChild>
            <w:div w:id="450125391">
              <w:marLeft w:val="-75"/>
              <w:marRight w:val="0"/>
              <w:marTop w:val="30"/>
              <w:marBottom w:val="30"/>
              <w:divBdr>
                <w:top w:val="none" w:sz="0" w:space="0" w:color="auto"/>
                <w:left w:val="none" w:sz="0" w:space="0" w:color="auto"/>
                <w:bottom w:val="none" w:sz="0" w:space="0" w:color="auto"/>
                <w:right w:val="none" w:sz="0" w:space="0" w:color="auto"/>
              </w:divBdr>
              <w:divsChild>
                <w:div w:id="137311931">
                  <w:marLeft w:val="0"/>
                  <w:marRight w:val="0"/>
                  <w:marTop w:val="0"/>
                  <w:marBottom w:val="0"/>
                  <w:divBdr>
                    <w:top w:val="none" w:sz="0" w:space="0" w:color="auto"/>
                    <w:left w:val="none" w:sz="0" w:space="0" w:color="auto"/>
                    <w:bottom w:val="none" w:sz="0" w:space="0" w:color="auto"/>
                    <w:right w:val="none" w:sz="0" w:space="0" w:color="auto"/>
                  </w:divBdr>
                  <w:divsChild>
                    <w:div w:id="1154881177">
                      <w:marLeft w:val="0"/>
                      <w:marRight w:val="0"/>
                      <w:marTop w:val="0"/>
                      <w:marBottom w:val="0"/>
                      <w:divBdr>
                        <w:top w:val="none" w:sz="0" w:space="0" w:color="auto"/>
                        <w:left w:val="none" w:sz="0" w:space="0" w:color="auto"/>
                        <w:bottom w:val="none" w:sz="0" w:space="0" w:color="auto"/>
                        <w:right w:val="none" w:sz="0" w:space="0" w:color="auto"/>
                      </w:divBdr>
                    </w:div>
                  </w:divsChild>
                </w:div>
                <w:div w:id="248782408">
                  <w:marLeft w:val="0"/>
                  <w:marRight w:val="0"/>
                  <w:marTop w:val="0"/>
                  <w:marBottom w:val="0"/>
                  <w:divBdr>
                    <w:top w:val="none" w:sz="0" w:space="0" w:color="auto"/>
                    <w:left w:val="none" w:sz="0" w:space="0" w:color="auto"/>
                    <w:bottom w:val="none" w:sz="0" w:space="0" w:color="auto"/>
                    <w:right w:val="none" w:sz="0" w:space="0" w:color="auto"/>
                  </w:divBdr>
                  <w:divsChild>
                    <w:div w:id="1896160949">
                      <w:marLeft w:val="0"/>
                      <w:marRight w:val="0"/>
                      <w:marTop w:val="0"/>
                      <w:marBottom w:val="0"/>
                      <w:divBdr>
                        <w:top w:val="none" w:sz="0" w:space="0" w:color="auto"/>
                        <w:left w:val="none" w:sz="0" w:space="0" w:color="auto"/>
                        <w:bottom w:val="none" w:sz="0" w:space="0" w:color="auto"/>
                        <w:right w:val="none" w:sz="0" w:space="0" w:color="auto"/>
                      </w:divBdr>
                    </w:div>
                  </w:divsChild>
                </w:div>
                <w:div w:id="308440073">
                  <w:marLeft w:val="0"/>
                  <w:marRight w:val="0"/>
                  <w:marTop w:val="0"/>
                  <w:marBottom w:val="0"/>
                  <w:divBdr>
                    <w:top w:val="none" w:sz="0" w:space="0" w:color="auto"/>
                    <w:left w:val="none" w:sz="0" w:space="0" w:color="auto"/>
                    <w:bottom w:val="none" w:sz="0" w:space="0" w:color="auto"/>
                    <w:right w:val="none" w:sz="0" w:space="0" w:color="auto"/>
                  </w:divBdr>
                  <w:divsChild>
                    <w:div w:id="1364089703">
                      <w:marLeft w:val="0"/>
                      <w:marRight w:val="0"/>
                      <w:marTop w:val="0"/>
                      <w:marBottom w:val="0"/>
                      <w:divBdr>
                        <w:top w:val="none" w:sz="0" w:space="0" w:color="auto"/>
                        <w:left w:val="none" w:sz="0" w:space="0" w:color="auto"/>
                        <w:bottom w:val="none" w:sz="0" w:space="0" w:color="auto"/>
                        <w:right w:val="none" w:sz="0" w:space="0" w:color="auto"/>
                      </w:divBdr>
                    </w:div>
                  </w:divsChild>
                </w:div>
                <w:div w:id="317269860">
                  <w:marLeft w:val="0"/>
                  <w:marRight w:val="0"/>
                  <w:marTop w:val="0"/>
                  <w:marBottom w:val="0"/>
                  <w:divBdr>
                    <w:top w:val="none" w:sz="0" w:space="0" w:color="auto"/>
                    <w:left w:val="none" w:sz="0" w:space="0" w:color="auto"/>
                    <w:bottom w:val="none" w:sz="0" w:space="0" w:color="auto"/>
                    <w:right w:val="none" w:sz="0" w:space="0" w:color="auto"/>
                  </w:divBdr>
                  <w:divsChild>
                    <w:div w:id="1525443372">
                      <w:marLeft w:val="0"/>
                      <w:marRight w:val="0"/>
                      <w:marTop w:val="0"/>
                      <w:marBottom w:val="0"/>
                      <w:divBdr>
                        <w:top w:val="none" w:sz="0" w:space="0" w:color="auto"/>
                        <w:left w:val="none" w:sz="0" w:space="0" w:color="auto"/>
                        <w:bottom w:val="none" w:sz="0" w:space="0" w:color="auto"/>
                        <w:right w:val="none" w:sz="0" w:space="0" w:color="auto"/>
                      </w:divBdr>
                    </w:div>
                  </w:divsChild>
                </w:div>
                <w:div w:id="419566046">
                  <w:marLeft w:val="0"/>
                  <w:marRight w:val="0"/>
                  <w:marTop w:val="0"/>
                  <w:marBottom w:val="0"/>
                  <w:divBdr>
                    <w:top w:val="none" w:sz="0" w:space="0" w:color="auto"/>
                    <w:left w:val="none" w:sz="0" w:space="0" w:color="auto"/>
                    <w:bottom w:val="none" w:sz="0" w:space="0" w:color="auto"/>
                    <w:right w:val="none" w:sz="0" w:space="0" w:color="auto"/>
                  </w:divBdr>
                  <w:divsChild>
                    <w:div w:id="1099060714">
                      <w:marLeft w:val="0"/>
                      <w:marRight w:val="0"/>
                      <w:marTop w:val="0"/>
                      <w:marBottom w:val="0"/>
                      <w:divBdr>
                        <w:top w:val="none" w:sz="0" w:space="0" w:color="auto"/>
                        <w:left w:val="none" w:sz="0" w:space="0" w:color="auto"/>
                        <w:bottom w:val="none" w:sz="0" w:space="0" w:color="auto"/>
                        <w:right w:val="none" w:sz="0" w:space="0" w:color="auto"/>
                      </w:divBdr>
                    </w:div>
                  </w:divsChild>
                </w:div>
                <w:div w:id="434206359">
                  <w:marLeft w:val="0"/>
                  <w:marRight w:val="0"/>
                  <w:marTop w:val="0"/>
                  <w:marBottom w:val="0"/>
                  <w:divBdr>
                    <w:top w:val="none" w:sz="0" w:space="0" w:color="auto"/>
                    <w:left w:val="none" w:sz="0" w:space="0" w:color="auto"/>
                    <w:bottom w:val="none" w:sz="0" w:space="0" w:color="auto"/>
                    <w:right w:val="none" w:sz="0" w:space="0" w:color="auto"/>
                  </w:divBdr>
                  <w:divsChild>
                    <w:div w:id="1460107330">
                      <w:marLeft w:val="0"/>
                      <w:marRight w:val="0"/>
                      <w:marTop w:val="0"/>
                      <w:marBottom w:val="0"/>
                      <w:divBdr>
                        <w:top w:val="none" w:sz="0" w:space="0" w:color="auto"/>
                        <w:left w:val="none" w:sz="0" w:space="0" w:color="auto"/>
                        <w:bottom w:val="none" w:sz="0" w:space="0" w:color="auto"/>
                        <w:right w:val="none" w:sz="0" w:space="0" w:color="auto"/>
                      </w:divBdr>
                    </w:div>
                  </w:divsChild>
                </w:div>
                <w:div w:id="497161350">
                  <w:marLeft w:val="0"/>
                  <w:marRight w:val="0"/>
                  <w:marTop w:val="0"/>
                  <w:marBottom w:val="0"/>
                  <w:divBdr>
                    <w:top w:val="none" w:sz="0" w:space="0" w:color="auto"/>
                    <w:left w:val="none" w:sz="0" w:space="0" w:color="auto"/>
                    <w:bottom w:val="none" w:sz="0" w:space="0" w:color="auto"/>
                    <w:right w:val="none" w:sz="0" w:space="0" w:color="auto"/>
                  </w:divBdr>
                  <w:divsChild>
                    <w:div w:id="1020669839">
                      <w:marLeft w:val="0"/>
                      <w:marRight w:val="0"/>
                      <w:marTop w:val="0"/>
                      <w:marBottom w:val="0"/>
                      <w:divBdr>
                        <w:top w:val="none" w:sz="0" w:space="0" w:color="auto"/>
                        <w:left w:val="none" w:sz="0" w:space="0" w:color="auto"/>
                        <w:bottom w:val="none" w:sz="0" w:space="0" w:color="auto"/>
                        <w:right w:val="none" w:sz="0" w:space="0" w:color="auto"/>
                      </w:divBdr>
                    </w:div>
                  </w:divsChild>
                </w:div>
                <w:div w:id="514226282">
                  <w:marLeft w:val="0"/>
                  <w:marRight w:val="0"/>
                  <w:marTop w:val="0"/>
                  <w:marBottom w:val="0"/>
                  <w:divBdr>
                    <w:top w:val="none" w:sz="0" w:space="0" w:color="auto"/>
                    <w:left w:val="none" w:sz="0" w:space="0" w:color="auto"/>
                    <w:bottom w:val="none" w:sz="0" w:space="0" w:color="auto"/>
                    <w:right w:val="none" w:sz="0" w:space="0" w:color="auto"/>
                  </w:divBdr>
                  <w:divsChild>
                    <w:div w:id="1264068918">
                      <w:marLeft w:val="0"/>
                      <w:marRight w:val="0"/>
                      <w:marTop w:val="0"/>
                      <w:marBottom w:val="0"/>
                      <w:divBdr>
                        <w:top w:val="none" w:sz="0" w:space="0" w:color="auto"/>
                        <w:left w:val="none" w:sz="0" w:space="0" w:color="auto"/>
                        <w:bottom w:val="none" w:sz="0" w:space="0" w:color="auto"/>
                        <w:right w:val="none" w:sz="0" w:space="0" w:color="auto"/>
                      </w:divBdr>
                    </w:div>
                  </w:divsChild>
                </w:div>
                <w:div w:id="797720847">
                  <w:marLeft w:val="0"/>
                  <w:marRight w:val="0"/>
                  <w:marTop w:val="0"/>
                  <w:marBottom w:val="0"/>
                  <w:divBdr>
                    <w:top w:val="none" w:sz="0" w:space="0" w:color="auto"/>
                    <w:left w:val="none" w:sz="0" w:space="0" w:color="auto"/>
                    <w:bottom w:val="none" w:sz="0" w:space="0" w:color="auto"/>
                    <w:right w:val="none" w:sz="0" w:space="0" w:color="auto"/>
                  </w:divBdr>
                  <w:divsChild>
                    <w:div w:id="393046308">
                      <w:marLeft w:val="0"/>
                      <w:marRight w:val="0"/>
                      <w:marTop w:val="0"/>
                      <w:marBottom w:val="0"/>
                      <w:divBdr>
                        <w:top w:val="none" w:sz="0" w:space="0" w:color="auto"/>
                        <w:left w:val="none" w:sz="0" w:space="0" w:color="auto"/>
                        <w:bottom w:val="none" w:sz="0" w:space="0" w:color="auto"/>
                        <w:right w:val="none" w:sz="0" w:space="0" w:color="auto"/>
                      </w:divBdr>
                    </w:div>
                  </w:divsChild>
                </w:div>
                <w:div w:id="820921780">
                  <w:marLeft w:val="0"/>
                  <w:marRight w:val="0"/>
                  <w:marTop w:val="0"/>
                  <w:marBottom w:val="0"/>
                  <w:divBdr>
                    <w:top w:val="none" w:sz="0" w:space="0" w:color="auto"/>
                    <w:left w:val="none" w:sz="0" w:space="0" w:color="auto"/>
                    <w:bottom w:val="none" w:sz="0" w:space="0" w:color="auto"/>
                    <w:right w:val="none" w:sz="0" w:space="0" w:color="auto"/>
                  </w:divBdr>
                  <w:divsChild>
                    <w:div w:id="5518915">
                      <w:marLeft w:val="0"/>
                      <w:marRight w:val="0"/>
                      <w:marTop w:val="0"/>
                      <w:marBottom w:val="0"/>
                      <w:divBdr>
                        <w:top w:val="none" w:sz="0" w:space="0" w:color="auto"/>
                        <w:left w:val="none" w:sz="0" w:space="0" w:color="auto"/>
                        <w:bottom w:val="none" w:sz="0" w:space="0" w:color="auto"/>
                        <w:right w:val="none" w:sz="0" w:space="0" w:color="auto"/>
                      </w:divBdr>
                    </w:div>
                  </w:divsChild>
                </w:div>
                <w:div w:id="843590664">
                  <w:marLeft w:val="0"/>
                  <w:marRight w:val="0"/>
                  <w:marTop w:val="0"/>
                  <w:marBottom w:val="0"/>
                  <w:divBdr>
                    <w:top w:val="none" w:sz="0" w:space="0" w:color="auto"/>
                    <w:left w:val="none" w:sz="0" w:space="0" w:color="auto"/>
                    <w:bottom w:val="none" w:sz="0" w:space="0" w:color="auto"/>
                    <w:right w:val="none" w:sz="0" w:space="0" w:color="auto"/>
                  </w:divBdr>
                  <w:divsChild>
                    <w:div w:id="1213233702">
                      <w:marLeft w:val="0"/>
                      <w:marRight w:val="0"/>
                      <w:marTop w:val="0"/>
                      <w:marBottom w:val="0"/>
                      <w:divBdr>
                        <w:top w:val="none" w:sz="0" w:space="0" w:color="auto"/>
                        <w:left w:val="none" w:sz="0" w:space="0" w:color="auto"/>
                        <w:bottom w:val="none" w:sz="0" w:space="0" w:color="auto"/>
                        <w:right w:val="none" w:sz="0" w:space="0" w:color="auto"/>
                      </w:divBdr>
                    </w:div>
                  </w:divsChild>
                </w:div>
                <w:div w:id="849489113">
                  <w:marLeft w:val="0"/>
                  <w:marRight w:val="0"/>
                  <w:marTop w:val="0"/>
                  <w:marBottom w:val="0"/>
                  <w:divBdr>
                    <w:top w:val="none" w:sz="0" w:space="0" w:color="auto"/>
                    <w:left w:val="none" w:sz="0" w:space="0" w:color="auto"/>
                    <w:bottom w:val="none" w:sz="0" w:space="0" w:color="auto"/>
                    <w:right w:val="none" w:sz="0" w:space="0" w:color="auto"/>
                  </w:divBdr>
                  <w:divsChild>
                    <w:div w:id="1398894808">
                      <w:marLeft w:val="0"/>
                      <w:marRight w:val="0"/>
                      <w:marTop w:val="0"/>
                      <w:marBottom w:val="0"/>
                      <w:divBdr>
                        <w:top w:val="none" w:sz="0" w:space="0" w:color="auto"/>
                        <w:left w:val="none" w:sz="0" w:space="0" w:color="auto"/>
                        <w:bottom w:val="none" w:sz="0" w:space="0" w:color="auto"/>
                        <w:right w:val="none" w:sz="0" w:space="0" w:color="auto"/>
                      </w:divBdr>
                    </w:div>
                  </w:divsChild>
                </w:div>
                <w:div w:id="959652975">
                  <w:marLeft w:val="0"/>
                  <w:marRight w:val="0"/>
                  <w:marTop w:val="0"/>
                  <w:marBottom w:val="0"/>
                  <w:divBdr>
                    <w:top w:val="none" w:sz="0" w:space="0" w:color="auto"/>
                    <w:left w:val="none" w:sz="0" w:space="0" w:color="auto"/>
                    <w:bottom w:val="none" w:sz="0" w:space="0" w:color="auto"/>
                    <w:right w:val="none" w:sz="0" w:space="0" w:color="auto"/>
                  </w:divBdr>
                  <w:divsChild>
                    <w:div w:id="1314988246">
                      <w:marLeft w:val="0"/>
                      <w:marRight w:val="0"/>
                      <w:marTop w:val="0"/>
                      <w:marBottom w:val="0"/>
                      <w:divBdr>
                        <w:top w:val="none" w:sz="0" w:space="0" w:color="auto"/>
                        <w:left w:val="none" w:sz="0" w:space="0" w:color="auto"/>
                        <w:bottom w:val="none" w:sz="0" w:space="0" w:color="auto"/>
                        <w:right w:val="none" w:sz="0" w:space="0" w:color="auto"/>
                      </w:divBdr>
                    </w:div>
                  </w:divsChild>
                </w:div>
                <w:div w:id="1007054128">
                  <w:marLeft w:val="0"/>
                  <w:marRight w:val="0"/>
                  <w:marTop w:val="0"/>
                  <w:marBottom w:val="0"/>
                  <w:divBdr>
                    <w:top w:val="none" w:sz="0" w:space="0" w:color="auto"/>
                    <w:left w:val="none" w:sz="0" w:space="0" w:color="auto"/>
                    <w:bottom w:val="none" w:sz="0" w:space="0" w:color="auto"/>
                    <w:right w:val="none" w:sz="0" w:space="0" w:color="auto"/>
                  </w:divBdr>
                  <w:divsChild>
                    <w:div w:id="496843645">
                      <w:marLeft w:val="0"/>
                      <w:marRight w:val="0"/>
                      <w:marTop w:val="0"/>
                      <w:marBottom w:val="0"/>
                      <w:divBdr>
                        <w:top w:val="none" w:sz="0" w:space="0" w:color="auto"/>
                        <w:left w:val="none" w:sz="0" w:space="0" w:color="auto"/>
                        <w:bottom w:val="none" w:sz="0" w:space="0" w:color="auto"/>
                        <w:right w:val="none" w:sz="0" w:space="0" w:color="auto"/>
                      </w:divBdr>
                    </w:div>
                  </w:divsChild>
                </w:div>
                <w:div w:id="1009411630">
                  <w:marLeft w:val="0"/>
                  <w:marRight w:val="0"/>
                  <w:marTop w:val="0"/>
                  <w:marBottom w:val="0"/>
                  <w:divBdr>
                    <w:top w:val="none" w:sz="0" w:space="0" w:color="auto"/>
                    <w:left w:val="none" w:sz="0" w:space="0" w:color="auto"/>
                    <w:bottom w:val="none" w:sz="0" w:space="0" w:color="auto"/>
                    <w:right w:val="none" w:sz="0" w:space="0" w:color="auto"/>
                  </w:divBdr>
                  <w:divsChild>
                    <w:div w:id="855312366">
                      <w:marLeft w:val="0"/>
                      <w:marRight w:val="0"/>
                      <w:marTop w:val="0"/>
                      <w:marBottom w:val="0"/>
                      <w:divBdr>
                        <w:top w:val="none" w:sz="0" w:space="0" w:color="auto"/>
                        <w:left w:val="none" w:sz="0" w:space="0" w:color="auto"/>
                        <w:bottom w:val="none" w:sz="0" w:space="0" w:color="auto"/>
                        <w:right w:val="none" w:sz="0" w:space="0" w:color="auto"/>
                      </w:divBdr>
                    </w:div>
                  </w:divsChild>
                </w:div>
                <w:div w:id="1034959146">
                  <w:marLeft w:val="0"/>
                  <w:marRight w:val="0"/>
                  <w:marTop w:val="0"/>
                  <w:marBottom w:val="0"/>
                  <w:divBdr>
                    <w:top w:val="none" w:sz="0" w:space="0" w:color="auto"/>
                    <w:left w:val="none" w:sz="0" w:space="0" w:color="auto"/>
                    <w:bottom w:val="none" w:sz="0" w:space="0" w:color="auto"/>
                    <w:right w:val="none" w:sz="0" w:space="0" w:color="auto"/>
                  </w:divBdr>
                  <w:divsChild>
                    <w:div w:id="1597059637">
                      <w:marLeft w:val="0"/>
                      <w:marRight w:val="0"/>
                      <w:marTop w:val="0"/>
                      <w:marBottom w:val="0"/>
                      <w:divBdr>
                        <w:top w:val="none" w:sz="0" w:space="0" w:color="auto"/>
                        <w:left w:val="none" w:sz="0" w:space="0" w:color="auto"/>
                        <w:bottom w:val="none" w:sz="0" w:space="0" w:color="auto"/>
                        <w:right w:val="none" w:sz="0" w:space="0" w:color="auto"/>
                      </w:divBdr>
                    </w:div>
                  </w:divsChild>
                </w:div>
                <w:div w:id="1237592232">
                  <w:marLeft w:val="0"/>
                  <w:marRight w:val="0"/>
                  <w:marTop w:val="0"/>
                  <w:marBottom w:val="0"/>
                  <w:divBdr>
                    <w:top w:val="none" w:sz="0" w:space="0" w:color="auto"/>
                    <w:left w:val="none" w:sz="0" w:space="0" w:color="auto"/>
                    <w:bottom w:val="none" w:sz="0" w:space="0" w:color="auto"/>
                    <w:right w:val="none" w:sz="0" w:space="0" w:color="auto"/>
                  </w:divBdr>
                  <w:divsChild>
                    <w:div w:id="1793672232">
                      <w:marLeft w:val="0"/>
                      <w:marRight w:val="0"/>
                      <w:marTop w:val="0"/>
                      <w:marBottom w:val="0"/>
                      <w:divBdr>
                        <w:top w:val="none" w:sz="0" w:space="0" w:color="auto"/>
                        <w:left w:val="none" w:sz="0" w:space="0" w:color="auto"/>
                        <w:bottom w:val="none" w:sz="0" w:space="0" w:color="auto"/>
                        <w:right w:val="none" w:sz="0" w:space="0" w:color="auto"/>
                      </w:divBdr>
                    </w:div>
                  </w:divsChild>
                </w:div>
                <w:div w:id="1270087681">
                  <w:marLeft w:val="0"/>
                  <w:marRight w:val="0"/>
                  <w:marTop w:val="0"/>
                  <w:marBottom w:val="0"/>
                  <w:divBdr>
                    <w:top w:val="none" w:sz="0" w:space="0" w:color="auto"/>
                    <w:left w:val="none" w:sz="0" w:space="0" w:color="auto"/>
                    <w:bottom w:val="none" w:sz="0" w:space="0" w:color="auto"/>
                    <w:right w:val="none" w:sz="0" w:space="0" w:color="auto"/>
                  </w:divBdr>
                  <w:divsChild>
                    <w:div w:id="637687746">
                      <w:marLeft w:val="0"/>
                      <w:marRight w:val="0"/>
                      <w:marTop w:val="0"/>
                      <w:marBottom w:val="0"/>
                      <w:divBdr>
                        <w:top w:val="none" w:sz="0" w:space="0" w:color="auto"/>
                        <w:left w:val="none" w:sz="0" w:space="0" w:color="auto"/>
                        <w:bottom w:val="none" w:sz="0" w:space="0" w:color="auto"/>
                        <w:right w:val="none" w:sz="0" w:space="0" w:color="auto"/>
                      </w:divBdr>
                    </w:div>
                  </w:divsChild>
                </w:div>
                <w:div w:id="1471745677">
                  <w:marLeft w:val="0"/>
                  <w:marRight w:val="0"/>
                  <w:marTop w:val="0"/>
                  <w:marBottom w:val="0"/>
                  <w:divBdr>
                    <w:top w:val="none" w:sz="0" w:space="0" w:color="auto"/>
                    <w:left w:val="none" w:sz="0" w:space="0" w:color="auto"/>
                    <w:bottom w:val="none" w:sz="0" w:space="0" w:color="auto"/>
                    <w:right w:val="none" w:sz="0" w:space="0" w:color="auto"/>
                  </w:divBdr>
                  <w:divsChild>
                    <w:div w:id="415975348">
                      <w:marLeft w:val="0"/>
                      <w:marRight w:val="0"/>
                      <w:marTop w:val="0"/>
                      <w:marBottom w:val="0"/>
                      <w:divBdr>
                        <w:top w:val="none" w:sz="0" w:space="0" w:color="auto"/>
                        <w:left w:val="none" w:sz="0" w:space="0" w:color="auto"/>
                        <w:bottom w:val="none" w:sz="0" w:space="0" w:color="auto"/>
                        <w:right w:val="none" w:sz="0" w:space="0" w:color="auto"/>
                      </w:divBdr>
                    </w:div>
                  </w:divsChild>
                </w:div>
                <w:div w:id="1474181678">
                  <w:marLeft w:val="0"/>
                  <w:marRight w:val="0"/>
                  <w:marTop w:val="0"/>
                  <w:marBottom w:val="0"/>
                  <w:divBdr>
                    <w:top w:val="none" w:sz="0" w:space="0" w:color="auto"/>
                    <w:left w:val="none" w:sz="0" w:space="0" w:color="auto"/>
                    <w:bottom w:val="none" w:sz="0" w:space="0" w:color="auto"/>
                    <w:right w:val="none" w:sz="0" w:space="0" w:color="auto"/>
                  </w:divBdr>
                  <w:divsChild>
                    <w:div w:id="1976906227">
                      <w:marLeft w:val="0"/>
                      <w:marRight w:val="0"/>
                      <w:marTop w:val="0"/>
                      <w:marBottom w:val="0"/>
                      <w:divBdr>
                        <w:top w:val="none" w:sz="0" w:space="0" w:color="auto"/>
                        <w:left w:val="none" w:sz="0" w:space="0" w:color="auto"/>
                        <w:bottom w:val="none" w:sz="0" w:space="0" w:color="auto"/>
                        <w:right w:val="none" w:sz="0" w:space="0" w:color="auto"/>
                      </w:divBdr>
                    </w:div>
                  </w:divsChild>
                </w:div>
                <w:div w:id="1482696902">
                  <w:marLeft w:val="0"/>
                  <w:marRight w:val="0"/>
                  <w:marTop w:val="0"/>
                  <w:marBottom w:val="0"/>
                  <w:divBdr>
                    <w:top w:val="none" w:sz="0" w:space="0" w:color="auto"/>
                    <w:left w:val="none" w:sz="0" w:space="0" w:color="auto"/>
                    <w:bottom w:val="none" w:sz="0" w:space="0" w:color="auto"/>
                    <w:right w:val="none" w:sz="0" w:space="0" w:color="auto"/>
                  </w:divBdr>
                  <w:divsChild>
                    <w:div w:id="112871815">
                      <w:marLeft w:val="0"/>
                      <w:marRight w:val="0"/>
                      <w:marTop w:val="0"/>
                      <w:marBottom w:val="0"/>
                      <w:divBdr>
                        <w:top w:val="none" w:sz="0" w:space="0" w:color="auto"/>
                        <w:left w:val="none" w:sz="0" w:space="0" w:color="auto"/>
                        <w:bottom w:val="none" w:sz="0" w:space="0" w:color="auto"/>
                        <w:right w:val="none" w:sz="0" w:space="0" w:color="auto"/>
                      </w:divBdr>
                    </w:div>
                  </w:divsChild>
                </w:div>
                <w:div w:id="1546214715">
                  <w:marLeft w:val="0"/>
                  <w:marRight w:val="0"/>
                  <w:marTop w:val="0"/>
                  <w:marBottom w:val="0"/>
                  <w:divBdr>
                    <w:top w:val="none" w:sz="0" w:space="0" w:color="auto"/>
                    <w:left w:val="none" w:sz="0" w:space="0" w:color="auto"/>
                    <w:bottom w:val="none" w:sz="0" w:space="0" w:color="auto"/>
                    <w:right w:val="none" w:sz="0" w:space="0" w:color="auto"/>
                  </w:divBdr>
                  <w:divsChild>
                    <w:div w:id="255677288">
                      <w:marLeft w:val="0"/>
                      <w:marRight w:val="0"/>
                      <w:marTop w:val="0"/>
                      <w:marBottom w:val="0"/>
                      <w:divBdr>
                        <w:top w:val="none" w:sz="0" w:space="0" w:color="auto"/>
                        <w:left w:val="none" w:sz="0" w:space="0" w:color="auto"/>
                        <w:bottom w:val="none" w:sz="0" w:space="0" w:color="auto"/>
                        <w:right w:val="none" w:sz="0" w:space="0" w:color="auto"/>
                      </w:divBdr>
                    </w:div>
                  </w:divsChild>
                </w:div>
                <w:div w:id="1605503860">
                  <w:marLeft w:val="0"/>
                  <w:marRight w:val="0"/>
                  <w:marTop w:val="0"/>
                  <w:marBottom w:val="0"/>
                  <w:divBdr>
                    <w:top w:val="none" w:sz="0" w:space="0" w:color="auto"/>
                    <w:left w:val="none" w:sz="0" w:space="0" w:color="auto"/>
                    <w:bottom w:val="none" w:sz="0" w:space="0" w:color="auto"/>
                    <w:right w:val="none" w:sz="0" w:space="0" w:color="auto"/>
                  </w:divBdr>
                  <w:divsChild>
                    <w:div w:id="1737895088">
                      <w:marLeft w:val="0"/>
                      <w:marRight w:val="0"/>
                      <w:marTop w:val="0"/>
                      <w:marBottom w:val="0"/>
                      <w:divBdr>
                        <w:top w:val="none" w:sz="0" w:space="0" w:color="auto"/>
                        <w:left w:val="none" w:sz="0" w:space="0" w:color="auto"/>
                        <w:bottom w:val="none" w:sz="0" w:space="0" w:color="auto"/>
                        <w:right w:val="none" w:sz="0" w:space="0" w:color="auto"/>
                      </w:divBdr>
                    </w:div>
                  </w:divsChild>
                </w:div>
                <w:div w:id="1691834128">
                  <w:marLeft w:val="0"/>
                  <w:marRight w:val="0"/>
                  <w:marTop w:val="0"/>
                  <w:marBottom w:val="0"/>
                  <w:divBdr>
                    <w:top w:val="none" w:sz="0" w:space="0" w:color="auto"/>
                    <w:left w:val="none" w:sz="0" w:space="0" w:color="auto"/>
                    <w:bottom w:val="none" w:sz="0" w:space="0" w:color="auto"/>
                    <w:right w:val="none" w:sz="0" w:space="0" w:color="auto"/>
                  </w:divBdr>
                  <w:divsChild>
                    <w:div w:id="898397818">
                      <w:marLeft w:val="0"/>
                      <w:marRight w:val="0"/>
                      <w:marTop w:val="0"/>
                      <w:marBottom w:val="0"/>
                      <w:divBdr>
                        <w:top w:val="none" w:sz="0" w:space="0" w:color="auto"/>
                        <w:left w:val="none" w:sz="0" w:space="0" w:color="auto"/>
                        <w:bottom w:val="none" w:sz="0" w:space="0" w:color="auto"/>
                        <w:right w:val="none" w:sz="0" w:space="0" w:color="auto"/>
                      </w:divBdr>
                    </w:div>
                  </w:divsChild>
                </w:div>
                <w:div w:id="1714696856">
                  <w:marLeft w:val="0"/>
                  <w:marRight w:val="0"/>
                  <w:marTop w:val="0"/>
                  <w:marBottom w:val="0"/>
                  <w:divBdr>
                    <w:top w:val="none" w:sz="0" w:space="0" w:color="auto"/>
                    <w:left w:val="none" w:sz="0" w:space="0" w:color="auto"/>
                    <w:bottom w:val="none" w:sz="0" w:space="0" w:color="auto"/>
                    <w:right w:val="none" w:sz="0" w:space="0" w:color="auto"/>
                  </w:divBdr>
                  <w:divsChild>
                    <w:div w:id="1876767967">
                      <w:marLeft w:val="0"/>
                      <w:marRight w:val="0"/>
                      <w:marTop w:val="0"/>
                      <w:marBottom w:val="0"/>
                      <w:divBdr>
                        <w:top w:val="none" w:sz="0" w:space="0" w:color="auto"/>
                        <w:left w:val="none" w:sz="0" w:space="0" w:color="auto"/>
                        <w:bottom w:val="none" w:sz="0" w:space="0" w:color="auto"/>
                        <w:right w:val="none" w:sz="0" w:space="0" w:color="auto"/>
                      </w:divBdr>
                    </w:div>
                  </w:divsChild>
                </w:div>
                <w:div w:id="1771581253">
                  <w:marLeft w:val="0"/>
                  <w:marRight w:val="0"/>
                  <w:marTop w:val="0"/>
                  <w:marBottom w:val="0"/>
                  <w:divBdr>
                    <w:top w:val="none" w:sz="0" w:space="0" w:color="auto"/>
                    <w:left w:val="none" w:sz="0" w:space="0" w:color="auto"/>
                    <w:bottom w:val="none" w:sz="0" w:space="0" w:color="auto"/>
                    <w:right w:val="none" w:sz="0" w:space="0" w:color="auto"/>
                  </w:divBdr>
                  <w:divsChild>
                    <w:div w:id="1175456775">
                      <w:marLeft w:val="0"/>
                      <w:marRight w:val="0"/>
                      <w:marTop w:val="0"/>
                      <w:marBottom w:val="0"/>
                      <w:divBdr>
                        <w:top w:val="none" w:sz="0" w:space="0" w:color="auto"/>
                        <w:left w:val="none" w:sz="0" w:space="0" w:color="auto"/>
                        <w:bottom w:val="none" w:sz="0" w:space="0" w:color="auto"/>
                        <w:right w:val="none" w:sz="0" w:space="0" w:color="auto"/>
                      </w:divBdr>
                    </w:div>
                    <w:div w:id="2137554882">
                      <w:marLeft w:val="0"/>
                      <w:marRight w:val="0"/>
                      <w:marTop w:val="0"/>
                      <w:marBottom w:val="0"/>
                      <w:divBdr>
                        <w:top w:val="none" w:sz="0" w:space="0" w:color="auto"/>
                        <w:left w:val="none" w:sz="0" w:space="0" w:color="auto"/>
                        <w:bottom w:val="none" w:sz="0" w:space="0" w:color="auto"/>
                        <w:right w:val="none" w:sz="0" w:space="0" w:color="auto"/>
                      </w:divBdr>
                    </w:div>
                  </w:divsChild>
                </w:div>
                <w:div w:id="1783378105">
                  <w:marLeft w:val="0"/>
                  <w:marRight w:val="0"/>
                  <w:marTop w:val="0"/>
                  <w:marBottom w:val="0"/>
                  <w:divBdr>
                    <w:top w:val="none" w:sz="0" w:space="0" w:color="auto"/>
                    <w:left w:val="none" w:sz="0" w:space="0" w:color="auto"/>
                    <w:bottom w:val="none" w:sz="0" w:space="0" w:color="auto"/>
                    <w:right w:val="none" w:sz="0" w:space="0" w:color="auto"/>
                  </w:divBdr>
                  <w:divsChild>
                    <w:div w:id="706225311">
                      <w:marLeft w:val="0"/>
                      <w:marRight w:val="0"/>
                      <w:marTop w:val="0"/>
                      <w:marBottom w:val="0"/>
                      <w:divBdr>
                        <w:top w:val="none" w:sz="0" w:space="0" w:color="auto"/>
                        <w:left w:val="none" w:sz="0" w:space="0" w:color="auto"/>
                        <w:bottom w:val="none" w:sz="0" w:space="0" w:color="auto"/>
                        <w:right w:val="none" w:sz="0" w:space="0" w:color="auto"/>
                      </w:divBdr>
                    </w:div>
                  </w:divsChild>
                </w:div>
                <w:div w:id="1828281819">
                  <w:marLeft w:val="0"/>
                  <w:marRight w:val="0"/>
                  <w:marTop w:val="0"/>
                  <w:marBottom w:val="0"/>
                  <w:divBdr>
                    <w:top w:val="none" w:sz="0" w:space="0" w:color="auto"/>
                    <w:left w:val="none" w:sz="0" w:space="0" w:color="auto"/>
                    <w:bottom w:val="none" w:sz="0" w:space="0" w:color="auto"/>
                    <w:right w:val="none" w:sz="0" w:space="0" w:color="auto"/>
                  </w:divBdr>
                  <w:divsChild>
                    <w:div w:id="2041927742">
                      <w:marLeft w:val="0"/>
                      <w:marRight w:val="0"/>
                      <w:marTop w:val="0"/>
                      <w:marBottom w:val="0"/>
                      <w:divBdr>
                        <w:top w:val="none" w:sz="0" w:space="0" w:color="auto"/>
                        <w:left w:val="none" w:sz="0" w:space="0" w:color="auto"/>
                        <w:bottom w:val="none" w:sz="0" w:space="0" w:color="auto"/>
                        <w:right w:val="none" w:sz="0" w:space="0" w:color="auto"/>
                      </w:divBdr>
                    </w:div>
                  </w:divsChild>
                </w:div>
                <w:div w:id="1893155747">
                  <w:marLeft w:val="0"/>
                  <w:marRight w:val="0"/>
                  <w:marTop w:val="0"/>
                  <w:marBottom w:val="0"/>
                  <w:divBdr>
                    <w:top w:val="none" w:sz="0" w:space="0" w:color="auto"/>
                    <w:left w:val="none" w:sz="0" w:space="0" w:color="auto"/>
                    <w:bottom w:val="none" w:sz="0" w:space="0" w:color="auto"/>
                    <w:right w:val="none" w:sz="0" w:space="0" w:color="auto"/>
                  </w:divBdr>
                  <w:divsChild>
                    <w:div w:id="463668344">
                      <w:marLeft w:val="0"/>
                      <w:marRight w:val="0"/>
                      <w:marTop w:val="0"/>
                      <w:marBottom w:val="0"/>
                      <w:divBdr>
                        <w:top w:val="none" w:sz="0" w:space="0" w:color="auto"/>
                        <w:left w:val="none" w:sz="0" w:space="0" w:color="auto"/>
                        <w:bottom w:val="none" w:sz="0" w:space="0" w:color="auto"/>
                        <w:right w:val="none" w:sz="0" w:space="0" w:color="auto"/>
                      </w:divBdr>
                    </w:div>
                  </w:divsChild>
                </w:div>
                <w:div w:id="1948392979">
                  <w:marLeft w:val="0"/>
                  <w:marRight w:val="0"/>
                  <w:marTop w:val="0"/>
                  <w:marBottom w:val="0"/>
                  <w:divBdr>
                    <w:top w:val="none" w:sz="0" w:space="0" w:color="auto"/>
                    <w:left w:val="none" w:sz="0" w:space="0" w:color="auto"/>
                    <w:bottom w:val="none" w:sz="0" w:space="0" w:color="auto"/>
                    <w:right w:val="none" w:sz="0" w:space="0" w:color="auto"/>
                  </w:divBdr>
                  <w:divsChild>
                    <w:div w:id="766930134">
                      <w:marLeft w:val="0"/>
                      <w:marRight w:val="0"/>
                      <w:marTop w:val="0"/>
                      <w:marBottom w:val="0"/>
                      <w:divBdr>
                        <w:top w:val="none" w:sz="0" w:space="0" w:color="auto"/>
                        <w:left w:val="none" w:sz="0" w:space="0" w:color="auto"/>
                        <w:bottom w:val="none" w:sz="0" w:space="0" w:color="auto"/>
                        <w:right w:val="none" w:sz="0" w:space="0" w:color="auto"/>
                      </w:divBdr>
                    </w:div>
                  </w:divsChild>
                </w:div>
                <w:div w:id="1991905084">
                  <w:marLeft w:val="0"/>
                  <w:marRight w:val="0"/>
                  <w:marTop w:val="0"/>
                  <w:marBottom w:val="0"/>
                  <w:divBdr>
                    <w:top w:val="none" w:sz="0" w:space="0" w:color="auto"/>
                    <w:left w:val="none" w:sz="0" w:space="0" w:color="auto"/>
                    <w:bottom w:val="none" w:sz="0" w:space="0" w:color="auto"/>
                    <w:right w:val="none" w:sz="0" w:space="0" w:color="auto"/>
                  </w:divBdr>
                  <w:divsChild>
                    <w:div w:id="1223368396">
                      <w:marLeft w:val="0"/>
                      <w:marRight w:val="0"/>
                      <w:marTop w:val="0"/>
                      <w:marBottom w:val="0"/>
                      <w:divBdr>
                        <w:top w:val="none" w:sz="0" w:space="0" w:color="auto"/>
                        <w:left w:val="none" w:sz="0" w:space="0" w:color="auto"/>
                        <w:bottom w:val="none" w:sz="0" w:space="0" w:color="auto"/>
                        <w:right w:val="none" w:sz="0" w:space="0" w:color="auto"/>
                      </w:divBdr>
                    </w:div>
                  </w:divsChild>
                </w:div>
                <w:div w:id="2001081419">
                  <w:marLeft w:val="0"/>
                  <w:marRight w:val="0"/>
                  <w:marTop w:val="0"/>
                  <w:marBottom w:val="0"/>
                  <w:divBdr>
                    <w:top w:val="none" w:sz="0" w:space="0" w:color="auto"/>
                    <w:left w:val="none" w:sz="0" w:space="0" w:color="auto"/>
                    <w:bottom w:val="none" w:sz="0" w:space="0" w:color="auto"/>
                    <w:right w:val="none" w:sz="0" w:space="0" w:color="auto"/>
                  </w:divBdr>
                  <w:divsChild>
                    <w:div w:id="1400905890">
                      <w:marLeft w:val="0"/>
                      <w:marRight w:val="0"/>
                      <w:marTop w:val="0"/>
                      <w:marBottom w:val="0"/>
                      <w:divBdr>
                        <w:top w:val="none" w:sz="0" w:space="0" w:color="auto"/>
                        <w:left w:val="none" w:sz="0" w:space="0" w:color="auto"/>
                        <w:bottom w:val="none" w:sz="0" w:space="0" w:color="auto"/>
                        <w:right w:val="none" w:sz="0" w:space="0" w:color="auto"/>
                      </w:divBdr>
                    </w:div>
                  </w:divsChild>
                </w:div>
                <w:div w:id="2045709030">
                  <w:marLeft w:val="0"/>
                  <w:marRight w:val="0"/>
                  <w:marTop w:val="0"/>
                  <w:marBottom w:val="0"/>
                  <w:divBdr>
                    <w:top w:val="none" w:sz="0" w:space="0" w:color="auto"/>
                    <w:left w:val="none" w:sz="0" w:space="0" w:color="auto"/>
                    <w:bottom w:val="none" w:sz="0" w:space="0" w:color="auto"/>
                    <w:right w:val="none" w:sz="0" w:space="0" w:color="auto"/>
                  </w:divBdr>
                  <w:divsChild>
                    <w:div w:id="1167092256">
                      <w:marLeft w:val="0"/>
                      <w:marRight w:val="0"/>
                      <w:marTop w:val="0"/>
                      <w:marBottom w:val="0"/>
                      <w:divBdr>
                        <w:top w:val="none" w:sz="0" w:space="0" w:color="auto"/>
                        <w:left w:val="none" w:sz="0" w:space="0" w:color="auto"/>
                        <w:bottom w:val="none" w:sz="0" w:space="0" w:color="auto"/>
                        <w:right w:val="none" w:sz="0" w:space="0" w:color="auto"/>
                      </w:divBdr>
                    </w:div>
                  </w:divsChild>
                </w:div>
                <w:div w:id="2046323225">
                  <w:marLeft w:val="0"/>
                  <w:marRight w:val="0"/>
                  <w:marTop w:val="0"/>
                  <w:marBottom w:val="0"/>
                  <w:divBdr>
                    <w:top w:val="none" w:sz="0" w:space="0" w:color="auto"/>
                    <w:left w:val="none" w:sz="0" w:space="0" w:color="auto"/>
                    <w:bottom w:val="none" w:sz="0" w:space="0" w:color="auto"/>
                    <w:right w:val="none" w:sz="0" w:space="0" w:color="auto"/>
                  </w:divBdr>
                  <w:divsChild>
                    <w:div w:id="558512749">
                      <w:marLeft w:val="0"/>
                      <w:marRight w:val="0"/>
                      <w:marTop w:val="0"/>
                      <w:marBottom w:val="0"/>
                      <w:divBdr>
                        <w:top w:val="none" w:sz="0" w:space="0" w:color="auto"/>
                        <w:left w:val="none" w:sz="0" w:space="0" w:color="auto"/>
                        <w:bottom w:val="none" w:sz="0" w:space="0" w:color="auto"/>
                        <w:right w:val="none" w:sz="0" w:space="0" w:color="auto"/>
                      </w:divBdr>
                    </w:div>
                  </w:divsChild>
                </w:div>
                <w:div w:id="2076513430">
                  <w:marLeft w:val="0"/>
                  <w:marRight w:val="0"/>
                  <w:marTop w:val="0"/>
                  <w:marBottom w:val="0"/>
                  <w:divBdr>
                    <w:top w:val="none" w:sz="0" w:space="0" w:color="auto"/>
                    <w:left w:val="none" w:sz="0" w:space="0" w:color="auto"/>
                    <w:bottom w:val="none" w:sz="0" w:space="0" w:color="auto"/>
                    <w:right w:val="none" w:sz="0" w:space="0" w:color="auto"/>
                  </w:divBdr>
                  <w:divsChild>
                    <w:div w:id="903948394">
                      <w:marLeft w:val="0"/>
                      <w:marRight w:val="0"/>
                      <w:marTop w:val="0"/>
                      <w:marBottom w:val="0"/>
                      <w:divBdr>
                        <w:top w:val="none" w:sz="0" w:space="0" w:color="auto"/>
                        <w:left w:val="none" w:sz="0" w:space="0" w:color="auto"/>
                        <w:bottom w:val="none" w:sz="0" w:space="0" w:color="auto"/>
                        <w:right w:val="none" w:sz="0" w:space="0" w:color="auto"/>
                      </w:divBdr>
                    </w:div>
                  </w:divsChild>
                </w:div>
                <w:div w:id="2096632595">
                  <w:marLeft w:val="0"/>
                  <w:marRight w:val="0"/>
                  <w:marTop w:val="0"/>
                  <w:marBottom w:val="0"/>
                  <w:divBdr>
                    <w:top w:val="none" w:sz="0" w:space="0" w:color="auto"/>
                    <w:left w:val="none" w:sz="0" w:space="0" w:color="auto"/>
                    <w:bottom w:val="none" w:sz="0" w:space="0" w:color="auto"/>
                    <w:right w:val="none" w:sz="0" w:space="0" w:color="auto"/>
                  </w:divBdr>
                  <w:divsChild>
                    <w:div w:id="82616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385004">
          <w:marLeft w:val="0"/>
          <w:marRight w:val="0"/>
          <w:marTop w:val="0"/>
          <w:marBottom w:val="0"/>
          <w:divBdr>
            <w:top w:val="none" w:sz="0" w:space="0" w:color="auto"/>
            <w:left w:val="none" w:sz="0" w:space="0" w:color="auto"/>
            <w:bottom w:val="none" w:sz="0" w:space="0" w:color="auto"/>
            <w:right w:val="none" w:sz="0" w:space="0" w:color="auto"/>
          </w:divBdr>
        </w:div>
        <w:div w:id="405151454">
          <w:marLeft w:val="0"/>
          <w:marRight w:val="0"/>
          <w:marTop w:val="0"/>
          <w:marBottom w:val="0"/>
          <w:divBdr>
            <w:top w:val="none" w:sz="0" w:space="0" w:color="auto"/>
            <w:left w:val="none" w:sz="0" w:space="0" w:color="auto"/>
            <w:bottom w:val="none" w:sz="0" w:space="0" w:color="auto"/>
            <w:right w:val="none" w:sz="0" w:space="0" w:color="auto"/>
          </w:divBdr>
        </w:div>
        <w:div w:id="454912931">
          <w:marLeft w:val="0"/>
          <w:marRight w:val="0"/>
          <w:marTop w:val="0"/>
          <w:marBottom w:val="0"/>
          <w:divBdr>
            <w:top w:val="none" w:sz="0" w:space="0" w:color="auto"/>
            <w:left w:val="none" w:sz="0" w:space="0" w:color="auto"/>
            <w:bottom w:val="none" w:sz="0" w:space="0" w:color="auto"/>
            <w:right w:val="none" w:sz="0" w:space="0" w:color="auto"/>
          </w:divBdr>
        </w:div>
        <w:div w:id="527790800">
          <w:marLeft w:val="0"/>
          <w:marRight w:val="0"/>
          <w:marTop w:val="0"/>
          <w:marBottom w:val="0"/>
          <w:divBdr>
            <w:top w:val="none" w:sz="0" w:space="0" w:color="auto"/>
            <w:left w:val="none" w:sz="0" w:space="0" w:color="auto"/>
            <w:bottom w:val="none" w:sz="0" w:space="0" w:color="auto"/>
            <w:right w:val="none" w:sz="0" w:space="0" w:color="auto"/>
          </w:divBdr>
        </w:div>
        <w:div w:id="807211837">
          <w:marLeft w:val="0"/>
          <w:marRight w:val="0"/>
          <w:marTop w:val="0"/>
          <w:marBottom w:val="0"/>
          <w:divBdr>
            <w:top w:val="none" w:sz="0" w:space="0" w:color="auto"/>
            <w:left w:val="none" w:sz="0" w:space="0" w:color="auto"/>
            <w:bottom w:val="none" w:sz="0" w:space="0" w:color="auto"/>
            <w:right w:val="none" w:sz="0" w:space="0" w:color="auto"/>
          </w:divBdr>
        </w:div>
        <w:div w:id="972058205">
          <w:marLeft w:val="0"/>
          <w:marRight w:val="0"/>
          <w:marTop w:val="0"/>
          <w:marBottom w:val="0"/>
          <w:divBdr>
            <w:top w:val="none" w:sz="0" w:space="0" w:color="auto"/>
            <w:left w:val="none" w:sz="0" w:space="0" w:color="auto"/>
            <w:bottom w:val="none" w:sz="0" w:space="0" w:color="auto"/>
            <w:right w:val="none" w:sz="0" w:space="0" w:color="auto"/>
          </w:divBdr>
        </w:div>
        <w:div w:id="1141773465">
          <w:marLeft w:val="0"/>
          <w:marRight w:val="0"/>
          <w:marTop w:val="0"/>
          <w:marBottom w:val="0"/>
          <w:divBdr>
            <w:top w:val="none" w:sz="0" w:space="0" w:color="auto"/>
            <w:left w:val="none" w:sz="0" w:space="0" w:color="auto"/>
            <w:bottom w:val="none" w:sz="0" w:space="0" w:color="auto"/>
            <w:right w:val="none" w:sz="0" w:space="0" w:color="auto"/>
          </w:divBdr>
        </w:div>
        <w:div w:id="1441991689">
          <w:marLeft w:val="0"/>
          <w:marRight w:val="0"/>
          <w:marTop w:val="0"/>
          <w:marBottom w:val="0"/>
          <w:divBdr>
            <w:top w:val="none" w:sz="0" w:space="0" w:color="auto"/>
            <w:left w:val="none" w:sz="0" w:space="0" w:color="auto"/>
            <w:bottom w:val="none" w:sz="0" w:space="0" w:color="auto"/>
            <w:right w:val="none" w:sz="0" w:space="0" w:color="auto"/>
          </w:divBdr>
        </w:div>
        <w:div w:id="1495336680">
          <w:marLeft w:val="0"/>
          <w:marRight w:val="0"/>
          <w:marTop w:val="0"/>
          <w:marBottom w:val="0"/>
          <w:divBdr>
            <w:top w:val="none" w:sz="0" w:space="0" w:color="auto"/>
            <w:left w:val="none" w:sz="0" w:space="0" w:color="auto"/>
            <w:bottom w:val="none" w:sz="0" w:space="0" w:color="auto"/>
            <w:right w:val="none" w:sz="0" w:space="0" w:color="auto"/>
          </w:divBdr>
        </w:div>
        <w:div w:id="1575580872">
          <w:marLeft w:val="0"/>
          <w:marRight w:val="0"/>
          <w:marTop w:val="0"/>
          <w:marBottom w:val="0"/>
          <w:divBdr>
            <w:top w:val="none" w:sz="0" w:space="0" w:color="auto"/>
            <w:left w:val="none" w:sz="0" w:space="0" w:color="auto"/>
            <w:bottom w:val="none" w:sz="0" w:space="0" w:color="auto"/>
            <w:right w:val="none" w:sz="0" w:space="0" w:color="auto"/>
          </w:divBdr>
        </w:div>
      </w:divsChild>
    </w:div>
    <w:div w:id="1673221893">
      <w:bodyDiv w:val="1"/>
      <w:marLeft w:val="0"/>
      <w:marRight w:val="0"/>
      <w:marTop w:val="0"/>
      <w:marBottom w:val="0"/>
      <w:divBdr>
        <w:top w:val="none" w:sz="0" w:space="0" w:color="auto"/>
        <w:left w:val="none" w:sz="0" w:space="0" w:color="auto"/>
        <w:bottom w:val="none" w:sz="0" w:space="0" w:color="auto"/>
        <w:right w:val="none" w:sz="0" w:space="0" w:color="auto"/>
      </w:divBdr>
      <w:divsChild>
        <w:div w:id="190194770">
          <w:marLeft w:val="0"/>
          <w:marRight w:val="0"/>
          <w:marTop w:val="0"/>
          <w:marBottom w:val="0"/>
          <w:divBdr>
            <w:top w:val="none" w:sz="0" w:space="0" w:color="auto"/>
            <w:left w:val="none" w:sz="0" w:space="0" w:color="auto"/>
            <w:bottom w:val="none" w:sz="0" w:space="0" w:color="auto"/>
            <w:right w:val="none" w:sz="0" w:space="0" w:color="auto"/>
          </w:divBdr>
        </w:div>
        <w:div w:id="564489667">
          <w:marLeft w:val="0"/>
          <w:marRight w:val="0"/>
          <w:marTop w:val="0"/>
          <w:marBottom w:val="0"/>
          <w:divBdr>
            <w:top w:val="none" w:sz="0" w:space="0" w:color="auto"/>
            <w:left w:val="none" w:sz="0" w:space="0" w:color="auto"/>
            <w:bottom w:val="none" w:sz="0" w:space="0" w:color="auto"/>
            <w:right w:val="none" w:sz="0" w:space="0" w:color="auto"/>
          </w:divBdr>
        </w:div>
        <w:div w:id="994644914">
          <w:marLeft w:val="0"/>
          <w:marRight w:val="0"/>
          <w:marTop w:val="0"/>
          <w:marBottom w:val="0"/>
          <w:divBdr>
            <w:top w:val="none" w:sz="0" w:space="0" w:color="auto"/>
            <w:left w:val="none" w:sz="0" w:space="0" w:color="auto"/>
            <w:bottom w:val="none" w:sz="0" w:space="0" w:color="auto"/>
            <w:right w:val="none" w:sz="0" w:space="0" w:color="auto"/>
          </w:divBdr>
        </w:div>
        <w:div w:id="1452431768">
          <w:marLeft w:val="0"/>
          <w:marRight w:val="0"/>
          <w:marTop w:val="0"/>
          <w:marBottom w:val="0"/>
          <w:divBdr>
            <w:top w:val="none" w:sz="0" w:space="0" w:color="auto"/>
            <w:left w:val="none" w:sz="0" w:space="0" w:color="auto"/>
            <w:bottom w:val="none" w:sz="0" w:space="0" w:color="auto"/>
            <w:right w:val="none" w:sz="0" w:space="0" w:color="auto"/>
          </w:divBdr>
        </w:div>
      </w:divsChild>
    </w:div>
    <w:div w:id="1724525820">
      <w:bodyDiv w:val="1"/>
      <w:marLeft w:val="0"/>
      <w:marRight w:val="0"/>
      <w:marTop w:val="0"/>
      <w:marBottom w:val="0"/>
      <w:divBdr>
        <w:top w:val="none" w:sz="0" w:space="0" w:color="auto"/>
        <w:left w:val="none" w:sz="0" w:space="0" w:color="auto"/>
        <w:bottom w:val="none" w:sz="0" w:space="0" w:color="auto"/>
        <w:right w:val="none" w:sz="0" w:space="0" w:color="auto"/>
      </w:divBdr>
      <w:divsChild>
        <w:div w:id="199897458">
          <w:marLeft w:val="0"/>
          <w:marRight w:val="0"/>
          <w:marTop w:val="0"/>
          <w:marBottom w:val="0"/>
          <w:divBdr>
            <w:top w:val="none" w:sz="0" w:space="0" w:color="auto"/>
            <w:left w:val="none" w:sz="0" w:space="0" w:color="auto"/>
            <w:bottom w:val="none" w:sz="0" w:space="0" w:color="auto"/>
            <w:right w:val="none" w:sz="0" w:space="0" w:color="auto"/>
          </w:divBdr>
        </w:div>
        <w:div w:id="1146430537">
          <w:marLeft w:val="0"/>
          <w:marRight w:val="0"/>
          <w:marTop w:val="0"/>
          <w:marBottom w:val="0"/>
          <w:divBdr>
            <w:top w:val="none" w:sz="0" w:space="0" w:color="auto"/>
            <w:left w:val="none" w:sz="0" w:space="0" w:color="auto"/>
            <w:bottom w:val="none" w:sz="0" w:space="0" w:color="auto"/>
            <w:right w:val="none" w:sz="0" w:space="0" w:color="auto"/>
          </w:divBdr>
        </w:div>
        <w:div w:id="1374815769">
          <w:marLeft w:val="0"/>
          <w:marRight w:val="0"/>
          <w:marTop w:val="0"/>
          <w:marBottom w:val="0"/>
          <w:divBdr>
            <w:top w:val="none" w:sz="0" w:space="0" w:color="auto"/>
            <w:left w:val="none" w:sz="0" w:space="0" w:color="auto"/>
            <w:bottom w:val="none" w:sz="0" w:space="0" w:color="auto"/>
            <w:right w:val="none" w:sz="0" w:space="0" w:color="auto"/>
          </w:divBdr>
        </w:div>
        <w:div w:id="1389383374">
          <w:marLeft w:val="0"/>
          <w:marRight w:val="0"/>
          <w:marTop w:val="0"/>
          <w:marBottom w:val="0"/>
          <w:divBdr>
            <w:top w:val="none" w:sz="0" w:space="0" w:color="auto"/>
            <w:left w:val="none" w:sz="0" w:space="0" w:color="auto"/>
            <w:bottom w:val="none" w:sz="0" w:space="0" w:color="auto"/>
            <w:right w:val="none" w:sz="0" w:space="0" w:color="auto"/>
          </w:divBdr>
        </w:div>
        <w:div w:id="1511023412">
          <w:marLeft w:val="0"/>
          <w:marRight w:val="0"/>
          <w:marTop w:val="0"/>
          <w:marBottom w:val="0"/>
          <w:divBdr>
            <w:top w:val="none" w:sz="0" w:space="0" w:color="auto"/>
            <w:left w:val="none" w:sz="0" w:space="0" w:color="auto"/>
            <w:bottom w:val="none" w:sz="0" w:space="0" w:color="auto"/>
            <w:right w:val="none" w:sz="0" w:space="0" w:color="auto"/>
          </w:divBdr>
        </w:div>
        <w:div w:id="1670476543">
          <w:marLeft w:val="0"/>
          <w:marRight w:val="0"/>
          <w:marTop w:val="0"/>
          <w:marBottom w:val="0"/>
          <w:divBdr>
            <w:top w:val="none" w:sz="0" w:space="0" w:color="auto"/>
            <w:left w:val="none" w:sz="0" w:space="0" w:color="auto"/>
            <w:bottom w:val="none" w:sz="0" w:space="0" w:color="auto"/>
            <w:right w:val="none" w:sz="0" w:space="0" w:color="auto"/>
          </w:divBdr>
        </w:div>
        <w:div w:id="2015646810">
          <w:marLeft w:val="0"/>
          <w:marRight w:val="0"/>
          <w:marTop w:val="0"/>
          <w:marBottom w:val="0"/>
          <w:divBdr>
            <w:top w:val="none" w:sz="0" w:space="0" w:color="auto"/>
            <w:left w:val="none" w:sz="0" w:space="0" w:color="auto"/>
            <w:bottom w:val="none" w:sz="0" w:space="0" w:color="auto"/>
            <w:right w:val="none" w:sz="0" w:space="0" w:color="auto"/>
          </w:divBdr>
        </w:div>
      </w:divsChild>
    </w:div>
    <w:div w:id="1765572465">
      <w:bodyDiv w:val="1"/>
      <w:marLeft w:val="0"/>
      <w:marRight w:val="0"/>
      <w:marTop w:val="0"/>
      <w:marBottom w:val="0"/>
      <w:divBdr>
        <w:top w:val="none" w:sz="0" w:space="0" w:color="auto"/>
        <w:left w:val="none" w:sz="0" w:space="0" w:color="auto"/>
        <w:bottom w:val="none" w:sz="0" w:space="0" w:color="auto"/>
        <w:right w:val="none" w:sz="0" w:space="0" w:color="auto"/>
      </w:divBdr>
    </w:div>
    <w:div w:id="1842086333">
      <w:bodyDiv w:val="1"/>
      <w:marLeft w:val="0"/>
      <w:marRight w:val="0"/>
      <w:marTop w:val="0"/>
      <w:marBottom w:val="0"/>
      <w:divBdr>
        <w:top w:val="none" w:sz="0" w:space="0" w:color="auto"/>
        <w:left w:val="none" w:sz="0" w:space="0" w:color="auto"/>
        <w:bottom w:val="none" w:sz="0" w:space="0" w:color="auto"/>
        <w:right w:val="none" w:sz="0" w:space="0" w:color="auto"/>
      </w:divBdr>
      <w:divsChild>
        <w:div w:id="39281775">
          <w:marLeft w:val="0"/>
          <w:marRight w:val="0"/>
          <w:marTop w:val="0"/>
          <w:marBottom w:val="0"/>
          <w:divBdr>
            <w:top w:val="none" w:sz="0" w:space="0" w:color="auto"/>
            <w:left w:val="none" w:sz="0" w:space="0" w:color="auto"/>
            <w:bottom w:val="none" w:sz="0" w:space="0" w:color="auto"/>
            <w:right w:val="none" w:sz="0" w:space="0" w:color="auto"/>
          </w:divBdr>
        </w:div>
        <w:div w:id="56367892">
          <w:marLeft w:val="0"/>
          <w:marRight w:val="0"/>
          <w:marTop w:val="0"/>
          <w:marBottom w:val="0"/>
          <w:divBdr>
            <w:top w:val="none" w:sz="0" w:space="0" w:color="auto"/>
            <w:left w:val="none" w:sz="0" w:space="0" w:color="auto"/>
            <w:bottom w:val="none" w:sz="0" w:space="0" w:color="auto"/>
            <w:right w:val="none" w:sz="0" w:space="0" w:color="auto"/>
          </w:divBdr>
        </w:div>
        <w:div w:id="70587334">
          <w:marLeft w:val="0"/>
          <w:marRight w:val="0"/>
          <w:marTop w:val="0"/>
          <w:marBottom w:val="0"/>
          <w:divBdr>
            <w:top w:val="none" w:sz="0" w:space="0" w:color="auto"/>
            <w:left w:val="none" w:sz="0" w:space="0" w:color="auto"/>
            <w:bottom w:val="none" w:sz="0" w:space="0" w:color="auto"/>
            <w:right w:val="none" w:sz="0" w:space="0" w:color="auto"/>
          </w:divBdr>
        </w:div>
        <w:div w:id="87695117">
          <w:marLeft w:val="0"/>
          <w:marRight w:val="0"/>
          <w:marTop w:val="0"/>
          <w:marBottom w:val="0"/>
          <w:divBdr>
            <w:top w:val="none" w:sz="0" w:space="0" w:color="auto"/>
            <w:left w:val="none" w:sz="0" w:space="0" w:color="auto"/>
            <w:bottom w:val="none" w:sz="0" w:space="0" w:color="auto"/>
            <w:right w:val="none" w:sz="0" w:space="0" w:color="auto"/>
          </w:divBdr>
        </w:div>
        <w:div w:id="162478906">
          <w:marLeft w:val="0"/>
          <w:marRight w:val="0"/>
          <w:marTop w:val="0"/>
          <w:marBottom w:val="0"/>
          <w:divBdr>
            <w:top w:val="none" w:sz="0" w:space="0" w:color="auto"/>
            <w:left w:val="none" w:sz="0" w:space="0" w:color="auto"/>
            <w:bottom w:val="none" w:sz="0" w:space="0" w:color="auto"/>
            <w:right w:val="none" w:sz="0" w:space="0" w:color="auto"/>
          </w:divBdr>
        </w:div>
        <w:div w:id="180902402">
          <w:marLeft w:val="0"/>
          <w:marRight w:val="0"/>
          <w:marTop w:val="0"/>
          <w:marBottom w:val="0"/>
          <w:divBdr>
            <w:top w:val="none" w:sz="0" w:space="0" w:color="auto"/>
            <w:left w:val="none" w:sz="0" w:space="0" w:color="auto"/>
            <w:bottom w:val="none" w:sz="0" w:space="0" w:color="auto"/>
            <w:right w:val="none" w:sz="0" w:space="0" w:color="auto"/>
          </w:divBdr>
        </w:div>
        <w:div w:id="217016312">
          <w:marLeft w:val="0"/>
          <w:marRight w:val="0"/>
          <w:marTop w:val="0"/>
          <w:marBottom w:val="0"/>
          <w:divBdr>
            <w:top w:val="none" w:sz="0" w:space="0" w:color="auto"/>
            <w:left w:val="none" w:sz="0" w:space="0" w:color="auto"/>
            <w:bottom w:val="none" w:sz="0" w:space="0" w:color="auto"/>
            <w:right w:val="none" w:sz="0" w:space="0" w:color="auto"/>
          </w:divBdr>
        </w:div>
        <w:div w:id="224146208">
          <w:marLeft w:val="0"/>
          <w:marRight w:val="0"/>
          <w:marTop w:val="0"/>
          <w:marBottom w:val="0"/>
          <w:divBdr>
            <w:top w:val="none" w:sz="0" w:space="0" w:color="auto"/>
            <w:left w:val="none" w:sz="0" w:space="0" w:color="auto"/>
            <w:bottom w:val="none" w:sz="0" w:space="0" w:color="auto"/>
            <w:right w:val="none" w:sz="0" w:space="0" w:color="auto"/>
          </w:divBdr>
        </w:div>
        <w:div w:id="384064413">
          <w:marLeft w:val="0"/>
          <w:marRight w:val="0"/>
          <w:marTop w:val="0"/>
          <w:marBottom w:val="0"/>
          <w:divBdr>
            <w:top w:val="none" w:sz="0" w:space="0" w:color="auto"/>
            <w:left w:val="none" w:sz="0" w:space="0" w:color="auto"/>
            <w:bottom w:val="none" w:sz="0" w:space="0" w:color="auto"/>
            <w:right w:val="none" w:sz="0" w:space="0" w:color="auto"/>
          </w:divBdr>
        </w:div>
        <w:div w:id="390537852">
          <w:marLeft w:val="0"/>
          <w:marRight w:val="0"/>
          <w:marTop w:val="0"/>
          <w:marBottom w:val="0"/>
          <w:divBdr>
            <w:top w:val="none" w:sz="0" w:space="0" w:color="auto"/>
            <w:left w:val="none" w:sz="0" w:space="0" w:color="auto"/>
            <w:bottom w:val="none" w:sz="0" w:space="0" w:color="auto"/>
            <w:right w:val="none" w:sz="0" w:space="0" w:color="auto"/>
          </w:divBdr>
        </w:div>
        <w:div w:id="395668511">
          <w:marLeft w:val="0"/>
          <w:marRight w:val="0"/>
          <w:marTop w:val="0"/>
          <w:marBottom w:val="0"/>
          <w:divBdr>
            <w:top w:val="none" w:sz="0" w:space="0" w:color="auto"/>
            <w:left w:val="none" w:sz="0" w:space="0" w:color="auto"/>
            <w:bottom w:val="none" w:sz="0" w:space="0" w:color="auto"/>
            <w:right w:val="none" w:sz="0" w:space="0" w:color="auto"/>
          </w:divBdr>
        </w:div>
        <w:div w:id="440299710">
          <w:marLeft w:val="0"/>
          <w:marRight w:val="0"/>
          <w:marTop w:val="0"/>
          <w:marBottom w:val="0"/>
          <w:divBdr>
            <w:top w:val="none" w:sz="0" w:space="0" w:color="auto"/>
            <w:left w:val="none" w:sz="0" w:space="0" w:color="auto"/>
            <w:bottom w:val="none" w:sz="0" w:space="0" w:color="auto"/>
            <w:right w:val="none" w:sz="0" w:space="0" w:color="auto"/>
          </w:divBdr>
        </w:div>
        <w:div w:id="586957924">
          <w:marLeft w:val="0"/>
          <w:marRight w:val="0"/>
          <w:marTop w:val="0"/>
          <w:marBottom w:val="0"/>
          <w:divBdr>
            <w:top w:val="none" w:sz="0" w:space="0" w:color="auto"/>
            <w:left w:val="none" w:sz="0" w:space="0" w:color="auto"/>
            <w:bottom w:val="none" w:sz="0" w:space="0" w:color="auto"/>
            <w:right w:val="none" w:sz="0" w:space="0" w:color="auto"/>
          </w:divBdr>
        </w:div>
        <w:div w:id="625821095">
          <w:marLeft w:val="0"/>
          <w:marRight w:val="0"/>
          <w:marTop w:val="0"/>
          <w:marBottom w:val="0"/>
          <w:divBdr>
            <w:top w:val="none" w:sz="0" w:space="0" w:color="auto"/>
            <w:left w:val="none" w:sz="0" w:space="0" w:color="auto"/>
            <w:bottom w:val="none" w:sz="0" w:space="0" w:color="auto"/>
            <w:right w:val="none" w:sz="0" w:space="0" w:color="auto"/>
          </w:divBdr>
        </w:div>
        <w:div w:id="629019154">
          <w:marLeft w:val="0"/>
          <w:marRight w:val="0"/>
          <w:marTop w:val="0"/>
          <w:marBottom w:val="0"/>
          <w:divBdr>
            <w:top w:val="none" w:sz="0" w:space="0" w:color="auto"/>
            <w:left w:val="none" w:sz="0" w:space="0" w:color="auto"/>
            <w:bottom w:val="none" w:sz="0" w:space="0" w:color="auto"/>
            <w:right w:val="none" w:sz="0" w:space="0" w:color="auto"/>
          </w:divBdr>
        </w:div>
        <w:div w:id="633604040">
          <w:marLeft w:val="0"/>
          <w:marRight w:val="0"/>
          <w:marTop w:val="0"/>
          <w:marBottom w:val="0"/>
          <w:divBdr>
            <w:top w:val="none" w:sz="0" w:space="0" w:color="auto"/>
            <w:left w:val="none" w:sz="0" w:space="0" w:color="auto"/>
            <w:bottom w:val="none" w:sz="0" w:space="0" w:color="auto"/>
            <w:right w:val="none" w:sz="0" w:space="0" w:color="auto"/>
          </w:divBdr>
        </w:div>
        <w:div w:id="643848661">
          <w:marLeft w:val="0"/>
          <w:marRight w:val="0"/>
          <w:marTop w:val="0"/>
          <w:marBottom w:val="0"/>
          <w:divBdr>
            <w:top w:val="none" w:sz="0" w:space="0" w:color="auto"/>
            <w:left w:val="none" w:sz="0" w:space="0" w:color="auto"/>
            <w:bottom w:val="none" w:sz="0" w:space="0" w:color="auto"/>
            <w:right w:val="none" w:sz="0" w:space="0" w:color="auto"/>
          </w:divBdr>
        </w:div>
        <w:div w:id="660933205">
          <w:marLeft w:val="0"/>
          <w:marRight w:val="0"/>
          <w:marTop w:val="0"/>
          <w:marBottom w:val="0"/>
          <w:divBdr>
            <w:top w:val="none" w:sz="0" w:space="0" w:color="auto"/>
            <w:left w:val="none" w:sz="0" w:space="0" w:color="auto"/>
            <w:bottom w:val="none" w:sz="0" w:space="0" w:color="auto"/>
            <w:right w:val="none" w:sz="0" w:space="0" w:color="auto"/>
          </w:divBdr>
        </w:div>
        <w:div w:id="695733799">
          <w:marLeft w:val="0"/>
          <w:marRight w:val="0"/>
          <w:marTop w:val="0"/>
          <w:marBottom w:val="0"/>
          <w:divBdr>
            <w:top w:val="none" w:sz="0" w:space="0" w:color="auto"/>
            <w:left w:val="none" w:sz="0" w:space="0" w:color="auto"/>
            <w:bottom w:val="none" w:sz="0" w:space="0" w:color="auto"/>
            <w:right w:val="none" w:sz="0" w:space="0" w:color="auto"/>
          </w:divBdr>
        </w:div>
        <w:div w:id="699623263">
          <w:marLeft w:val="0"/>
          <w:marRight w:val="0"/>
          <w:marTop w:val="0"/>
          <w:marBottom w:val="0"/>
          <w:divBdr>
            <w:top w:val="none" w:sz="0" w:space="0" w:color="auto"/>
            <w:left w:val="none" w:sz="0" w:space="0" w:color="auto"/>
            <w:bottom w:val="none" w:sz="0" w:space="0" w:color="auto"/>
            <w:right w:val="none" w:sz="0" w:space="0" w:color="auto"/>
          </w:divBdr>
        </w:div>
        <w:div w:id="701564109">
          <w:marLeft w:val="0"/>
          <w:marRight w:val="0"/>
          <w:marTop w:val="0"/>
          <w:marBottom w:val="0"/>
          <w:divBdr>
            <w:top w:val="none" w:sz="0" w:space="0" w:color="auto"/>
            <w:left w:val="none" w:sz="0" w:space="0" w:color="auto"/>
            <w:bottom w:val="none" w:sz="0" w:space="0" w:color="auto"/>
            <w:right w:val="none" w:sz="0" w:space="0" w:color="auto"/>
          </w:divBdr>
        </w:div>
        <w:div w:id="712577341">
          <w:marLeft w:val="0"/>
          <w:marRight w:val="0"/>
          <w:marTop w:val="0"/>
          <w:marBottom w:val="0"/>
          <w:divBdr>
            <w:top w:val="none" w:sz="0" w:space="0" w:color="auto"/>
            <w:left w:val="none" w:sz="0" w:space="0" w:color="auto"/>
            <w:bottom w:val="none" w:sz="0" w:space="0" w:color="auto"/>
            <w:right w:val="none" w:sz="0" w:space="0" w:color="auto"/>
          </w:divBdr>
        </w:div>
        <w:div w:id="719859993">
          <w:marLeft w:val="0"/>
          <w:marRight w:val="0"/>
          <w:marTop w:val="0"/>
          <w:marBottom w:val="0"/>
          <w:divBdr>
            <w:top w:val="none" w:sz="0" w:space="0" w:color="auto"/>
            <w:left w:val="none" w:sz="0" w:space="0" w:color="auto"/>
            <w:bottom w:val="none" w:sz="0" w:space="0" w:color="auto"/>
            <w:right w:val="none" w:sz="0" w:space="0" w:color="auto"/>
          </w:divBdr>
        </w:div>
        <w:div w:id="823548941">
          <w:marLeft w:val="0"/>
          <w:marRight w:val="0"/>
          <w:marTop w:val="0"/>
          <w:marBottom w:val="0"/>
          <w:divBdr>
            <w:top w:val="none" w:sz="0" w:space="0" w:color="auto"/>
            <w:left w:val="none" w:sz="0" w:space="0" w:color="auto"/>
            <w:bottom w:val="none" w:sz="0" w:space="0" w:color="auto"/>
            <w:right w:val="none" w:sz="0" w:space="0" w:color="auto"/>
          </w:divBdr>
        </w:div>
        <w:div w:id="906307550">
          <w:marLeft w:val="0"/>
          <w:marRight w:val="0"/>
          <w:marTop w:val="0"/>
          <w:marBottom w:val="0"/>
          <w:divBdr>
            <w:top w:val="none" w:sz="0" w:space="0" w:color="auto"/>
            <w:left w:val="none" w:sz="0" w:space="0" w:color="auto"/>
            <w:bottom w:val="none" w:sz="0" w:space="0" w:color="auto"/>
            <w:right w:val="none" w:sz="0" w:space="0" w:color="auto"/>
          </w:divBdr>
        </w:div>
        <w:div w:id="908272091">
          <w:marLeft w:val="0"/>
          <w:marRight w:val="0"/>
          <w:marTop w:val="0"/>
          <w:marBottom w:val="0"/>
          <w:divBdr>
            <w:top w:val="none" w:sz="0" w:space="0" w:color="auto"/>
            <w:left w:val="none" w:sz="0" w:space="0" w:color="auto"/>
            <w:bottom w:val="none" w:sz="0" w:space="0" w:color="auto"/>
            <w:right w:val="none" w:sz="0" w:space="0" w:color="auto"/>
          </w:divBdr>
        </w:div>
        <w:div w:id="911818715">
          <w:marLeft w:val="0"/>
          <w:marRight w:val="0"/>
          <w:marTop w:val="0"/>
          <w:marBottom w:val="0"/>
          <w:divBdr>
            <w:top w:val="none" w:sz="0" w:space="0" w:color="auto"/>
            <w:left w:val="none" w:sz="0" w:space="0" w:color="auto"/>
            <w:bottom w:val="none" w:sz="0" w:space="0" w:color="auto"/>
            <w:right w:val="none" w:sz="0" w:space="0" w:color="auto"/>
          </w:divBdr>
        </w:div>
        <w:div w:id="912350762">
          <w:marLeft w:val="0"/>
          <w:marRight w:val="0"/>
          <w:marTop w:val="0"/>
          <w:marBottom w:val="0"/>
          <w:divBdr>
            <w:top w:val="none" w:sz="0" w:space="0" w:color="auto"/>
            <w:left w:val="none" w:sz="0" w:space="0" w:color="auto"/>
            <w:bottom w:val="none" w:sz="0" w:space="0" w:color="auto"/>
            <w:right w:val="none" w:sz="0" w:space="0" w:color="auto"/>
          </w:divBdr>
        </w:div>
        <w:div w:id="973026879">
          <w:marLeft w:val="0"/>
          <w:marRight w:val="0"/>
          <w:marTop w:val="0"/>
          <w:marBottom w:val="0"/>
          <w:divBdr>
            <w:top w:val="none" w:sz="0" w:space="0" w:color="auto"/>
            <w:left w:val="none" w:sz="0" w:space="0" w:color="auto"/>
            <w:bottom w:val="none" w:sz="0" w:space="0" w:color="auto"/>
            <w:right w:val="none" w:sz="0" w:space="0" w:color="auto"/>
          </w:divBdr>
        </w:div>
        <w:div w:id="980040981">
          <w:marLeft w:val="0"/>
          <w:marRight w:val="0"/>
          <w:marTop w:val="0"/>
          <w:marBottom w:val="0"/>
          <w:divBdr>
            <w:top w:val="none" w:sz="0" w:space="0" w:color="auto"/>
            <w:left w:val="none" w:sz="0" w:space="0" w:color="auto"/>
            <w:bottom w:val="none" w:sz="0" w:space="0" w:color="auto"/>
            <w:right w:val="none" w:sz="0" w:space="0" w:color="auto"/>
          </w:divBdr>
        </w:div>
        <w:div w:id="1025862876">
          <w:marLeft w:val="0"/>
          <w:marRight w:val="0"/>
          <w:marTop w:val="0"/>
          <w:marBottom w:val="0"/>
          <w:divBdr>
            <w:top w:val="none" w:sz="0" w:space="0" w:color="auto"/>
            <w:left w:val="none" w:sz="0" w:space="0" w:color="auto"/>
            <w:bottom w:val="none" w:sz="0" w:space="0" w:color="auto"/>
            <w:right w:val="none" w:sz="0" w:space="0" w:color="auto"/>
          </w:divBdr>
        </w:div>
        <w:div w:id="1025866200">
          <w:marLeft w:val="0"/>
          <w:marRight w:val="0"/>
          <w:marTop w:val="0"/>
          <w:marBottom w:val="0"/>
          <w:divBdr>
            <w:top w:val="none" w:sz="0" w:space="0" w:color="auto"/>
            <w:left w:val="none" w:sz="0" w:space="0" w:color="auto"/>
            <w:bottom w:val="none" w:sz="0" w:space="0" w:color="auto"/>
            <w:right w:val="none" w:sz="0" w:space="0" w:color="auto"/>
          </w:divBdr>
        </w:div>
        <w:div w:id="1063675548">
          <w:marLeft w:val="0"/>
          <w:marRight w:val="0"/>
          <w:marTop w:val="0"/>
          <w:marBottom w:val="0"/>
          <w:divBdr>
            <w:top w:val="none" w:sz="0" w:space="0" w:color="auto"/>
            <w:left w:val="none" w:sz="0" w:space="0" w:color="auto"/>
            <w:bottom w:val="none" w:sz="0" w:space="0" w:color="auto"/>
            <w:right w:val="none" w:sz="0" w:space="0" w:color="auto"/>
          </w:divBdr>
        </w:div>
        <w:div w:id="1087193583">
          <w:marLeft w:val="0"/>
          <w:marRight w:val="0"/>
          <w:marTop w:val="0"/>
          <w:marBottom w:val="0"/>
          <w:divBdr>
            <w:top w:val="none" w:sz="0" w:space="0" w:color="auto"/>
            <w:left w:val="none" w:sz="0" w:space="0" w:color="auto"/>
            <w:bottom w:val="none" w:sz="0" w:space="0" w:color="auto"/>
            <w:right w:val="none" w:sz="0" w:space="0" w:color="auto"/>
          </w:divBdr>
        </w:div>
        <w:div w:id="1092895488">
          <w:marLeft w:val="0"/>
          <w:marRight w:val="0"/>
          <w:marTop w:val="0"/>
          <w:marBottom w:val="0"/>
          <w:divBdr>
            <w:top w:val="none" w:sz="0" w:space="0" w:color="auto"/>
            <w:left w:val="none" w:sz="0" w:space="0" w:color="auto"/>
            <w:bottom w:val="none" w:sz="0" w:space="0" w:color="auto"/>
            <w:right w:val="none" w:sz="0" w:space="0" w:color="auto"/>
          </w:divBdr>
        </w:div>
        <w:div w:id="1100489542">
          <w:marLeft w:val="0"/>
          <w:marRight w:val="0"/>
          <w:marTop w:val="0"/>
          <w:marBottom w:val="0"/>
          <w:divBdr>
            <w:top w:val="none" w:sz="0" w:space="0" w:color="auto"/>
            <w:left w:val="none" w:sz="0" w:space="0" w:color="auto"/>
            <w:bottom w:val="none" w:sz="0" w:space="0" w:color="auto"/>
            <w:right w:val="none" w:sz="0" w:space="0" w:color="auto"/>
          </w:divBdr>
        </w:div>
        <w:div w:id="1161198757">
          <w:marLeft w:val="0"/>
          <w:marRight w:val="0"/>
          <w:marTop w:val="0"/>
          <w:marBottom w:val="0"/>
          <w:divBdr>
            <w:top w:val="none" w:sz="0" w:space="0" w:color="auto"/>
            <w:left w:val="none" w:sz="0" w:space="0" w:color="auto"/>
            <w:bottom w:val="none" w:sz="0" w:space="0" w:color="auto"/>
            <w:right w:val="none" w:sz="0" w:space="0" w:color="auto"/>
          </w:divBdr>
        </w:div>
        <w:div w:id="1213930405">
          <w:marLeft w:val="0"/>
          <w:marRight w:val="0"/>
          <w:marTop w:val="0"/>
          <w:marBottom w:val="0"/>
          <w:divBdr>
            <w:top w:val="none" w:sz="0" w:space="0" w:color="auto"/>
            <w:left w:val="none" w:sz="0" w:space="0" w:color="auto"/>
            <w:bottom w:val="none" w:sz="0" w:space="0" w:color="auto"/>
            <w:right w:val="none" w:sz="0" w:space="0" w:color="auto"/>
          </w:divBdr>
        </w:div>
        <w:div w:id="1263762159">
          <w:marLeft w:val="0"/>
          <w:marRight w:val="0"/>
          <w:marTop w:val="0"/>
          <w:marBottom w:val="0"/>
          <w:divBdr>
            <w:top w:val="none" w:sz="0" w:space="0" w:color="auto"/>
            <w:left w:val="none" w:sz="0" w:space="0" w:color="auto"/>
            <w:bottom w:val="none" w:sz="0" w:space="0" w:color="auto"/>
            <w:right w:val="none" w:sz="0" w:space="0" w:color="auto"/>
          </w:divBdr>
        </w:div>
        <w:div w:id="1274241754">
          <w:marLeft w:val="0"/>
          <w:marRight w:val="0"/>
          <w:marTop w:val="0"/>
          <w:marBottom w:val="0"/>
          <w:divBdr>
            <w:top w:val="none" w:sz="0" w:space="0" w:color="auto"/>
            <w:left w:val="none" w:sz="0" w:space="0" w:color="auto"/>
            <w:bottom w:val="none" w:sz="0" w:space="0" w:color="auto"/>
            <w:right w:val="none" w:sz="0" w:space="0" w:color="auto"/>
          </w:divBdr>
        </w:div>
        <w:div w:id="1322932526">
          <w:marLeft w:val="0"/>
          <w:marRight w:val="0"/>
          <w:marTop w:val="0"/>
          <w:marBottom w:val="0"/>
          <w:divBdr>
            <w:top w:val="none" w:sz="0" w:space="0" w:color="auto"/>
            <w:left w:val="none" w:sz="0" w:space="0" w:color="auto"/>
            <w:bottom w:val="none" w:sz="0" w:space="0" w:color="auto"/>
            <w:right w:val="none" w:sz="0" w:space="0" w:color="auto"/>
          </w:divBdr>
        </w:div>
        <w:div w:id="1324241133">
          <w:marLeft w:val="0"/>
          <w:marRight w:val="0"/>
          <w:marTop w:val="0"/>
          <w:marBottom w:val="0"/>
          <w:divBdr>
            <w:top w:val="none" w:sz="0" w:space="0" w:color="auto"/>
            <w:left w:val="none" w:sz="0" w:space="0" w:color="auto"/>
            <w:bottom w:val="none" w:sz="0" w:space="0" w:color="auto"/>
            <w:right w:val="none" w:sz="0" w:space="0" w:color="auto"/>
          </w:divBdr>
        </w:div>
        <w:div w:id="1376807192">
          <w:marLeft w:val="0"/>
          <w:marRight w:val="0"/>
          <w:marTop w:val="0"/>
          <w:marBottom w:val="0"/>
          <w:divBdr>
            <w:top w:val="none" w:sz="0" w:space="0" w:color="auto"/>
            <w:left w:val="none" w:sz="0" w:space="0" w:color="auto"/>
            <w:bottom w:val="none" w:sz="0" w:space="0" w:color="auto"/>
            <w:right w:val="none" w:sz="0" w:space="0" w:color="auto"/>
          </w:divBdr>
        </w:div>
        <w:div w:id="1405301810">
          <w:marLeft w:val="0"/>
          <w:marRight w:val="0"/>
          <w:marTop w:val="0"/>
          <w:marBottom w:val="0"/>
          <w:divBdr>
            <w:top w:val="none" w:sz="0" w:space="0" w:color="auto"/>
            <w:left w:val="none" w:sz="0" w:space="0" w:color="auto"/>
            <w:bottom w:val="none" w:sz="0" w:space="0" w:color="auto"/>
            <w:right w:val="none" w:sz="0" w:space="0" w:color="auto"/>
          </w:divBdr>
        </w:div>
        <w:div w:id="1472942768">
          <w:marLeft w:val="0"/>
          <w:marRight w:val="0"/>
          <w:marTop w:val="0"/>
          <w:marBottom w:val="0"/>
          <w:divBdr>
            <w:top w:val="none" w:sz="0" w:space="0" w:color="auto"/>
            <w:left w:val="none" w:sz="0" w:space="0" w:color="auto"/>
            <w:bottom w:val="none" w:sz="0" w:space="0" w:color="auto"/>
            <w:right w:val="none" w:sz="0" w:space="0" w:color="auto"/>
          </w:divBdr>
        </w:div>
        <w:div w:id="1506553638">
          <w:marLeft w:val="0"/>
          <w:marRight w:val="0"/>
          <w:marTop w:val="0"/>
          <w:marBottom w:val="0"/>
          <w:divBdr>
            <w:top w:val="none" w:sz="0" w:space="0" w:color="auto"/>
            <w:left w:val="none" w:sz="0" w:space="0" w:color="auto"/>
            <w:bottom w:val="none" w:sz="0" w:space="0" w:color="auto"/>
            <w:right w:val="none" w:sz="0" w:space="0" w:color="auto"/>
          </w:divBdr>
        </w:div>
        <w:div w:id="1519390932">
          <w:marLeft w:val="0"/>
          <w:marRight w:val="0"/>
          <w:marTop w:val="0"/>
          <w:marBottom w:val="0"/>
          <w:divBdr>
            <w:top w:val="none" w:sz="0" w:space="0" w:color="auto"/>
            <w:left w:val="none" w:sz="0" w:space="0" w:color="auto"/>
            <w:bottom w:val="none" w:sz="0" w:space="0" w:color="auto"/>
            <w:right w:val="none" w:sz="0" w:space="0" w:color="auto"/>
          </w:divBdr>
        </w:div>
        <w:div w:id="1539590156">
          <w:marLeft w:val="0"/>
          <w:marRight w:val="0"/>
          <w:marTop w:val="0"/>
          <w:marBottom w:val="0"/>
          <w:divBdr>
            <w:top w:val="none" w:sz="0" w:space="0" w:color="auto"/>
            <w:left w:val="none" w:sz="0" w:space="0" w:color="auto"/>
            <w:bottom w:val="none" w:sz="0" w:space="0" w:color="auto"/>
            <w:right w:val="none" w:sz="0" w:space="0" w:color="auto"/>
          </w:divBdr>
        </w:div>
        <w:div w:id="1643579370">
          <w:marLeft w:val="0"/>
          <w:marRight w:val="0"/>
          <w:marTop w:val="0"/>
          <w:marBottom w:val="0"/>
          <w:divBdr>
            <w:top w:val="none" w:sz="0" w:space="0" w:color="auto"/>
            <w:left w:val="none" w:sz="0" w:space="0" w:color="auto"/>
            <w:bottom w:val="none" w:sz="0" w:space="0" w:color="auto"/>
            <w:right w:val="none" w:sz="0" w:space="0" w:color="auto"/>
          </w:divBdr>
        </w:div>
        <w:div w:id="1685861262">
          <w:marLeft w:val="0"/>
          <w:marRight w:val="0"/>
          <w:marTop w:val="0"/>
          <w:marBottom w:val="0"/>
          <w:divBdr>
            <w:top w:val="none" w:sz="0" w:space="0" w:color="auto"/>
            <w:left w:val="none" w:sz="0" w:space="0" w:color="auto"/>
            <w:bottom w:val="none" w:sz="0" w:space="0" w:color="auto"/>
            <w:right w:val="none" w:sz="0" w:space="0" w:color="auto"/>
          </w:divBdr>
        </w:div>
        <w:div w:id="1711759796">
          <w:marLeft w:val="0"/>
          <w:marRight w:val="0"/>
          <w:marTop w:val="0"/>
          <w:marBottom w:val="0"/>
          <w:divBdr>
            <w:top w:val="none" w:sz="0" w:space="0" w:color="auto"/>
            <w:left w:val="none" w:sz="0" w:space="0" w:color="auto"/>
            <w:bottom w:val="none" w:sz="0" w:space="0" w:color="auto"/>
            <w:right w:val="none" w:sz="0" w:space="0" w:color="auto"/>
          </w:divBdr>
        </w:div>
        <w:div w:id="1712999948">
          <w:marLeft w:val="0"/>
          <w:marRight w:val="0"/>
          <w:marTop w:val="0"/>
          <w:marBottom w:val="0"/>
          <w:divBdr>
            <w:top w:val="none" w:sz="0" w:space="0" w:color="auto"/>
            <w:left w:val="none" w:sz="0" w:space="0" w:color="auto"/>
            <w:bottom w:val="none" w:sz="0" w:space="0" w:color="auto"/>
            <w:right w:val="none" w:sz="0" w:space="0" w:color="auto"/>
          </w:divBdr>
        </w:div>
        <w:div w:id="1719284135">
          <w:marLeft w:val="0"/>
          <w:marRight w:val="0"/>
          <w:marTop w:val="0"/>
          <w:marBottom w:val="0"/>
          <w:divBdr>
            <w:top w:val="none" w:sz="0" w:space="0" w:color="auto"/>
            <w:left w:val="none" w:sz="0" w:space="0" w:color="auto"/>
            <w:bottom w:val="none" w:sz="0" w:space="0" w:color="auto"/>
            <w:right w:val="none" w:sz="0" w:space="0" w:color="auto"/>
          </w:divBdr>
        </w:div>
        <w:div w:id="1757170460">
          <w:marLeft w:val="0"/>
          <w:marRight w:val="0"/>
          <w:marTop w:val="0"/>
          <w:marBottom w:val="0"/>
          <w:divBdr>
            <w:top w:val="none" w:sz="0" w:space="0" w:color="auto"/>
            <w:left w:val="none" w:sz="0" w:space="0" w:color="auto"/>
            <w:bottom w:val="none" w:sz="0" w:space="0" w:color="auto"/>
            <w:right w:val="none" w:sz="0" w:space="0" w:color="auto"/>
          </w:divBdr>
        </w:div>
        <w:div w:id="1786266323">
          <w:marLeft w:val="0"/>
          <w:marRight w:val="0"/>
          <w:marTop w:val="0"/>
          <w:marBottom w:val="0"/>
          <w:divBdr>
            <w:top w:val="none" w:sz="0" w:space="0" w:color="auto"/>
            <w:left w:val="none" w:sz="0" w:space="0" w:color="auto"/>
            <w:bottom w:val="none" w:sz="0" w:space="0" w:color="auto"/>
            <w:right w:val="none" w:sz="0" w:space="0" w:color="auto"/>
          </w:divBdr>
        </w:div>
        <w:div w:id="1853372148">
          <w:marLeft w:val="0"/>
          <w:marRight w:val="0"/>
          <w:marTop w:val="0"/>
          <w:marBottom w:val="0"/>
          <w:divBdr>
            <w:top w:val="none" w:sz="0" w:space="0" w:color="auto"/>
            <w:left w:val="none" w:sz="0" w:space="0" w:color="auto"/>
            <w:bottom w:val="none" w:sz="0" w:space="0" w:color="auto"/>
            <w:right w:val="none" w:sz="0" w:space="0" w:color="auto"/>
          </w:divBdr>
        </w:div>
        <w:div w:id="1864708351">
          <w:marLeft w:val="0"/>
          <w:marRight w:val="0"/>
          <w:marTop w:val="0"/>
          <w:marBottom w:val="0"/>
          <w:divBdr>
            <w:top w:val="none" w:sz="0" w:space="0" w:color="auto"/>
            <w:left w:val="none" w:sz="0" w:space="0" w:color="auto"/>
            <w:bottom w:val="none" w:sz="0" w:space="0" w:color="auto"/>
            <w:right w:val="none" w:sz="0" w:space="0" w:color="auto"/>
          </w:divBdr>
        </w:div>
        <w:div w:id="1872255904">
          <w:marLeft w:val="0"/>
          <w:marRight w:val="0"/>
          <w:marTop w:val="0"/>
          <w:marBottom w:val="0"/>
          <w:divBdr>
            <w:top w:val="none" w:sz="0" w:space="0" w:color="auto"/>
            <w:left w:val="none" w:sz="0" w:space="0" w:color="auto"/>
            <w:bottom w:val="none" w:sz="0" w:space="0" w:color="auto"/>
            <w:right w:val="none" w:sz="0" w:space="0" w:color="auto"/>
          </w:divBdr>
        </w:div>
        <w:div w:id="1877112129">
          <w:marLeft w:val="0"/>
          <w:marRight w:val="0"/>
          <w:marTop w:val="0"/>
          <w:marBottom w:val="0"/>
          <w:divBdr>
            <w:top w:val="none" w:sz="0" w:space="0" w:color="auto"/>
            <w:left w:val="none" w:sz="0" w:space="0" w:color="auto"/>
            <w:bottom w:val="none" w:sz="0" w:space="0" w:color="auto"/>
            <w:right w:val="none" w:sz="0" w:space="0" w:color="auto"/>
          </w:divBdr>
        </w:div>
        <w:div w:id="1882787163">
          <w:marLeft w:val="0"/>
          <w:marRight w:val="0"/>
          <w:marTop w:val="0"/>
          <w:marBottom w:val="0"/>
          <w:divBdr>
            <w:top w:val="none" w:sz="0" w:space="0" w:color="auto"/>
            <w:left w:val="none" w:sz="0" w:space="0" w:color="auto"/>
            <w:bottom w:val="none" w:sz="0" w:space="0" w:color="auto"/>
            <w:right w:val="none" w:sz="0" w:space="0" w:color="auto"/>
          </w:divBdr>
        </w:div>
        <w:div w:id="1923179208">
          <w:marLeft w:val="0"/>
          <w:marRight w:val="0"/>
          <w:marTop w:val="0"/>
          <w:marBottom w:val="0"/>
          <w:divBdr>
            <w:top w:val="none" w:sz="0" w:space="0" w:color="auto"/>
            <w:left w:val="none" w:sz="0" w:space="0" w:color="auto"/>
            <w:bottom w:val="none" w:sz="0" w:space="0" w:color="auto"/>
            <w:right w:val="none" w:sz="0" w:space="0" w:color="auto"/>
          </w:divBdr>
        </w:div>
        <w:div w:id="1927304106">
          <w:marLeft w:val="0"/>
          <w:marRight w:val="0"/>
          <w:marTop w:val="0"/>
          <w:marBottom w:val="0"/>
          <w:divBdr>
            <w:top w:val="none" w:sz="0" w:space="0" w:color="auto"/>
            <w:left w:val="none" w:sz="0" w:space="0" w:color="auto"/>
            <w:bottom w:val="none" w:sz="0" w:space="0" w:color="auto"/>
            <w:right w:val="none" w:sz="0" w:space="0" w:color="auto"/>
          </w:divBdr>
        </w:div>
        <w:div w:id="1971475562">
          <w:marLeft w:val="0"/>
          <w:marRight w:val="0"/>
          <w:marTop w:val="0"/>
          <w:marBottom w:val="0"/>
          <w:divBdr>
            <w:top w:val="none" w:sz="0" w:space="0" w:color="auto"/>
            <w:left w:val="none" w:sz="0" w:space="0" w:color="auto"/>
            <w:bottom w:val="none" w:sz="0" w:space="0" w:color="auto"/>
            <w:right w:val="none" w:sz="0" w:space="0" w:color="auto"/>
          </w:divBdr>
        </w:div>
        <w:div w:id="2044745124">
          <w:marLeft w:val="0"/>
          <w:marRight w:val="0"/>
          <w:marTop w:val="0"/>
          <w:marBottom w:val="0"/>
          <w:divBdr>
            <w:top w:val="none" w:sz="0" w:space="0" w:color="auto"/>
            <w:left w:val="none" w:sz="0" w:space="0" w:color="auto"/>
            <w:bottom w:val="none" w:sz="0" w:space="0" w:color="auto"/>
            <w:right w:val="none" w:sz="0" w:space="0" w:color="auto"/>
          </w:divBdr>
        </w:div>
        <w:div w:id="2075202711">
          <w:marLeft w:val="0"/>
          <w:marRight w:val="0"/>
          <w:marTop w:val="0"/>
          <w:marBottom w:val="0"/>
          <w:divBdr>
            <w:top w:val="none" w:sz="0" w:space="0" w:color="auto"/>
            <w:left w:val="none" w:sz="0" w:space="0" w:color="auto"/>
            <w:bottom w:val="none" w:sz="0" w:space="0" w:color="auto"/>
            <w:right w:val="none" w:sz="0" w:space="0" w:color="auto"/>
          </w:divBdr>
        </w:div>
        <w:div w:id="2083016632">
          <w:marLeft w:val="0"/>
          <w:marRight w:val="0"/>
          <w:marTop w:val="0"/>
          <w:marBottom w:val="0"/>
          <w:divBdr>
            <w:top w:val="none" w:sz="0" w:space="0" w:color="auto"/>
            <w:left w:val="none" w:sz="0" w:space="0" w:color="auto"/>
            <w:bottom w:val="none" w:sz="0" w:space="0" w:color="auto"/>
            <w:right w:val="none" w:sz="0" w:space="0" w:color="auto"/>
          </w:divBdr>
        </w:div>
      </w:divsChild>
    </w:div>
    <w:div w:id="2046514357">
      <w:bodyDiv w:val="1"/>
      <w:marLeft w:val="0"/>
      <w:marRight w:val="0"/>
      <w:marTop w:val="0"/>
      <w:marBottom w:val="0"/>
      <w:divBdr>
        <w:top w:val="none" w:sz="0" w:space="0" w:color="auto"/>
        <w:left w:val="none" w:sz="0" w:space="0" w:color="auto"/>
        <w:bottom w:val="none" w:sz="0" w:space="0" w:color="auto"/>
        <w:right w:val="none" w:sz="0" w:space="0" w:color="auto"/>
      </w:divBdr>
    </w:div>
    <w:div w:id="2110469807">
      <w:bodyDiv w:val="1"/>
      <w:marLeft w:val="0"/>
      <w:marRight w:val="0"/>
      <w:marTop w:val="0"/>
      <w:marBottom w:val="0"/>
      <w:divBdr>
        <w:top w:val="none" w:sz="0" w:space="0" w:color="auto"/>
        <w:left w:val="none" w:sz="0" w:space="0" w:color="auto"/>
        <w:bottom w:val="none" w:sz="0" w:space="0" w:color="auto"/>
        <w:right w:val="none" w:sz="0" w:space="0" w:color="auto"/>
      </w:divBdr>
      <w:divsChild>
        <w:div w:id="3746972">
          <w:marLeft w:val="0"/>
          <w:marRight w:val="0"/>
          <w:marTop w:val="0"/>
          <w:marBottom w:val="0"/>
          <w:divBdr>
            <w:top w:val="none" w:sz="0" w:space="0" w:color="auto"/>
            <w:left w:val="none" w:sz="0" w:space="0" w:color="auto"/>
            <w:bottom w:val="none" w:sz="0" w:space="0" w:color="auto"/>
            <w:right w:val="none" w:sz="0" w:space="0" w:color="auto"/>
          </w:divBdr>
        </w:div>
        <w:div w:id="3948267">
          <w:marLeft w:val="0"/>
          <w:marRight w:val="0"/>
          <w:marTop w:val="0"/>
          <w:marBottom w:val="0"/>
          <w:divBdr>
            <w:top w:val="none" w:sz="0" w:space="0" w:color="auto"/>
            <w:left w:val="none" w:sz="0" w:space="0" w:color="auto"/>
            <w:bottom w:val="none" w:sz="0" w:space="0" w:color="auto"/>
            <w:right w:val="none" w:sz="0" w:space="0" w:color="auto"/>
          </w:divBdr>
        </w:div>
        <w:div w:id="15468246">
          <w:marLeft w:val="0"/>
          <w:marRight w:val="0"/>
          <w:marTop w:val="0"/>
          <w:marBottom w:val="0"/>
          <w:divBdr>
            <w:top w:val="none" w:sz="0" w:space="0" w:color="auto"/>
            <w:left w:val="none" w:sz="0" w:space="0" w:color="auto"/>
            <w:bottom w:val="none" w:sz="0" w:space="0" w:color="auto"/>
            <w:right w:val="none" w:sz="0" w:space="0" w:color="auto"/>
          </w:divBdr>
        </w:div>
        <w:div w:id="27074237">
          <w:marLeft w:val="0"/>
          <w:marRight w:val="0"/>
          <w:marTop w:val="0"/>
          <w:marBottom w:val="0"/>
          <w:divBdr>
            <w:top w:val="none" w:sz="0" w:space="0" w:color="auto"/>
            <w:left w:val="none" w:sz="0" w:space="0" w:color="auto"/>
            <w:bottom w:val="none" w:sz="0" w:space="0" w:color="auto"/>
            <w:right w:val="none" w:sz="0" w:space="0" w:color="auto"/>
          </w:divBdr>
        </w:div>
        <w:div w:id="28841897">
          <w:marLeft w:val="0"/>
          <w:marRight w:val="0"/>
          <w:marTop w:val="0"/>
          <w:marBottom w:val="0"/>
          <w:divBdr>
            <w:top w:val="none" w:sz="0" w:space="0" w:color="auto"/>
            <w:left w:val="none" w:sz="0" w:space="0" w:color="auto"/>
            <w:bottom w:val="none" w:sz="0" w:space="0" w:color="auto"/>
            <w:right w:val="none" w:sz="0" w:space="0" w:color="auto"/>
          </w:divBdr>
        </w:div>
        <w:div w:id="38863420">
          <w:marLeft w:val="0"/>
          <w:marRight w:val="0"/>
          <w:marTop w:val="0"/>
          <w:marBottom w:val="0"/>
          <w:divBdr>
            <w:top w:val="none" w:sz="0" w:space="0" w:color="auto"/>
            <w:left w:val="none" w:sz="0" w:space="0" w:color="auto"/>
            <w:bottom w:val="none" w:sz="0" w:space="0" w:color="auto"/>
            <w:right w:val="none" w:sz="0" w:space="0" w:color="auto"/>
          </w:divBdr>
        </w:div>
        <w:div w:id="40328302">
          <w:marLeft w:val="0"/>
          <w:marRight w:val="0"/>
          <w:marTop w:val="0"/>
          <w:marBottom w:val="0"/>
          <w:divBdr>
            <w:top w:val="none" w:sz="0" w:space="0" w:color="auto"/>
            <w:left w:val="none" w:sz="0" w:space="0" w:color="auto"/>
            <w:bottom w:val="none" w:sz="0" w:space="0" w:color="auto"/>
            <w:right w:val="none" w:sz="0" w:space="0" w:color="auto"/>
          </w:divBdr>
        </w:div>
        <w:div w:id="47803638">
          <w:marLeft w:val="0"/>
          <w:marRight w:val="0"/>
          <w:marTop w:val="0"/>
          <w:marBottom w:val="0"/>
          <w:divBdr>
            <w:top w:val="none" w:sz="0" w:space="0" w:color="auto"/>
            <w:left w:val="none" w:sz="0" w:space="0" w:color="auto"/>
            <w:bottom w:val="none" w:sz="0" w:space="0" w:color="auto"/>
            <w:right w:val="none" w:sz="0" w:space="0" w:color="auto"/>
          </w:divBdr>
          <w:divsChild>
            <w:div w:id="414322822">
              <w:marLeft w:val="0"/>
              <w:marRight w:val="0"/>
              <w:marTop w:val="0"/>
              <w:marBottom w:val="0"/>
              <w:divBdr>
                <w:top w:val="none" w:sz="0" w:space="0" w:color="auto"/>
                <w:left w:val="none" w:sz="0" w:space="0" w:color="auto"/>
                <w:bottom w:val="none" w:sz="0" w:space="0" w:color="auto"/>
                <w:right w:val="none" w:sz="0" w:space="0" w:color="auto"/>
              </w:divBdr>
            </w:div>
            <w:div w:id="532578253">
              <w:marLeft w:val="0"/>
              <w:marRight w:val="0"/>
              <w:marTop w:val="0"/>
              <w:marBottom w:val="0"/>
              <w:divBdr>
                <w:top w:val="none" w:sz="0" w:space="0" w:color="auto"/>
                <w:left w:val="none" w:sz="0" w:space="0" w:color="auto"/>
                <w:bottom w:val="none" w:sz="0" w:space="0" w:color="auto"/>
                <w:right w:val="none" w:sz="0" w:space="0" w:color="auto"/>
              </w:divBdr>
            </w:div>
            <w:div w:id="1278177051">
              <w:marLeft w:val="0"/>
              <w:marRight w:val="0"/>
              <w:marTop w:val="0"/>
              <w:marBottom w:val="0"/>
              <w:divBdr>
                <w:top w:val="none" w:sz="0" w:space="0" w:color="auto"/>
                <w:left w:val="none" w:sz="0" w:space="0" w:color="auto"/>
                <w:bottom w:val="none" w:sz="0" w:space="0" w:color="auto"/>
                <w:right w:val="none" w:sz="0" w:space="0" w:color="auto"/>
              </w:divBdr>
            </w:div>
            <w:div w:id="1885409663">
              <w:marLeft w:val="0"/>
              <w:marRight w:val="0"/>
              <w:marTop w:val="0"/>
              <w:marBottom w:val="0"/>
              <w:divBdr>
                <w:top w:val="none" w:sz="0" w:space="0" w:color="auto"/>
                <w:left w:val="none" w:sz="0" w:space="0" w:color="auto"/>
                <w:bottom w:val="none" w:sz="0" w:space="0" w:color="auto"/>
                <w:right w:val="none" w:sz="0" w:space="0" w:color="auto"/>
              </w:divBdr>
            </w:div>
          </w:divsChild>
        </w:div>
        <w:div w:id="52236056">
          <w:marLeft w:val="0"/>
          <w:marRight w:val="0"/>
          <w:marTop w:val="0"/>
          <w:marBottom w:val="0"/>
          <w:divBdr>
            <w:top w:val="none" w:sz="0" w:space="0" w:color="auto"/>
            <w:left w:val="none" w:sz="0" w:space="0" w:color="auto"/>
            <w:bottom w:val="none" w:sz="0" w:space="0" w:color="auto"/>
            <w:right w:val="none" w:sz="0" w:space="0" w:color="auto"/>
          </w:divBdr>
        </w:div>
        <w:div w:id="58553492">
          <w:marLeft w:val="0"/>
          <w:marRight w:val="0"/>
          <w:marTop w:val="0"/>
          <w:marBottom w:val="0"/>
          <w:divBdr>
            <w:top w:val="none" w:sz="0" w:space="0" w:color="auto"/>
            <w:left w:val="none" w:sz="0" w:space="0" w:color="auto"/>
            <w:bottom w:val="none" w:sz="0" w:space="0" w:color="auto"/>
            <w:right w:val="none" w:sz="0" w:space="0" w:color="auto"/>
          </w:divBdr>
        </w:div>
        <w:div w:id="70126835">
          <w:marLeft w:val="0"/>
          <w:marRight w:val="0"/>
          <w:marTop w:val="0"/>
          <w:marBottom w:val="0"/>
          <w:divBdr>
            <w:top w:val="none" w:sz="0" w:space="0" w:color="auto"/>
            <w:left w:val="none" w:sz="0" w:space="0" w:color="auto"/>
            <w:bottom w:val="none" w:sz="0" w:space="0" w:color="auto"/>
            <w:right w:val="none" w:sz="0" w:space="0" w:color="auto"/>
          </w:divBdr>
        </w:div>
        <w:div w:id="70549058">
          <w:marLeft w:val="0"/>
          <w:marRight w:val="0"/>
          <w:marTop w:val="0"/>
          <w:marBottom w:val="0"/>
          <w:divBdr>
            <w:top w:val="none" w:sz="0" w:space="0" w:color="auto"/>
            <w:left w:val="none" w:sz="0" w:space="0" w:color="auto"/>
            <w:bottom w:val="none" w:sz="0" w:space="0" w:color="auto"/>
            <w:right w:val="none" w:sz="0" w:space="0" w:color="auto"/>
          </w:divBdr>
          <w:divsChild>
            <w:div w:id="596061623">
              <w:marLeft w:val="0"/>
              <w:marRight w:val="0"/>
              <w:marTop w:val="0"/>
              <w:marBottom w:val="0"/>
              <w:divBdr>
                <w:top w:val="none" w:sz="0" w:space="0" w:color="auto"/>
                <w:left w:val="none" w:sz="0" w:space="0" w:color="auto"/>
                <w:bottom w:val="none" w:sz="0" w:space="0" w:color="auto"/>
                <w:right w:val="none" w:sz="0" w:space="0" w:color="auto"/>
              </w:divBdr>
            </w:div>
            <w:div w:id="1104959865">
              <w:marLeft w:val="0"/>
              <w:marRight w:val="0"/>
              <w:marTop w:val="0"/>
              <w:marBottom w:val="0"/>
              <w:divBdr>
                <w:top w:val="none" w:sz="0" w:space="0" w:color="auto"/>
                <w:left w:val="none" w:sz="0" w:space="0" w:color="auto"/>
                <w:bottom w:val="none" w:sz="0" w:space="0" w:color="auto"/>
                <w:right w:val="none" w:sz="0" w:space="0" w:color="auto"/>
              </w:divBdr>
            </w:div>
            <w:div w:id="1229225002">
              <w:marLeft w:val="0"/>
              <w:marRight w:val="0"/>
              <w:marTop w:val="0"/>
              <w:marBottom w:val="0"/>
              <w:divBdr>
                <w:top w:val="none" w:sz="0" w:space="0" w:color="auto"/>
                <w:left w:val="none" w:sz="0" w:space="0" w:color="auto"/>
                <w:bottom w:val="none" w:sz="0" w:space="0" w:color="auto"/>
                <w:right w:val="none" w:sz="0" w:space="0" w:color="auto"/>
              </w:divBdr>
            </w:div>
            <w:div w:id="1414353977">
              <w:marLeft w:val="0"/>
              <w:marRight w:val="0"/>
              <w:marTop w:val="0"/>
              <w:marBottom w:val="0"/>
              <w:divBdr>
                <w:top w:val="none" w:sz="0" w:space="0" w:color="auto"/>
                <w:left w:val="none" w:sz="0" w:space="0" w:color="auto"/>
                <w:bottom w:val="none" w:sz="0" w:space="0" w:color="auto"/>
                <w:right w:val="none" w:sz="0" w:space="0" w:color="auto"/>
              </w:divBdr>
            </w:div>
          </w:divsChild>
        </w:div>
        <w:div w:id="83307975">
          <w:marLeft w:val="0"/>
          <w:marRight w:val="0"/>
          <w:marTop w:val="0"/>
          <w:marBottom w:val="0"/>
          <w:divBdr>
            <w:top w:val="none" w:sz="0" w:space="0" w:color="auto"/>
            <w:left w:val="none" w:sz="0" w:space="0" w:color="auto"/>
            <w:bottom w:val="none" w:sz="0" w:space="0" w:color="auto"/>
            <w:right w:val="none" w:sz="0" w:space="0" w:color="auto"/>
          </w:divBdr>
        </w:div>
        <w:div w:id="85617008">
          <w:marLeft w:val="0"/>
          <w:marRight w:val="0"/>
          <w:marTop w:val="0"/>
          <w:marBottom w:val="0"/>
          <w:divBdr>
            <w:top w:val="none" w:sz="0" w:space="0" w:color="auto"/>
            <w:left w:val="none" w:sz="0" w:space="0" w:color="auto"/>
            <w:bottom w:val="none" w:sz="0" w:space="0" w:color="auto"/>
            <w:right w:val="none" w:sz="0" w:space="0" w:color="auto"/>
          </w:divBdr>
          <w:divsChild>
            <w:div w:id="378824065">
              <w:marLeft w:val="0"/>
              <w:marRight w:val="0"/>
              <w:marTop w:val="0"/>
              <w:marBottom w:val="0"/>
              <w:divBdr>
                <w:top w:val="none" w:sz="0" w:space="0" w:color="auto"/>
                <w:left w:val="none" w:sz="0" w:space="0" w:color="auto"/>
                <w:bottom w:val="none" w:sz="0" w:space="0" w:color="auto"/>
                <w:right w:val="none" w:sz="0" w:space="0" w:color="auto"/>
              </w:divBdr>
            </w:div>
            <w:div w:id="644163195">
              <w:marLeft w:val="0"/>
              <w:marRight w:val="0"/>
              <w:marTop w:val="0"/>
              <w:marBottom w:val="0"/>
              <w:divBdr>
                <w:top w:val="none" w:sz="0" w:space="0" w:color="auto"/>
                <w:left w:val="none" w:sz="0" w:space="0" w:color="auto"/>
                <w:bottom w:val="none" w:sz="0" w:space="0" w:color="auto"/>
                <w:right w:val="none" w:sz="0" w:space="0" w:color="auto"/>
              </w:divBdr>
            </w:div>
            <w:div w:id="946037707">
              <w:marLeft w:val="0"/>
              <w:marRight w:val="0"/>
              <w:marTop w:val="0"/>
              <w:marBottom w:val="0"/>
              <w:divBdr>
                <w:top w:val="none" w:sz="0" w:space="0" w:color="auto"/>
                <w:left w:val="none" w:sz="0" w:space="0" w:color="auto"/>
                <w:bottom w:val="none" w:sz="0" w:space="0" w:color="auto"/>
                <w:right w:val="none" w:sz="0" w:space="0" w:color="auto"/>
              </w:divBdr>
            </w:div>
            <w:div w:id="1070730883">
              <w:marLeft w:val="0"/>
              <w:marRight w:val="0"/>
              <w:marTop w:val="0"/>
              <w:marBottom w:val="0"/>
              <w:divBdr>
                <w:top w:val="none" w:sz="0" w:space="0" w:color="auto"/>
                <w:left w:val="none" w:sz="0" w:space="0" w:color="auto"/>
                <w:bottom w:val="none" w:sz="0" w:space="0" w:color="auto"/>
                <w:right w:val="none" w:sz="0" w:space="0" w:color="auto"/>
              </w:divBdr>
            </w:div>
            <w:div w:id="1397314593">
              <w:marLeft w:val="0"/>
              <w:marRight w:val="0"/>
              <w:marTop w:val="0"/>
              <w:marBottom w:val="0"/>
              <w:divBdr>
                <w:top w:val="none" w:sz="0" w:space="0" w:color="auto"/>
                <w:left w:val="none" w:sz="0" w:space="0" w:color="auto"/>
                <w:bottom w:val="none" w:sz="0" w:space="0" w:color="auto"/>
                <w:right w:val="none" w:sz="0" w:space="0" w:color="auto"/>
              </w:divBdr>
            </w:div>
          </w:divsChild>
        </w:div>
        <w:div w:id="88278660">
          <w:marLeft w:val="0"/>
          <w:marRight w:val="0"/>
          <w:marTop w:val="0"/>
          <w:marBottom w:val="0"/>
          <w:divBdr>
            <w:top w:val="none" w:sz="0" w:space="0" w:color="auto"/>
            <w:left w:val="none" w:sz="0" w:space="0" w:color="auto"/>
            <w:bottom w:val="none" w:sz="0" w:space="0" w:color="auto"/>
            <w:right w:val="none" w:sz="0" w:space="0" w:color="auto"/>
          </w:divBdr>
        </w:div>
        <w:div w:id="120610541">
          <w:marLeft w:val="0"/>
          <w:marRight w:val="0"/>
          <w:marTop w:val="0"/>
          <w:marBottom w:val="0"/>
          <w:divBdr>
            <w:top w:val="none" w:sz="0" w:space="0" w:color="auto"/>
            <w:left w:val="none" w:sz="0" w:space="0" w:color="auto"/>
            <w:bottom w:val="none" w:sz="0" w:space="0" w:color="auto"/>
            <w:right w:val="none" w:sz="0" w:space="0" w:color="auto"/>
          </w:divBdr>
        </w:div>
        <w:div w:id="125704941">
          <w:marLeft w:val="0"/>
          <w:marRight w:val="0"/>
          <w:marTop w:val="0"/>
          <w:marBottom w:val="0"/>
          <w:divBdr>
            <w:top w:val="none" w:sz="0" w:space="0" w:color="auto"/>
            <w:left w:val="none" w:sz="0" w:space="0" w:color="auto"/>
            <w:bottom w:val="none" w:sz="0" w:space="0" w:color="auto"/>
            <w:right w:val="none" w:sz="0" w:space="0" w:color="auto"/>
          </w:divBdr>
        </w:div>
        <w:div w:id="136457779">
          <w:marLeft w:val="0"/>
          <w:marRight w:val="0"/>
          <w:marTop w:val="0"/>
          <w:marBottom w:val="0"/>
          <w:divBdr>
            <w:top w:val="none" w:sz="0" w:space="0" w:color="auto"/>
            <w:left w:val="none" w:sz="0" w:space="0" w:color="auto"/>
            <w:bottom w:val="none" w:sz="0" w:space="0" w:color="auto"/>
            <w:right w:val="none" w:sz="0" w:space="0" w:color="auto"/>
          </w:divBdr>
        </w:div>
        <w:div w:id="153883962">
          <w:marLeft w:val="0"/>
          <w:marRight w:val="0"/>
          <w:marTop w:val="0"/>
          <w:marBottom w:val="0"/>
          <w:divBdr>
            <w:top w:val="none" w:sz="0" w:space="0" w:color="auto"/>
            <w:left w:val="none" w:sz="0" w:space="0" w:color="auto"/>
            <w:bottom w:val="none" w:sz="0" w:space="0" w:color="auto"/>
            <w:right w:val="none" w:sz="0" w:space="0" w:color="auto"/>
          </w:divBdr>
        </w:div>
        <w:div w:id="169952443">
          <w:marLeft w:val="0"/>
          <w:marRight w:val="0"/>
          <w:marTop w:val="0"/>
          <w:marBottom w:val="0"/>
          <w:divBdr>
            <w:top w:val="none" w:sz="0" w:space="0" w:color="auto"/>
            <w:left w:val="none" w:sz="0" w:space="0" w:color="auto"/>
            <w:bottom w:val="none" w:sz="0" w:space="0" w:color="auto"/>
            <w:right w:val="none" w:sz="0" w:space="0" w:color="auto"/>
          </w:divBdr>
        </w:div>
        <w:div w:id="176502150">
          <w:marLeft w:val="0"/>
          <w:marRight w:val="0"/>
          <w:marTop w:val="0"/>
          <w:marBottom w:val="0"/>
          <w:divBdr>
            <w:top w:val="none" w:sz="0" w:space="0" w:color="auto"/>
            <w:left w:val="none" w:sz="0" w:space="0" w:color="auto"/>
            <w:bottom w:val="none" w:sz="0" w:space="0" w:color="auto"/>
            <w:right w:val="none" w:sz="0" w:space="0" w:color="auto"/>
          </w:divBdr>
          <w:divsChild>
            <w:div w:id="21982067">
              <w:marLeft w:val="0"/>
              <w:marRight w:val="0"/>
              <w:marTop w:val="0"/>
              <w:marBottom w:val="0"/>
              <w:divBdr>
                <w:top w:val="none" w:sz="0" w:space="0" w:color="auto"/>
                <w:left w:val="none" w:sz="0" w:space="0" w:color="auto"/>
                <w:bottom w:val="none" w:sz="0" w:space="0" w:color="auto"/>
                <w:right w:val="none" w:sz="0" w:space="0" w:color="auto"/>
              </w:divBdr>
            </w:div>
            <w:div w:id="178158977">
              <w:marLeft w:val="0"/>
              <w:marRight w:val="0"/>
              <w:marTop w:val="0"/>
              <w:marBottom w:val="0"/>
              <w:divBdr>
                <w:top w:val="none" w:sz="0" w:space="0" w:color="auto"/>
                <w:left w:val="none" w:sz="0" w:space="0" w:color="auto"/>
                <w:bottom w:val="none" w:sz="0" w:space="0" w:color="auto"/>
                <w:right w:val="none" w:sz="0" w:space="0" w:color="auto"/>
              </w:divBdr>
            </w:div>
            <w:div w:id="1761297166">
              <w:marLeft w:val="0"/>
              <w:marRight w:val="0"/>
              <w:marTop w:val="0"/>
              <w:marBottom w:val="0"/>
              <w:divBdr>
                <w:top w:val="none" w:sz="0" w:space="0" w:color="auto"/>
                <w:left w:val="none" w:sz="0" w:space="0" w:color="auto"/>
                <w:bottom w:val="none" w:sz="0" w:space="0" w:color="auto"/>
                <w:right w:val="none" w:sz="0" w:space="0" w:color="auto"/>
              </w:divBdr>
            </w:div>
            <w:div w:id="1888759808">
              <w:marLeft w:val="0"/>
              <w:marRight w:val="0"/>
              <w:marTop w:val="0"/>
              <w:marBottom w:val="0"/>
              <w:divBdr>
                <w:top w:val="none" w:sz="0" w:space="0" w:color="auto"/>
                <w:left w:val="none" w:sz="0" w:space="0" w:color="auto"/>
                <w:bottom w:val="none" w:sz="0" w:space="0" w:color="auto"/>
                <w:right w:val="none" w:sz="0" w:space="0" w:color="auto"/>
              </w:divBdr>
            </w:div>
            <w:div w:id="2032880088">
              <w:marLeft w:val="0"/>
              <w:marRight w:val="0"/>
              <w:marTop w:val="0"/>
              <w:marBottom w:val="0"/>
              <w:divBdr>
                <w:top w:val="none" w:sz="0" w:space="0" w:color="auto"/>
                <w:left w:val="none" w:sz="0" w:space="0" w:color="auto"/>
                <w:bottom w:val="none" w:sz="0" w:space="0" w:color="auto"/>
                <w:right w:val="none" w:sz="0" w:space="0" w:color="auto"/>
              </w:divBdr>
            </w:div>
          </w:divsChild>
        </w:div>
        <w:div w:id="183373011">
          <w:marLeft w:val="0"/>
          <w:marRight w:val="0"/>
          <w:marTop w:val="0"/>
          <w:marBottom w:val="0"/>
          <w:divBdr>
            <w:top w:val="none" w:sz="0" w:space="0" w:color="auto"/>
            <w:left w:val="none" w:sz="0" w:space="0" w:color="auto"/>
            <w:bottom w:val="none" w:sz="0" w:space="0" w:color="auto"/>
            <w:right w:val="none" w:sz="0" w:space="0" w:color="auto"/>
          </w:divBdr>
        </w:div>
        <w:div w:id="184758328">
          <w:marLeft w:val="0"/>
          <w:marRight w:val="0"/>
          <w:marTop w:val="0"/>
          <w:marBottom w:val="0"/>
          <w:divBdr>
            <w:top w:val="none" w:sz="0" w:space="0" w:color="auto"/>
            <w:left w:val="none" w:sz="0" w:space="0" w:color="auto"/>
            <w:bottom w:val="none" w:sz="0" w:space="0" w:color="auto"/>
            <w:right w:val="none" w:sz="0" w:space="0" w:color="auto"/>
          </w:divBdr>
        </w:div>
        <w:div w:id="184908968">
          <w:marLeft w:val="0"/>
          <w:marRight w:val="0"/>
          <w:marTop w:val="0"/>
          <w:marBottom w:val="0"/>
          <w:divBdr>
            <w:top w:val="none" w:sz="0" w:space="0" w:color="auto"/>
            <w:left w:val="none" w:sz="0" w:space="0" w:color="auto"/>
            <w:bottom w:val="none" w:sz="0" w:space="0" w:color="auto"/>
            <w:right w:val="none" w:sz="0" w:space="0" w:color="auto"/>
          </w:divBdr>
          <w:divsChild>
            <w:div w:id="392654988">
              <w:marLeft w:val="0"/>
              <w:marRight w:val="0"/>
              <w:marTop w:val="0"/>
              <w:marBottom w:val="0"/>
              <w:divBdr>
                <w:top w:val="none" w:sz="0" w:space="0" w:color="auto"/>
                <w:left w:val="none" w:sz="0" w:space="0" w:color="auto"/>
                <w:bottom w:val="none" w:sz="0" w:space="0" w:color="auto"/>
                <w:right w:val="none" w:sz="0" w:space="0" w:color="auto"/>
              </w:divBdr>
            </w:div>
            <w:div w:id="473450042">
              <w:marLeft w:val="0"/>
              <w:marRight w:val="0"/>
              <w:marTop w:val="0"/>
              <w:marBottom w:val="0"/>
              <w:divBdr>
                <w:top w:val="none" w:sz="0" w:space="0" w:color="auto"/>
                <w:left w:val="none" w:sz="0" w:space="0" w:color="auto"/>
                <w:bottom w:val="none" w:sz="0" w:space="0" w:color="auto"/>
                <w:right w:val="none" w:sz="0" w:space="0" w:color="auto"/>
              </w:divBdr>
            </w:div>
            <w:div w:id="1007173096">
              <w:marLeft w:val="0"/>
              <w:marRight w:val="0"/>
              <w:marTop w:val="0"/>
              <w:marBottom w:val="0"/>
              <w:divBdr>
                <w:top w:val="none" w:sz="0" w:space="0" w:color="auto"/>
                <w:left w:val="none" w:sz="0" w:space="0" w:color="auto"/>
                <w:bottom w:val="none" w:sz="0" w:space="0" w:color="auto"/>
                <w:right w:val="none" w:sz="0" w:space="0" w:color="auto"/>
              </w:divBdr>
            </w:div>
            <w:div w:id="1176387584">
              <w:marLeft w:val="0"/>
              <w:marRight w:val="0"/>
              <w:marTop w:val="0"/>
              <w:marBottom w:val="0"/>
              <w:divBdr>
                <w:top w:val="none" w:sz="0" w:space="0" w:color="auto"/>
                <w:left w:val="none" w:sz="0" w:space="0" w:color="auto"/>
                <w:bottom w:val="none" w:sz="0" w:space="0" w:color="auto"/>
                <w:right w:val="none" w:sz="0" w:space="0" w:color="auto"/>
              </w:divBdr>
            </w:div>
            <w:div w:id="1807121375">
              <w:marLeft w:val="0"/>
              <w:marRight w:val="0"/>
              <w:marTop w:val="0"/>
              <w:marBottom w:val="0"/>
              <w:divBdr>
                <w:top w:val="none" w:sz="0" w:space="0" w:color="auto"/>
                <w:left w:val="none" w:sz="0" w:space="0" w:color="auto"/>
                <w:bottom w:val="none" w:sz="0" w:space="0" w:color="auto"/>
                <w:right w:val="none" w:sz="0" w:space="0" w:color="auto"/>
              </w:divBdr>
            </w:div>
          </w:divsChild>
        </w:div>
        <w:div w:id="200244172">
          <w:marLeft w:val="0"/>
          <w:marRight w:val="0"/>
          <w:marTop w:val="0"/>
          <w:marBottom w:val="0"/>
          <w:divBdr>
            <w:top w:val="none" w:sz="0" w:space="0" w:color="auto"/>
            <w:left w:val="none" w:sz="0" w:space="0" w:color="auto"/>
            <w:bottom w:val="none" w:sz="0" w:space="0" w:color="auto"/>
            <w:right w:val="none" w:sz="0" w:space="0" w:color="auto"/>
          </w:divBdr>
        </w:div>
        <w:div w:id="209848556">
          <w:marLeft w:val="0"/>
          <w:marRight w:val="0"/>
          <w:marTop w:val="0"/>
          <w:marBottom w:val="0"/>
          <w:divBdr>
            <w:top w:val="none" w:sz="0" w:space="0" w:color="auto"/>
            <w:left w:val="none" w:sz="0" w:space="0" w:color="auto"/>
            <w:bottom w:val="none" w:sz="0" w:space="0" w:color="auto"/>
            <w:right w:val="none" w:sz="0" w:space="0" w:color="auto"/>
          </w:divBdr>
        </w:div>
        <w:div w:id="221840641">
          <w:marLeft w:val="0"/>
          <w:marRight w:val="0"/>
          <w:marTop w:val="0"/>
          <w:marBottom w:val="0"/>
          <w:divBdr>
            <w:top w:val="none" w:sz="0" w:space="0" w:color="auto"/>
            <w:left w:val="none" w:sz="0" w:space="0" w:color="auto"/>
            <w:bottom w:val="none" w:sz="0" w:space="0" w:color="auto"/>
            <w:right w:val="none" w:sz="0" w:space="0" w:color="auto"/>
          </w:divBdr>
          <w:divsChild>
            <w:div w:id="275645804">
              <w:marLeft w:val="0"/>
              <w:marRight w:val="0"/>
              <w:marTop w:val="0"/>
              <w:marBottom w:val="0"/>
              <w:divBdr>
                <w:top w:val="none" w:sz="0" w:space="0" w:color="auto"/>
                <w:left w:val="none" w:sz="0" w:space="0" w:color="auto"/>
                <w:bottom w:val="none" w:sz="0" w:space="0" w:color="auto"/>
                <w:right w:val="none" w:sz="0" w:space="0" w:color="auto"/>
              </w:divBdr>
            </w:div>
            <w:div w:id="784732191">
              <w:marLeft w:val="0"/>
              <w:marRight w:val="0"/>
              <w:marTop w:val="0"/>
              <w:marBottom w:val="0"/>
              <w:divBdr>
                <w:top w:val="none" w:sz="0" w:space="0" w:color="auto"/>
                <w:left w:val="none" w:sz="0" w:space="0" w:color="auto"/>
                <w:bottom w:val="none" w:sz="0" w:space="0" w:color="auto"/>
                <w:right w:val="none" w:sz="0" w:space="0" w:color="auto"/>
              </w:divBdr>
            </w:div>
            <w:div w:id="2013027074">
              <w:marLeft w:val="0"/>
              <w:marRight w:val="0"/>
              <w:marTop w:val="0"/>
              <w:marBottom w:val="0"/>
              <w:divBdr>
                <w:top w:val="none" w:sz="0" w:space="0" w:color="auto"/>
                <w:left w:val="none" w:sz="0" w:space="0" w:color="auto"/>
                <w:bottom w:val="none" w:sz="0" w:space="0" w:color="auto"/>
                <w:right w:val="none" w:sz="0" w:space="0" w:color="auto"/>
              </w:divBdr>
            </w:div>
          </w:divsChild>
        </w:div>
        <w:div w:id="259459372">
          <w:marLeft w:val="0"/>
          <w:marRight w:val="0"/>
          <w:marTop w:val="0"/>
          <w:marBottom w:val="0"/>
          <w:divBdr>
            <w:top w:val="none" w:sz="0" w:space="0" w:color="auto"/>
            <w:left w:val="none" w:sz="0" w:space="0" w:color="auto"/>
            <w:bottom w:val="none" w:sz="0" w:space="0" w:color="auto"/>
            <w:right w:val="none" w:sz="0" w:space="0" w:color="auto"/>
          </w:divBdr>
        </w:div>
        <w:div w:id="261843796">
          <w:marLeft w:val="0"/>
          <w:marRight w:val="0"/>
          <w:marTop w:val="0"/>
          <w:marBottom w:val="0"/>
          <w:divBdr>
            <w:top w:val="none" w:sz="0" w:space="0" w:color="auto"/>
            <w:left w:val="none" w:sz="0" w:space="0" w:color="auto"/>
            <w:bottom w:val="none" w:sz="0" w:space="0" w:color="auto"/>
            <w:right w:val="none" w:sz="0" w:space="0" w:color="auto"/>
          </w:divBdr>
        </w:div>
        <w:div w:id="270170094">
          <w:marLeft w:val="0"/>
          <w:marRight w:val="0"/>
          <w:marTop w:val="0"/>
          <w:marBottom w:val="0"/>
          <w:divBdr>
            <w:top w:val="none" w:sz="0" w:space="0" w:color="auto"/>
            <w:left w:val="none" w:sz="0" w:space="0" w:color="auto"/>
            <w:bottom w:val="none" w:sz="0" w:space="0" w:color="auto"/>
            <w:right w:val="none" w:sz="0" w:space="0" w:color="auto"/>
          </w:divBdr>
        </w:div>
        <w:div w:id="271131695">
          <w:marLeft w:val="0"/>
          <w:marRight w:val="0"/>
          <w:marTop w:val="0"/>
          <w:marBottom w:val="0"/>
          <w:divBdr>
            <w:top w:val="none" w:sz="0" w:space="0" w:color="auto"/>
            <w:left w:val="none" w:sz="0" w:space="0" w:color="auto"/>
            <w:bottom w:val="none" w:sz="0" w:space="0" w:color="auto"/>
            <w:right w:val="none" w:sz="0" w:space="0" w:color="auto"/>
          </w:divBdr>
          <w:divsChild>
            <w:div w:id="75517941">
              <w:marLeft w:val="0"/>
              <w:marRight w:val="0"/>
              <w:marTop w:val="0"/>
              <w:marBottom w:val="0"/>
              <w:divBdr>
                <w:top w:val="none" w:sz="0" w:space="0" w:color="auto"/>
                <w:left w:val="none" w:sz="0" w:space="0" w:color="auto"/>
                <w:bottom w:val="none" w:sz="0" w:space="0" w:color="auto"/>
                <w:right w:val="none" w:sz="0" w:space="0" w:color="auto"/>
              </w:divBdr>
            </w:div>
            <w:div w:id="677193394">
              <w:marLeft w:val="0"/>
              <w:marRight w:val="0"/>
              <w:marTop w:val="0"/>
              <w:marBottom w:val="0"/>
              <w:divBdr>
                <w:top w:val="none" w:sz="0" w:space="0" w:color="auto"/>
                <w:left w:val="none" w:sz="0" w:space="0" w:color="auto"/>
                <w:bottom w:val="none" w:sz="0" w:space="0" w:color="auto"/>
                <w:right w:val="none" w:sz="0" w:space="0" w:color="auto"/>
              </w:divBdr>
            </w:div>
            <w:div w:id="1614677456">
              <w:marLeft w:val="0"/>
              <w:marRight w:val="0"/>
              <w:marTop w:val="0"/>
              <w:marBottom w:val="0"/>
              <w:divBdr>
                <w:top w:val="none" w:sz="0" w:space="0" w:color="auto"/>
                <w:left w:val="none" w:sz="0" w:space="0" w:color="auto"/>
                <w:bottom w:val="none" w:sz="0" w:space="0" w:color="auto"/>
                <w:right w:val="none" w:sz="0" w:space="0" w:color="auto"/>
              </w:divBdr>
            </w:div>
            <w:div w:id="1732998044">
              <w:marLeft w:val="0"/>
              <w:marRight w:val="0"/>
              <w:marTop w:val="0"/>
              <w:marBottom w:val="0"/>
              <w:divBdr>
                <w:top w:val="none" w:sz="0" w:space="0" w:color="auto"/>
                <w:left w:val="none" w:sz="0" w:space="0" w:color="auto"/>
                <w:bottom w:val="none" w:sz="0" w:space="0" w:color="auto"/>
                <w:right w:val="none" w:sz="0" w:space="0" w:color="auto"/>
              </w:divBdr>
            </w:div>
            <w:div w:id="2042313643">
              <w:marLeft w:val="0"/>
              <w:marRight w:val="0"/>
              <w:marTop w:val="0"/>
              <w:marBottom w:val="0"/>
              <w:divBdr>
                <w:top w:val="none" w:sz="0" w:space="0" w:color="auto"/>
                <w:left w:val="none" w:sz="0" w:space="0" w:color="auto"/>
                <w:bottom w:val="none" w:sz="0" w:space="0" w:color="auto"/>
                <w:right w:val="none" w:sz="0" w:space="0" w:color="auto"/>
              </w:divBdr>
            </w:div>
          </w:divsChild>
        </w:div>
        <w:div w:id="277570863">
          <w:marLeft w:val="0"/>
          <w:marRight w:val="0"/>
          <w:marTop w:val="0"/>
          <w:marBottom w:val="0"/>
          <w:divBdr>
            <w:top w:val="none" w:sz="0" w:space="0" w:color="auto"/>
            <w:left w:val="none" w:sz="0" w:space="0" w:color="auto"/>
            <w:bottom w:val="none" w:sz="0" w:space="0" w:color="auto"/>
            <w:right w:val="none" w:sz="0" w:space="0" w:color="auto"/>
          </w:divBdr>
        </w:div>
        <w:div w:id="281229391">
          <w:marLeft w:val="0"/>
          <w:marRight w:val="0"/>
          <w:marTop w:val="0"/>
          <w:marBottom w:val="0"/>
          <w:divBdr>
            <w:top w:val="none" w:sz="0" w:space="0" w:color="auto"/>
            <w:left w:val="none" w:sz="0" w:space="0" w:color="auto"/>
            <w:bottom w:val="none" w:sz="0" w:space="0" w:color="auto"/>
            <w:right w:val="none" w:sz="0" w:space="0" w:color="auto"/>
          </w:divBdr>
          <w:divsChild>
            <w:div w:id="686758749">
              <w:marLeft w:val="0"/>
              <w:marRight w:val="0"/>
              <w:marTop w:val="0"/>
              <w:marBottom w:val="0"/>
              <w:divBdr>
                <w:top w:val="none" w:sz="0" w:space="0" w:color="auto"/>
                <w:left w:val="none" w:sz="0" w:space="0" w:color="auto"/>
                <w:bottom w:val="none" w:sz="0" w:space="0" w:color="auto"/>
                <w:right w:val="none" w:sz="0" w:space="0" w:color="auto"/>
              </w:divBdr>
            </w:div>
            <w:div w:id="759563776">
              <w:marLeft w:val="0"/>
              <w:marRight w:val="0"/>
              <w:marTop w:val="0"/>
              <w:marBottom w:val="0"/>
              <w:divBdr>
                <w:top w:val="none" w:sz="0" w:space="0" w:color="auto"/>
                <w:left w:val="none" w:sz="0" w:space="0" w:color="auto"/>
                <w:bottom w:val="none" w:sz="0" w:space="0" w:color="auto"/>
                <w:right w:val="none" w:sz="0" w:space="0" w:color="auto"/>
              </w:divBdr>
            </w:div>
            <w:div w:id="1326786767">
              <w:marLeft w:val="0"/>
              <w:marRight w:val="0"/>
              <w:marTop w:val="0"/>
              <w:marBottom w:val="0"/>
              <w:divBdr>
                <w:top w:val="none" w:sz="0" w:space="0" w:color="auto"/>
                <w:left w:val="none" w:sz="0" w:space="0" w:color="auto"/>
                <w:bottom w:val="none" w:sz="0" w:space="0" w:color="auto"/>
                <w:right w:val="none" w:sz="0" w:space="0" w:color="auto"/>
              </w:divBdr>
            </w:div>
          </w:divsChild>
        </w:div>
        <w:div w:id="281310371">
          <w:marLeft w:val="0"/>
          <w:marRight w:val="0"/>
          <w:marTop w:val="0"/>
          <w:marBottom w:val="0"/>
          <w:divBdr>
            <w:top w:val="none" w:sz="0" w:space="0" w:color="auto"/>
            <w:left w:val="none" w:sz="0" w:space="0" w:color="auto"/>
            <w:bottom w:val="none" w:sz="0" w:space="0" w:color="auto"/>
            <w:right w:val="none" w:sz="0" w:space="0" w:color="auto"/>
          </w:divBdr>
        </w:div>
        <w:div w:id="283971107">
          <w:marLeft w:val="0"/>
          <w:marRight w:val="0"/>
          <w:marTop w:val="0"/>
          <w:marBottom w:val="0"/>
          <w:divBdr>
            <w:top w:val="none" w:sz="0" w:space="0" w:color="auto"/>
            <w:left w:val="none" w:sz="0" w:space="0" w:color="auto"/>
            <w:bottom w:val="none" w:sz="0" w:space="0" w:color="auto"/>
            <w:right w:val="none" w:sz="0" w:space="0" w:color="auto"/>
          </w:divBdr>
        </w:div>
        <w:div w:id="296187590">
          <w:marLeft w:val="0"/>
          <w:marRight w:val="0"/>
          <w:marTop w:val="0"/>
          <w:marBottom w:val="0"/>
          <w:divBdr>
            <w:top w:val="none" w:sz="0" w:space="0" w:color="auto"/>
            <w:left w:val="none" w:sz="0" w:space="0" w:color="auto"/>
            <w:bottom w:val="none" w:sz="0" w:space="0" w:color="auto"/>
            <w:right w:val="none" w:sz="0" w:space="0" w:color="auto"/>
          </w:divBdr>
        </w:div>
        <w:div w:id="315886447">
          <w:marLeft w:val="0"/>
          <w:marRight w:val="0"/>
          <w:marTop w:val="0"/>
          <w:marBottom w:val="0"/>
          <w:divBdr>
            <w:top w:val="none" w:sz="0" w:space="0" w:color="auto"/>
            <w:left w:val="none" w:sz="0" w:space="0" w:color="auto"/>
            <w:bottom w:val="none" w:sz="0" w:space="0" w:color="auto"/>
            <w:right w:val="none" w:sz="0" w:space="0" w:color="auto"/>
          </w:divBdr>
          <w:divsChild>
            <w:div w:id="1113860610">
              <w:marLeft w:val="0"/>
              <w:marRight w:val="0"/>
              <w:marTop w:val="0"/>
              <w:marBottom w:val="0"/>
              <w:divBdr>
                <w:top w:val="none" w:sz="0" w:space="0" w:color="auto"/>
                <w:left w:val="none" w:sz="0" w:space="0" w:color="auto"/>
                <w:bottom w:val="none" w:sz="0" w:space="0" w:color="auto"/>
                <w:right w:val="none" w:sz="0" w:space="0" w:color="auto"/>
              </w:divBdr>
            </w:div>
          </w:divsChild>
        </w:div>
        <w:div w:id="325212377">
          <w:marLeft w:val="0"/>
          <w:marRight w:val="0"/>
          <w:marTop w:val="0"/>
          <w:marBottom w:val="0"/>
          <w:divBdr>
            <w:top w:val="none" w:sz="0" w:space="0" w:color="auto"/>
            <w:left w:val="none" w:sz="0" w:space="0" w:color="auto"/>
            <w:bottom w:val="none" w:sz="0" w:space="0" w:color="auto"/>
            <w:right w:val="none" w:sz="0" w:space="0" w:color="auto"/>
          </w:divBdr>
          <w:divsChild>
            <w:div w:id="537133757">
              <w:marLeft w:val="0"/>
              <w:marRight w:val="0"/>
              <w:marTop w:val="0"/>
              <w:marBottom w:val="0"/>
              <w:divBdr>
                <w:top w:val="none" w:sz="0" w:space="0" w:color="auto"/>
                <w:left w:val="none" w:sz="0" w:space="0" w:color="auto"/>
                <w:bottom w:val="none" w:sz="0" w:space="0" w:color="auto"/>
                <w:right w:val="none" w:sz="0" w:space="0" w:color="auto"/>
              </w:divBdr>
            </w:div>
            <w:div w:id="618419083">
              <w:marLeft w:val="0"/>
              <w:marRight w:val="0"/>
              <w:marTop w:val="0"/>
              <w:marBottom w:val="0"/>
              <w:divBdr>
                <w:top w:val="none" w:sz="0" w:space="0" w:color="auto"/>
                <w:left w:val="none" w:sz="0" w:space="0" w:color="auto"/>
                <w:bottom w:val="none" w:sz="0" w:space="0" w:color="auto"/>
                <w:right w:val="none" w:sz="0" w:space="0" w:color="auto"/>
              </w:divBdr>
            </w:div>
            <w:div w:id="1020203860">
              <w:marLeft w:val="0"/>
              <w:marRight w:val="0"/>
              <w:marTop w:val="0"/>
              <w:marBottom w:val="0"/>
              <w:divBdr>
                <w:top w:val="none" w:sz="0" w:space="0" w:color="auto"/>
                <w:left w:val="none" w:sz="0" w:space="0" w:color="auto"/>
                <w:bottom w:val="none" w:sz="0" w:space="0" w:color="auto"/>
                <w:right w:val="none" w:sz="0" w:space="0" w:color="auto"/>
              </w:divBdr>
            </w:div>
            <w:div w:id="1628588173">
              <w:marLeft w:val="0"/>
              <w:marRight w:val="0"/>
              <w:marTop w:val="0"/>
              <w:marBottom w:val="0"/>
              <w:divBdr>
                <w:top w:val="none" w:sz="0" w:space="0" w:color="auto"/>
                <w:left w:val="none" w:sz="0" w:space="0" w:color="auto"/>
                <w:bottom w:val="none" w:sz="0" w:space="0" w:color="auto"/>
                <w:right w:val="none" w:sz="0" w:space="0" w:color="auto"/>
              </w:divBdr>
            </w:div>
            <w:div w:id="1997026639">
              <w:marLeft w:val="0"/>
              <w:marRight w:val="0"/>
              <w:marTop w:val="0"/>
              <w:marBottom w:val="0"/>
              <w:divBdr>
                <w:top w:val="none" w:sz="0" w:space="0" w:color="auto"/>
                <w:left w:val="none" w:sz="0" w:space="0" w:color="auto"/>
                <w:bottom w:val="none" w:sz="0" w:space="0" w:color="auto"/>
                <w:right w:val="none" w:sz="0" w:space="0" w:color="auto"/>
              </w:divBdr>
            </w:div>
          </w:divsChild>
        </w:div>
        <w:div w:id="356200671">
          <w:marLeft w:val="0"/>
          <w:marRight w:val="0"/>
          <w:marTop w:val="0"/>
          <w:marBottom w:val="0"/>
          <w:divBdr>
            <w:top w:val="none" w:sz="0" w:space="0" w:color="auto"/>
            <w:left w:val="none" w:sz="0" w:space="0" w:color="auto"/>
            <w:bottom w:val="none" w:sz="0" w:space="0" w:color="auto"/>
            <w:right w:val="none" w:sz="0" w:space="0" w:color="auto"/>
          </w:divBdr>
        </w:div>
        <w:div w:id="356658735">
          <w:marLeft w:val="0"/>
          <w:marRight w:val="0"/>
          <w:marTop w:val="0"/>
          <w:marBottom w:val="0"/>
          <w:divBdr>
            <w:top w:val="none" w:sz="0" w:space="0" w:color="auto"/>
            <w:left w:val="none" w:sz="0" w:space="0" w:color="auto"/>
            <w:bottom w:val="none" w:sz="0" w:space="0" w:color="auto"/>
            <w:right w:val="none" w:sz="0" w:space="0" w:color="auto"/>
          </w:divBdr>
        </w:div>
        <w:div w:id="360521604">
          <w:marLeft w:val="0"/>
          <w:marRight w:val="0"/>
          <w:marTop w:val="0"/>
          <w:marBottom w:val="0"/>
          <w:divBdr>
            <w:top w:val="none" w:sz="0" w:space="0" w:color="auto"/>
            <w:left w:val="none" w:sz="0" w:space="0" w:color="auto"/>
            <w:bottom w:val="none" w:sz="0" w:space="0" w:color="auto"/>
            <w:right w:val="none" w:sz="0" w:space="0" w:color="auto"/>
          </w:divBdr>
          <w:divsChild>
            <w:div w:id="334110475">
              <w:marLeft w:val="0"/>
              <w:marRight w:val="0"/>
              <w:marTop w:val="0"/>
              <w:marBottom w:val="0"/>
              <w:divBdr>
                <w:top w:val="none" w:sz="0" w:space="0" w:color="auto"/>
                <w:left w:val="none" w:sz="0" w:space="0" w:color="auto"/>
                <w:bottom w:val="none" w:sz="0" w:space="0" w:color="auto"/>
                <w:right w:val="none" w:sz="0" w:space="0" w:color="auto"/>
              </w:divBdr>
            </w:div>
            <w:div w:id="645285683">
              <w:marLeft w:val="0"/>
              <w:marRight w:val="0"/>
              <w:marTop w:val="0"/>
              <w:marBottom w:val="0"/>
              <w:divBdr>
                <w:top w:val="none" w:sz="0" w:space="0" w:color="auto"/>
                <w:left w:val="none" w:sz="0" w:space="0" w:color="auto"/>
                <w:bottom w:val="none" w:sz="0" w:space="0" w:color="auto"/>
                <w:right w:val="none" w:sz="0" w:space="0" w:color="auto"/>
              </w:divBdr>
            </w:div>
            <w:div w:id="1030029798">
              <w:marLeft w:val="0"/>
              <w:marRight w:val="0"/>
              <w:marTop w:val="0"/>
              <w:marBottom w:val="0"/>
              <w:divBdr>
                <w:top w:val="none" w:sz="0" w:space="0" w:color="auto"/>
                <w:left w:val="none" w:sz="0" w:space="0" w:color="auto"/>
                <w:bottom w:val="none" w:sz="0" w:space="0" w:color="auto"/>
                <w:right w:val="none" w:sz="0" w:space="0" w:color="auto"/>
              </w:divBdr>
            </w:div>
            <w:div w:id="1190491791">
              <w:marLeft w:val="0"/>
              <w:marRight w:val="0"/>
              <w:marTop w:val="0"/>
              <w:marBottom w:val="0"/>
              <w:divBdr>
                <w:top w:val="none" w:sz="0" w:space="0" w:color="auto"/>
                <w:left w:val="none" w:sz="0" w:space="0" w:color="auto"/>
                <w:bottom w:val="none" w:sz="0" w:space="0" w:color="auto"/>
                <w:right w:val="none" w:sz="0" w:space="0" w:color="auto"/>
              </w:divBdr>
            </w:div>
            <w:div w:id="1276402565">
              <w:marLeft w:val="0"/>
              <w:marRight w:val="0"/>
              <w:marTop w:val="0"/>
              <w:marBottom w:val="0"/>
              <w:divBdr>
                <w:top w:val="none" w:sz="0" w:space="0" w:color="auto"/>
                <w:left w:val="none" w:sz="0" w:space="0" w:color="auto"/>
                <w:bottom w:val="none" w:sz="0" w:space="0" w:color="auto"/>
                <w:right w:val="none" w:sz="0" w:space="0" w:color="auto"/>
              </w:divBdr>
            </w:div>
          </w:divsChild>
        </w:div>
        <w:div w:id="390812201">
          <w:marLeft w:val="0"/>
          <w:marRight w:val="0"/>
          <w:marTop w:val="0"/>
          <w:marBottom w:val="0"/>
          <w:divBdr>
            <w:top w:val="none" w:sz="0" w:space="0" w:color="auto"/>
            <w:left w:val="none" w:sz="0" w:space="0" w:color="auto"/>
            <w:bottom w:val="none" w:sz="0" w:space="0" w:color="auto"/>
            <w:right w:val="none" w:sz="0" w:space="0" w:color="auto"/>
          </w:divBdr>
        </w:div>
        <w:div w:id="394820583">
          <w:marLeft w:val="0"/>
          <w:marRight w:val="0"/>
          <w:marTop w:val="0"/>
          <w:marBottom w:val="0"/>
          <w:divBdr>
            <w:top w:val="none" w:sz="0" w:space="0" w:color="auto"/>
            <w:left w:val="none" w:sz="0" w:space="0" w:color="auto"/>
            <w:bottom w:val="none" w:sz="0" w:space="0" w:color="auto"/>
            <w:right w:val="none" w:sz="0" w:space="0" w:color="auto"/>
          </w:divBdr>
        </w:div>
        <w:div w:id="395132318">
          <w:marLeft w:val="0"/>
          <w:marRight w:val="0"/>
          <w:marTop w:val="0"/>
          <w:marBottom w:val="0"/>
          <w:divBdr>
            <w:top w:val="none" w:sz="0" w:space="0" w:color="auto"/>
            <w:left w:val="none" w:sz="0" w:space="0" w:color="auto"/>
            <w:bottom w:val="none" w:sz="0" w:space="0" w:color="auto"/>
            <w:right w:val="none" w:sz="0" w:space="0" w:color="auto"/>
          </w:divBdr>
        </w:div>
        <w:div w:id="412625346">
          <w:marLeft w:val="0"/>
          <w:marRight w:val="0"/>
          <w:marTop w:val="0"/>
          <w:marBottom w:val="0"/>
          <w:divBdr>
            <w:top w:val="none" w:sz="0" w:space="0" w:color="auto"/>
            <w:left w:val="none" w:sz="0" w:space="0" w:color="auto"/>
            <w:bottom w:val="none" w:sz="0" w:space="0" w:color="auto"/>
            <w:right w:val="none" w:sz="0" w:space="0" w:color="auto"/>
          </w:divBdr>
        </w:div>
        <w:div w:id="418142435">
          <w:marLeft w:val="0"/>
          <w:marRight w:val="0"/>
          <w:marTop w:val="0"/>
          <w:marBottom w:val="0"/>
          <w:divBdr>
            <w:top w:val="none" w:sz="0" w:space="0" w:color="auto"/>
            <w:left w:val="none" w:sz="0" w:space="0" w:color="auto"/>
            <w:bottom w:val="none" w:sz="0" w:space="0" w:color="auto"/>
            <w:right w:val="none" w:sz="0" w:space="0" w:color="auto"/>
          </w:divBdr>
        </w:div>
        <w:div w:id="451822169">
          <w:marLeft w:val="0"/>
          <w:marRight w:val="0"/>
          <w:marTop w:val="0"/>
          <w:marBottom w:val="0"/>
          <w:divBdr>
            <w:top w:val="none" w:sz="0" w:space="0" w:color="auto"/>
            <w:left w:val="none" w:sz="0" w:space="0" w:color="auto"/>
            <w:bottom w:val="none" w:sz="0" w:space="0" w:color="auto"/>
            <w:right w:val="none" w:sz="0" w:space="0" w:color="auto"/>
          </w:divBdr>
          <w:divsChild>
            <w:div w:id="1495801745">
              <w:marLeft w:val="-75"/>
              <w:marRight w:val="0"/>
              <w:marTop w:val="30"/>
              <w:marBottom w:val="30"/>
              <w:divBdr>
                <w:top w:val="none" w:sz="0" w:space="0" w:color="auto"/>
                <w:left w:val="none" w:sz="0" w:space="0" w:color="auto"/>
                <w:bottom w:val="none" w:sz="0" w:space="0" w:color="auto"/>
                <w:right w:val="none" w:sz="0" w:space="0" w:color="auto"/>
              </w:divBdr>
              <w:divsChild>
                <w:div w:id="118574110">
                  <w:marLeft w:val="0"/>
                  <w:marRight w:val="0"/>
                  <w:marTop w:val="0"/>
                  <w:marBottom w:val="0"/>
                  <w:divBdr>
                    <w:top w:val="none" w:sz="0" w:space="0" w:color="auto"/>
                    <w:left w:val="none" w:sz="0" w:space="0" w:color="auto"/>
                    <w:bottom w:val="none" w:sz="0" w:space="0" w:color="auto"/>
                    <w:right w:val="none" w:sz="0" w:space="0" w:color="auto"/>
                  </w:divBdr>
                  <w:divsChild>
                    <w:div w:id="1730806994">
                      <w:marLeft w:val="0"/>
                      <w:marRight w:val="0"/>
                      <w:marTop w:val="0"/>
                      <w:marBottom w:val="0"/>
                      <w:divBdr>
                        <w:top w:val="none" w:sz="0" w:space="0" w:color="auto"/>
                        <w:left w:val="none" w:sz="0" w:space="0" w:color="auto"/>
                        <w:bottom w:val="none" w:sz="0" w:space="0" w:color="auto"/>
                        <w:right w:val="none" w:sz="0" w:space="0" w:color="auto"/>
                      </w:divBdr>
                    </w:div>
                  </w:divsChild>
                </w:div>
                <w:div w:id="132646541">
                  <w:marLeft w:val="0"/>
                  <w:marRight w:val="0"/>
                  <w:marTop w:val="0"/>
                  <w:marBottom w:val="0"/>
                  <w:divBdr>
                    <w:top w:val="none" w:sz="0" w:space="0" w:color="auto"/>
                    <w:left w:val="none" w:sz="0" w:space="0" w:color="auto"/>
                    <w:bottom w:val="none" w:sz="0" w:space="0" w:color="auto"/>
                    <w:right w:val="none" w:sz="0" w:space="0" w:color="auto"/>
                  </w:divBdr>
                  <w:divsChild>
                    <w:div w:id="853764731">
                      <w:marLeft w:val="0"/>
                      <w:marRight w:val="0"/>
                      <w:marTop w:val="0"/>
                      <w:marBottom w:val="0"/>
                      <w:divBdr>
                        <w:top w:val="none" w:sz="0" w:space="0" w:color="auto"/>
                        <w:left w:val="none" w:sz="0" w:space="0" w:color="auto"/>
                        <w:bottom w:val="none" w:sz="0" w:space="0" w:color="auto"/>
                        <w:right w:val="none" w:sz="0" w:space="0" w:color="auto"/>
                      </w:divBdr>
                    </w:div>
                  </w:divsChild>
                </w:div>
                <w:div w:id="211886385">
                  <w:marLeft w:val="0"/>
                  <w:marRight w:val="0"/>
                  <w:marTop w:val="0"/>
                  <w:marBottom w:val="0"/>
                  <w:divBdr>
                    <w:top w:val="none" w:sz="0" w:space="0" w:color="auto"/>
                    <w:left w:val="none" w:sz="0" w:space="0" w:color="auto"/>
                    <w:bottom w:val="none" w:sz="0" w:space="0" w:color="auto"/>
                    <w:right w:val="none" w:sz="0" w:space="0" w:color="auto"/>
                  </w:divBdr>
                  <w:divsChild>
                    <w:div w:id="52435433">
                      <w:marLeft w:val="0"/>
                      <w:marRight w:val="0"/>
                      <w:marTop w:val="0"/>
                      <w:marBottom w:val="0"/>
                      <w:divBdr>
                        <w:top w:val="none" w:sz="0" w:space="0" w:color="auto"/>
                        <w:left w:val="none" w:sz="0" w:space="0" w:color="auto"/>
                        <w:bottom w:val="none" w:sz="0" w:space="0" w:color="auto"/>
                        <w:right w:val="none" w:sz="0" w:space="0" w:color="auto"/>
                      </w:divBdr>
                    </w:div>
                  </w:divsChild>
                </w:div>
                <w:div w:id="280112952">
                  <w:marLeft w:val="0"/>
                  <w:marRight w:val="0"/>
                  <w:marTop w:val="0"/>
                  <w:marBottom w:val="0"/>
                  <w:divBdr>
                    <w:top w:val="none" w:sz="0" w:space="0" w:color="auto"/>
                    <w:left w:val="none" w:sz="0" w:space="0" w:color="auto"/>
                    <w:bottom w:val="none" w:sz="0" w:space="0" w:color="auto"/>
                    <w:right w:val="none" w:sz="0" w:space="0" w:color="auto"/>
                  </w:divBdr>
                  <w:divsChild>
                    <w:div w:id="1680237702">
                      <w:marLeft w:val="0"/>
                      <w:marRight w:val="0"/>
                      <w:marTop w:val="0"/>
                      <w:marBottom w:val="0"/>
                      <w:divBdr>
                        <w:top w:val="none" w:sz="0" w:space="0" w:color="auto"/>
                        <w:left w:val="none" w:sz="0" w:space="0" w:color="auto"/>
                        <w:bottom w:val="none" w:sz="0" w:space="0" w:color="auto"/>
                        <w:right w:val="none" w:sz="0" w:space="0" w:color="auto"/>
                      </w:divBdr>
                    </w:div>
                  </w:divsChild>
                </w:div>
                <w:div w:id="371198996">
                  <w:marLeft w:val="0"/>
                  <w:marRight w:val="0"/>
                  <w:marTop w:val="0"/>
                  <w:marBottom w:val="0"/>
                  <w:divBdr>
                    <w:top w:val="none" w:sz="0" w:space="0" w:color="auto"/>
                    <w:left w:val="none" w:sz="0" w:space="0" w:color="auto"/>
                    <w:bottom w:val="none" w:sz="0" w:space="0" w:color="auto"/>
                    <w:right w:val="none" w:sz="0" w:space="0" w:color="auto"/>
                  </w:divBdr>
                  <w:divsChild>
                    <w:div w:id="876433791">
                      <w:marLeft w:val="0"/>
                      <w:marRight w:val="0"/>
                      <w:marTop w:val="0"/>
                      <w:marBottom w:val="0"/>
                      <w:divBdr>
                        <w:top w:val="none" w:sz="0" w:space="0" w:color="auto"/>
                        <w:left w:val="none" w:sz="0" w:space="0" w:color="auto"/>
                        <w:bottom w:val="none" w:sz="0" w:space="0" w:color="auto"/>
                        <w:right w:val="none" w:sz="0" w:space="0" w:color="auto"/>
                      </w:divBdr>
                    </w:div>
                  </w:divsChild>
                </w:div>
                <w:div w:id="384764257">
                  <w:marLeft w:val="0"/>
                  <w:marRight w:val="0"/>
                  <w:marTop w:val="0"/>
                  <w:marBottom w:val="0"/>
                  <w:divBdr>
                    <w:top w:val="none" w:sz="0" w:space="0" w:color="auto"/>
                    <w:left w:val="none" w:sz="0" w:space="0" w:color="auto"/>
                    <w:bottom w:val="none" w:sz="0" w:space="0" w:color="auto"/>
                    <w:right w:val="none" w:sz="0" w:space="0" w:color="auto"/>
                  </w:divBdr>
                  <w:divsChild>
                    <w:div w:id="743989172">
                      <w:marLeft w:val="0"/>
                      <w:marRight w:val="0"/>
                      <w:marTop w:val="0"/>
                      <w:marBottom w:val="0"/>
                      <w:divBdr>
                        <w:top w:val="none" w:sz="0" w:space="0" w:color="auto"/>
                        <w:left w:val="none" w:sz="0" w:space="0" w:color="auto"/>
                        <w:bottom w:val="none" w:sz="0" w:space="0" w:color="auto"/>
                        <w:right w:val="none" w:sz="0" w:space="0" w:color="auto"/>
                      </w:divBdr>
                    </w:div>
                  </w:divsChild>
                </w:div>
                <w:div w:id="497044593">
                  <w:marLeft w:val="0"/>
                  <w:marRight w:val="0"/>
                  <w:marTop w:val="0"/>
                  <w:marBottom w:val="0"/>
                  <w:divBdr>
                    <w:top w:val="none" w:sz="0" w:space="0" w:color="auto"/>
                    <w:left w:val="none" w:sz="0" w:space="0" w:color="auto"/>
                    <w:bottom w:val="none" w:sz="0" w:space="0" w:color="auto"/>
                    <w:right w:val="none" w:sz="0" w:space="0" w:color="auto"/>
                  </w:divBdr>
                  <w:divsChild>
                    <w:div w:id="953950338">
                      <w:marLeft w:val="0"/>
                      <w:marRight w:val="0"/>
                      <w:marTop w:val="0"/>
                      <w:marBottom w:val="0"/>
                      <w:divBdr>
                        <w:top w:val="none" w:sz="0" w:space="0" w:color="auto"/>
                        <w:left w:val="none" w:sz="0" w:space="0" w:color="auto"/>
                        <w:bottom w:val="none" w:sz="0" w:space="0" w:color="auto"/>
                        <w:right w:val="none" w:sz="0" w:space="0" w:color="auto"/>
                      </w:divBdr>
                    </w:div>
                  </w:divsChild>
                </w:div>
                <w:div w:id="657809674">
                  <w:marLeft w:val="0"/>
                  <w:marRight w:val="0"/>
                  <w:marTop w:val="0"/>
                  <w:marBottom w:val="0"/>
                  <w:divBdr>
                    <w:top w:val="none" w:sz="0" w:space="0" w:color="auto"/>
                    <w:left w:val="none" w:sz="0" w:space="0" w:color="auto"/>
                    <w:bottom w:val="none" w:sz="0" w:space="0" w:color="auto"/>
                    <w:right w:val="none" w:sz="0" w:space="0" w:color="auto"/>
                  </w:divBdr>
                  <w:divsChild>
                    <w:div w:id="1105922970">
                      <w:marLeft w:val="0"/>
                      <w:marRight w:val="0"/>
                      <w:marTop w:val="0"/>
                      <w:marBottom w:val="0"/>
                      <w:divBdr>
                        <w:top w:val="none" w:sz="0" w:space="0" w:color="auto"/>
                        <w:left w:val="none" w:sz="0" w:space="0" w:color="auto"/>
                        <w:bottom w:val="none" w:sz="0" w:space="0" w:color="auto"/>
                        <w:right w:val="none" w:sz="0" w:space="0" w:color="auto"/>
                      </w:divBdr>
                    </w:div>
                  </w:divsChild>
                </w:div>
                <w:div w:id="941453309">
                  <w:marLeft w:val="0"/>
                  <w:marRight w:val="0"/>
                  <w:marTop w:val="0"/>
                  <w:marBottom w:val="0"/>
                  <w:divBdr>
                    <w:top w:val="none" w:sz="0" w:space="0" w:color="auto"/>
                    <w:left w:val="none" w:sz="0" w:space="0" w:color="auto"/>
                    <w:bottom w:val="none" w:sz="0" w:space="0" w:color="auto"/>
                    <w:right w:val="none" w:sz="0" w:space="0" w:color="auto"/>
                  </w:divBdr>
                  <w:divsChild>
                    <w:div w:id="1549535708">
                      <w:marLeft w:val="0"/>
                      <w:marRight w:val="0"/>
                      <w:marTop w:val="0"/>
                      <w:marBottom w:val="0"/>
                      <w:divBdr>
                        <w:top w:val="none" w:sz="0" w:space="0" w:color="auto"/>
                        <w:left w:val="none" w:sz="0" w:space="0" w:color="auto"/>
                        <w:bottom w:val="none" w:sz="0" w:space="0" w:color="auto"/>
                        <w:right w:val="none" w:sz="0" w:space="0" w:color="auto"/>
                      </w:divBdr>
                    </w:div>
                  </w:divsChild>
                </w:div>
                <w:div w:id="986789425">
                  <w:marLeft w:val="0"/>
                  <w:marRight w:val="0"/>
                  <w:marTop w:val="0"/>
                  <w:marBottom w:val="0"/>
                  <w:divBdr>
                    <w:top w:val="none" w:sz="0" w:space="0" w:color="auto"/>
                    <w:left w:val="none" w:sz="0" w:space="0" w:color="auto"/>
                    <w:bottom w:val="none" w:sz="0" w:space="0" w:color="auto"/>
                    <w:right w:val="none" w:sz="0" w:space="0" w:color="auto"/>
                  </w:divBdr>
                  <w:divsChild>
                    <w:div w:id="1226524945">
                      <w:marLeft w:val="0"/>
                      <w:marRight w:val="0"/>
                      <w:marTop w:val="0"/>
                      <w:marBottom w:val="0"/>
                      <w:divBdr>
                        <w:top w:val="none" w:sz="0" w:space="0" w:color="auto"/>
                        <w:left w:val="none" w:sz="0" w:space="0" w:color="auto"/>
                        <w:bottom w:val="none" w:sz="0" w:space="0" w:color="auto"/>
                        <w:right w:val="none" w:sz="0" w:space="0" w:color="auto"/>
                      </w:divBdr>
                    </w:div>
                  </w:divsChild>
                </w:div>
                <w:div w:id="1020935173">
                  <w:marLeft w:val="0"/>
                  <w:marRight w:val="0"/>
                  <w:marTop w:val="0"/>
                  <w:marBottom w:val="0"/>
                  <w:divBdr>
                    <w:top w:val="none" w:sz="0" w:space="0" w:color="auto"/>
                    <w:left w:val="none" w:sz="0" w:space="0" w:color="auto"/>
                    <w:bottom w:val="none" w:sz="0" w:space="0" w:color="auto"/>
                    <w:right w:val="none" w:sz="0" w:space="0" w:color="auto"/>
                  </w:divBdr>
                  <w:divsChild>
                    <w:div w:id="1354922611">
                      <w:marLeft w:val="0"/>
                      <w:marRight w:val="0"/>
                      <w:marTop w:val="0"/>
                      <w:marBottom w:val="0"/>
                      <w:divBdr>
                        <w:top w:val="none" w:sz="0" w:space="0" w:color="auto"/>
                        <w:left w:val="none" w:sz="0" w:space="0" w:color="auto"/>
                        <w:bottom w:val="none" w:sz="0" w:space="0" w:color="auto"/>
                        <w:right w:val="none" w:sz="0" w:space="0" w:color="auto"/>
                      </w:divBdr>
                    </w:div>
                    <w:div w:id="2022076409">
                      <w:marLeft w:val="0"/>
                      <w:marRight w:val="0"/>
                      <w:marTop w:val="0"/>
                      <w:marBottom w:val="0"/>
                      <w:divBdr>
                        <w:top w:val="none" w:sz="0" w:space="0" w:color="auto"/>
                        <w:left w:val="none" w:sz="0" w:space="0" w:color="auto"/>
                        <w:bottom w:val="none" w:sz="0" w:space="0" w:color="auto"/>
                        <w:right w:val="none" w:sz="0" w:space="0" w:color="auto"/>
                      </w:divBdr>
                    </w:div>
                  </w:divsChild>
                </w:div>
                <w:div w:id="1170372801">
                  <w:marLeft w:val="0"/>
                  <w:marRight w:val="0"/>
                  <w:marTop w:val="0"/>
                  <w:marBottom w:val="0"/>
                  <w:divBdr>
                    <w:top w:val="none" w:sz="0" w:space="0" w:color="auto"/>
                    <w:left w:val="none" w:sz="0" w:space="0" w:color="auto"/>
                    <w:bottom w:val="none" w:sz="0" w:space="0" w:color="auto"/>
                    <w:right w:val="none" w:sz="0" w:space="0" w:color="auto"/>
                  </w:divBdr>
                  <w:divsChild>
                    <w:div w:id="825780786">
                      <w:marLeft w:val="0"/>
                      <w:marRight w:val="0"/>
                      <w:marTop w:val="0"/>
                      <w:marBottom w:val="0"/>
                      <w:divBdr>
                        <w:top w:val="none" w:sz="0" w:space="0" w:color="auto"/>
                        <w:left w:val="none" w:sz="0" w:space="0" w:color="auto"/>
                        <w:bottom w:val="none" w:sz="0" w:space="0" w:color="auto"/>
                        <w:right w:val="none" w:sz="0" w:space="0" w:color="auto"/>
                      </w:divBdr>
                    </w:div>
                    <w:div w:id="891620364">
                      <w:marLeft w:val="0"/>
                      <w:marRight w:val="0"/>
                      <w:marTop w:val="0"/>
                      <w:marBottom w:val="0"/>
                      <w:divBdr>
                        <w:top w:val="none" w:sz="0" w:space="0" w:color="auto"/>
                        <w:left w:val="none" w:sz="0" w:space="0" w:color="auto"/>
                        <w:bottom w:val="none" w:sz="0" w:space="0" w:color="auto"/>
                        <w:right w:val="none" w:sz="0" w:space="0" w:color="auto"/>
                      </w:divBdr>
                    </w:div>
                    <w:div w:id="1531187396">
                      <w:marLeft w:val="0"/>
                      <w:marRight w:val="0"/>
                      <w:marTop w:val="0"/>
                      <w:marBottom w:val="0"/>
                      <w:divBdr>
                        <w:top w:val="none" w:sz="0" w:space="0" w:color="auto"/>
                        <w:left w:val="none" w:sz="0" w:space="0" w:color="auto"/>
                        <w:bottom w:val="none" w:sz="0" w:space="0" w:color="auto"/>
                        <w:right w:val="none" w:sz="0" w:space="0" w:color="auto"/>
                      </w:divBdr>
                    </w:div>
                  </w:divsChild>
                </w:div>
                <w:div w:id="1198858277">
                  <w:marLeft w:val="0"/>
                  <w:marRight w:val="0"/>
                  <w:marTop w:val="0"/>
                  <w:marBottom w:val="0"/>
                  <w:divBdr>
                    <w:top w:val="none" w:sz="0" w:space="0" w:color="auto"/>
                    <w:left w:val="none" w:sz="0" w:space="0" w:color="auto"/>
                    <w:bottom w:val="none" w:sz="0" w:space="0" w:color="auto"/>
                    <w:right w:val="none" w:sz="0" w:space="0" w:color="auto"/>
                  </w:divBdr>
                  <w:divsChild>
                    <w:div w:id="1653409774">
                      <w:marLeft w:val="0"/>
                      <w:marRight w:val="0"/>
                      <w:marTop w:val="0"/>
                      <w:marBottom w:val="0"/>
                      <w:divBdr>
                        <w:top w:val="none" w:sz="0" w:space="0" w:color="auto"/>
                        <w:left w:val="none" w:sz="0" w:space="0" w:color="auto"/>
                        <w:bottom w:val="none" w:sz="0" w:space="0" w:color="auto"/>
                        <w:right w:val="none" w:sz="0" w:space="0" w:color="auto"/>
                      </w:divBdr>
                    </w:div>
                  </w:divsChild>
                </w:div>
                <w:div w:id="1205869952">
                  <w:marLeft w:val="0"/>
                  <w:marRight w:val="0"/>
                  <w:marTop w:val="0"/>
                  <w:marBottom w:val="0"/>
                  <w:divBdr>
                    <w:top w:val="none" w:sz="0" w:space="0" w:color="auto"/>
                    <w:left w:val="none" w:sz="0" w:space="0" w:color="auto"/>
                    <w:bottom w:val="none" w:sz="0" w:space="0" w:color="auto"/>
                    <w:right w:val="none" w:sz="0" w:space="0" w:color="auto"/>
                  </w:divBdr>
                  <w:divsChild>
                    <w:div w:id="1734155778">
                      <w:marLeft w:val="0"/>
                      <w:marRight w:val="0"/>
                      <w:marTop w:val="0"/>
                      <w:marBottom w:val="0"/>
                      <w:divBdr>
                        <w:top w:val="none" w:sz="0" w:space="0" w:color="auto"/>
                        <w:left w:val="none" w:sz="0" w:space="0" w:color="auto"/>
                        <w:bottom w:val="none" w:sz="0" w:space="0" w:color="auto"/>
                        <w:right w:val="none" w:sz="0" w:space="0" w:color="auto"/>
                      </w:divBdr>
                    </w:div>
                  </w:divsChild>
                </w:div>
                <w:div w:id="1228299680">
                  <w:marLeft w:val="0"/>
                  <w:marRight w:val="0"/>
                  <w:marTop w:val="0"/>
                  <w:marBottom w:val="0"/>
                  <w:divBdr>
                    <w:top w:val="none" w:sz="0" w:space="0" w:color="auto"/>
                    <w:left w:val="none" w:sz="0" w:space="0" w:color="auto"/>
                    <w:bottom w:val="none" w:sz="0" w:space="0" w:color="auto"/>
                    <w:right w:val="none" w:sz="0" w:space="0" w:color="auto"/>
                  </w:divBdr>
                  <w:divsChild>
                    <w:div w:id="882064250">
                      <w:marLeft w:val="0"/>
                      <w:marRight w:val="0"/>
                      <w:marTop w:val="0"/>
                      <w:marBottom w:val="0"/>
                      <w:divBdr>
                        <w:top w:val="none" w:sz="0" w:space="0" w:color="auto"/>
                        <w:left w:val="none" w:sz="0" w:space="0" w:color="auto"/>
                        <w:bottom w:val="none" w:sz="0" w:space="0" w:color="auto"/>
                        <w:right w:val="none" w:sz="0" w:space="0" w:color="auto"/>
                      </w:divBdr>
                    </w:div>
                  </w:divsChild>
                </w:div>
                <w:div w:id="1239167592">
                  <w:marLeft w:val="0"/>
                  <w:marRight w:val="0"/>
                  <w:marTop w:val="0"/>
                  <w:marBottom w:val="0"/>
                  <w:divBdr>
                    <w:top w:val="none" w:sz="0" w:space="0" w:color="auto"/>
                    <w:left w:val="none" w:sz="0" w:space="0" w:color="auto"/>
                    <w:bottom w:val="none" w:sz="0" w:space="0" w:color="auto"/>
                    <w:right w:val="none" w:sz="0" w:space="0" w:color="auto"/>
                  </w:divBdr>
                  <w:divsChild>
                    <w:div w:id="1954242759">
                      <w:marLeft w:val="0"/>
                      <w:marRight w:val="0"/>
                      <w:marTop w:val="0"/>
                      <w:marBottom w:val="0"/>
                      <w:divBdr>
                        <w:top w:val="none" w:sz="0" w:space="0" w:color="auto"/>
                        <w:left w:val="none" w:sz="0" w:space="0" w:color="auto"/>
                        <w:bottom w:val="none" w:sz="0" w:space="0" w:color="auto"/>
                        <w:right w:val="none" w:sz="0" w:space="0" w:color="auto"/>
                      </w:divBdr>
                    </w:div>
                  </w:divsChild>
                </w:div>
                <w:div w:id="1469318842">
                  <w:marLeft w:val="0"/>
                  <w:marRight w:val="0"/>
                  <w:marTop w:val="0"/>
                  <w:marBottom w:val="0"/>
                  <w:divBdr>
                    <w:top w:val="none" w:sz="0" w:space="0" w:color="auto"/>
                    <w:left w:val="none" w:sz="0" w:space="0" w:color="auto"/>
                    <w:bottom w:val="none" w:sz="0" w:space="0" w:color="auto"/>
                    <w:right w:val="none" w:sz="0" w:space="0" w:color="auto"/>
                  </w:divBdr>
                  <w:divsChild>
                    <w:div w:id="1505393518">
                      <w:marLeft w:val="0"/>
                      <w:marRight w:val="0"/>
                      <w:marTop w:val="0"/>
                      <w:marBottom w:val="0"/>
                      <w:divBdr>
                        <w:top w:val="none" w:sz="0" w:space="0" w:color="auto"/>
                        <w:left w:val="none" w:sz="0" w:space="0" w:color="auto"/>
                        <w:bottom w:val="none" w:sz="0" w:space="0" w:color="auto"/>
                        <w:right w:val="none" w:sz="0" w:space="0" w:color="auto"/>
                      </w:divBdr>
                    </w:div>
                  </w:divsChild>
                </w:div>
                <w:div w:id="1599749264">
                  <w:marLeft w:val="0"/>
                  <w:marRight w:val="0"/>
                  <w:marTop w:val="0"/>
                  <w:marBottom w:val="0"/>
                  <w:divBdr>
                    <w:top w:val="none" w:sz="0" w:space="0" w:color="auto"/>
                    <w:left w:val="none" w:sz="0" w:space="0" w:color="auto"/>
                    <w:bottom w:val="none" w:sz="0" w:space="0" w:color="auto"/>
                    <w:right w:val="none" w:sz="0" w:space="0" w:color="auto"/>
                  </w:divBdr>
                  <w:divsChild>
                    <w:div w:id="354312725">
                      <w:marLeft w:val="0"/>
                      <w:marRight w:val="0"/>
                      <w:marTop w:val="0"/>
                      <w:marBottom w:val="0"/>
                      <w:divBdr>
                        <w:top w:val="none" w:sz="0" w:space="0" w:color="auto"/>
                        <w:left w:val="none" w:sz="0" w:space="0" w:color="auto"/>
                        <w:bottom w:val="none" w:sz="0" w:space="0" w:color="auto"/>
                        <w:right w:val="none" w:sz="0" w:space="0" w:color="auto"/>
                      </w:divBdr>
                    </w:div>
                  </w:divsChild>
                </w:div>
                <w:div w:id="1774087078">
                  <w:marLeft w:val="0"/>
                  <w:marRight w:val="0"/>
                  <w:marTop w:val="0"/>
                  <w:marBottom w:val="0"/>
                  <w:divBdr>
                    <w:top w:val="none" w:sz="0" w:space="0" w:color="auto"/>
                    <w:left w:val="none" w:sz="0" w:space="0" w:color="auto"/>
                    <w:bottom w:val="none" w:sz="0" w:space="0" w:color="auto"/>
                    <w:right w:val="none" w:sz="0" w:space="0" w:color="auto"/>
                  </w:divBdr>
                  <w:divsChild>
                    <w:div w:id="592277097">
                      <w:marLeft w:val="0"/>
                      <w:marRight w:val="0"/>
                      <w:marTop w:val="0"/>
                      <w:marBottom w:val="0"/>
                      <w:divBdr>
                        <w:top w:val="none" w:sz="0" w:space="0" w:color="auto"/>
                        <w:left w:val="none" w:sz="0" w:space="0" w:color="auto"/>
                        <w:bottom w:val="none" w:sz="0" w:space="0" w:color="auto"/>
                        <w:right w:val="none" w:sz="0" w:space="0" w:color="auto"/>
                      </w:divBdr>
                    </w:div>
                  </w:divsChild>
                </w:div>
                <w:div w:id="1789010809">
                  <w:marLeft w:val="0"/>
                  <w:marRight w:val="0"/>
                  <w:marTop w:val="0"/>
                  <w:marBottom w:val="0"/>
                  <w:divBdr>
                    <w:top w:val="none" w:sz="0" w:space="0" w:color="auto"/>
                    <w:left w:val="none" w:sz="0" w:space="0" w:color="auto"/>
                    <w:bottom w:val="none" w:sz="0" w:space="0" w:color="auto"/>
                    <w:right w:val="none" w:sz="0" w:space="0" w:color="auto"/>
                  </w:divBdr>
                  <w:divsChild>
                    <w:div w:id="225605076">
                      <w:marLeft w:val="0"/>
                      <w:marRight w:val="0"/>
                      <w:marTop w:val="0"/>
                      <w:marBottom w:val="0"/>
                      <w:divBdr>
                        <w:top w:val="none" w:sz="0" w:space="0" w:color="auto"/>
                        <w:left w:val="none" w:sz="0" w:space="0" w:color="auto"/>
                        <w:bottom w:val="none" w:sz="0" w:space="0" w:color="auto"/>
                        <w:right w:val="none" w:sz="0" w:space="0" w:color="auto"/>
                      </w:divBdr>
                    </w:div>
                  </w:divsChild>
                </w:div>
                <w:div w:id="1856845076">
                  <w:marLeft w:val="0"/>
                  <w:marRight w:val="0"/>
                  <w:marTop w:val="0"/>
                  <w:marBottom w:val="0"/>
                  <w:divBdr>
                    <w:top w:val="none" w:sz="0" w:space="0" w:color="auto"/>
                    <w:left w:val="none" w:sz="0" w:space="0" w:color="auto"/>
                    <w:bottom w:val="none" w:sz="0" w:space="0" w:color="auto"/>
                    <w:right w:val="none" w:sz="0" w:space="0" w:color="auto"/>
                  </w:divBdr>
                  <w:divsChild>
                    <w:div w:id="675155331">
                      <w:marLeft w:val="0"/>
                      <w:marRight w:val="0"/>
                      <w:marTop w:val="0"/>
                      <w:marBottom w:val="0"/>
                      <w:divBdr>
                        <w:top w:val="none" w:sz="0" w:space="0" w:color="auto"/>
                        <w:left w:val="none" w:sz="0" w:space="0" w:color="auto"/>
                        <w:bottom w:val="none" w:sz="0" w:space="0" w:color="auto"/>
                        <w:right w:val="none" w:sz="0" w:space="0" w:color="auto"/>
                      </w:divBdr>
                    </w:div>
                  </w:divsChild>
                </w:div>
                <w:div w:id="1923181851">
                  <w:marLeft w:val="0"/>
                  <w:marRight w:val="0"/>
                  <w:marTop w:val="0"/>
                  <w:marBottom w:val="0"/>
                  <w:divBdr>
                    <w:top w:val="none" w:sz="0" w:space="0" w:color="auto"/>
                    <w:left w:val="none" w:sz="0" w:space="0" w:color="auto"/>
                    <w:bottom w:val="none" w:sz="0" w:space="0" w:color="auto"/>
                    <w:right w:val="none" w:sz="0" w:space="0" w:color="auto"/>
                  </w:divBdr>
                  <w:divsChild>
                    <w:div w:id="1882935668">
                      <w:marLeft w:val="0"/>
                      <w:marRight w:val="0"/>
                      <w:marTop w:val="0"/>
                      <w:marBottom w:val="0"/>
                      <w:divBdr>
                        <w:top w:val="none" w:sz="0" w:space="0" w:color="auto"/>
                        <w:left w:val="none" w:sz="0" w:space="0" w:color="auto"/>
                        <w:bottom w:val="none" w:sz="0" w:space="0" w:color="auto"/>
                        <w:right w:val="none" w:sz="0" w:space="0" w:color="auto"/>
                      </w:divBdr>
                    </w:div>
                  </w:divsChild>
                </w:div>
                <w:div w:id="1969124588">
                  <w:marLeft w:val="0"/>
                  <w:marRight w:val="0"/>
                  <w:marTop w:val="0"/>
                  <w:marBottom w:val="0"/>
                  <w:divBdr>
                    <w:top w:val="none" w:sz="0" w:space="0" w:color="auto"/>
                    <w:left w:val="none" w:sz="0" w:space="0" w:color="auto"/>
                    <w:bottom w:val="none" w:sz="0" w:space="0" w:color="auto"/>
                    <w:right w:val="none" w:sz="0" w:space="0" w:color="auto"/>
                  </w:divBdr>
                  <w:divsChild>
                    <w:div w:id="1685128966">
                      <w:marLeft w:val="0"/>
                      <w:marRight w:val="0"/>
                      <w:marTop w:val="0"/>
                      <w:marBottom w:val="0"/>
                      <w:divBdr>
                        <w:top w:val="none" w:sz="0" w:space="0" w:color="auto"/>
                        <w:left w:val="none" w:sz="0" w:space="0" w:color="auto"/>
                        <w:bottom w:val="none" w:sz="0" w:space="0" w:color="auto"/>
                        <w:right w:val="none" w:sz="0" w:space="0" w:color="auto"/>
                      </w:divBdr>
                    </w:div>
                  </w:divsChild>
                </w:div>
                <w:div w:id="2022389445">
                  <w:marLeft w:val="0"/>
                  <w:marRight w:val="0"/>
                  <w:marTop w:val="0"/>
                  <w:marBottom w:val="0"/>
                  <w:divBdr>
                    <w:top w:val="none" w:sz="0" w:space="0" w:color="auto"/>
                    <w:left w:val="none" w:sz="0" w:space="0" w:color="auto"/>
                    <w:bottom w:val="none" w:sz="0" w:space="0" w:color="auto"/>
                    <w:right w:val="none" w:sz="0" w:space="0" w:color="auto"/>
                  </w:divBdr>
                  <w:divsChild>
                    <w:div w:id="118123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111964">
          <w:marLeft w:val="0"/>
          <w:marRight w:val="0"/>
          <w:marTop w:val="0"/>
          <w:marBottom w:val="0"/>
          <w:divBdr>
            <w:top w:val="none" w:sz="0" w:space="0" w:color="auto"/>
            <w:left w:val="none" w:sz="0" w:space="0" w:color="auto"/>
            <w:bottom w:val="none" w:sz="0" w:space="0" w:color="auto"/>
            <w:right w:val="none" w:sz="0" w:space="0" w:color="auto"/>
          </w:divBdr>
        </w:div>
        <w:div w:id="459299093">
          <w:marLeft w:val="0"/>
          <w:marRight w:val="0"/>
          <w:marTop w:val="0"/>
          <w:marBottom w:val="0"/>
          <w:divBdr>
            <w:top w:val="none" w:sz="0" w:space="0" w:color="auto"/>
            <w:left w:val="none" w:sz="0" w:space="0" w:color="auto"/>
            <w:bottom w:val="none" w:sz="0" w:space="0" w:color="auto"/>
            <w:right w:val="none" w:sz="0" w:space="0" w:color="auto"/>
          </w:divBdr>
          <w:divsChild>
            <w:div w:id="563763155">
              <w:marLeft w:val="0"/>
              <w:marRight w:val="0"/>
              <w:marTop w:val="0"/>
              <w:marBottom w:val="0"/>
              <w:divBdr>
                <w:top w:val="none" w:sz="0" w:space="0" w:color="auto"/>
                <w:left w:val="none" w:sz="0" w:space="0" w:color="auto"/>
                <w:bottom w:val="none" w:sz="0" w:space="0" w:color="auto"/>
                <w:right w:val="none" w:sz="0" w:space="0" w:color="auto"/>
              </w:divBdr>
            </w:div>
            <w:div w:id="1765689785">
              <w:marLeft w:val="0"/>
              <w:marRight w:val="0"/>
              <w:marTop w:val="0"/>
              <w:marBottom w:val="0"/>
              <w:divBdr>
                <w:top w:val="none" w:sz="0" w:space="0" w:color="auto"/>
                <w:left w:val="none" w:sz="0" w:space="0" w:color="auto"/>
                <w:bottom w:val="none" w:sz="0" w:space="0" w:color="auto"/>
                <w:right w:val="none" w:sz="0" w:space="0" w:color="auto"/>
              </w:divBdr>
            </w:div>
            <w:div w:id="1957828120">
              <w:marLeft w:val="0"/>
              <w:marRight w:val="0"/>
              <w:marTop w:val="0"/>
              <w:marBottom w:val="0"/>
              <w:divBdr>
                <w:top w:val="none" w:sz="0" w:space="0" w:color="auto"/>
                <w:left w:val="none" w:sz="0" w:space="0" w:color="auto"/>
                <w:bottom w:val="none" w:sz="0" w:space="0" w:color="auto"/>
                <w:right w:val="none" w:sz="0" w:space="0" w:color="auto"/>
              </w:divBdr>
            </w:div>
            <w:div w:id="1984038026">
              <w:marLeft w:val="0"/>
              <w:marRight w:val="0"/>
              <w:marTop w:val="0"/>
              <w:marBottom w:val="0"/>
              <w:divBdr>
                <w:top w:val="none" w:sz="0" w:space="0" w:color="auto"/>
                <w:left w:val="none" w:sz="0" w:space="0" w:color="auto"/>
                <w:bottom w:val="none" w:sz="0" w:space="0" w:color="auto"/>
                <w:right w:val="none" w:sz="0" w:space="0" w:color="auto"/>
              </w:divBdr>
            </w:div>
          </w:divsChild>
        </w:div>
        <w:div w:id="459762777">
          <w:marLeft w:val="0"/>
          <w:marRight w:val="0"/>
          <w:marTop w:val="0"/>
          <w:marBottom w:val="0"/>
          <w:divBdr>
            <w:top w:val="none" w:sz="0" w:space="0" w:color="auto"/>
            <w:left w:val="none" w:sz="0" w:space="0" w:color="auto"/>
            <w:bottom w:val="none" w:sz="0" w:space="0" w:color="auto"/>
            <w:right w:val="none" w:sz="0" w:space="0" w:color="auto"/>
          </w:divBdr>
        </w:div>
        <w:div w:id="478546472">
          <w:marLeft w:val="0"/>
          <w:marRight w:val="0"/>
          <w:marTop w:val="0"/>
          <w:marBottom w:val="0"/>
          <w:divBdr>
            <w:top w:val="none" w:sz="0" w:space="0" w:color="auto"/>
            <w:left w:val="none" w:sz="0" w:space="0" w:color="auto"/>
            <w:bottom w:val="none" w:sz="0" w:space="0" w:color="auto"/>
            <w:right w:val="none" w:sz="0" w:space="0" w:color="auto"/>
          </w:divBdr>
        </w:div>
        <w:div w:id="480276405">
          <w:marLeft w:val="0"/>
          <w:marRight w:val="0"/>
          <w:marTop w:val="0"/>
          <w:marBottom w:val="0"/>
          <w:divBdr>
            <w:top w:val="none" w:sz="0" w:space="0" w:color="auto"/>
            <w:left w:val="none" w:sz="0" w:space="0" w:color="auto"/>
            <w:bottom w:val="none" w:sz="0" w:space="0" w:color="auto"/>
            <w:right w:val="none" w:sz="0" w:space="0" w:color="auto"/>
          </w:divBdr>
          <w:divsChild>
            <w:div w:id="1215384619">
              <w:marLeft w:val="0"/>
              <w:marRight w:val="0"/>
              <w:marTop w:val="0"/>
              <w:marBottom w:val="0"/>
              <w:divBdr>
                <w:top w:val="none" w:sz="0" w:space="0" w:color="auto"/>
                <w:left w:val="none" w:sz="0" w:space="0" w:color="auto"/>
                <w:bottom w:val="none" w:sz="0" w:space="0" w:color="auto"/>
                <w:right w:val="none" w:sz="0" w:space="0" w:color="auto"/>
              </w:divBdr>
            </w:div>
          </w:divsChild>
        </w:div>
        <w:div w:id="485632377">
          <w:marLeft w:val="0"/>
          <w:marRight w:val="0"/>
          <w:marTop w:val="0"/>
          <w:marBottom w:val="0"/>
          <w:divBdr>
            <w:top w:val="none" w:sz="0" w:space="0" w:color="auto"/>
            <w:left w:val="none" w:sz="0" w:space="0" w:color="auto"/>
            <w:bottom w:val="none" w:sz="0" w:space="0" w:color="auto"/>
            <w:right w:val="none" w:sz="0" w:space="0" w:color="auto"/>
          </w:divBdr>
        </w:div>
        <w:div w:id="502164231">
          <w:marLeft w:val="0"/>
          <w:marRight w:val="0"/>
          <w:marTop w:val="0"/>
          <w:marBottom w:val="0"/>
          <w:divBdr>
            <w:top w:val="none" w:sz="0" w:space="0" w:color="auto"/>
            <w:left w:val="none" w:sz="0" w:space="0" w:color="auto"/>
            <w:bottom w:val="none" w:sz="0" w:space="0" w:color="auto"/>
            <w:right w:val="none" w:sz="0" w:space="0" w:color="auto"/>
          </w:divBdr>
          <w:divsChild>
            <w:div w:id="388114203">
              <w:marLeft w:val="0"/>
              <w:marRight w:val="0"/>
              <w:marTop w:val="0"/>
              <w:marBottom w:val="0"/>
              <w:divBdr>
                <w:top w:val="none" w:sz="0" w:space="0" w:color="auto"/>
                <w:left w:val="none" w:sz="0" w:space="0" w:color="auto"/>
                <w:bottom w:val="none" w:sz="0" w:space="0" w:color="auto"/>
                <w:right w:val="none" w:sz="0" w:space="0" w:color="auto"/>
              </w:divBdr>
            </w:div>
            <w:div w:id="1233001350">
              <w:marLeft w:val="0"/>
              <w:marRight w:val="0"/>
              <w:marTop w:val="0"/>
              <w:marBottom w:val="0"/>
              <w:divBdr>
                <w:top w:val="none" w:sz="0" w:space="0" w:color="auto"/>
                <w:left w:val="none" w:sz="0" w:space="0" w:color="auto"/>
                <w:bottom w:val="none" w:sz="0" w:space="0" w:color="auto"/>
                <w:right w:val="none" w:sz="0" w:space="0" w:color="auto"/>
              </w:divBdr>
            </w:div>
            <w:div w:id="1233272362">
              <w:marLeft w:val="0"/>
              <w:marRight w:val="0"/>
              <w:marTop w:val="0"/>
              <w:marBottom w:val="0"/>
              <w:divBdr>
                <w:top w:val="none" w:sz="0" w:space="0" w:color="auto"/>
                <w:left w:val="none" w:sz="0" w:space="0" w:color="auto"/>
                <w:bottom w:val="none" w:sz="0" w:space="0" w:color="auto"/>
                <w:right w:val="none" w:sz="0" w:space="0" w:color="auto"/>
              </w:divBdr>
            </w:div>
            <w:div w:id="1829175867">
              <w:marLeft w:val="0"/>
              <w:marRight w:val="0"/>
              <w:marTop w:val="0"/>
              <w:marBottom w:val="0"/>
              <w:divBdr>
                <w:top w:val="none" w:sz="0" w:space="0" w:color="auto"/>
                <w:left w:val="none" w:sz="0" w:space="0" w:color="auto"/>
                <w:bottom w:val="none" w:sz="0" w:space="0" w:color="auto"/>
                <w:right w:val="none" w:sz="0" w:space="0" w:color="auto"/>
              </w:divBdr>
            </w:div>
            <w:div w:id="1995061973">
              <w:marLeft w:val="0"/>
              <w:marRight w:val="0"/>
              <w:marTop w:val="0"/>
              <w:marBottom w:val="0"/>
              <w:divBdr>
                <w:top w:val="none" w:sz="0" w:space="0" w:color="auto"/>
                <w:left w:val="none" w:sz="0" w:space="0" w:color="auto"/>
                <w:bottom w:val="none" w:sz="0" w:space="0" w:color="auto"/>
                <w:right w:val="none" w:sz="0" w:space="0" w:color="auto"/>
              </w:divBdr>
            </w:div>
          </w:divsChild>
        </w:div>
        <w:div w:id="505485192">
          <w:marLeft w:val="0"/>
          <w:marRight w:val="0"/>
          <w:marTop w:val="0"/>
          <w:marBottom w:val="0"/>
          <w:divBdr>
            <w:top w:val="none" w:sz="0" w:space="0" w:color="auto"/>
            <w:left w:val="none" w:sz="0" w:space="0" w:color="auto"/>
            <w:bottom w:val="none" w:sz="0" w:space="0" w:color="auto"/>
            <w:right w:val="none" w:sz="0" w:space="0" w:color="auto"/>
          </w:divBdr>
          <w:divsChild>
            <w:div w:id="104661222">
              <w:marLeft w:val="0"/>
              <w:marRight w:val="0"/>
              <w:marTop w:val="0"/>
              <w:marBottom w:val="0"/>
              <w:divBdr>
                <w:top w:val="none" w:sz="0" w:space="0" w:color="auto"/>
                <w:left w:val="none" w:sz="0" w:space="0" w:color="auto"/>
                <w:bottom w:val="none" w:sz="0" w:space="0" w:color="auto"/>
                <w:right w:val="none" w:sz="0" w:space="0" w:color="auto"/>
              </w:divBdr>
            </w:div>
            <w:div w:id="158228766">
              <w:marLeft w:val="0"/>
              <w:marRight w:val="0"/>
              <w:marTop w:val="0"/>
              <w:marBottom w:val="0"/>
              <w:divBdr>
                <w:top w:val="none" w:sz="0" w:space="0" w:color="auto"/>
                <w:left w:val="none" w:sz="0" w:space="0" w:color="auto"/>
                <w:bottom w:val="none" w:sz="0" w:space="0" w:color="auto"/>
                <w:right w:val="none" w:sz="0" w:space="0" w:color="auto"/>
              </w:divBdr>
            </w:div>
            <w:div w:id="217327699">
              <w:marLeft w:val="0"/>
              <w:marRight w:val="0"/>
              <w:marTop w:val="0"/>
              <w:marBottom w:val="0"/>
              <w:divBdr>
                <w:top w:val="none" w:sz="0" w:space="0" w:color="auto"/>
                <w:left w:val="none" w:sz="0" w:space="0" w:color="auto"/>
                <w:bottom w:val="none" w:sz="0" w:space="0" w:color="auto"/>
                <w:right w:val="none" w:sz="0" w:space="0" w:color="auto"/>
              </w:divBdr>
            </w:div>
            <w:div w:id="540481417">
              <w:marLeft w:val="0"/>
              <w:marRight w:val="0"/>
              <w:marTop w:val="0"/>
              <w:marBottom w:val="0"/>
              <w:divBdr>
                <w:top w:val="none" w:sz="0" w:space="0" w:color="auto"/>
                <w:left w:val="none" w:sz="0" w:space="0" w:color="auto"/>
                <w:bottom w:val="none" w:sz="0" w:space="0" w:color="auto"/>
                <w:right w:val="none" w:sz="0" w:space="0" w:color="auto"/>
              </w:divBdr>
            </w:div>
            <w:div w:id="1936787691">
              <w:marLeft w:val="0"/>
              <w:marRight w:val="0"/>
              <w:marTop w:val="0"/>
              <w:marBottom w:val="0"/>
              <w:divBdr>
                <w:top w:val="none" w:sz="0" w:space="0" w:color="auto"/>
                <w:left w:val="none" w:sz="0" w:space="0" w:color="auto"/>
                <w:bottom w:val="none" w:sz="0" w:space="0" w:color="auto"/>
                <w:right w:val="none" w:sz="0" w:space="0" w:color="auto"/>
              </w:divBdr>
            </w:div>
          </w:divsChild>
        </w:div>
        <w:div w:id="526263166">
          <w:marLeft w:val="0"/>
          <w:marRight w:val="0"/>
          <w:marTop w:val="0"/>
          <w:marBottom w:val="0"/>
          <w:divBdr>
            <w:top w:val="none" w:sz="0" w:space="0" w:color="auto"/>
            <w:left w:val="none" w:sz="0" w:space="0" w:color="auto"/>
            <w:bottom w:val="none" w:sz="0" w:space="0" w:color="auto"/>
            <w:right w:val="none" w:sz="0" w:space="0" w:color="auto"/>
          </w:divBdr>
        </w:div>
        <w:div w:id="531498477">
          <w:marLeft w:val="0"/>
          <w:marRight w:val="0"/>
          <w:marTop w:val="0"/>
          <w:marBottom w:val="0"/>
          <w:divBdr>
            <w:top w:val="none" w:sz="0" w:space="0" w:color="auto"/>
            <w:left w:val="none" w:sz="0" w:space="0" w:color="auto"/>
            <w:bottom w:val="none" w:sz="0" w:space="0" w:color="auto"/>
            <w:right w:val="none" w:sz="0" w:space="0" w:color="auto"/>
          </w:divBdr>
          <w:divsChild>
            <w:div w:id="975329812">
              <w:marLeft w:val="0"/>
              <w:marRight w:val="0"/>
              <w:marTop w:val="0"/>
              <w:marBottom w:val="0"/>
              <w:divBdr>
                <w:top w:val="none" w:sz="0" w:space="0" w:color="auto"/>
                <w:left w:val="none" w:sz="0" w:space="0" w:color="auto"/>
                <w:bottom w:val="none" w:sz="0" w:space="0" w:color="auto"/>
                <w:right w:val="none" w:sz="0" w:space="0" w:color="auto"/>
              </w:divBdr>
            </w:div>
            <w:div w:id="1064257724">
              <w:marLeft w:val="0"/>
              <w:marRight w:val="0"/>
              <w:marTop w:val="0"/>
              <w:marBottom w:val="0"/>
              <w:divBdr>
                <w:top w:val="none" w:sz="0" w:space="0" w:color="auto"/>
                <w:left w:val="none" w:sz="0" w:space="0" w:color="auto"/>
                <w:bottom w:val="none" w:sz="0" w:space="0" w:color="auto"/>
                <w:right w:val="none" w:sz="0" w:space="0" w:color="auto"/>
              </w:divBdr>
            </w:div>
            <w:div w:id="1294290891">
              <w:marLeft w:val="0"/>
              <w:marRight w:val="0"/>
              <w:marTop w:val="0"/>
              <w:marBottom w:val="0"/>
              <w:divBdr>
                <w:top w:val="none" w:sz="0" w:space="0" w:color="auto"/>
                <w:left w:val="none" w:sz="0" w:space="0" w:color="auto"/>
                <w:bottom w:val="none" w:sz="0" w:space="0" w:color="auto"/>
                <w:right w:val="none" w:sz="0" w:space="0" w:color="auto"/>
              </w:divBdr>
            </w:div>
            <w:div w:id="1648047384">
              <w:marLeft w:val="0"/>
              <w:marRight w:val="0"/>
              <w:marTop w:val="0"/>
              <w:marBottom w:val="0"/>
              <w:divBdr>
                <w:top w:val="none" w:sz="0" w:space="0" w:color="auto"/>
                <w:left w:val="none" w:sz="0" w:space="0" w:color="auto"/>
                <w:bottom w:val="none" w:sz="0" w:space="0" w:color="auto"/>
                <w:right w:val="none" w:sz="0" w:space="0" w:color="auto"/>
              </w:divBdr>
            </w:div>
            <w:div w:id="1767341869">
              <w:marLeft w:val="0"/>
              <w:marRight w:val="0"/>
              <w:marTop w:val="0"/>
              <w:marBottom w:val="0"/>
              <w:divBdr>
                <w:top w:val="none" w:sz="0" w:space="0" w:color="auto"/>
                <w:left w:val="none" w:sz="0" w:space="0" w:color="auto"/>
                <w:bottom w:val="none" w:sz="0" w:space="0" w:color="auto"/>
                <w:right w:val="none" w:sz="0" w:space="0" w:color="auto"/>
              </w:divBdr>
            </w:div>
          </w:divsChild>
        </w:div>
        <w:div w:id="534194156">
          <w:marLeft w:val="0"/>
          <w:marRight w:val="0"/>
          <w:marTop w:val="0"/>
          <w:marBottom w:val="0"/>
          <w:divBdr>
            <w:top w:val="none" w:sz="0" w:space="0" w:color="auto"/>
            <w:left w:val="none" w:sz="0" w:space="0" w:color="auto"/>
            <w:bottom w:val="none" w:sz="0" w:space="0" w:color="auto"/>
            <w:right w:val="none" w:sz="0" w:space="0" w:color="auto"/>
          </w:divBdr>
        </w:div>
        <w:div w:id="546142333">
          <w:marLeft w:val="0"/>
          <w:marRight w:val="0"/>
          <w:marTop w:val="0"/>
          <w:marBottom w:val="0"/>
          <w:divBdr>
            <w:top w:val="none" w:sz="0" w:space="0" w:color="auto"/>
            <w:left w:val="none" w:sz="0" w:space="0" w:color="auto"/>
            <w:bottom w:val="none" w:sz="0" w:space="0" w:color="auto"/>
            <w:right w:val="none" w:sz="0" w:space="0" w:color="auto"/>
          </w:divBdr>
        </w:div>
        <w:div w:id="553006533">
          <w:marLeft w:val="0"/>
          <w:marRight w:val="0"/>
          <w:marTop w:val="0"/>
          <w:marBottom w:val="0"/>
          <w:divBdr>
            <w:top w:val="none" w:sz="0" w:space="0" w:color="auto"/>
            <w:left w:val="none" w:sz="0" w:space="0" w:color="auto"/>
            <w:bottom w:val="none" w:sz="0" w:space="0" w:color="auto"/>
            <w:right w:val="none" w:sz="0" w:space="0" w:color="auto"/>
          </w:divBdr>
        </w:div>
        <w:div w:id="564876082">
          <w:marLeft w:val="0"/>
          <w:marRight w:val="0"/>
          <w:marTop w:val="0"/>
          <w:marBottom w:val="0"/>
          <w:divBdr>
            <w:top w:val="none" w:sz="0" w:space="0" w:color="auto"/>
            <w:left w:val="none" w:sz="0" w:space="0" w:color="auto"/>
            <w:bottom w:val="none" w:sz="0" w:space="0" w:color="auto"/>
            <w:right w:val="none" w:sz="0" w:space="0" w:color="auto"/>
          </w:divBdr>
          <w:divsChild>
            <w:div w:id="116029965">
              <w:marLeft w:val="0"/>
              <w:marRight w:val="0"/>
              <w:marTop w:val="0"/>
              <w:marBottom w:val="0"/>
              <w:divBdr>
                <w:top w:val="none" w:sz="0" w:space="0" w:color="auto"/>
                <w:left w:val="none" w:sz="0" w:space="0" w:color="auto"/>
                <w:bottom w:val="none" w:sz="0" w:space="0" w:color="auto"/>
                <w:right w:val="none" w:sz="0" w:space="0" w:color="auto"/>
              </w:divBdr>
            </w:div>
            <w:div w:id="124395790">
              <w:marLeft w:val="0"/>
              <w:marRight w:val="0"/>
              <w:marTop w:val="0"/>
              <w:marBottom w:val="0"/>
              <w:divBdr>
                <w:top w:val="none" w:sz="0" w:space="0" w:color="auto"/>
                <w:left w:val="none" w:sz="0" w:space="0" w:color="auto"/>
                <w:bottom w:val="none" w:sz="0" w:space="0" w:color="auto"/>
                <w:right w:val="none" w:sz="0" w:space="0" w:color="auto"/>
              </w:divBdr>
            </w:div>
            <w:div w:id="522472813">
              <w:marLeft w:val="0"/>
              <w:marRight w:val="0"/>
              <w:marTop w:val="0"/>
              <w:marBottom w:val="0"/>
              <w:divBdr>
                <w:top w:val="none" w:sz="0" w:space="0" w:color="auto"/>
                <w:left w:val="none" w:sz="0" w:space="0" w:color="auto"/>
                <w:bottom w:val="none" w:sz="0" w:space="0" w:color="auto"/>
                <w:right w:val="none" w:sz="0" w:space="0" w:color="auto"/>
              </w:divBdr>
            </w:div>
            <w:div w:id="541290585">
              <w:marLeft w:val="0"/>
              <w:marRight w:val="0"/>
              <w:marTop w:val="0"/>
              <w:marBottom w:val="0"/>
              <w:divBdr>
                <w:top w:val="none" w:sz="0" w:space="0" w:color="auto"/>
                <w:left w:val="none" w:sz="0" w:space="0" w:color="auto"/>
                <w:bottom w:val="none" w:sz="0" w:space="0" w:color="auto"/>
                <w:right w:val="none" w:sz="0" w:space="0" w:color="auto"/>
              </w:divBdr>
            </w:div>
            <w:div w:id="1492911332">
              <w:marLeft w:val="0"/>
              <w:marRight w:val="0"/>
              <w:marTop w:val="0"/>
              <w:marBottom w:val="0"/>
              <w:divBdr>
                <w:top w:val="none" w:sz="0" w:space="0" w:color="auto"/>
                <w:left w:val="none" w:sz="0" w:space="0" w:color="auto"/>
                <w:bottom w:val="none" w:sz="0" w:space="0" w:color="auto"/>
                <w:right w:val="none" w:sz="0" w:space="0" w:color="auto"/>
              </w:divBdr>
            </w:div>
          </w:divsChild>
        </w:div>
        <w:div w:id="577981442">
          <w:marLeft w:val="0"/>
          <w:marRight w:val="0"/>
          <w:marTop w:val="0"/>
          <w:marBottom w:val="0"/>
          <w:divBdr>
            <w:top w:val="none" w:sz="0" w:space="0" w:color="auto"/>
            <w:left w:val="none" w:sz="0" w:space="0" w:color="auto"/>
            <w:bottom w:val="none" w:sz="0" w:space="0" w:color="auto"/>
            <w:right w:val="none" w:sz="0" w:space="0" w:color="auto"/>
          </w:divBdr>
        </w:div>
        <w:div w:id="578058126">
          <w:marLeft w:val="0"/>
          <w:marRight w:val="0"/>
          <w:marTop w:val="0"/>
          <w:marBottom w:val="0"/>
          <w:divBdr>
            <w:top w:val="none" w:sz="0" w:space="0" w:color="auto"/>
            <w:left w:val="none" w:sz="0" w:space="0" w:color="auto"/>
            <w:bottom w:val="none" w:sz="0" w:space="0" w:color="auto"/>
            <w:right w:val="none" w:sz="0" w:space="0" w:color="auto"/>
          </w:divBdr>
          <w:divsChild>
            <w:div w:id="157616275">
              <w:marLeft w:val="0"/>
              <w:marRight w:val="0"/>
              <w:marTop w:val="0"/>
              <w:marBottom w:val="0"/>
              <w:divBdr>
                <w:top w:val="none" w:sz="0" w:space="0" w:color="auto"/>
                <w:left w:val="none" w:sz="0" w:space="0" w:color="auto"/>
                <w:bottom w:val="none" w:sz="0" w:space="0" w:color="auto"/>
                <w:right w:val="none" w:sz="0" w:space="0" w:color="auto"/>
              </w:divBdr>
            </w:div>
            <w:div w:id="167791095">
              <w:marLeft w:val="0"/>
              <w:marRight w:val="0"/>
              <w:marTop w:val="0"/>
              <w:marBottom w:val="0"/>
              <w:divBdr>
                <w:top w:val="none" w:sz="0" w:space="0" w:color="auto"/>
                <w:left w:val="none" w:sz="0" w:space="0" w:color="auto"/>
                <w:bottom w:val="none" w:sz="0" w:space="0" w:color="auto"/>
                <w:right w:val="none" w:sz="0" w:space="0" w:color="auto"/>
              </w:divBdr>
            </w:div>
            <w:div w:id="612899965">
              <w:marLeft w:val="0"/>
              <w:marRight w:val="0"/>
              <w:marTop w:val="0"/>
              <w:marBottom w:val="0"/>
              <w:divBdr>
                <w:top w:val="none" w:sz="0" w:space="0" w:color="auto"/>
                <w:left w:val="none" w:sz="0" w:space="0" w:color="auto"/>
                <w:bottom w:val="none" w:sz="0" w:space="0" w:color="auto"/>
                <w:right w:val="none" w:sz="0" w:space="0" w:color="auto"/>
              </w:divBdr>
            </w:div>
            <w:div w:id="1983078324">
              <w:marLeft w:val="0"/>
              <w:marRight w:val="0"/>
              <w:marTop w:val="0"/>
              <w:marBottom w:val="0"/>
              <w:divBdr>
                <w:top w:val="none" w:sz="0" w:space="0" w:color="auto"/>
                <w:left w:val="none" w:sz="0" w:space="0" w:color="auto"/>
                <w:bottom w:val="none" w:sz="0" w:space="0" w:color="auto"/>
                <w:right w:val="none" w:sz="0" w:space="0" w:color="auto"/>
              </w:divBdr>
            </w:div>
            <w:div w:id="2134859059">
              <w:marLeft w:val="0"/>
              <w:marRight w:val="0"/>
              <w:marTop w:val="0"/>
              <w:marBottom w:val="0"/>
              <w:divBdr>
                <w:top w:val="none" w:sz="0" w:space="0" w:color="auto"/>
                <w:left w:val="none" w:sz="0" w:space="0" w:color="auto"/>
                <w:bottom w:val="none" w:sz="0" w:space="0" w:color="auto"/>
                <w:right w:val="none" w:sz="0" w:space="0" w:color="auto"/>
              </w:divBdr>
            </w:div>
          </w:divsChild>
        </w:div>
        <w:div w:id="583297678">
          <w:marLeft w:val="0"/>
          <w:marRight w:val="0"/>
          <w:marTop w:val="0"/>
          <w:marBottom w:val="0"/>
          <w:divBdr>
            <w:top w:val="none" w:sz="0" w:space="0" w:color="auto"/>
            <w:left w:val="none" w:sz="0" w:space="0" w:color="auto"/>
            <w:bottom w:val="none" w:sz="0" w:space="0" w:color="auto"/>
            <w:right w:val="none" w:sz="0" w:space="0" w:color="auto"/>
          </w:divBdr>
          <w:divsChild>
            <w:div w:id="584731674">
              <w:marLeft w:val="0"/>
              <w:marRight w:val="0"/>
              <w:marTop w:val="0"/>
              <w:marBottom w:val="0"/>
              <w:divBdr>
                <w:top w:val="none" w:sz="0" w:space="0" w:color="auto"/>
                <w:left w:val="none" w:sz="0" w:space="0" w:color="auto"/>
                <w:bottom w:val="none" w:sz="0" w:space="0" w:color="auto"/>
                <w:right w:val="none" w:sz="0" w:space="0" w:color="auto"/>
              </w:divBdr>
            </w:div>
            <w:div w:id="811992405">
              <w:marLeft w:val="0"/>
              <w:marRight w:val="0"/>
              <w:marTop w:val="0"/>
              <w:marBottom w:val="0"/>
              <w:divBdr>
                <w:top w:val="none" w:sz="0" w:space="0" w:color="auto"/>
                <w:left w:val="none" w:sz="0" w:space="0" w:color="auto"/>
                <w:bottom w:val="none" w:sz="0" w:space="0" w:color="auto"/>
                <w:right w:val="none" w:sz="0" w:space="0" w:color="auto"/>
              </w:divBdr>
            </w:div>
            <w:div w:id="826244096">
              <w:marLeft w:val="0"/>
              <w:marRight w:val="0"/>
              <w:marTop w:val="0"/>
              <w:marBottom w:val="0"/>
              <w:divBdr>
                <w:top w:val="none" w:sz="0" w:space="0" w:color="auto"/>
                <w:left w:val="none" w:sz="0" w:space="0" w:color="auto"/>
                <w:bottom w:val="none" w:sz="0" w:space="0" w:color="auto"/>
                <w:right w:val="none" w:sz="0" w:space="0" w:color="auto"/>
              </w:divBdr>
            </w:div>
            <w:div w:id="1826624500">
              <w:marLeft w:val="0"/>
              <w:marRight w:val="0"/>
              <w:marTop w:val="0"/>
              <w:marBottom w:val="0"/>
              <w:divBdr>
                <w:top w:val="none" w:sz="0" w:space="0" w:color="auto"/>
                <w:left w:val="none" w:sz="0" w:space="0" w:color="auto"/>
                <w:bottom w:val="none" w:sz="0" w:space="0" w:color="auto"/>
                <w:right w:val="none" w:sz="0" w:space="0" w:color="auto"/>
              </w:divBdr>
            </w:div>
            <w:div w:id="2106681066">
              <w:marLeft w:val="0"/>
              <w:marRight w:val="0"/>
              <w:marTop w:val="0"/>
              <w:marBottom w:val="0"/>
              <w:divBdr>
                <w:top w:val="none" w:sz="0" w:space="0" w:color="auto"/>
                <w:left w:val="none" w:sz="0" w:space="0" w:color="auto"/>
                <w:bottom w:val="none" w:sz="0" w:space="0" w:color="auto"/>
                <w:right w:val="none" w:sz="0" w:space="0" w:color="auto"/>
              </w:divBdr>
            </w:div>
          </w:divsChild>
        </w:div>
        <w:div w:id="588588523">
          <w:marLeft w:val="0"/>
          <w:marRight w:val="0"/>
          <w:marTop w:val="0"/>
          <w:marBottom w:val="0"/>
          <w:divBdr>
            <w:top w:val="none" w:sz="0" w:space="0" w:color="auto"/>
            <w:left w:val="none" w:sz="0" w:space="0" w:color="auto"/>
            <w:bottom w:val="none" w:sz="0" w:space="0" w:color="auto"/>
            <w:right w:val="none" w:sz="0" w:space="0" w:color="auto"/>
          </w:divBdr>
          <w:divsChild>
            <w:div w:id="528613804">
              <w:marLeft w:val="-75"/>
              <w:marRight w:val="0"/>
              <w:marTop w:val="30"/>
              <w:marBottom w:val="30"/>
              <w:divBdr>
                <w:top w:val="none" w:sz="0" w:space="0" w:color="auto"/>
                <w:left w:val="none" w:sz="0" w:space="0" w:color="auto"/>
                <w:bottom w:val="none" w:sz="0" w:space="0" w:color="auto"/>
                <w:right w:val="none" w:sz="0" w:space="0" w:color="auto"/>
              </w:divBdr>
              <w:divsChild>
                <w:div w:id="24644842">
                  <w:marLeft w:val="0"/>
                  <w:marRight w:val="0"/>
                  <w:marTop w:val="0"/>
                  <w:marBottom w:val="0"/>
                  <w:divBdr>
                    <w:top w:val="none" w:sz="0" w:space="0" w:color="auto"/>
                    <w:left w:val="none" w:sz="0" w:space="0" w:color="auto"/>
                    <w:bottom w:val="none" w:sz="0" w:space="0" w:color="auto"/>
                    <w:right w:val="none" w:sz="0" w:space="0" w:color="auto"/>
                  </w:divBdr>
                  <w:divsChild>
                    <w:div w:id="487986007">
                      <w:marLeft w:val="0"/>
                      <w:marRight w:val="0"/>
                      <w:marTop w:val="0"/>
                      <w:marBottom w:val="0"/>
                      <w:divBdr>
                        <w:top w:val="none" w:sz="0" w:space="0" w:color="auto"/>
                        <w:left w:val="none" w:sz="0" w:space="0" w:color="auto"/>
                        <w:bottom w:val="none" w:sz="0" w:space="0" w:color="auto"/>
                        <w:right w:val="none" w:sz="0" w:space="0" w:color="auto"/>
                      </w:divBdr>
                    </w:div>
                  </w:divsChild>
                </w:div>
                <w:div w:id="190535713">
                  <w:marLeft w:val="0"/>
                  <w:marRight w:val="0"/>
                  <w:marTop w:val="0"/>
                  <w:marBottom w:val="0"/>
                  <w:divBdr>
                    <w:top w:val="none" w:sz="0" w:space="0" w:color="auto"/>
                    <w:left w:val="none" w:sz="0" w:space="0" w:color="auto"/>
                    <w:bottom w:val="none" w:sz="0" w:space="0" w:color="auto"/>
                    <w:right w:val="none" w:sz="0" w:space="0" w:color="auto"/>
                  </w:divBdr>
                  <w:divsChild>
                    <w:div w:id="1326208026">
                      <w:marLeft w:val="0"/>
                      <w:marRight w:val="0"/>
                      <w:marTop w:val="0"/>
                      <w:marBottom w:val="0"/>
                      <w:divBdr>
                        <w:top w:val="none" w:sz="0" w:space="0" w:color="auto"/>
                        <w:left w:val="none" w:sz="0" w:space="0" w:color="auto"/>
                        <w:bottom w:val="none" w:sz="0" w:space="0" w:color="auto"/>
                        <w:right w:val="none" w:sz="0" w:space="0" w:color="auto"/>
                      </w:divBdr>
                    </w:div>
                  </w:divsChild>
                </w:div>
                <w:div w:id="219177811">
                  <w:marLeft w:val="0"/>
                  <w:marRight w:val="0"/>
                  <w:marTop w:val="0"/>
                  <w:marBottom w:val="0"/>
                  <w:divBdr>
                    <w:top w:val="none" w:sz="0" w:space="0" w:color="auto"/>
                    <w:left w:val="none" w:sz="0" w:space="0" w:color="auto"/>
                    <w:bottom w:val="none" w:sz="0" w:space="0" w:color="auto"/>
                    <w:right w:val="none" w:sz="0" w:space="0" w:color="auto"/>
                  </w:divBdr>
                  <w:divsChild>
                    <w:div w:id="908536995">
                      <w:marLeft w:val="0"/>
                      <w:marRight w:val="0"/>
                      <w:marTop w:val="0"/>
                      <w:marBottom w:val="0"/>
                      <w:divBdr>
                        <w:top w:val="none" w:sz="0" w:space="0" w:color="auto"/>
                        <w:left w:val="none" w:sz="0" w:space="0" w:color="auto"/>
                        <w:bottom w:val="none" w:sz="0" w:space="0" w:color="auto"/>
                        <w:right w:val="none" w:sz="0" w:space="0" w:color="auto"/>
                      </w:divBdr>
                    </w:div>
                  </w:divsChild>
                </w:div>
                <w:div w:id="287783753">
                  <w:marLeft w:val="0"/>
                  <w:marRight w:val="0"/>
                  <w:marTop w:val="0"/>
                  <w:marBottom w:val="0"/>
                  <w:divBdr>
                    <w:top w:val="none" w:sz="0" w:space="0" w:color="auto"/>
                    <w:left w:val="none" w:sz="0" w:space="0" w:color="auto"/>
                    <w:bottom w:val="none" w:sz="0" w:space="0" w:color="auto"/>
                    <w:right w:val="none" w:sz="0" w:space="0" w:color="auto"/>
                  </w:divBdr>
                  <w:divsChild>
                    <w:div w:id="686104979">
                      <w:marLeft w:val="0"/>
                      <w:marRight w:val="0"/>
                      <w:marTop w:val="0"/>
                      <w:marBottom w:val="0"/>
                      <w:divBdr>
                        <w:top w:val="none" w:sz="0" w:space="0" w:color="auto"/>
                        <w:left w:val="none" w:sz="0" w:space="0" w:color="auto"/>
                        <w:bottom w:val="none" w:sz="0" w:space="0" w:color="auto"/>
                        <w:right w:val="none" w:sz="0" w:space="0" w:color="auto"/>
                      </w:divBdr>
                    </w:div>
                  </w:divsChild>
                </w:div>
                <w:div w:id="397824598">
                  <w:marLeft w:val="0"/>
                  <w:marRight w:val="0"/>
                  <w:marTop w:val="0"/>
                  <w:marBottom w:val="0"/>
                  <w:divBdr>
                    <w:top w:val="none" w:sz="0" w:space="0" w:color="auto"/>
                    <w:left w:val="none" w:sz="0" w:space="0" w:color="auto"/>
                    <w:bottom w:val="none" w:sz="0" w:space="0" w:color="auto"/>
                    <w:right w:val="none" w:sz="0" w:space="0" w:color="auto"/>
                  </w:divBdr>
                  <w:divsChild>
                    <w:div w:id="1207529951">
                      <w:marLeft w:val="0"/>
                      <w:marRight w:val="0"/>
                      <w:marTop w:val="0"/>
                      <w:marBottom w:val="0"/>
                      <w:divBdr>
                        <w:top w:val="none" w:sz="0" w:space="0" w:color="auto"/>
                        <w:left w:val="none" w:sz="0" w:space="0" w:color="auto"/>
                        <w:bottom w:val="none" w:sz="0" w:space="0" w:color="auto"/>
                        <w:right w:val="none" w:sz="0" w:space="0" w:color="auto"/>
                      </w:divBdr>
                    </w:div>
                  </w:divsChild>
                </w:div>
                <w:div w:id="682248361">
                  <w:marLeft w:val="0"/>
                  <w:marRight w:val="0"/>
                  <w:marTop w:val="0"/>
                  <w:marBottom w:val="0"/>
                  <w:divBdr>
                    <w:top w:val="none" w:sz="0" w:space="0" w:color="auto"/>
                    <w:left w:val="none" w:sz="0" w:space="0" w:color="auto"/>
                    <w:bottom w:val="none" w:sz="0" w:space="0" w:color="auto"/>
                    <w:right w:val="none" w:sz="0" w:space="0" w:color="auto"/>
                  </w:divBdr>
                  <w:divsChild>
                    <w:div w:id="1168642307">
                      <w:marLeft w:val="0"/>
                      <w:marRight w:val="0"/>
                      <w:marTop w:val="0"/>
                      <w:marBottom w:val="0"/>
                      <w:divBdr>
                        <w:top w:val="none" w:sz="0" w:space="0" w:color="auto"/>
                        <w:left w:val="none" w:sz="0" w:space="0" w:color="auto"/>
                        <w:bottom w:val="none" w:sz="0" w:space="0" w:color="auto"/>
                        <w:right w:val="none" w:sz="0" w:space="0" w:color="auto"/>
                      </w:divBdr>
                    </w:div>
                  </w:divsChild>
                </w:div>
                <w:div w:id="913247997">
                  <w:marLeft w:val="0"/>
                  <w:marRight w:val="0"/>
                  <w:marTop w:val="0"/>
                  <w:marBottom w:val="0"/>
                  <w:divBdr>
                    <w:top w:val="none" w:sz="0" w:space="0" w:color="auto"/>
                    <w:left w:val="none" w:sz="0" w:space="0" w:color="auto"/>
                    <w:bottom w:val="none" w:sz="0" w:space="0" w:color="auto"/>
                    <w:right w:val="none" w:sz="0" w:space="0" w:color="auto"/>
                  </w:divBdr>
                  <w:divsChild>
                    <w:div w:id="412432046">
                      <w:marLeft w:val="0"/>
                      <w:marRight w:val="0"/>
                      <w:marTop w:val="0"/>
                      <w:marBottom w:val="0"/>
                      <w:divBdr>
                        <w:top w:val="none" w:sz="0" w:space="0" w:color="auto"/>
                        <w:left w:val="none" w:sz="0" w:space="0" w:color="auto"/>
                        <w:bottom w:val="none" w:sz="0" w:space="0" w:color="auto"/>
                        <w:right w:val="none" w:sz="0" w:space="0" w:color="auto"/>
                      </w:divBdr>
                    </w:div>
                  </w:divsChild>
                </w:div>
                <w:div w:id="975373521">
                  <w:marLeft w:val="0"/>
                  <w:marRight w:val="0"/>
                  <w:marTop w:val="0"/>
                  <w:marBottom w:val="0"/>
                  <w:divBdr>
                    <w:top w:val="none" w:sz="0" w:space="0" w:color="auto"/>
                    <w:left w:val="none" w:sz="0" w:space="0" w:color="auto"/>
                    <w:bottom w:val="none" w:sz="0" w:space="0" w:color="auto"/>
                    <w:right w:val="none" w:sz="0" w:space="0" w:color="auto"/>
                  </w:divBdr>
                  <w:divsChild>
                    <w:div w:id="2039232527">
                      <w:marLeft w:val="0"/>
                      <w:marRight w:val="0"/>
                      <w:marTop w:val="0"/>
                      <w:marBottom w:val="0"/>
                      <w:divBdr>
                        <w:top w:val="none" w:sz="0" w:space="0" w:color="auto"/>
                        <w:left w:val="none" w:sz="0" w:space="0" w:color="auto"/>
                        <w:bottom w:val="none" w:sz="0" w:space="0" w:color="auto"/>
                        <w:right w:val="none" w:sz="0" w:space="0" w:color="auto"/>
                      </w:divBdr>
                    </w:div>
                  </w:divsChild>
                </w:div>
                <w:div w:id="1019233696">
                  <w:marLeft w:val="0"/>
                  <w:marRight w:val="0"/>
                  <w:marTop w:val="0"/>
                  <w:marBottom w:val="0"/>
                  <w:divBdr>
                    <w:top w:val="none" w:sz="0" w:space="0" w:color="auto"/>
                    <w:left w:val="none" w:sz="0" w:space="0" w:color="auto"/>
                    <w:bottom w:val="none" w:sz="0" w:space="0" w:color="auto"/>
                    <w:right w:val="none" w:sz="0" w:space="0" w:color="auto"/>
                  </w:divBdr>
                  <w:divsChild>
                    <w:div w:id="116917860">
                      <w:marLeft w:val="0"/>
                      <w:marRight w:val="0"/>
                      <w:marTop w:val="0"/>
                      <w:marBottom w:val="0"/>
                      <w:divBdr>
                        <w:top w:val="none" w:sz="0" w:space="0" w:color="auto"/>
                        <w:left w:val="none" w:sz="0" w:space="0" w:color="auto"/>
                        <w:bottom w:val="none" w:sz="0" w:space="0" w:color="auto"/>
                        <w:right w:val="none" w:sz="0" w:space="0" w:color="auto"/>
                      </w:divBdr>
                    </w:div>
                  </w:divsChild>
                </w:div>
                <w:div w:id="1051267738">
                  <w:marLeft w:val="0"/>
                  <w:marRight w:val="0"/>
                  <w:marTop w:val="0"/>
                  <w:marBottom w:val="0"/>
                  <w:divBdr>
                    <w:top w:val="none" w:sz="0" w:space="0" w:color="auto"/>
                    <w:left w:val="none" w:sz="0" w:space="0" w:color="auto"/>
                    <w:bottom w:val="none" w:sz="0" w:space="0" w:color="auto"/>
                    <w:right w:val="none" w:sz="0" w:space="0" w:color="auto"/>
                  </w:divBdr>
                  <w:divsChild>
                    <w:div w:id="1092362434">
                      <w:marLeft w:val="0"/>
                      <w:marRight w:val="0"/>
                      <w:marTop w:val="0"/>
                      <w:marBottom w:val="0"/>
                      <w:divBdr>
                        <w:top w:val="none" w:sz="0" w:space="0" w:color="auto"/>
                        <w:left w:val="none" w:sz="0" w:space="0" w:color="auto"/>
                        <w:bottom w:val="none" w:sz="0" w:space="0" w:color="auto"/>
                        <w:right w:val="none" w:sz="0" w:space="0" w:color="auto"/>
                      </w:divBdr>
                    </w:div>
                  </w:divsChild>
                </w:div>
                <w:div w:id="1081607022">
                  <w:marLeft w:val="0"/>
                  <w:marRight w:val="0"/>
                  <w:marTop w:val="0"/>
                  <w:marBottom w:val="0"/>
                  <w:divBdr>
                    <w:top w:val="none" w:sz="0" w:space="0" w:color="auto"/>
                    <w:left w:val="none" w:sz="0" w:space="0" w:color="auto"/>
                    <w:bottom w:val="none" w:sz="0" w:space="0" w:color="auto"/>
                    <w:right w:val="none" w:sz="0" w:space="0" w:color="auto"/>
                  </w:divBdr>
                  <w:divsChild>
                    <w:div w:id="1572232464">
                      <w:marLeft w:val="0"/>
                      <w:marRight w:val="0"/>
                      <w:marTop w:val="0"/>
                      <w:marBottom w:val="0"/>
                      <w:divBdr>
                        <w:top w:val="none" w:sz="0" w:space="0" w:color="auto"/>
                        <w:left w:val="none" w:sz="0" w:space="0" w:color="auto"/>
                        <w:bottom w:val="none" w:sz="0" w:space="0" w:color="auto"/>
                        <w:right w:val="none" w:sz="0" w:space="0" w:color="auto"/>
                      </w:divBdr>
                    </w:div>
                  </w:divsChild>
                </w:div>
                <w:div w:id="1171875315">
                  <w:marLeft w:val="0"/>
                  <w:marRight w:val="0"/>
                  <w:marTop w:val="0"/>
                  <w:marBottom w:val="0"/>
                  <w:divBdr>
                    <w:top w:val="none" w:sz="0" w:space="0" w:color="auto"/>
                    <w:left w:val="none" w:sz="0" w:space="0" w:color="auto"/>
                    <w:bottom w:val="none" w:sz="0" w:space="0" w:color="auto"/>
                    <w:right w:val="none" w:sz="0" w:space="0" w:color="auto"/>
                  </w:divBdr>
                  <w:divsChild>
                    <w:div w:id="302933798">
                      <w:marLeft w:val="0"/>
                      <w:marRight w:val="0"/>
                      <w:marTop w:val="0"/>
                      <w:marBottom w:val="0"/>
                      <w:divBdr>
                        <w:top w:val="none" w:sz="0" w:space="0" w:color="auto"/>
                        <w:left w:val="none" w:sz="0" w:space="0" w:color="auto"/>
                        <w:bottom w:val="none" w:sz="0" w:space="0" w:color="auto"/>
                        <w:right w:val="none" w:sz="0" w:space="0" w:color="auto"/>
                      </w:divBdr>
                    </w:div>
                  </w:divsChild>
                </w:div>
                <w:div w:id="1368525372">
                  <w:marLeft w:val="0"/>
                  <w:marRight w:val="0"/>
                  <w:marTop w:val="0"/>
                  <w:marBottom w:val="0"/>
                  <w:divBdr>
                    <w:top w:val="none" w:sz="0" w:space="0" w:color="auto"/>
                    <w:left w:val="none" w:sz="0" w:space="0" w:color="auto"/>
                    <w:bottom w:val="none" w:sz="0" w:space="0" w:color="auto"/>
                    <w:right w:val="none" w:sz="0" w:space="0" w:color="auto"/>
                  </w:divBdr>
                  <w:divsChild>
                    <w:div w:id="1267812846">
                      <w:marLeft w:val="0"/>
                      <w:marRight w:val="0"/>
                      <w:marTop w:val="0"/>
                      <w:marBottom w:val="0"/>
                      <w:divBdr>
                        <w:top w:val="none" w:sz="0" w:space="0" w:color="auto"/>
                        <w:left w:val="none" w:sz="0" w:space="0" w:color="auto"/>
                        <w:bottom w:val="none" w:sz="0" w:space="0" w:color="auto"/>
                        <w:right w:val="none" w:sz="0" w:space="0" w:color="auto"/>
                      </w:divBdr>
                    </w:div>
                  </w:divsChild>
                </w:div>
                <w:div w:id="1386296078">
                  <w:marLeft w:val="0"/>
                  <w:marRight w:val="0"/>
                  <w:marTop w:val="0"/>
                  <w:marBottom w:val="0"/>
                  <w:divBdr>
                    <w:top w:val="none" w:sz="0" w:space="0" w:color="auto"/>
                    <w:left w:val="none" w:sz="0" w:space="0" w:color="auto"/>
                    <w:bottom w:val="none" w:sz="0" w:space="0" w:color="auto"/>
                    <w:right w:val="none" w:sz="0" w:space="0" w:color="auto"/>
                  </w:divBdr>
                  <w:divsChild>
                    <w:div w:id="646865529">
                      <w:marLeft w:val="0"/>
                      <w:marRight w:val="0"/>
                      <w:marTop w:val="0"/>
                      <w:marBottom w:val="0"/>
                      <w:divBdr>
                        <w:top w:val="none" w:sz="0" w:space="0" w:color="auto"/>
                        <w:left w:val="none" w:sz="0" w:space="0" w:color="auto"/>
                        <w:bottom w:val="none" w:sz="0" w:space="0" w:color="auto"/>
                        <w:right w:val="none" w:sz="0" w:space="0" w:color="auto"/>
                      </w:divBdr>
                    </w:div>
                  </w:divsChild>
                </w:div>
                <w:div w:id="1399400646">
                  <w:marLeft w:val="0"/>
                  <w:marRight w:val="0"/>
                  <w:marTop w:val="0"/>
                  <w:marBottom w:val="0"/>
                  <w:divBdr>
                    <w:top w:val="none" w:sz="0" w:space="0" w:color="auto"/>
                    <w:left w:val="none" w:sz="0" w:space="0" w:color="auto"/>
                    <w:bottom w:val="none" w:sz="0" w:space="0" w:color="auto"/>
                    <w:right w:val="none" w:sz="0" w:space="0" w:color="auto"/>
                  </w:divBdr>
                  <w:divsChild>
                    <w:div w:id="727336647">
                      <w:marLeft w:val="0"/>
                      <w:marRight w:val="0"/>
                      <w:marTop w:val="0"/>
                      <w:marBottom w:val="0"/>
                      <w:divBdr>
                        <w:top w:val="none" w:sz="0" w:space="0" w:color="auto"/>
                        <w:left w:val="none" w:sz="0" w:space="0" w:color="auto"/>
                        <w:bottom w:val="none" w:sz="0" w:space="0" w:color="auto"/>
                        <w:right w:val="none" w:sz="0" w:space="0" w:color="auto"/>
                      </w:divBdr>
                    </w:div>
                  </w:divsChild>
                </w:div>
                <w:div w:id="1492601939">
                  <w:marLeft w:val="0"/>
                  <w:marRight w:val="0"/>
                  <w:marTop w:val="0"/>
                  <w:marBottom w:val="0"/>
                  <w:divBdr>
                    <w:top w:val="none" w:sz="0" w:space="0" w:color="auto"/>
                    <w:left w:val="none" w:sz="0" w:space="0" w:color="auto"/>
                    <w:bottom w:val="none" w:sz="0" w:space="0" w:color="auto"/>
                    <w:right w:val="none" w:sz="0" w:space="0" w:color="auto"/>
                  </w:divBdr>
                  <w:divsChild>
                    <w:div w:id="394814336">
                      <w:marLeft w:val="0"/>
                      <w:marRight w:val="0"/>
                      <w:marTop w:val="0"/>
                      <w:marBottom w:val="0"/>
                      <w:divBdr>
                        <w:top w:val="none" w:sz="0" w:space="0" w:color="auto"/>
                        <w:left w:val="none" w:sz="0" w:space="0" w:color="auto"/>
                        <w:bottom w:val="none" w:sz="0" w:space="0" w:color="auto"/>
                        <w:right w:val="none" w:sz="0" w:space="0" w:color="auto"/>
                      </w:divBdr>
                    </w:div>
                  </w:divsChild>
                </w:div>
                <w:div w:id="1670401350">
                  <w:marLeft w:val="0"/>
                  <w:marRight w:val="0"/>
                  <w:marTop w:val="0"/>
                  <w:marBottom w:val="0"/>
                  <w:divBdr>
                    <w:top w:val="none" w:sz="0" w:space="0" w:color="auto"/>
                    <w:left w:val="none" w:sz="0" w:space="0" w:color="auto"/>
                    <w:bottom w:val="none" w:sz="0" w:space="0" w:color="auto"/>
                    <w:right w:val="none" w:sz="0" w:space="0" w:color="auto"/>
                  </w:divBdr>
                  <w:divsChild>
                    <w:div w:id="986086478">
                      <w:marLeft w:val="0"/>
                      <w:marRight w:val="0"/>
                      <w:marTop w:val="0"/>
                      <w:marBottom w:val="0"/>
                      <w:divBdr>
                        <w:top w:val="none" w:sz="0" w:space="0" w:color="auto"/>
                        <w:left w:val="none" w:sz="0" w:space="0" w:color="auto"/>
                        <w:bottom w:val="none" w:sz="0" w:space="0" w:color="auto"/>
                        <w:right w:val="none" w:sz="0" w:space="0" w:color="auto"/>
                      </w:divBdr>
                    </w:div>
                  </w:divsChild>
                </w:div>
                <w:div w:id="1703478746">
                  <w:marLeft w:val="0"/>
                  <w:marRight w:val="0"/>
                  <w:marTop w:val="0"/>
                  <w:marBottom w:val="0"/>
                  <w:divBdr>
                    <w:top w:val="none" w:sz="0" w:space="0" w:color="auto"/>
                    <w:left w:val="none" w:sz="0" w:space="0" w:color="auto"/>
                    <w:bottom w:val="none" w:sz="0" w:space="0" w:color="auto"/>
                    <w:right w:val="none" w:sz="0" w:space="0" w:color="auto"/>
                  </w:divBdr>
                  <w:divsChild>
                    <w:div w:id="2065328808">
                      <w:marLeft w:val="0"/>
                      <w:marRight w:val="0"/>
                      <w:marTop w:val="0"/>
                      <w:marBottom w:val="0"/>
                      <w:divBdr>
                        <w:top w:val="none" w:sz="0" w:space="0" w:color="auto"/>
                        <w:left w:val="none" w:sz="0" w:space="0" w:color="auto"/>
                        <w:bottom w:val="none" w:sz="0" w:space="0" w:color="auto"/>
                        <w:right w:val="none" w:sz="0" w:space="0" w:color="auto"/>
                      </w:divBdr>
                    </w:div>
                  </w:divsChild>
                </w:div>
                <w:div w:id="1789547679">
                  <w:marLeft w:val="0"/>
                  <w:marRight w:val="0"/>
                  <w:marTop w:val="0"/>
                  <w:marBottom w:val="0"/>
                  <w:divBdr>
                    <w:top w:val="none" w:sz="0" w:space="0" w:color="auto"/>
                    <w:left w:val="none" w:sz="0" w:space="0" w:color="auto"/>
                    <w:bottom w:val="none" w:sz="0" w:space="0" w:color="auto"/>
                    <w:right w:val="none" w:sz="0" w:space="0" w:color="auto"/>
                  </w:divBdr>
                  <w:divsChild>
                    <w:div w:id="198201806">
                      <w:marLeft w:val="0"/>
                      <w:marRight w:val="0"/>
                      <w:marTop w:val="0"/>
                      <w:marBottom w:val="0"/>
                      <w:divBdr>
                        <w:top w:val="none" w:sz="0" w:space="0" w:color="auto"/>
                        <w:left w:val="none" w:sz="0" w:space="0" w:color="auto"/>
                        <w:bottom w:val="none" w:sz="0" w:space="0" w:color="auto"/>
                        <w:right w:val="none" w:sz="0" w:space="0" w:color="auto"/>
                      </w:divBdr>
                    </w:div>
                  </w:divsChild>
                </w:div>
                <w:div w:id="1837768370">
                  <w:marLeft w:val="0"/>
                  <w:marRight w:val="0"/>
                  <w:marTop w:val="0"/>
                  <w:marBottom w:val="0"/>
                  <w:divBdr>
                    <w:top w:val="none" w:sz="0" w:space="0" w:color="auto"/>
                    <w:left w:val="none" w:sz="0" w:space="0" w:color="auto"/>
                    <w:bottom w:val="none" w:sz="0" w:space="0" w:color="auto"/>
                    <w:right w:val="none" w:sz="0" w:space="0" w:color="auto"/>
                  </w:divBdr>
                  <w:divsChild>
                    <w:div w:id="48652127">
                      <w:marLeft w:val="0"/>
                      <w:marRight w:val="0"/>
                      <w:marTop w:val="0"/>
                      <w:marBottom w:val="0"/>
                      <w:divBdr>
                        <w:top w:val="none" w:sz="0" w:space="0" w:color="auto"/>
                        <w:left w:val="none" w:sz="0" w:space="0" w:color="auto"/>
                        <w:bottom w:val="none" w:sz="0" w:space="0" w:color="auto"/>
                        <w:right w:val="none" w:sz="0" w:space="0" w:color="auto"/>
                      </w:divBdr>
                    </w:div>
                  </w:divsChild>
                </w:div>
                <w:div w:id="1839542020">
                  <w:marLeft w:val="0"/>
                  <w:marRight w:val="0"/>
                  <w:marTop w:val="0"/>
                  <w:marBottom w:val="0"/>
                  <w:divBdr>
                    <w:top w:val="none" w:sz="0" w:space="0" w:color="auto"/>
                    <w:left w:val="none" w:sz="0" w:space="0" w:color="auto"/>
                    <w:bottom w:val="none" w:sz="0" w:space="0" w:color="auto"/>
                    <w:right w:val="none" w:sz="0" w:space="0" w:color="auto"/>
                  </w:divBdr>
                  <w:divsChild>
                    <w:div w:id="1288850323">
                      <w:marLeft w:val="0"/>
                      <w:marRight w:val="0"/>
                      <w:marTop w:val="0"/>
                      <w:marBottom w:val="0"/>
                      <w:divBdr>
                        <w:top w:val="none" w:sz="0" w:space="0" w:color="auto"/>
                        <w:left w:val="none" w:sz="0" w:space="0" w:color="auto"/>
                        <w:bottom w:val="none" w:sz="0" w:space="0" w:color="auto"/>
                        <w:right w:val="none" w:sz="0" w:space="0" w:color="auto"/>
                      </w:divBdr>
                    </w:div>
                  </w:divsChild>
                </w:div>
                <w:div w:id="1927417200">
                  <w:marLeft w:val="0"/>
                  <w:marRight w:val="0"/>
                  <w:marTop w:val="0"/>
                  <w:marBottom w:val="0"/>
                  <w:divBdr>
                    <w:top w:val="none" w:sz="0" w:space="0" w:color="auto"/>
                    <w:left w:val="none" w:sz="0" w:space="0" w:color="auto"/>
                    <w:bottom w:val="none" w:sz="0" w:space="0" w:color="auto"/>
                    <w:right w:val="none" w:sz="0" w:space="0" w:color="auto"/>
                  </w:divBdr>
                  <w:divsChild>
                    <w:div w:id="277224690">
                      <w:marLeft w:val="0"/>
                      <w:marRight w:val="0"/>
                      <w:marTop w:val="0"/>
                      <w:marBottom w:val="0"/>
                      <w:divBdr>
                        <w:top w:val="none" w:sz="0" w:space="0" w:color="auto"/>
                        <w:left w:val="none" w:sz="0" w:space="0" w:color="auto"/>
                        <w:bottom w:val="none" w:sz="0" w:space="0" w:color="auto"/>
                        <w:right w:val="none" w:sz="0" w:space="0" w:color="auto"/>
                      </w:divBdr>
                    </w:div>
                  </w:divsChild>
                </w:div>
                <w:div w:id="1932158803">
                  <w:marLeft w:val="0"/>
                  <w:marRight w:val="0"/>
                  <w:marTop w:val="0"/>
                  <w:marBottom w:val="0"/>
                  <w:divBdr>
                    <w:top w:val="none" w:sz="0" w:space="0" w:color="auto"/>
                    <w:left w:val="none" w:sz="0" w:space="0" w:color="auto"/>
                    <w:bottom w:val="none" w:sz="0" w:space="0" w:color="auto"/>
                    <w:right w:val="none" w:sz="0" w:space="0" w:color="auto"/>
                  </w:divBdr>
                  <w:divsChild>
                    <w:div w:id="1936936885">
                      <w:marLeft w:val="0"/>
                      <w:marRight w:val="0"/>
                      <w:marTop w:val="0"/>
                      <w:marBottom w:val="0"/>
                      <w:divBdr>
                        <w:top w:val="none" w:sz="0" w:space="0" w:color="auto"/>
                        <w:left w:val="none" w:sz="0" w:space="0" w:color="auto"/>
                        <w:bottom w:val="none" w:sz="0" w:space="0" w:color="auto"/>
                        <w:right w:val="none" w:sz="0" w:space="0" w:color="auto"/>
                      </w:divBdr>
                    </w:div>
                  </w:divsChild>
                </w:div>
                <w:div w:id="2101102893">
                  <w:marLeft w:val="0"/>
                  <w:marRight w:val="0"/>
                  <w:marTop w:val="0"/>
                  <w:marBottom w:val="0"/>
                  <w:divBdr>
                    <w:top w:val="none" w:sz="0" w:space="0" w:color="auto"/>
                    <w:left w:val="none" w:sz="0" w:space="0" w:color="auto"/>
                    <w:bottom w:val="none" w:sz="0" w:space="0" w:color="auto"/>
                    <w:right w:val="none" w:sz="0" w:space="0" w:color="auto"/>
                  </w:divBdr>
                  <w:divsChild>
                    <w:div w:id="62095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250476">
          <w:marLeft w:val="0"/>
          <w:marRight w:val="0"/>
          <w:marTop w:val="0"/>
          <w:marBottom w:val="0"/>
          <w:divBdr>
            <w:top w:val="none" w:sz="0" w:space="0" w:color="auto"/>
            <w:left w:val="none" w:sz="0" w:space="0" w:color="auto"/>
            <w:bottom w:val="none" w:sz="0" w:space="0" w:color="auto"/>
            <w:right w:val="none" w:sz="0" w:space="0" w:color="auto"/>
          </w:divBdr>
          <w:divsChild>
            <w:div w:id="684940302">
              <w:marLeft w:val="0"/>
              <w:marRight w:val="0"/>
              <w:marTop w:val="0"/>
              <w:marBottom w:val="0"/>
              <w:divBdr>
                <w:top w:val="none" w:sz="0" w:space="0" w:color="auto"/>
                <w:left w:val="none" w:sz="0" w:space="0" w:color="auto"/>
                <w:bottom w:val="none" w:sz="0" w:space="0" w:color="auto"/>
                <w:right w:val="none" w:sz="0" w:space="0" w:color="auto"/>
              </w:divBdr>
            </w:div>
            <w:div w:id="881139088">
              <w:marLeft w:val="0"/>
              <w:marRight w:val="0"/>
              <w:marTop w:val="0"/>
              <w:marBottom w:val="0"/>
              <w:divBdr>
                <w:top w:val="none" w:sz="0" w:space="0" w:color="auto"/>
                <w:left w:val="none" w:sz="0" w:space="0" w:color="auto"/>
                <w:bottom w:val="none" w:sz="0" w:space="0" w:color="auto"/>
                <w:right w:val="none" w:sz="0" w:space="0" w:color="auto"/>
              </w:divBdr>
            </w:div>
            <w:div w:id="1936280650">
              <w:marLeft w:val="0"/>
              <w:marRight w:val="0"/>
              <w:marTop w:val="0"/>
              <w:marBottom w:val="0"/>
              <w:divBdr>
                <w:top w:val="none" w:sz="0" w:space="0" w:color="auto"/>
                <w:left w:val="none" w:sz="0" w:space="0" w:color="auto"/>
                <w:bottom w:val="none" w:sz="0" w:space="0" w:color="auto"/>
                <w:right w:val="none" w:sz="0" w:space="0" w:color="auto"/>
              </w:divBdr>
            </w:div>
          </w:divsChild>
        </w:div>
        <w:div w:id="604775564">
          <w:marLeft w:val="0"/>
          <w:marRight w:val="0"/>
          <w:marTop w:val="0"/>
          <w:marBottom w:val="0"/>
          <w:divBdr>
            <w:top w:val="none" w:sz="0" w:space="0" w:color="auto"/>
            <w:left w:val="none" w:sz="0" w:space="0" w:color="auto"/>
            <w:bottom w:val="none" w:sz="0" w:space="0" w:color="auto"/>
            <w:right w:val="none" w:sz="0" w:space="0" w:color="auto"/>
          </w:divBdr>
        </w:div>
        <w:div w:id="609970934">
          <w:marLeft w:val="0"/>
          <w:marRight w:val="0"/>
          <w:marTop w:val="0"/>
          <w:marBottom w:val="0"/>
          <w:divBdr>
            <w:top w:val="none" w:sz="0" w:space="0" w:color="auto"/>
            <w:left w:val="none" w:sz="0" w:space="0" w:color="auto"/>
            <w:bottom w:val="none" w:sz="0" w:space="0" w:color="auto"/>
            <w:right w:val="none" w:sz="0" w:space="0" w:color="auto"/>
          </w:divBdr>
        </w:div>
        <w:div w:id="613248560">
          <w:marLeft w:val="0"/>
          <w:marRight w:val="0"/>
          <w:marTop w:val="0"/>
          <w:marBottom w:val="0"/>
          <w:divBdr>
            <w:top w:val="none" w:sz="0" w:space="0" w:color="auto"/>
            <w:left w:val="none" w:sz="0" w:space="0" w:color="auto"/>
            <w:bottom w:val="none" w:sz="0" w:space="0" w:color="auto"/>
            <w:right w:val="none" w:sz="0" w:space="0" w:color="auto"/>
          </w:divBdr>
        </w:div>
        <w:div w:id="629551988">
          <w:marLeft w:val="0"/>
          <w:marRight w:val="0"/>
          <w:marTop w:val="0"/>
          <w:marBottom w:val="0"/>
          <w:divBdr>
            <w:top w:val="none" w:sz="0" w:space="0" w:color="auto"/>
            <w:left w:val="none" w:sz="0" w:space="0" w:color="auto"/>
            <w:bottom w:val="none" w:sz="0" w:space="0" w:color="auto"/>
            <w:right w:val="none" w:sz="0" w:space="0" w:color="auto"/>
          </w:divBdr>
        </w:div>
        <w:div w:id="632102296">
          <w:marLeft w:val="0"/>
          <w:marRight w:val="0"/>
          <w:marTop w:val="0"/>
          <w:marBottom w:val="0"/>
          <w:divBdr>
            <w:top w:val="none" w:sz="0" w:space="0" w:color="auto"/>
            <w:left w:val="none" w:sz="0" w:space="0" w:color="auto"/>
            <w:bottom w:val="none" w:sz="0" w:space="0" w:color="auto"/>
            <w:right w:val="none" w:sz="0" w:space="0" w:color="auto"/>
          </w:divBdr>
          <w:divsChild>
            <w:div w:id="367920175">
              <w:marLeft w:val="0"/>
              <w:marRight w:val="0"/>
              <w:marTop w:val="0"/>
              <w:marBottom w:val="0"/>
              <w:divBdr>
                <w:top w:val="none" w:sz="0" w:space="0" w:color="auto"/>
                <w:left w:val="none" w:sz="0" w:space="0" w:color="auto"/>
                <w:bottom w:val="none" w:sz="0" w:space="0" w:color="auto"/>
                <w:right w:val="none" w:sz="0" w:space="0" w:color="auto"/>
              </w:divBdr>
            </w:div>
            <w:div w:id="406534737">
              <w:marLeft w:val="0"/>
              <w:marRight w:val="0"/>
              <w:marTop w:val="0"/>
              <w:marBottom w:val="0"/>
              <w:divBdr>
                <w:top w:val="none" w:sz="0" w:space="0" w:color="auto"/>
                <w:left w:val="none" w:sz="0" w:space="0" w:color="auto"/>
                <w:bottom w:val="none" w:sz="0" w:space="0" w:color="auto"/>
                <w:right w:val="none" w:sz="0" w:space="0" w:color="auto"/>
              </w:divBdr>
            </w:div>
            <w:div w:id="1149519147">
              <w:marLeft w:val="0"/>
              <w:marRight w:val="0"/>
              <w:marTop w:val="0"/>
              <w:marBottom w:val="0"/>
              <w:divBdr>
                <w:top w:val="none" w:sz="0" w:space="0" w:color="auto"/>
                <w:left w:val="none" w:sz="0" w:space="0" w:color="auto"/>
                <w:bottom w:val="none" w:sz="0" w:space="0" w:color="auto"/>
                <w:right w:val="none" w:sz="0" w:space="0" w:color="auto"/>
              </w:divBdr>
            </w:div>
            <w:div w:id="1451705327">
              <w:marLeft w:val="0"/>
              <w:marRight w:val="0"/>
              <w:marTop w:val="0"/>
              <w:marBottom w:val="0"/>
              <w:divBdr>
                <w:top w:val="none" w:sz="0" w:space="0" w:color="auto"/>
                <w:left w:val="none" w:sz="0" w:space="0" w:color="auto"/>
                <w:bottom w:val="none" w:sz="0" w:space="0" w:color="auto"/>
                <w:right w:val="none" w:sz="0" w:space="0" w:color="auto"/>
              </w:divBdr>
            </w:div>
            <w:div w:id="1652254311">
              <w:marLeft w:val="0"/>
              <w:marRight w:val="0"/>
              <w:marTop w:val="0"/>
              <w:marBottom w:val="0"/>
              <w:divBdr>
                <w:top w:val="none" w:sz="0" w:space="0" w:color="auto"/>
                <w:left w:val="none" w:sz="0" w:space="0" w:color="auto"/>
                <w:bottom w:val="none" w:sz="0" w:space="0" w:color="auto"/>
                <w:right w:val="none" w:sz="0" w:space="0" w:color="auto"/>
              </w:divBdr>
            </w:div>
          </w:divsChild>
        </w:div>
        <w:div w:id="659847102">
          <w:marLeft w:val="0"/>
          <w:marRight w:val="0"/>
          <w:marTop w:val="0"/>
          <w:marBottom w:val="0"/>
          <w:divBdr>
            <w:top w:val="none" w:sz="0" w:space="0" w:color="auto"/>
            <w:left w:val="none" w:sz="0" w:space="0" w:color="auto"/>
            <w:bottom w:val="none" w:sz="0" w:space="0" w:color="auto"/>
            <w:right w:val="none" w:sz="0" w:space="0" w:color="auto"/>
          </w:divBdr>
        </w:div>
        <w:div w:id="668100112">
          <w:marLeft w:val="0"/>
          <w:marRight w:val="0"/>
          <w:marTop w:val="0"/>
          <w:marBottom w:val="0"/>
          <w:divBdr>
            <w:top w:val="none" w:sz="0" w:space="0" w:color="auto"/>
            <w:left w:val="none" w:sz="0" w:space="0" w:color="auto"/>
            <w:bottom w:val="none" w:sz="0" w:space="0" w:color="auto"/>
            <w:right w:val="none" w:sz="0" w:space="0" w:color="auto"/>
          </w:divBdr>
        </w:div>
        <w:div w:id="672029448">
          <w:marLeft w:val="0"/>
          <w:marRight w:val="0"/>
          <w:marTop w:val="0"/>
          <w:marBottom w:val="0"/>
          <w:divBdr>
            <w:top w:val="none" w:sz="0" w:space="0" w:color="auto"/>
            <w:left w:val="none" w:sz="0" w:space="0" w:color="auto"/>
            <w:bottom w:val="none" w:sz="0" w:space="0" w:color="auto"/>
            <w:right w:val="none" w:sz="0" w:space="0" w:color="auto"/>
          </w:divBdr>
        </w:div>
        <w:div w:id="677661890">
          <w:marLeft w:val="0"/>
          <w:marRight w:val="0"/>
          <w:marTop w:val="0"/>
          <w:marBottom w:val="0"/>
          <w:divBdr>
            <w:top w:val="none" w:sz="0" w:space="0" w:color="auto"/>
            <w:left w:val="none" w:sz="0" w:space="0" w:color="auto"/>
            <w:bottom w:val="none" w:sz="0" w:space="0" w:color="auto"/>
            <w:right w:val="none" w:sz="0" w:space="0" w:color="auto"/>
          </w:divBdr>
        </w:div>
        <w:div w:id="678315241">
          <w:marLeft w:val="0"/>
          <w:marRight w:val="0"/>
          <w:marTop w:val="0"/>
          <w:marBottom w:val="0"/>
          <w:divBdr>
            <w:top w:val="none" w:sz="0" w:space="0" w:color="auto"/>
            <w:left w:val="none" w:sz="0" w:space="0" w:color="auto"/>
            <w:bottom w:val="none" w:sz="0" w:space="0" w:color="auto"/>
            <w:right w:val="none" w:sz="0" w:space="0" w:color="auto"/>
          </w:divBdr>
          <w:divsChild>
            <w:div w:id="399249396">
              <w:marLeft w:val="0"/>
              <w:marRight w:val="0"/>
              <w:marTop w:val="0"/>
              <w:marBottom w:val="0"/>
              <w:divBdr>
                <w:top w:val="none" w:sz="0" w:space="0" w:color="auto"/>
                <w:left w:val="none" w:sz="0" w:space="0" w:color="auto"/>
                <w:bottom w:val="none" w:sz="0" w:space="0" w:color="auto"/>
                <w:right w:val="none" w:sz="0" w:space="0" w:color="auto"/>
              </w:divBdr>
            </w:div>
            <w:div w:id="1053769780">
              <w:marLeft w:val="0"/>
              <w:marRight w:val="0"/>
              <w:marTop w:val="0"/>
              <w:marBottom w:val="0"/>
              <w:divBdr>
                <w:top w:val="none" w:sz="0" w:space="0" w:color="auto"/>
                <w:left w:val="none" w:sz="0" w:space="0" w:color="auto"/>
                <w:bottom w:val="none" w:sz="0" w:space="0" w:color="auto"/>
                <w:right w:val="none" w:sz="0" w:space="0" w:color="auto"/>
              </w:divBdr>
            </w:div>
            <w:div w:id="1317799784">
              <w:marLeft w:val="0"/>
              <w:marRight w:val="0"/>
              <w:marTop w:val="0"/>
              <w:marBottom w:val="0"/>
              <w:divBdr>
                <w:top w:val="none" w:sz="0" w:space="0" w:color="auto"/>
                <w:left w:val="none" w:sz="0" w:space="0" w:color="auto"/>
                <w:bottom w:val="none" w:sz="0" w:space="0" w:color="auto"/>
                <w:right w:val="none" w:sz="0" w:space="0" w:color="auto"/>
              </w:divBdr>
            </w:div>
            <w:div w:id="1422751377">
              <w:marLeft w:val="0"/>
              <w:marRight w:val="0"/>
              <w:marTop w:val="0"/>
              <w:marBottom w:val="0"/>
              <w:divBdr>
                <w:top w:val="none" w:sz="0" w:space="0" w:color="auto"/>
                <w:left w:val="none" w:sz="0" w:space="0" w:color="auto"/>
                <w:bottom w:val="none" w:sz="0" w:space="0" w:color="auto"/>
                <w:right w:val="none" w:sz="0" w:space="0" w:color="auto"/>
              </w:divBdr>
            </w:div>
            <w:div w:id="1790197560">
              <w:marLeft w:val="0"/>
              <w:marRight w:val="0"/>
              <w:marTop w:val="0"/>
              <w:marBottom w:val="0"/>
              <w:divBdr>
                <w:top w:val="none" w:sz="0" w:space="0" w:color="auto"/>
                <w:left w:val="none" w:sz="0" w:space="0" w:color="auto"/>
                <w:bottom w:val="none" w:sz="0" w:space="0" w:color="auto"/>
                <w:right w:val="none" w:sz="0" w:space="0" w:color="auto"/>
              </w:divBdr>
            </w:div>
          </w:divsChild>
        </w:div>
        <w:div w:id="682244227">
          <w:marLeft w:val="0"/>
          <w:marRight w:val="0"/>
          <w:marTop w:val="0"/>
          <w:marBottom w:val="0"/>
          <w:divBdr>
            <w:top w:val="none" w:sz="0" w:space="0" w:color="auto"/>
            <w:left w:val="none" w:sz="0" w:space="0" w:color="auto"/>
            <w:bottom w:val="none" w:sz="0" w:space="0" w:color="auto"/>
            <w:right w:val="none" w:sz="0" w:space="0" w:color="auto"/>
          </w:divBdr>
        </w:div>
        <w:div w:id="685787134">
          <w:marLeft w:val="0"/>
          <w:marRight w:val="0"/>
          <w:marTop w:val="0"/>
          <w:marBottom w:val="0"/>
          <w:divBdr>
            <w:top w:val="none" w:sz="0" w:space="0" w:color="auto"/>
            <w:left w:val="none" w:sz="0" w:space="0" w:color="auto"/>
            <w:bottom w:val="none" w:sz="0" w:space="0" w:color="auto"/>
            <w:right w:val="none" w:sz="0" w:space="0" w:color="auto"/>
          </w:divBdr>
          <w:divsChild>
            <w:div w:id="160781026">
              <w:marLeft w:val="0"/>
              <w:marRight w:val="0"/>
              <w:marTop w:val="0"/>
              <w:marBottom w:val="0"/>
              <w:divBdr>
                <w:top w:val="none" w:sz="0" w:space="0" w:color="auto"/>
                <w:left w:val="none" w:sz="0" w:space="0" w:color="auto"/>
                <w:bottom w:val="none" w:sz="0" w:space="0" w:color="auto"/>
                <w:right w:val="none" w:sz="0" w:space="0" w:color="auto"/>
              </w:divBdr>
            </w:div>
            <w:div w:id="282352046">
              <w:marLeft w:val="0"/>
              <w:marRight w:val="0"/>
              <w:marTop w:val="0"/>
              <w:marBottom w:val="0"/>
              <w:divBdr>
                <w:top w:val="none" w:sz="0" w:space="0" w:color="auto"/>
                <w:left w:val="none" w:sz="0" w:space="0" w:color="auto"/>
                <w:bottom w:val="none" w:sz="0" w:space="0" w:color="auto"/>
                <w:right w:val="none" w:sz="0" w:space="0" w:color="auto"/>
              </w:divBdr>
            </w:div>
            <w:div w:id="1530753176">
              <w:marLeft w:val="0"/>
              <w:marRight w:val="0"/>
              <w:marTop w:val="0"/>
              <w:marBottom w:val="0"/>
              <w:divBdr>
                <w:top w:val="none" w:sz="0" w:space="0" w:color="auto"/>
                <w:left w:val="none" w:sz="0" w:space="0" w:color="auto"/>
                <w:bottom w:val="none" w:sz="0" w:space="0" w:color="auto"/>
                <w:right w:val="none" w:sz="0" w:space="0" w:color="auto"/>
              </w:divBdr>
            </w:div>
            <w:div w:id="1797066192">
              <w:marLeft w:val="0"/>
              <w:marRight w:val="0"/>
              <w:marTop w:val="0"/>
              <w:marBottom w:val="0"/>
              <w:divBdr>
                <w:top w:val="none" w:sz="0" w:space="0" w:color="auto"/>
                <w:left w:val="none" w:sz="0" w:space="0" w:color="auto"/>
                <w:bottom w:val="none" w:sz="0" w:space="0" w:color="auto"/>
                <w:right w:val="none" w:sz="0" w:space="0" w:color="auto"/>
              </w:divBdr>
            </w:div>
            <w:div w:id="1993286501">
              <w:marLeft w:val="0"/>
              <w:marRight w:val="0"/>
              <w:marTop w:val="0"/>
              <w:marBottom w:val="0"/>
              <w:divBdr>
                <w:top w:val="none" w:sz="0" w:space="0" w:color="auto"/>
                <w:left w:val="none" w:sz="0" w:space="0" w:color="auto"/>
                <w:bottom w:val="none" w:sz="0" w:space="0" w:color="auto"/>
                <w:right w:val="none" w:sz="0" w:space="0" w:color="auto"/>
              </w:divBdr>
            </w:div>
          </w:divsChild>
        </w:div>
        <w:div w:id="702824045">
          <w:marLeft w:val="0"/>
          <w:marRight w:val="0"/>
          <w:marTop w:val="0"/>
          <w:marBottom w:val="0"/>
          <w:divBdr>
            <w:top w:val="none" w:sz="0" w:space="0" w:color="auto"/>
            <w:left w:val="none" w:sz="0" w:space="0" w:color="auto"/>
            <w:bottom w:val="none" w:sz="0" w:space="0" w:color="auto"/>
            <w:right w:val="none" w:sz="0" w:space="0" w:color="auto"/>
          </w:divBdr>
        </w:div>
        <w:div w:id="704209541">
          <w:marLeft w:val="0"/>
          <w:marRight w:val="0"/>
          <w:marTop w:val="0"/>
          <w:marBottom w:val="0"/>
          <w:divBdr>
            <w:top w:val="none" w:sz="0" w:space="0" w:color="auto"/>
            <w:left w:val="none" w:sz="0" w:space="0" w:color="auto"/>
            <w:bottom w:val="none" w:sz="0" w:space="0" w:color="auto"/>
            <w:right w:val="none" w:sz="0" w:space="0" w:color="auto"/>
          </w:divBdr>
          <w:divsChild>
            <w:div w:id="543559812">
              <w:marLeft w:val="-75"/>
              <w:marRight w:val="0"/>
              <w:marTop w:val="30"/>
              <w:marBottom w:val="30"/>
              <w:divBdr>
                <w:top w:val="none" w:sz="0" w:space="0" w:color="auto"/>
                <w:left w:val="none" w:sz="0" w:space="0" w:color="auto"/>
                <w:bottom w:val="none" w:sz="0" w:space="0" w:color="auto"/>
                <w:right w:val="none" w:sz="0" w:space="0" w:color="auto"/>
              </w:divBdr>
              <w:divsChild>
                <w:div w:id="412430503">
                  <w:marLeft w:val="0"/>
                  <w:marRight w:val="0"/>
                  <w:marTop w:val="0"/>
                  <w:marBottom w:val="0"/>
                  <w:divBdr>
                    <w:top w:val="none" w:sz="0" w:space="0" w:color="auto"/>
                    <w:left w:val="none" w:sz="0" w:space="0" w:color="auto"/>
                    <w:bottom w:val="none" w:sz="0" w:space="0" w:color="auto"/>
                    <w:right w:val="none" w:sz="0" w:space="0" w:color="auto"/>
                  </w:divBdr>
                  <w:divsChild>
                    <w:div w:id="783578671">
                      <w:marLeft w:val="0"/>
                      <w:marRight w:val="0"/>
                      <w:marTop w:val="0"/>
                      <w:marBottom w:val="0"/>
                      <w:divBdr>
                        <w:top w:val="none" w:sz="0" w:space="0" w:color="auto"/>
                        <w:left w:val="none" w:sz="0" w:space="0" w:color="auto"/>
                        <w:bottom w:val="none" w:sz="0" w:space="0" w:color="auto"/>
                        <w:right w:val="none" w:sz="0" w:space="0" w:color="auto"/>
                      </w:divBdr>
                    </w:div>
                  </w:divsChild>
                </w:div>
                <w:div w:id="993945391">
                  <w:marLeft w:val="0"/>
                  <w:marRight w:val="0"/>
                  <w:marTop w:val="0"/>
                  <w:marBottom w:val="0"/>
                  <w:divBdr>
                    <w:top w:val="none" w:sz="0" w:space="0" w:color="auto"/>
                    <w:left w:val="none" w:sz="0" w:space="0" w:color="auto"/>
                    <w:bottom w:val="none" w:sz="0" w:space="0" w:color="auto"/>
                    <w:right w:val="none" w:sz="0" w:space="0" w:color="auto"/>
                  </w:divBdr>
                  <w:divsChild>
                    <w:div w:id="1104569723">
                      <w:marLeft w:val="0"/>
                      <w:marRight w:val="0"/>
                      <w:marTop w:val="0"/>
                      <w:marBottom w:val="0"/>
                      <w:divBdr>
                        <w:top w:val="none" w:sz="0" w:space="0" w:color="auto"/>
                        <w:left w:val="none" w:sz="0" w:space="0" w:color="auto"/>
                        <w:bottom w:val="none" w:sz="0" w:space="0" w:color="auto"/>
                        <w:right w:val="none" w:sz="0" w:space="0" w:color="auto"/>
                      </w:divBdr>
                    </w:div>
                  </w:divsChild>
                </w:div>
                <w:div w:id="1170827857">
                  <w:marLeft w:val="0"/>
                  <w:marRight w:val="0"/>
                  <w:marTop w:val="0"/>
                  <w:marBottom w:val="0"/>
                  <w:divBdr>
                    <w:top w:val="none" w:sz="0" w:space="0" w:color="auto"/>
                    <w:left w:val="none" w:sz="0" w:space="0" w:color="auto"/>
                    <w:bottom w:val="none" w:sz="0" w:space="0" w:color="auto"/>
                    <w:right w:val="none" w:sz="0" w:space="0" w:color="auto"/>
                  </w:divBdr>
                  <w:divsChild>
                    <w:div w:id="312805018">
                      <w:marLeft w:val="0"/>
                      <w:marRight w:val="0"/>
                      <w:marTop w:val="0"/>
                      <w:marBottom w:val="0"/>
                      <w:divBdr>
                        <w:top w:val="none" w:sz="0" w:space="0" w:color="auto"/>
                        <w:left w:val="none" w:sz="0" w:space="0" w:color="auto"/>
                        <w:bottom w:val="none" w:sz="0" w:space="0" w:color="auto"/>
                        <w:right w:val="none" w:sz="0" w:space="0" w:color="auto"/>
                      </w:divBdr>
                    </w:div>
                  </w:divsChild>
                </w:div>
                <w:div w:id="2069299931">
                  <w:marLeft w:val="0"/>
                  <w:marRight w:val="0"/>
                  <w:marTop w:val="0"/>
                  <w:marBottom w:val="0"/>
                  <w:divBdr>
                    <w:top w:val="none" w:sz="0" w:space="0" w:color="auto"/>
                    <w:left w:val="none" w:sz="0" w:space="0" w:color="auto"/>
                    <w:bottom w:val="none" w:sz="0" w:space="0" w:color="auto"/>
                    <w:right w:val="none" w:sz="0" w:space="0" w:color="auto"/>
                  </w:divBdr>
                  <w:divsChild>
                    <w:div w:id="136887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927787">
          <w:marLeft w:val="0"/>
          <w:marRight w:val="0"/>
          <w:marTop w:val="0"/>
          <w:marBottom w:val="0"/>
          <w:divBdr>
            <w:top w:val="none" w:sz="0" w:space="0" w:color="auto"/>
            <w:left w:val="none" w:sz="0" w:space="0" w:color="auto"/>
            <w:bottom w:val="none" w:sz="0" w:space="0" w:color="auto"/>
            <w:right w:val="none" w:sz="0" w:space="0" w:color="auto"/>
          </w:divBdr>
        </w:div>
        <w:div w:id="712313141">
          <w:marLeft w:val="0"/>
          <w:marRight w:val="0"/>
          <w:marTop w:val="0"/>
          <w:marBottom w:val="0"/>
          <w:divBdr>
            <w:top w:val="none" w:sz="0" w:space="0" w:color="auto"/>
            <w:left w:val="none" w:sz="0" w:space="0" w:color="auto"/>
            <w:bottom w:val="none" w:sz="0" w:space="0" w:color="auto"/>
            <w:right w:val="none" w:sz="0" w:space="0" w:color="auto"/>
          </w:divBdr>
        </w:div>
        <w:div w:id="723022313">
          <w:marLeft w:val="0"/>
          <w:marRight w:val="0"/>
          <w:marTop w:val="0"/>
          <w:marBottom w:val="0"/>
          <w:divBdr>
            <w:top w:val="none" w:sz="0" w:space="0" w:color="auto"/>
            <w:left w:val="none" w:sz="0" w:space="0" w:color="auto"/>
            <w:bottom w:val="none" w:sz="0" w:space="0" w:color="auto"/>
            <w:right w:val="none" w:sz="0" w:space="0" w:color="auto"/>
          </w:divBdr>
        </w:div>
        <w:div w:id="738284672">
          <w:marLeft w:val="0"/>
          <w:marRight w:val="0"/>
          <w:marTop w:val="0"/>
          <w:marBottom w:val="0"/>
          <w:divBdr>
            <w:top w:val="none" w:sz="0" w:space="0" w:color="auto"/>
            <w:left w:val="none" w:sz="0" w:space="0" w:color="auto"/>
            <w:bottom w:val="none" w:sz="0" w:space="0" w:color="auto"/>
            <w:right w:val="none" w:sz="0" w:space="0" w:color="auto"/>
          </w:divBdr>
        </w:div>
        <w:div w:id="753628051">
          <w:marLeft w:val="0"/>
          <w:marRight w:val="0"/>
          <w:marTop w:val="0"/>
          <w:marBottom w:val="0"/>
          <w:divBdr>
            <w:top w:val="none" w:sz="0" w:space="0" w:color="auto"/>
            <w:left w:val="none" w:sz="0" w:space="0" w:color="auto"/>
            <w:bottom w:val="none" w:sz="0" w:space="0" w:color="auto"/>
            <w:right w:val="none" w:sz="0" w:space="0" w:color="auto"/>
          </w:divBdr>
        </w:div>
        <w:div w:id="797380719">
          <w:marLeft w:val="0"/>
          <w:marRight w:val="0"/>
          <w:marTop w:val="0"/>
          <w:marBottom w:val="0"/>
          <w:divBdr>
            <w:top w:val="none" w:sz="0" w:space="0" w:color="auto"/>
            <w:left w:val="none" w:sz="0" w:space="0" w:color="auto"/>
            <w:bottom w:val="none" w:sz="0" w:space="0" w:color="auto"/>
            <w:right w:val="none" w:sz="0" w:space="0" w:color="auto"/>
          </w:divBdr>
          <w:divsChild>
            <w:div w:id="22026355">
              <w:marLeft w:val="0"/>
              <w:marRight w:val="0"/>
              <w:marTop w:val="0"/>
              <w:marBottom w:val="0"/>
              <w:divBdr>
                <w:top w:val="none" w:sz="0" w:space="0" w:color="auto"/>
                <w:left w:val="none" w:sz="0" w:space="0" w:color="auto"/>
                <w:bottom w:val="none" w:sz="0" w:space="0" w:color="auto"/>
                <w:right w:val="none" w:sz="0" w:space="0" w:color="auto"/>
              </w:divBdr>
            </w:div>
            <w:div w:id="46029859">
              <w:marLeft w:val="0"/>
              <w:marRight w:val="0"/>
              <w:marTop w:val="0"/>
              <w:marBottom w:val="0"/>
              <w:divBdr>
                <w:top w:val="none" w:sz="0" w:space="0" w:color="auto"/>
                <w:left w:val="none" w:sz="0" w:space="0" w:color="auto"/>
                <w:bottom w:val="none" w:sz="0" w:space="0" w:color="auto"/>
                <w:right w:val="none" w:sz="0" w:space="0" w:color="auto"/>
              </w:divBdr>
            </w:div>
            <w:div w:id="130251219">
              <w:marLeft w:val="0"/>
              <w:marRight w:val="0"/>
              <w:marTop w:val="0"/>
              <w:marBottom w:val="0"/>
              <w:divBdr>
                <w:top w:val="none" w:sz="0" w:space="0" w:color="auto"/>
                <w:left w:val="none" w:sz="0" w:space="0" w:color="auto"/>
                <w:bottom w:val="none" w:sz="0" w:space="0" w:color="auto"/>
                <w:right w:val="none" w:sz="0" w:space="0" w:color="auto"/>
              </w:divBdr>
            </w:div>
            <w:div w:id="406924488">
              <w:marLeft w:val="0"/>
              <w:marRight w:val="0"/>
              <w:marTop w:val="0"/>
              <w:marBottom w:val="0"/>
              <w:divBdr>
                <w:top w:val="none" w:sz="0" w:space="0" w:color="auto"/>
                <w:left w:val="none" w:sz="0" w:space="0" w:color="auto"/>
                <w:bottom w:val="none" w:sz="0" w:space="0" w:color="auto"/>
                <w:right w:val="none" w:sz="0" w:space="0" w:color="auto"/>
              </w:divBdr>
            </w:div>
            <w:div w:id="1390373512">
              <w:marLeft w:val="0"/>
              <w:marRight w:val="0"/>
              <w:marTop w:val="0"/>
              <w:marBottom w:val="0"/>
              <w:divBdr>
                <w:top w:val="none" w:sz="0" w:space="0" w:color="auto"/>
                <w:left w:val="none" w:sz="0" w:space="0" w:color="auto"/>
                <w:bottom w:val="none" w:sz="0" w:space="0" w:color="auto"/>
                <w:right w:val="none" w:sz="0" w:space="0" w:color="auto"/>
              </w:divBdr>
            </w:div>
          </w:divsChild>
        </w:div>
        <w:div w:id="846405722">
          <w:marLeft w:val="0"/>
          <w:marRight w:val="0"/>
          <w:marTop w:val="0"/>
          <w:marBottom w:val="0"/>
          <w:divBdr>
            <w:top w:val="none" w:sz="0" w:space="0" w:color="auto"/>
            <w:left w:val="none" w:sz="0" w:space="0" w:color="auto"/>
            <w:bottom w:val="none" w:sz="0" w:space="0" w:color="auto"/>
            <w:right w:val="none" w:sz="0" w:space="0" w:color="auto"/>
          </w:divBdr>
          <w:divsChild>
            <w:div w:id="56560485">
              <w:marLeft w:val="0"/>
              <w:marRight w:val="0"/>
              <w:marTop w:val="0"/>
              <w:marBottom w:val="0"/>
              <w:divBdr>
                <w:top w:val="none" w:sz="0" w:space="0" w:color="auto"/>
                <w:left w:val="none" w:sz="0" w:space="0" w:color="auto"/>
                <w:bottom w:val="none" w:sz="0" w:space="0" w:color="auto"/>
                <w:right w:val="none" w:sz="0" w:space="0" w:color="auto"/>
              </w:divBdr>
            </w:div>
            <w:div w:id="374355659">
              <w:marLeft w:val="0"/>
              <w:marRight w:val="0"/>
              <w:marTop w:val="0"/>
              <w:marBottom w:val="0"/>
              <w:divBdr>
                <w:top w:val="none" w:sz="0" w:space="0" w:color="auto"/>
                <w:left w:val="none" w:sz="0" w:space="0" w:color="auto"/>
                <w:bottom w:val="none" w:sz="0" w:space="0" w:color="auto"/>
                <w:right w:val="none" w:sz="0" w:space="0" w:color="auto"/>
              </w:divBdr>
            </w:div>
            <w:div w:id="653529964">
              <w:marLeft w:val="0"/>
              <w:marRight w:val="0"/>
              <w:marTop w:val="0"/>
              <w:marBottom w:val="0"/>
              <w:divBdr>
                <w:top w:val="none" w:sz="0" w:space="0" w:color="auto"/>
                <w:left w:val="none" w:sz="0" w:space="0" w:color="auto"/>
                <w:bottom w:val="none" w:sz="0" w:space="0" w:color="auto"/>
                <w:right w:val="none" w:sz="0" w:space="0" w:color="auto"/>
              </w:divBdr>
            </w:div>
            <w:div w:id="747658253">
              <w:marLeft w:val="0"/>
              <w:marRight w:val="0"/>
              <w:marTop w:val="0"/>
              <w:marBottom w:val="0"/>
              <w:divBdr>
                <w:top w:val="none" w:sz="0" w:space="0" w:color="auto"/>
                <w:left w:val="none" w:sz="0" w:space="0" w:color="auto"/>
                <w:bottom w:val="none" w:sz="0" w:space="0" w:color="auto"/>
                <w:right w:val="none" w:sz="0" w:space="0" w:color="auto"/>
              </w:divBdr>
            </w:div>
            <w:div w:id="1444226482">
              <w:marLeft w:val="0"/>
              <w:marRight w:val="0"/>
              <w:marTop w:val="0"/>
              <w:marBottom w:val="0"/>
              <w:divBdr>
                <w:top w:val="none" w:sz="0" w:space="0" w:color="auto"/>
                <w:left w:val="none" w:sz="0" w:space="0" w:color="auto"/>
                <w:bottom w:val="none" w:sz="0" w:space="0" w:color="auto"/>
                <w:right w:val="none" w:sz="0" w:space="0" w:color="auto"/>
              </w:divBdr>
            </w:div>
          </w:divsChild>
        </w:div>
        <w:div w:id="852575165">
          <w:marLeft w:val="0"/>
          <w:marRight w:val="0"/>
          <w:marTop w:val="0"/>
          <w:marBottom w:val="0"/>
          <w:divBdr>
            <w:top w:val="none" w:sz="0" w:space="0" w:color="auto"/>
            <w:left w:val="none" w:sz="0" w:space="0" w:color="auto"/>
            <w:bottom w:val="none" w:sz="0" w:space="0" w:color="auto"/>
            <w:right w:val="none" w:sz="0" w:space="0" w:color="auto"/>
          </w:divBdr>
        </w:div>
        <w:div w:id="903636023">
          <w:marLeft w:val="0"/>
          <w:marRight w:val="0"/>
          <w:marTop w:val="0"/>
          <w:marBottom w:val="0"/>
          <w:divBdr>
            <w:top w:val="none" w:sz="0" w:space="0" w:color="auto"/>
            <w:left w:val="none" w:sz="0" w:space="0" w:color="auto"/>
            <w:bottom w:val="none" w:sz="0" w:space="0" w:color="auto"/>
            <w:right w:val="none" w:sz="0" w:space="0" w:color="auto"/>
          </w:divBdr>
        </w:div>
        <w:div w:id="905843719">
          <w:marLeft w:val="0"/>
          <w:marRight w:val="0"/>
          <w:marTop w:val="0"/>
          <w:marBottom w:val="0"/>
          <w:divBdr>
            <w:top w:val="none" w:sz="0" w:space="0" w:color="auto"/>
            <w:left w:val="none" w:sz="0" w:space="0" w:color="auto"/>
            <w:bottom w:val="none" w:sz="0" w:space="0" w:color="auto"/>
            <w:right w:val="none" w:sz="0" w:space="0" w:color="auto"/>
          </w:divBdr>
        </w:div>
        <w:div w:id="908005159">
          <w:marLeft w:val="0"/>
          <w:marRight w:val="0"/>
          <w:marTop w:val="0"/>
          <w:marBottom w:val="0"/>
          <w:divBdr>
            <w:top w:val="none" w:sz="0" w:space="0" w:color="auto"/>
            <w:left w:val="none" w:sz="0" w:space="0" w:color="auto"/>
            <w:bottom w:val="none" w:sz="0" w:space="0" w:color="auto"/>
            <w:right w:val="none" w:sz="0" w:space="0" w:color="auto"/>
          </w:divBdr>
          <w:divsChild>
            <w:div w:id="112486799">
              <w:marLeft w:val="0"/>
              <w:marRight w:val="0"/>
              <w:marTop w:val="0"/>
              <w:marBottom w:val="0"/>
              <w:divBdr>
                <w:top w:val="none" w:sz="0" w:space="0" w:color="auto"/>
                <w:left w:val="none" w:sz="0" w:space="0" w:color="auto"/>
                <w:bottom w:val="none" w:sz="0" w:space="0" w:color="auto"/>
                <w:right w:val="none" w:sz="0" w:space="0" w:color="auto"/>
              </w:divBdr>
            </w:div>
            <w:div w:id="343284599">
              <w:marLeft w:val="0"/>
              <w:marRight w:val="0"/>
              <w:marTop w:val="0"/>
              <w:marBottom w:val="0"/>
              <w:divBdr>
                <w:top w:val="none" w:sz="0" w:space="0" w:color="auto"/>
                <w:left w:val="none" w:sz="0" w:space="0" w:color="auto"/>
                <w:bottom w:val="none" w:sz="0" w:space="0" w:color="auto"/>
                <w:right w:val="none" w:sz="0" w:space="0" w:color="auto"/>
              </w:divBdr>
            </w:div>
            <w:div w:id="880747052">
              <w:marLeft w:val="0"/>
              <w:marRight w:val="0"/>
              <w:marTop w:val="0"/>
              <w:marBottom w:val="0"/>
              <w:divBdr>
                <w:top w:val="none" w:sz="0" w:space="0" w:color="auto"/>
                <w:left w:val="none" w:sz="0" w:space="0" w:color="auto"/>
                <w:bottom w:val="none" w:sz="0" w:space="0" w:color="auto"/>
                <w:right w:val="none" w:sz="0" w:space="0" w:color="auto"/>
              </w:divBdr>
            </w:div>
          </w:divsChild>
        </w:div>
        <w:div w:id="922491786">
          <w:marLeft w:val="0"/>
          <w:marRight w:val="0"/>
          <w:marTop w:val="0"/>
          <w:marBottom w:val="0"/>
          <w:divBdr>
            <w:top w:val="none" w:sz="0" w:space="0" w:color="auto"/>
            <w:left w:val="none" w:sz="0" w:space="0" w:color="auto"/>
            <w:bottom w:val="none" w:sz="0" w:space="0" w:color="auto"/>
            <w:right w:val="none" w:sz="0" w:space="0" w:color="auto"/>
          </w:divBdr>
          <w:divsChild>
            <w:div w:id="1183394777">
              <w:marLeft w:val="-75"/>
              <w:marRight w:val="0"/>
              <w:marTop w:val="30"/>
              <w:marBottom w:val="30"/>
              <w:divBdr>
                <w:top w:val="none" w:sz="0" w:space="0" w:color="auto"/>
                <w:left w:val="none" w:sz="0" w:space="0" w:color="auto"/>
                <w:bottom w:val="none" w:sz="0" w:space="0" w:color="auto"/>
                <w:right w:val="none" w:sz="0" w:space="0" w:color="auto"/>
              </w:divBdr>
              <w:divsChild>
                <w:div w:id="264192331">
                  <w:marLeft w:val="0"/>
                  <w:marRight w:val="0"/>
                  <w:marTop w:val="0"/>
                  <w:marBottom w:val="0"/>
                  <w:divBdr>
                    <w:top w:val="none" w:sz="0" w:space="0" w:color="auto"/>
                    <w:left w:val="none" w:sz="0" w:space="0" w:color="auto"/>
                    <w:bottom w:val="none" w:sz="0" w:space="0" w:color="auto"/>
                    <w:right w:val="none" w:sz="0" w:space="0" w:color="auto"/>
                  </w:divBdr>
                  <w:divsChild>
                    <w:div w:id="1875993174">
                      <w:marLeft w:val="0"/>
                      <w:marRight w:val="0"/>
                      <w:marTop w:val="0"/>
                      <w:marBottom w:val="0"/>
                      <w:divBdr>
                        <w:top w:val="none" w:sz="0" w:space="0" w:color="auto"/>
                        <w:left w:val="none" w:sz="0" w:space="0" w:color="auto"/>
                        <w:bottom w:val="none" w:sz="0" w:space="0" w:color="auto"/>
                        <w:right w:val="none" w:sz="0" w:space="0" w:color="auto"/>
                      </w:divBdr>
                    </w:div>
                  </w:divsChild>
                </w:div>
                <w:div w:id="282883990">
                  <w:marLeft w:val="0"/>
                  <w:marRight w:val="0"/>
                  <w:marTop w:val="0"/>
                  <w:marBottom w:val="0"/>
                  <w:divBdr>
                    <w:top w:val="none" w:sz="0" w:space="0" w:color="auto"/>
                    <w:left w:val="none" w:sz="0" w:space="0" w:color="auto"/>
                    <w:bottom w:val="none" w:sz="0" w:space="0" w:color="auto"/>
                    <w:right w:val="none" w:sz="0" w:space="0" w:color="auto"/>
                  </w:divBdr>
                  <w:divsChild>
                    <w:div w:id="1773084925">
                      <w:marLeft w:val="0"/>
                      <w:marRight w:val="0"/>
                      <w:marTop w:val="0"/>
                      <w:marBottom w:val="0"/>
                      <w:divBdr>
                        <w:top w:val="none" w:sz="0" w:space="0" w:color="auto"/>
                        <w:left w:val="none" w:sz="0" w:space="0" w:color="auto"/>
                        <w:bottom w:val="none" w:sz="0" w:space="0" w:color="auto"/>
                        <w:right w:val="none" w:sz="0" w:space="0" w:color="auto"/>
                      </w:divBdr>
                    </w:div>
                  </w:divsChild>
                </w:div>
                <w:div w:id="475805182">
                  <w:marLeft w:val="0"/>
                  <w:marRight w:val="0"/>
                  <w:marTop w:val="0"/>
                  <w:marBottom w:val="0"/>
                  <w:divBdr>
                    <w:top w:val="none" w:sz="0" w:space="0" w:color="auto"/>
                    <w:left w:val="none" w:sz="0" w:space="0" w:color="auto"/>
                    <w:bottom w:val="none" w:sz="0" w:space="0" w:color="auto"/>
                    <w:right w:val="none" w:sz="0" w:space="0" w:color="auto"/>
                  </w:divBdr>
                  <w:divsChild>
                    <w:div w:id="1936471521">
                      <w:marLeft w:val="0"/>
                      <w:marRight w:val="0"/>
                      <w:marTop w:val="0"/>
                      <w:marBottom w:val="0"/>
                      <w:divBdr>
                        <w:top w:val="none" w:sz="0" w:space="0" w:color="auto"/>
                        <w:left w:val="none" w:sz="0" w:space="0" w:color="auto"/>
                        <w:bottom w:val="none" w:sz="0" w:space="0" w:color="auto"/>
                        <w:right w:val="none" w:sz="0" w:space="0" w:color="auto"/>
                      </w:divBdr>
                    </w:div>
                  </w:divsChild>
                </w:div>
                <w:div w:id="606549810">
                  <w:marLeft w:val="0"/>
                  <w:marRight w:val="0"/>
                  <w:marTop w:val="0"/>
                  <w:marBottom w:val="0"/>
                  <w:divBdr>
                    <w:top w:val="none" w:sz="0" w:space="0" w:color="auto"/>
                    <w:left w:val="none" w:sz="0" w:space="0" w:color="auto"/>
                    <w:bottom w:val="none" w:sz="0" w:space="0" w:color="auto"/>
                    <w:right w:val="none" w:sz="0" w:space="0" w:color="auto"/>
                  </w:divBdr>
                  <w:divsChild>
                    <w:div w:id="1774277512">
                      <w:marLeft w:val="0"/>
                      <w:marRight w:val="0"/>
                      <w:marTop w:val="0"/>
                      <w:marBottom w:val="0"/>
                      <w:divBdr>
                        <w:top w:val="none" w:sz="0" w:space="0" w:color="auto"/>
                        <w:left w:val="none" w:sz="0" w:space="0" w:color="auto"/>
                        <w:bottom w:val="none" w:sz="0" w:space="0" w:color="auto"/>
                        <w:right w:val="none" w:sz="0" w:space="0" w:color="auto"/>
                      </w:divBdr>
                    </w:div>
                  </w:divsChild>
                </w:div>
                <w:div w:id="873274032">
                  <w:marLeft w:val="0"/>
                  <w:marRight w:val="0"/>
                  <w:marTop w:val="0"/>
                  <w:marBottom w:val="0"/>
                  <w:divBdr>
                    <w:top w:val="none" w:sz="0" w:space="0" w:color="auto"/>
                    <w:left w:val="none" w:sz="0" w:space="0" w:color="auto"/>
                    <w:bottom w:val="none" w:sz="0" w:space="0" w:color="auto"/>
                    <w:right w:val="none" w:sz="0" w:space="0" w:color="auto"/>
                  </w:divBdr>
                  <w:divsChild>
                    <w:div w:id="538712514">
                      <w:marLeft w:val="0"/>
                      <w:marRight w:val="0"/>
                      <w:marTop w:val="0"/>
                      <w:marBottom w:val="0"/>
                      <w:divBdr>
                        <w:top w:val="none" w:sz="0" w:space="0" w:color="auto"/>
                        <w:left w:val="none" w:sz="0" w:space="0" w:color="auto"/>
                        <w:bottom w:val="none" w:sz="0" w:space="0" w:color="auto"/>
                        <w:right w:val="none" w:sz="0" w:space="0" w:color="auto"/>
                      </w:divBdr>
                    </w:div>
                  </w:divsChild>
                </w:div>
                <w:div w:id="1385719658">
                  <w:marLeft w:val="0"/>
                  <w:marRight w:val="0"/>
                  <w:marTop w:val="0"/>
                  <w:marBottom w:val="0"/>
                  <w:divBdr>
                    <w:top w:val="none" w:sz="0" w:space="0" w:color="auto"/>
                    <w:left w:val="none" w:sz="0" w:space="0" w:color="auto"/>
                    <w:bottom w:val="none" w:sz="0" w:space="0" w:color="auto"/>
                    <w:right w:val="none" w:sz="0" w:space="0" w:color="auto"/>
                  </w:divBdr>
                  <w:divsChild>
                    <w:div w:id="1384911819">
                      <w:marLeft w:val="0"/>
                      <w:marRight w:val="0"/>
                      <w:marTop w:val="0"/>
                      <w:marBottom w:val="0"/>
                      <w:divBdr>
                        <w:top w:val="none" w:sz="0" w:space="0" w:color="auto"/>
                        <w:left w:val="none" w:sz="0" w:space="0" w:color="auto"/>
                        <w:bottom w:val="none" w:sz="0" w:space="0" w:color="auto"/>
                        <w:right w:val="none" w:sz="0" w:space="0" w:color="auto"/>
                      </w:divBdr>
                    </w:div>
                  </w:divsChild>
                </w:div>
                <w:div w:id="1722096253">
                  <w:marLeft w:val="0"/>
                  <w:marRight w:val="0"/>
                  <w:marTop w:val="0"/>
                  <w:marBottom w:val="0"/>
                  <w:divBdr>
                    <w:top w:val="none" w:sz="0" w:space="0" w:color="auto"/>
                    <w:left w:val="none" w:sz="0" w:space="0" w:color="auto"/>
                    <w:bottom w:val="none" w:sz="0" w:space="0" w:color="auto"/>
                    <w:right w:val="none" w:sz="0" w:space="0" w:color="auto"/>
                  </w:divBdr>
                  <w:divsChild>
                    <w:div w:id="404883619">
                      <w:marLeft w:val="0"/>
                      <w:marRight w:val="0"/>
                      <w:marTop w:val="0"/>
                      <w:marBottom w:val="0"/>
                      <w:divBdr>
                        <w:top w:val="none" w:sz="0" w:space="0" w:color="auto"/>
                        <w:left w:val="none" w:sz="0" w:space="0" w:color="auto"/>
                        <w:bottom w:val="none" w:sz="0" w:space="0" w:color="auto"/>
                        <w:right w:val="none" w:sz="0" w:space="0" w:color="auto"/>
                      </w:divBdr>
                    </w:div>
                  </w:divsChild>
                </w:div>
                <w:div w:id="1913538666">
                  <w:marLeft w:val="0"/>
                  <w:marRight w:val="0"/>
                  <w:marTop w:val="0"/>
                  <w:marBottom w:val="0"/>
                  <w:divBdr>
                    <w:top w:val="none" w:sz="0" w:space="0" w:color="auto"/>
                    <w:left w:val="none" w:sz="0" w:space="0" w:color="auto"/>
                    <w:bottom w:val="none" w:sz="0" w:space="0" w:color="auto"/>
                    <w:right w:val="none" w:sz="0" w:space="0" w:color="auto"/>
                  </w:divBdr>
                  <w:divsChild>
                    <w:div w:id="67680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60971">
          <w:marLeft w:val="0"/>
          <w:marRight w:val="0"/>
          <w:marTop w:val="0"/>
          <w:marBottom w:val="0"/>
          <w:divBdr>
            <w:top w:val="none" w:sz="0" w:space="0" w:color="auto"/>
            <w:left w:val="none" w:sz="0" w:space="0" w:color="auto"/>
            <w:bottom w:val="none" w:sz="0" w:space="0" w:color="auto"/>
            <w:right w:val="none" w:sz="0" w:space="0" w:color="auto"/>
          </w:divBdr>
        </w:div>
        <w:div w:id="945306851">
          <w:marLeft w:val="0"/>
          <w:marRight w:val="0"/>
          <w:marTop w:val="0"/>
          <w:marBottom w:val="0"/>
          <w:divBdr>
            <w:top w:val="none" w:sz="0" w:space="0" w:color="auto"/>
            <w:left w:val="none" w:sz="0" w:space="0" w:color="auto"/>
            <w:bottom w:val="none" w:sz="0" w:space="0" w:color="auto"/>
            <w:right w:val="none" w:sz="0" w:space="0" w:color="auto"/>
          </w:divBdr>
        </w:div>
        <w:div w:id="946426126">
          <w:marLeft w:val="0"/>
          <w:marRight w:val="0"/>
          <w:marTop w:val="0"/>
          <w:marBottom w:val="0"/>
          <w:divBdr>
            <w:top w:val="none" w:sz="0" w:space="0" w:color="auto"/>
            <w:left w:val="none" w:sz="0" w:space="0" w:color="auto"/>
            <w:bottom w:val="none" w:sz="0" w:space="0" w:color="auto"/>
            <w:right w:val="none" w:sz="0" w:space="0" w:color="auto"/>
          </w:divBdr>
        </w:div>
        <w:div w:id="958879931">
          <w:marLeft w:val="0"/>
          <w:marRight w:val="0"/>
          <w:marTop w:val="0"/>
          <w:marBottom w:val="0"/>
          <w:divBdr>
            <w:top w:val="none" w:sz="0" w:space="0" w:color="auto"/>
            <w:left w:val="none" w:sz="0" w:space="0" w:color="auto"/>
            <w:bottom w:val="none" w:sz="0" w:space="0" w:color="auto"/>
            <w:right w:val="none" w:sz="0" w:space="0" w:color="auto"/>
          </w:divBdr>
          <w:divsChild>
            <w:div w:id="168106261">
              <w:marLeft w:val="0"/>
              <w:marRight w:val="0"/>
              <w:marTop w:val="0"/>
              <w:marBottom w:val="0"/>
              <w:divBdr>
                <w:top w:val="none" w:sz="0" w:space="0" w:color="auto"/>
                <w:left w:val="none" w:sz="0" w:space="0" w:color="auto"/>
                <w:bottom w:val="none" w:sz="0" w:space="0" w:color="auto"/>
                <w:right w:val="none" w:sz="0" w:space="0" w:color="auto"/>
              </w:divBdr>
            </w:div>
            <w:div w:id="450974687">
              <w:marLeft w:val="0"/>
              <w:marRight w:val="0"/>
              <w:marTop w:val="0"/>
              <w:marBottom w:val="0"/>
              <w:divBdr>
                <w:top w:val="none" w:sz="0" w:space="0" w:color="auto"/>
                <w:left w:val="none" w:sz="0" w:space="0" w:color="auto"/>
                <w:bottom w:val="none" w:sz="0" w:space="0" w:color="auto"/>
                <w:right w:val="none" w:sz="0" w:space="0" w:color="auto"/>
              </w:divBdr>
            </w:div>
            <w:div w:id="990864132">
              <w:marLeft w:val="0"/>
              <w:marRight w:val="0"/>
              <w:marTop w:val="0"/>
              <w:marBottom w:val="0"/>
              <w:divBdr>
                <w:top w:val="none" w:sz="0" w:space="0" w:color="auto"/>
                <w:left w:val="none" w:sz="0" w:space="0" w:color="auto"/>
                <w:bottom w:val="none" w:sz="0" w:space="0" w:color="auto"/>
                <w:right w:val="none" w:sz="0" w:space="0" w:color="auto"/>
              </w:divBdr>
            </w:div>
            <w:div w:id="1115098106">
              <w:marLeft w:val="0"/>
              <w:marRight w:val="0"/>
              <w:marTop w:val="0"/>
              <w:marBottom w:val="0"/>
              <w:divBdr>
                <w:top w:val="none" w:sz="0" w:space="0" w:color="auto"/>
                <w:left w:val="none" w:sz="0" w:space="0" w:color="auto"/>
                <w:bottom w:val="none" w:sz="0" w:space="0" w:color="auto"/>
                <w:right w:val="none" w:sz="0" w:space="0" w:color="auto"/>
              </w:divBdr>
            </w:div>
            <w:div w:id="1189181196">
              <w:marLeft w:val="0"/>
              <w:marRight w:val="0"/>
              <w:marTop w:val="0"/>
              <w:marBottom w:val="0"/>
              <w:divBdr>
                <w:top w:val="none" w:sz="0" w:space="0" w:color="auto"/>
                <w:left w:val="none" w:sz="0" w:space="0" w:color="auto"/>
                <w:bottom w:val="none" w:sz="0" w:space="0" w:color="auto"/>
                <w:right w:val="none" w:sz="0" w:space="0" w:color="auto"/>
              </w:divBdr>
            </w:div>
          </w:divsChild>
        </w:div>
        <w:div w:id="964197774">
          <w:marLeft w:val="0"/>
          <w:marRight w:val="0"/>
          <w:marTop w:val="0"/>
          <w:marBottom w:val="0"/>
          <w:divBdr>
            <w:top w:val="none" w:sz="0" w:space="0" w:color="auto"/>
            <w:left w:val="none" w:sz="0" w:space="0" w:color="auto"/>
            <w:bottom w:val="none" w:sz="0" w:space="0" w:color="auto"/>
            <w:right w:val="none" w:sz="0" w:space="0" w:color="auto"/>
          </w:divBdr>
          <w:divsChild>
            <w:div w:id="88350757">
              <w:marLeft w:val="0"/>
              <w:marRight w:val="0"/>
              <w:marTop w:val="0"/>
              <w:marBottom w:val="0"/>
              <w:divBdr>
                <w:top w:val="none" w:sz="0" w:space="0" w:color="auto"/>
                <w:left w:val="none" w:sz="0" w:space="0" w:color="auto"/>
                <w:bottom w:val="none" w:sz="0" w:space="0" w:color="auto"/>
                <w:right w:val="none" w:sz="0" w:space="0" w:color="auto"/>
              </w:divBdr>
            </w:div>
            <w:div w:id="778261953">
              <w:marLeft w:val="0"/>
              <w:marRight w:val="0"/>
              <w:marTop w:val="0"/>
              <w:marBottom w:val="0"/>
              <w:divBdr>
                <w:top w:val="none" w:sz="0" w:space="0" w:color="auto"/>
                <w:left w:val="none" w:sz="0" w:space="0" w:color="auto"/>
                <w:bottom w:val="none" w:sz="0" w:space="0" w:color="auto"/>
                <w:right w:val="none" w:sz="0" w:space="0" w:color="auto"/>
              </w:divBdr>
            </w:div>
            <w:div w:id="1525634327">
              <w:marLeft w:val="0"/>
              <w:marRight w:val="0"/>
              <w:marTop w:val="0"/>
              <w:marBottom w:val="0"/>
              <w:divBdr>
                <w:top w:val="none" w:sz="0" w:space="0" w:color="auto"/>
                <w:left w:val="none" w:sz="0" w:space="0" w:color="auto"/>
                <w:bottom w:val="none" w:sz="0" w:space="0" w:color="auto"/>
                <w:right w:val="none" w:sz="0" w:space="0" w:color="auto"/>
              </w:divBdr>
            </w:div>
            <w:div w:id="1638343058">
              <w:marLeft w:val="0"/>
              <w:marRight w:val="0"/>
              <w:marTop w:val="0"/>
              <w:marBottom w:val="0"/>
              <w:divBdr>
                <w:top w:val="none" w:sz="0" w:space="0" w:color="auto"/>
                <w:left w:val="none" w:sz="0" w:space="0" w:color="auto"/>
                <w:bottom w:val="none" w:sz="0" w:space="0" w:color="auto"/>
                <w:right w:val="none" w:sz="0" w:space="0" w:color="auto"/>
              </w:divBdr>
            </w:div>
            <w:div w:id="1742170137">
              <w:marLeft w:val="0"/>
              <w:marRight w:val="0"/>
              <w:marTop w:val="0"/>
              <w:marBottom w:val="0"/>
              <w:divBdr>
                <w:top w:val="none" w:sz="0" w:space="0" w:color="auto"/>
                <w:left w:val="none" w:sz="0" w:space="0" w:color="auto"/>
                <w:bottom w:val="none" w:sz="0" w:space="0" w:color="auto"/>
                <w:right w:val="none" w:sz="0" w:space="0" w:color="auto"/>
              </w:divBdr>
            </w:div>
          </w:divsChild>
        </w:div>
        <w:div w:id="971398025">
          <w:marLeft w:val="0"/>
          <w:marRight w:val="0"/>
          <w:marTop w:val="0"/>
          <w:marBottom w:val="0"/>
          <w:divBdr>
            <w:top w:val="none" w:sz="0" w:space="0" w:color="auto"/>
            <w:left w:val="none" w:sz="0" w:space="0" w:color="auto"/>
            <w:bottom w:val="none" w:sz="0" w:space="0" w:color="auto"/>
            <w:right w:val="none" w:sz="0" w:space="0" w:color="auto"/>
          </w:divBdr>
        </w:div>
        <w:div w:id="982320120">
          <w:marLeft w:val="0"/>
          <w:marRight w:val="0"/>
          <w:marTop w:val="0"/>
          <w:marBottom w:val="0"/>
          <w:divBdr>
            <w:top w:val="none" w:sz="0" w:space="0" w:color="auto"/>
            <w:left w:val="none" w:sz="0" w:space="0" w:color="auto"/>
            <w:bottom w:val="none" w:sz="0" w:space="0" w:color="auto"/>
            <w:right w:val="none" w:sz="0" w:space="0" w:color="auto"/>
          </w:divBdr>
        </w:div>
        <w:div w:id="995958162">
          <w:marLeft w:val="0"/>
          <w:marRight w:val="0"/>
          <w:marTop w:val="0"/>
          <w:marBottom w:val="0"/>
          <w:divBdr>
            <w:top w:val="none" w:sz="0" w:space="0" w:color="auto"/>
            <w:left w:val="none" w:sz="0" w:space="0" w:color="auto"/>
            <w:bottom w:val="none" w:sz="0" w:space="0" w:color="auto"/>
            <w:right w:val="none" w:sz="0" w:space="0" w:color="auto"/>
          </w:divBdr>
          <w:divsChild>
            <w:div w:id="440225262">
              <w:marLeft w:val="0"/>
              <w:marRight w:val="0"/>
              <w:marTop w:val="0"/>
              <w:marBottom w:val="0"/>
              <w:divBdr>
                <w:top w:val="none" w:sz="0" w:space="0" w:color="auto"/>
                <w:left w:val="none" w:sz="0" w:space="0" w:color="auto"/>
                <w:bottom w:val="none" w:sz="0" w:space="0" w:color="auto"/>
                <w:right w:val="none" w:sz="0" w:space="0" w:color="auto"/>
              </w:divBdr>
            </w:div>
            <w:div w:id="1111243579">
              <w:marLeft w:val="0"/>
              <w:marRight w:val="0"/>
              <w:marTop w:val="0"/>
              <w:marBottom w:val="0"/>
              <w:divBdr>
                <w:top w:val="none" w:sz="0" w:space="0" w:color="auto"/>
                <w:left w:val="none" w:sz="0" w:space="0" w:color="auto"/>
                <w:bottom w:val="none" w:sz="0" w:space="0" w:color="auto"/>
                <w:right w:val="none" w:sz="0" w:space="0" w:color="auto"/>
              </w:divBdr>
            </w:div>
            <w:div w:id="1746485956">
              <w:marLeft w:val="0"/>
              <w:marRight w:val="0"/>
              <w:marTop w:val="0"/>
              <w:marBottom w:val="0"/>
              <w:divBdr>
                <w:top w:val="none" w:sz="0" w:space="0" w:color="auto"/>
                <w:left w:val="none" w:sz="0" w:space="0" w:color="auto"/>
                <w:bottom w:val="none" w:sz="0" w:space="0" w:color="auto"/>
                <w:right w:val="none" w:sz="0" w:space="0" w:color="auto"/>
              </w:divBdr>
            </w:div>
            <w:div w:id="1751004232">
              <w:marLeft w:val="0"/>
              <w:marRight w:val="0"/>
              <w:marTop w:val="0"/>
              <w:marBottom w:val="0"/>
              <w:divBdr>
                <w:top w:val="none" w:sz="0" w:space="0" w:color="auto"/>
                <w:left w:val="none" w:sz="0" w:space="0" w:color="auto"/>
                <w:bottom w:val="none" w:sz="0" w:space="0" w:color="auto"/>
                <w:right w:val="none" w:sz="0" w:space="0" w:color="auto"/>
              </w:divBdr>
            </w:div>
            <w:div w:id="1972664412">
              <w:marLeft w:val="0"/>
              <w:marRight w:val="0"/>
              <w:marTop w:val="0"/>
              <w:marBottom w:val="0"/>
              <w:divBdr>
                <w:top w:val="none" w:sz="0" w:space="0" w:color="auto"/>
                <w:left w:val="none" w:sz="0" w:space="0" w:color="auto"/>
                <w:bottom w:val="none" w:sz="0" w:space="0" w:color="auto"/>
                <w:right w:val="none" w:sz="0" w:space="0" w:color="auto"/>
              </w:divBdr>
            </w:div>
          </w:divsChild>
        </w:div>
        <w:div w:id="1029648779">
          <w:marLeft w:val="0"/>
          <w:marRight w:val="0"/>
          <w:marTop w:val="0"/>
          <w:marBottom w:val="0"/>
          <w:divBdr>
            <w:top w:val="none" w:sz="0" w:space="0" w:color="auto"/>
            <w:left w:val="none" w:sz="0" w:space="0" w:color="auto"/>
            <w:bottom w:val="none" w:sz="0" w:space="0" w:color="auto"/>
            <w:right w:val="none" w:sz="0" w:space="0" w:color="auto"/>
          </w:divBdr>
        </w:div>
        <w:div w:id="1052998304">
          <w:marLeft w:val="0"/>
          <w:marRight w:val="0"/>
          <w:marTop w:val="0"/>
          <w:marBottom w:val="0"/>
          <w:divBdr>
            <w:top w:val="none" w:sz="0" w:space="0" w:color="auto"/>
            <w:left w:val="none" w:sz="0" w:space="0" w:color="auto"/>
            <w:bottom w:val="none" w:sz="0" w:space="0" w:color="auto"/>
            <w:right w:val="none" w:sz="0" w:space="0" w:color="auto"/>
          </w:divBdr>
          <w:divsChild>
            <w:div w:id="493761481">
              <w:marLeft w:val="0"/>
              <w:marRight w:val="0"/>
              <w:marTop w:val="0"/>
              <w:marBottom w:val="0"/>
              <w:divBdr>
                <w:top w:val="none" w:sz="0" w:space="0" w:color="auto"/>
                <w:left w:val="none" w:sz="0" w:space="0" w:color="auto"/>
                <w:bottom w:val="none" w:sz="0" w:space="0" w:color="auto"/>
                <w:right w:val="none" w:sz="0" w:space="0" w:color="auto"/>
              </w:divBdr>
            </w:div>
            <w:div w:id="697044507">
              <w:marLeft w:val="0"/>
              <w:marRight w:val="0"/>
              <w:marTop w:val="0"/>
              <w:marBottom w:val="0"/>
              <w:divBdr>
                <w:top w:val="none" w:sz="0" w:space="0" w:color="auto"/>
                <w:left w:val="none" w:sz="0" w:space="0" w:color="auto"/>
                <w:bottom w:val="none" w:sz="0" w:space="0" w:color="auto"/>
                <w:right w:val="none" w:sz="0" w:space="0" w:color="auto"/>
              </w:divBdr>
            </w:div>
            <w:div w:id="1079710415">
              <w:marLeft w:val="0"/>
              <w:marRight w:val="0"/>
              <w:marTop w:val="0"/>
              <w:marBottom w:val="0"/>
              <w:divBdr>
                <w:top w:val="none" w:sz="0" w:space="0" w:color="auto"/>
                <w:left w:val="none" w:sz="0" w:space="0" w:color="auto"/>
                <w:bottom w:val="none" w:sz="0" w:space="0" w:color="auto"/>
                <w:right w:val="none" w:sz="0" w:space="0" w:color="auto"/>
              </w:divBdr>
            </w:div>
            <w:div w:id="1211576403">
              <w:marLeft w:val="0"/>
              <w:marRight w:val="0"/>
              <w:marTop w:val="0"/>
              <w:marBottom w:val="0"/>
              <w:divBdr>
                <w:top w:val="none" w:sz="0" w:space="0" w:color="auto"/>
                <w:left w:val="none" w:sz="0" w:space="0" w:color="auto"/>
                <w:bottom w:val="none" w:sz="0" w:space="0" w:color="auto"/>
                <w:right w:val="none" w:sz="0" w:space="0" w:color="auto"/>
              </w:divBdr>
            </w:div>
            <w:div w:id="1572739489">
              <w:marLeft w:val="0"/>
              <w:marRight w:val="0"/>
              <w:marTop w:val="0"/>
              <w:marBottom w:val="0"/>
              <w:divBdr>
                <w:top w:val="none" w:sz="0" w:space="0" w:color="auto"/>
                <w:left w:val="none" w:sz="0" w:space="0" w:color="auto"/>
                <w:bottom w:val="none" w:sz="0" w:space="0" w:color="auto"/>
                <w:right w:val="none" w:sz="0" w:space="0" w:color="auto"/>
              </w:divBdr>
            </w:div>
          </w:divsChild>
        </w:div>
        <w:div w:id="1067000060">
          <w:marLeft w:val="0"/>
          <w:marRight w:val="0"/>
          <w:marTop w:val="0"/>
          <w:marBottom w:val="0"/>
          <w:divBdr>
            <w:top w:val="none" w:sz="0" w:space="0" w:color="auto"/>
            <w:left w:val="none" w:sz="0" w:space="0" w:color="auto"/>
            <w:bottom w:val="none" w:sz="0" w:space="0" w:color="auto"/>
            <w:right w:val="none" w:sz="0" w:space="0" w:color="auto"/>
          </w:divBdr>
        </w:div>
        <w:div w:id="1094395739">
          <w:marLeft w:val="0"/>
          <w:marRight w:val="0"/>
          <w:marTop w:val="0"/>
          <w:marBottom w:val="0"/>
          <w:divBdr>
            <w:top w:val="none" w:sz="0" w:space="0" w:color="auto"/>
            <w:left w:val="none" w:sz="0" w:space="0" w:color="auto"/>
            <w:bottom w:val="none" w:sz="0" w:space="0" w:color="auto"/>
            <w:right w:val="none" w:sz="0" w:space="0" w:color="auto"/>
          </w:divBdr>
        </w:div>
        <w:div w:id="1102143003">
          <w:marLeft w:val="0"/>
          <w:marRight w:val="0"/>
          <w:marTop w:val="0"/>
          <w:marBottom w:val="0"/>
          <w:divBdr>
            <w:top w:val="none" w:sz="0" w:space="0" w:color="auto"/>
            <w:left w:val="none" w:sz="0" w:space="0" w:color="auto"/>
            <w:bottom w:val="none" w:sz="0" w:space="0" w:color="auto"/>
            <w:right w:val="none" w:sz="0" w:space="0" w:color="auto"/>
          </w:divBdr>
        </w:div>
        <w:div w:id="1121191134">
          <w:marLeft w:val="0"/>
          <w:marRight w:val="0"/>
          <w:marTop w:val="0"/>
          <w:marBottom w:val="0"/>
          <w:divBdr>
            <w:top w:val="none" w:sz="0" w:space="0" w:color="auto"/>
            <w:left w:val="none" w:sz="0" w:space="0" w:color="auto"/>
            <w:bottom w:val="none" w:sz="0" w:space="0" w:color="auto"/>
            <w:right w:val="none" w:sz="0" w:space="0" w:color="auto"/>
          </w:divBdr>
        </w:div>
        <w:div w:id="1132331483">
          <w:marLeft w:val="0"/>
          <w:marRight w:val="0"/>
          <w:marTop w:val="0"/>
          <w:marBottom w:val="0"/>
          <w:divBdr>
            <w:top w:val="none" w:sz="0" w:space="0" w:color="auto"/>
            <w:left w:val="none" w:sz="0" w:space="0" w:color="auto"/>
            <w:bottom w:val="none" w:sz="0" w:space="0" w:color="auto"/>
            <w:right w:val="none" w:sz="0" w:space="0" w:color="auto"/>
          </w:divBdr>
        </w:div>
        <w:div w:id="1176072509">
          <w:marLeft w:val="0"/>
          <w:marRight w:val="0"/>
          <w:marTop w:val="0"/>
          <w:marBottom w:val="0"/>
          <w:divBdr>
            <w:top w:val="none" w:sz="0" w:space="0" w:color="auto"/>
            <w:left w:val="none" w:sz="0" w:space="0" w:color="auto"/>
            <w:bottom w:val="none" w:sz="0" w:space="0" w:color="auto"/>
            <w:right w:val="none" w:sz="0" w:space="0" w:color="auto"/>
          </w:divBdr>
        </w:div>
        <w:div w:id="1177816563">
          <w:marLeft w:val="0"/>
          <w:marRight w:val="0"/>
          <w:marTop w:val="0"/>
          <w:marBottom w:val="0"/>
          <w:divBdr>
            <w:top w:val="none" w:sz="0" w:space="0" w:color="auto"/>
            <w:left w:val="none" w:sz="0" w:space="0" w:color="auto"/>
            <w:bottom w:val="none" w:sz="0" w:space="0" w:color="auto"/>
            <w:right w:val="none" w:sz="0" w:space="0" w:color="auto"/>
          </w:divBdr>
        </w:div>
        <w:div w:id="1183087588">
          <w:marLeft w:val="0"/>
          <w:marRight w:val="0"/>
          <w:marTop w:val="0"/>
          <w:marBottom w:val="0"/>
          <w:divBdr>
            <w:top w:val="none" w:sz="0" w:space="0" w:color="auto"/>
            <w:left w:val="none" w:sz="0" w:space="0" w:color="auto"/>
            <w:bottom w:val="none" w:sz="0" w:space="0" w:color="auto"/>
            <w:right w:val="none" w:sz="0" w:space="0" w:color="auto"/>
          </w:divBdr>
        </w:div>
        <w:div w:id="1194459456">
          <w:marLeft w:val="0"/>
          <w:marRight w:val="0"/>
          <w:marTop w:val="0"/>
          <w:marBottom w:val="0"/>
          <w:divBdr>
            <w:top w:val="none" w:sz="0" w:space="0" w:color="auto"/>
            <w:left w:val="none" w:sz="0" w:space="0" w:color="auto"/>
            <w:bottom w:val="none" w:sz="0" w:space="0" w:color="auto"/>
            <w:right w:val="none" w:sz="0" w:space="0" w:color="auto"/>
          </w:divBdr>
        </w:div>
        <w:div w:id="1194611796">
          <w:marLeft w:val="0"/>
          <w:marRight w:val="0"/>
          <w:marTop w:val="0"/>
          <w:marBottom w:val="0"/>
          <w:divBdr>
            <w:top w:val="none" w:sz="0" w:space="0" w:color="auto"/>
            <w:left w:val="none" w:sz="0" w:space="0" w:color="auto"/>
            <w:bottom w:val="none" w:sz="0" w:space="0" w:color="auto"/>
            <w:right w:val="none" w:sz="0" w:space="0" w:color="auto"/>
          </w:divBdr>
          <w:divsChild>
            <w:div w:id="226112050">
              <w:marLeft w:val="0"/>
              <w:marRight w:val="0"/>
              <w:marTop w:val="0"/>
              <w:marBottom w:val="0"/>
              <w:divBdr>
                <w:top w:val="none" w:sz="0" w:space="0" w:color="auto"/>
                <w:left w:val="none" w:sz="0" w:space="0" w:color="auto"/>
                <w:bottom w:val="none" w:sz="0" w:space="0" w:color="auto"/>
                <w:right w:val="none" w:sz="0" w:space="0" w:color="auto"/>
              </w:divBdr>
            </w:div>
            <w:div w:id="414519396">
              <w:marLeft w:val="0"/>
              <w:marRight w:val="0"/>
              <w:marTop w:val="0"/>
              <w:marBottom w:val="0"/>
              <w:divBdr>
                <w:top w:val="none" w:sz="0" w:space="0" w:color="auto"/>
                <w:left w:val="none" w:sz="0" w:space="0" w:color="auto"/>
                <w:bottom w:val="none" w:sz="0" w:space="0" w:color="auto"/>
                <w:right w:val="none" w:sz="0" w:space="0" w:color="auto"/>
              </w:divBdr>
            </w:div>
            <w:div w:id="1203783994">
              <w:marLeft w:val="0"/>
              <w:marRight w:val="0"/>
              <w:marTop w:val="0"/>
              <w:marBottom w:val="0"/>
              <w:divBdr>
                <w:top w:val="none" w:sz="0" w:space="0" w:color="auto"/>
                <w:left w:val="none" w:sz="0" w:space="0" w:color="auto"/>
                <w:bottom w:val="none" w:sz="0" w:space="0" w:color="auto"/>
                <w:right w:val="none" w:sz="0" w:space="0" w:color="auto"/>
              </w:divBdr>
            </w:div>
            <w:div w:id="1334528110">
              <w:marLeft w:val="0"/>
              <w:marRight w:val="0"/>
              <w:marTop w:val="0"/>
              <w:marBottom w:val="0"/>
              <w:divBdr>
                <w:top w:val="none" w:sz="0" w:space="0" w:color="auto"/>
                <w:left w:val="none" w:sz="0" w:space="0" w:color="auto"/>
                <w:bottom w:val="none" w:sz="0" w:space="0" w:color="auto"/>
                <w:right w:val="none" w:sz="0" w:space="0" w:color="auto"/>
              </w:divBdr>
            </w:div>
            <w:div w:id="1433284968">
              <w:marLeft w:val="0"/>
              <w:marRight w:val="0"/>
              <w:marTop w:val="0"/>
              <w:marBottom w:val="0"/>
              <w:divBdr>
                <w:top w:val="none" w:sz="0" w:space="0" w:color="auto"/>
                <w:left w:val="none" w:sz="0" w:space="0" w:color="auto"/>
                <w:bottom w:val="none" w:sz="0" w:space="0" w:color="auto"/>
                <w:right w:val="none" w:sz="0" w:space="0" w:color="auto"/>
              </w:divBdr>
            </w:div>
          </w:divsChild>
        </w:div>
        <w:div w:id="1224216147">
          <w:marLeft w:val="0"/>
          <w:marRight w:val="0"/>
          <w:marTop w:val="0"/>
          <w:marBottom w:val="0"/>
          <w:divBdr>
            <w:top w:val="none" w:sz="0" w:space="0" w:color="auto"/>
            <w:left w:val="none" w:sz="0" w:space="0" w:color="auto"/>
            <w:bottom w:val="none" w:sz="0" w:space="0" w:color="auto"/>
            <w:right w:val="none" w:sz="0" w:space="0" w:color="auto"/>
          </w:divBdr>
        </w:div>
        <w:div w:id="1228876348">
          <w:marLeft w:val="0"/>
          <w:marRight w:val="0"/>
          <w:marTop w:val="0"/>
          <w:marBottom w:val="0"/>
          <w:divBdr>
            <w:top w:val="none" w:sz="0" w:space="0" w:color="auto"/>
            <w:left w:val="none" w:sz="0" w:space="0" w:color="auto"/>
            <w:bottom w:val="none" w:sz="0" w:space="0" w:color="auto"/>
            <w:right w:val="none" w:sz="0" w:space="0" w:color="auto"/>
          </w:divBdr>
        </w:div>
        <w:div w:id="1236864274">
          <w:marLeft w:val="0"/>
          <w:marRight w:val="0"/>
          <w:marTop w:val="0"/>
          <w:marBottom w:val="0"/>
          <w:divBdr>
            <w:top w:val="none" w:sz="0" w:space="0" w:color="auto"/>
            <w:left w:val="none" w:sz="0" w:space="0" w:color="auto"/>
            <w:bottom w:val="none" w:sz="0" w:space="0" w:color="auto"/>
            <w:right w:val="none" w:sz="0" w:space="0" w:color="auto"/>
          </w:divBdr>
        </w:div>
        <w:div w:id="1237740360">
          <w:marLeft w:val="0"/>
          <w:marRight w:val="0"/>
          <w:marTop w:val="0"/>
          <w:marBottom w:val="0"/>
          <w:divBdr>
            <w:top w:val="none" w:sz="0" w:space="0" w:color="auto"/>
            <w:left w:val="none" w:sz="0" w:space="0" w:color="auto"/>
            <w:bottom w:val="none" w:sz="0" w:space="0" w:color="auto"/>
            <w:right w:val="none" w:sz="0" w:space="0" w:color="auto"/>
          </w:divBdr>
          <w:divsChild>
            <w:div w:id="131680607">
              <w:marLeft w:val="0"/>
              <w:marRight w:val="0"/>
              <w:marTop w:val="0"/>
              <w:marBottom w:val="0"/>
              <w:divBdr>
                <w:top w:val="none" w:sz="0" w:space="0" w:color="auto"/>
                <w:left w:val="none" w:sz="0" w:space="0" w:color="auto"/>
                <w:bottom w:val="none" w:sz="0" w:space="0" w:color="auto"/>
                <w:right w:val="none" w:sz="0" w:space="0" w:color="auto"/>
              </w:divBdr>
            </w:div>
            <w:div w:id="200242919">
              <w:marLeft w:val="0"/>
              <w:marRight w:val="0"/>
              <w:marTop w:val="0"/>
              <w:marBottom w:val="0"/>
              <w:divBdr>
                <w:top w:val="none" w:sz="0" w:space="0" w:color="auto"/>
                <w:left w:val="none" w:sz="0" w:space="0" w:color="auto"/>
                <w:bottom w:val="none" w:sz="0" w:space="0" w:color="auto"/>
                <w:right w:val="none" w:sz="0" w:space="0" w:color="auto"/>
              </w:divBdr>
            </w:div>
            <w:div w:id="449399996">
              <w:marLeft w:val="0"/>
              <w:marRight w:val="0"/>
              <w:marTop w:val="0"/>
              <w:marBottom w:val="0"/>
              <w:divBdr>
                <w:top w:val="none" w:sz="0" w:space="0" w:color="auto"/>
                <w:left w:val="none" w:sz="0" w:space="0" w:color="auto"/>
                <w:bottom w:val="none" w:sz="0" w:space="0" w:color="auto"/>
                <w:right w:val="none" w:sz="0" w:space="0" w:color="auto"/>
              </w:divBdr>
            </w:div>
            <w:div w:id="1808888003">
              <w:marLeft w:val="0"/>
              <w:marRight w:val="0"/>
              <w:marTop w:val="0"/>
              <w:marBottom w:val="0"/>
              <w:divBdr>
                <w:top w:val="none" w:sz="0" w:space="0" w:color="auto"/>
                <w:left w:val="none" w:sz="0" w:space="0" w:color="auto"/>
                <w:bottom w:val="none" w:sz="0" w:space="0" w:color="auto"/>
                <w:right w:val="none" w:sz="0" w:space="0" w:color="auto"/>
              </w:divBdr>
            </w:div>
            <w:div w:id="1817453796">
              <w:marLeft w:val="0"/>
              <w:marRight w:val="0"/>
              <w:marTop w:val="0"/>
              <w:marBottom w:val="0"/>
              <w:divBdr>
                <w:top w:val="none" w:sz="0" w:space="0" w:color="auto"/>
                <w:left w:val="none" w:sz="0" w:space="0" w:color="auto"/>
                <w:bottom w:val="none" w:sz="0" w:space="0" w:color="auto"/>
                <w:right w:val="none" w:sz="0" w:space="0" w:color="auto"/>
              </w:divBdr>
            </w:div>
          </w:divsChild>
        </w:div>
        <w:div w:id="1245066644">
          <w:marLeft w:val="0"/>
          <w:marRight w:val="0"/>
          <w:marTop w:val="0"/>
          <w:marBottom w:val="0"/>
          <w:divBdr>
            <w:top w:val="none" w:sz="0" w:space="0" w:color="auto"/>
            <w:left w:val="none" w:sz="0" w:space="0" w:color="auto"/>
            <w:bottom w:val="none" w:sz="0" w:space="0" w:color="auto"/>
            <w:right w:val="none" w:sz="0" w:space="0" w:color="auto"/>
          </w:divBdr>
        </w:div>
        <w:div w:id="1248269129">
          <w:marLeft w:val="0"/>
          <w:marRight w:val="0"/>
          <w:marTop w:val="0"/>
          <w:marBottom w:val="0"/>
          <w:divBdr>
            <w:top w:val="none" w:sz="0" w:space="0" w:color="auto"/>
            <w:left w:val="none" w:sz="0" w:space="0" w:color="auto"/>
            <w:bottom w:val="none" w:sz="0" w:space="0" w:color="auto"/>
            <w:right w:val="none" w:sz="0" w:space="0" w:color="auto"/>
          </w:divBdr>
        </w:div>
        <w:div w:id="1251770029">
          <w:marLeft w:val="0"/>
          <w:marRight w:val="0"/>
          <w:marTop w:val="0"/>
          <w:marBottom w:val="0"/>
          <w:divBdr>
            <w:top w:val="none" w:sz="0" w:space="0" w:color="auto"/>
            <w:left w:val="none" w:sz="0" w:space="0" w:color="auto"/>
            <w:bottom w:val="none" w:sz="0" w:space="0" w:color="auto"/>
            <w:right w:val="none" w:sz="0" w:space="0" w:color="auto"/>
          </w:divBdr>
          <w:divsChild>
            <w:div w:id="620890418">
              <w:marLeft w:val="0"/>
              <w:marRight w:val="0"/>
              <w:marTop w:val="0"/>
              <w:marBottom w:val="0"/>
              <w:divBdr>
                <w:top w:val="none" w:sz="0" w:space="0" w:color="auto"/>
                <w:left w:val="none" w:sz="0" w:space="0" w:color="auto"/>
                <w:bottom w:val="none" w:sz="0" w:space="0" w:color="auto"/>
                <w:right w:val="none" w:sz="0" w:space="0" w:color="auto"/>
              </w:divBdr>
            </w:div>
            <w:div w:id="630860645">
              <w:marLeft w:val="0"/>
              <w:marRight w:val="0"/>
              <w:marTop w:val="0"/>
              <w:marBottom w:val="0"/>
              <w:divBdr>
                <w:top w:val="none" w:sz="0" w:space="0" w:color="auto"/>
                <w:left w:val="none" w:sz="0" w:space="0" w:color="auto"/>
                <w:bottom w:val="none" w:sz="0" w:space="0" w:color="auto"/>
                <w:right w:val="none" w:sz="0" w:space="0" w:color="auto"/>
              </w:divBdr>
            </w:div>
            <w:div w:id="652023056">
              <w:marLeft w:val="0"/>
              <w:marRight w:val="0"/>
              <w:marTop w:val="0"/>
              <w:marBottom w:val="0"/>
              <w:divBdr>
                <w:top w:val="none" w:sz="0" w:space="0" w:color="auto"/>
                <w:left w:val="none" w:sz="0" w:space="0" w:color="auto"/>
                <w:bottom w:val="none" w:sz="0" w:space="0" w:color="auto"/>
                <w:right w:val="none" w:sz="0" w:space="0" w:color="auto"/>
              </w:divBdr>
            </w:div>
            <w:div w:id="1522160371">
              <w:marLeft w:val="0"/>
              <w:marRight w:val="0"/>
              <w:marTop w:val="0"/>
              <w:marBottom w:val="0"/>
              <w:divBdr>
                <w:top w:val="none" w:sz="0" w:space="0" w:color="auto"/>
                <w:left w:val="none" w:sz="0" w:space="0" w:color="auto"/>
                <w:bottom w:val="none" w:sz="0" w:space="0" w:color="auto"/>
                <w:right w:val="none" w:sz="0" w:space="0" w:color="auto"/>
              </w:divBdr>
            </w:div>
            <w:div w:id="1717005334">
              <w:marLeft w:val="0"/>
              <w:marRight w:val="0"/>
              <w:marTop w:val="0"/>
              <w:marBottom w:val="0"/>
              <w:divBdr>
                <w:top w:val="none" w:sz="0" w:space="0" w:color="auto"/>
                <w:left w:val="none" w:sz="0" w:space="0" w:color="auto"/>
                <w:bottom w:val="none" w:sz="0" w:space="0" w:color="auto"/>
                <w:right w:val="none" w:sz="0" w:space="0" w:color="auto"/>
              </w:divBdr>
            </w:div>
          </w:divsChild>
        </w:div>
        <w:div w:id="1286423239">
          <w:marLeft w:val="0"/>
          <w:marRight w:val="0"/>
          <w:marTop w:val="0"/>
          <w:marBottom w:val="0"/>
          <w:divBdr>
            <w:top w:val="none" w:sz="0" w:space="0" w:color="auto"/>
            <w:left w:val="none" w:sz="0" w:space="0" w:color="auto"/>
            <w:bottom w:val="none" w:sz="0" w:space="0" w:color="auto"/>
            <w:right w:val="none" w:sz="0" w:space="0" w:color="auto"/>
          </w:divBdr>
          <w:divsChild>
            <w:div w:id="43331832">
              <w:marLeft w:val="0"/>
              <w:marRight w:val="0"/>
              <w:marTop w:val="0"/>
              <w:marBottom w:val="0"/>
              <w:divBdr>
                <w:top w:val="none" w:sz="0" w:space="0" w:color="auto"/>
                <w:left w:val="none" w:sz="0" w:space="0" w:color="auto"/>
                <w:bottom w:val="none" w:sz="0" w:space="0" w:color="auto"/>
                <w:right w:val="none" w:sz="0" w:space="0" w:color="auto"/>
              </w:divBdr>
            </w:div>
            <w:div w:id="125314287">
              <w:marLeft w:val="0"/>
              <w:marRight w:val="0"/>
              <w:marTop w:val="0"/>
              <w:marBottom w:val="0"/>
              <w:divBdr>
                <w:top w:val="none" w:sz="0" w:space="0" w:color="auto"/>
                <w:left w:val="none" w:sz="0" w:space="0" w:color="auto"/>
                <w:bottom w:val="none" w:sz="0" w:space="0" w:color="auto"/>
                <w:right w:val="none" w:sz="0" w:space="0" w:color="auto"/>
              </w:divBdr>
            </w:div>
            <w:div w:id="1484815851">
              <w:marLeft w:val="0"/>
              <w:marRight w:val="0"/>
              <w:marTop w:val="0"/>
              <w:marBottom w:val="0"/>
              <w:divBdr>
                <w:top w:val="none" w:sz="0" w:space="0" w:color="auto"/>
                <w:left w:val="none" w:sz="0" w:space="0" w:color="auto"/>
                <w:bottom w:val="none" w:sz="0" w:space="0" w:color="auto"/>
                <w:right w:val="none" w:sz="0" w:space="0" w:color="auto"/>
              </w:divBdr>
            </w:div>
            <w:div w:id="1934894846">
              <w:marLeft w:val="0"/>
              <w:marRight w:val="0"/>
              <w:marTop w:val="0"/>
              <w:marBottom w:val="0"/>
              <w:divBdr>
                <w:top w:val="none" w:sz="0" w:space="0" w:color="auto"/>
                <w:left w:val="none" w:sz="0" w:space="0" w:color="auto"/>
                <w:bottom w:val="none" w:sz="0" w:space="0" w:color="auto"/>
                <w:right w:val="none" w:sz="0" w:space="0" w:color="auto"/>
              </w:divBdr>
            </w:div>
            <w:div w:id="2021228063">
              <w:marLeft w:val="0"/>
              <w:marRight w:val="0"/>
              <w:marTop w:val="0"/>
              <w:marBottom w:val="0"/>
              <w:divBdr>
                <w:top w:val="none" w:sz="0" w:space="0" w:color="auto"/>
                <w:left w:val="none" w:sz="0" w:space="0" w:color="auto"/>
                <w:bottom w:val="none" w:sz="0" w:space="0" w:color="auto"/>
                <w:right w:val="none" w:sz="0" w:space="0" w:color="auto"/>
              </w:divBdr>
            </w:div>
          </w:divsChild>
        </w:div>
        <w:div w:id="1293171988">
          <w:marLeft w:val="0"/>
          <w:marRight w:val="0"/>
          <w:marTop w:val="0"/>
          <w:marBottom w:val="0"/>
          <w:divBdr>
            <w:top w:val="none" w:sz="0" w:space="0" w:color="auto"/>
            <w:left w:val="none" w:sz="0" w:space="0" w:color="auto"/>
            <w:bottom w:val="none" w:sz="0" w:space="0" w:color="auto"/>
            <w:right w:val="none" w:sz="0" w:space="0" w:color="auto"/>
          </w:divBdr>
          <w:divsChild>
            <w:div w:id="1902402628">
              <w:marLeft w:val="-75"/>
              <w:marRight w:val="0"/>
              <w:marTop w:val="30"/>
              <w:marBottom w:val="30"/>
              <w:divBdr>
                <w:top w:val="none" w:sz="0" w:space="0" w:color="auto"/>
                <w:left w:val="none" w:sz="0" w:space="0" w:color="auto"/>
                <w:bottom w:val="none" w:sz="0" w:space="0" w:color="auto"/>
                <w:right w:val="none" w:sz="0" w:space="0" w:color="auto"/>
              </w:divBdr>
              <w:divsChild>
                <w:div w:id="1127129">
                  <w:marLeft w:val="0"/>
                  <w:marRight w:val="0"/>
                  <w:marTop w:val="0"/>
                  <w:marBottom w:val="0"/>
                  <w:divBdr>
                    <w:top w:val="none" w:sz="0" w:space="0" w:color="auto"/>
                    <w:left w:val="none" w:sz="0" w:space="0" w:color="auto"/>
                    <w:bottom w:val="none" w:sz="0" w:space="0" w:color="auto"/>
                    <w:right w:val="none" w:sz="0" w:space="0" w:color="auto"/>
                  </w:divBdr>
                  <w:divsChild>
                    <w:div w:id="1159073353">
                      <w:marLeft w:val="0"/>
                      <w:marRight w:val="0"/>
                      <w:marTop w:val="0"/>
                      <w:marBottom w:val="0"/>
                      <w:divBdr>
                        <w:top w:val="none" w:sz="0" w:space="0" w:color="auto"/>
                        <w:left w:val="none" w:sz="0" w:space="0" w:color="auto"/>
                        <w:bottom w:val="none" w:sz="0" w:space="0" w:color="auto"/>
                        <w:right w:val="none" w:sz="0" w:space="0" w:color="auto"/>
                      </w:divBdr>
                    </w:div>
                  </w:divsChild>
                </w:div>
                <w:div w:id="754323900">
                  <w:marLeft w:val="0"/>
                  <w:marRight w:val="0"/>
                  <w:marTop w:val="0"/>
                  <w:marBottom w:val="0"/>
                  <w:divBdr>
                    <w:top w:val="none" w:sz="0" w:space="0" w:color="auto"/>
                    <w:left w:val="none" w:sz="0" w:space="0" w:color="auto"/>
                    <w:bottom w:val="none" w:sz="0" w:space="0" w:color="auto"/>
                    <w:right w:val="none" w:sz="0" w:space="0" w:color="auto"/>
                  </w:divBdr>
                  <w:divsChild>
                    <w:div w:id="967205012">
                      <w:marLeft w:val="0"/>
                      <w:marRight w:val="0"/>
                      <w:marTop w:val="0"/>
                      <w:marBottom w:val="0"/>
                      <w:divBdr>
                        <w:top w:val="none" w:sz="0" w:space="0" w:color="auto"/>
                        <w:left w:val="none" w:sz="0" w:space="0" w:color="auto"/>
                        <w:bottom w:val="none" w:sz="0" w:space="0" w:color="auto"/>
                        <w:right w:val="none" w:sz="0" w:space="0" w:color="auto"/>
                      </w:divBdr>
                    </w:div>
                  </w:divsChild>
                </w:div>
                <w:div w:id="792014943">
                  <w:marLeft w:val="0"/>
                  <w:marRight w:val="0"/>
                  <w:marTop w:val="0"/>
                  <w:marBottom w:val="0"/>
                  <w:divBdr>
                    <w:top w:val="none" w:sz="0" w:space="0" w:color="auto"/>
                    <w:left w:val="none" w:sz="0" w:space="0" w:color="auto"/>
                    <w:bottom w:val="none" w:sz="0" w:space="0" w:color="auto"/>
                    <w:right w:val="none" w:sz="0" w:space="0" w:color="auto"/>
                  </w:divBdr>
                  <w:divsChild>
                    <w:div w:id="1449546772">
                      <w:marLeft w:val="0"/>
                      <w:marRight w:val="0"/>
                      <w:marTop w:val="0"/>
                      <w:marBottom w:val="0"/>
                      <w:divBdr>
                        <w:top w:val="none" w:sz="0" w:space="0" w:color="auto"/>
                        <w:left w:val="none" w:sz="0" w:space="0" w:color="auto"/>
                        <w:bottom w:val="none" w:sz="0" w:space="0" w:color="auto"/>
                        <w:right w:val="none" w:sz="0" w:space="0" w:color="auto"/>
                      </w:divBdr>
                    </w:div>
                  </w:divsChild>
                </w:div>
                <w:div w:id="1006857671">
                  <w:marLeft w:val="0"/>
                  <w:marRight w:val="0"/>
                  <w:marTop w:val="0"/>
                  <w:marBottom w:val="0"/>
                  <w:divBdr>
                    <w:top w:val="none" w:sz="0" w:space="0" w:color="auto"/>
                    <w:left w:val="none" w:sz="0" w:space="0" w:color="auto"/>
                    <w:bottom w:val="none" w:sz="0" w:space="0" w:color="auto"/>
                    <w:right w:val="none" w:sz="0" w:space="0" w:color="auto"/>
                  </w:divBdr>
                  <w:divsChild>
                    <w:div w:id="1928347187">
                      <w:marLeft w:val="0"/>
                      <w:marRight w:val="0"/>
                      <w:marTop w:val="0"/>
                      <w:marBottom w:val="0"/>
                      <w:divBdr>
                        <w:top w:val="none" w:sz="0" w:space="0" w:color="auto"/>
                        <w:left w:val="none" w:sz="0" w:space="0" w:color="auto"/>
                        <w:bottom w:val="none" w:sz="0" w:space="0" w:color="auto"/>
                        <w:right w:val="none" w:sz="0" w:space="0" w:color="auto"/>
                      </w:divBdr>
                    </w:div>
                  </w:divsChild>
                </w:div>
                <w:div w:id="1370451130">
                  <w:marLeft w:val="0"/>
                  <w:marRight w:val="0"/>
                  <w:marTop w:val="0"/>
                  <w:marBottom w:val="0"/>
                  <w:divBdr>
                    <w:top w:val="none" w:sz="0" w:space="0" w:color="auto"/>
                    <w:left w:val="none" w:sz="0" w:space="0" w:color="auto"/>
                    <w:bottom w:val="none" w:sz="0" w:space="0" w:color="auto"/>
                    <w:right w:val="none" w:sz="0" w:space="0" w:color="auto"/>
                  </w:divBdr>
                  <w:divsChild>
                    <w:div w:id="1465153213">
                      <w:marLeft w:val="0"/>
                      <w:marRight w:val="0"/>
                      <w:marTop w:val="0"/>
                      <w:marBottom w:val="0"/>
                      <w:divBdr>
                        <w:top w:val="none" w:sz="0" w:space="0" w:color="auto"/>
                        <w:left w:val="none" w:sz="0" w:space="0" w:color="auto"/>
                        <w:bottom w:val="none" w:sz="0" w:space="0" w:color="auto"/>
                        <w:right w:val="none" w:sz="0" w:space="0" w:color="auto"/>
                      </w:divBdr>
                    </w:div>
                  </w:divsChild>
                </w:div>
                <w:div w:id="1649626771">
                  <w:marLeft w:val="0"/>
                  <w:marRight w:val="0"/>
                  <w:marTop w:val="0"/>
                  <w:marBottom w:val="0"/>
                  <w:divBdr>
                    <w:top w:val="none" w:sz="0" w:space="0" w:color="auto"/>
                    <w:left w:val="none" w:sz="0" w:space="0" w:color="auto"/>
                    <w:bottom w:val="none" w:sz="0" w:space="0" w:color="auto"/>
                    <w:right w:val="none" w:sz="0" w:space="0" w:color="auto"/>
                  </w:divBdr>
                  <w:divsChild>
                    <w:div w:id="648439527">
                      <w:marLeft w:val="0"/>
                      <w:marRight w:val="0"/>
                      <w:marTop w:val="0"/>
                      <w:marBottom w:val="0"/>
                      <w:divBdr>
                        <w:top w:val="none" w:sz="0" w:space="0" w:color="auto"/>
                        <w:left w:val="none" w:sz="0" w:space="0" w:color="auto"/>
                        <w:bottom w:val="none" w:sz="0" w:space="0" w:color="auto"/>
                        <w:right w:val="none" w:sz="0" w:space="0" w:color="auto"/>
                      </w:divBdr>
                    </w:div>
                  </w:divsChild>
                </w:div>
                <w:div w:id="1693267100">
                  <w:marLeft w:val="0"/>
                  <w:marRight w:val="0"/>
                  <w:marTop w:val="0"/>
                  <w:marBottom w:val="0"/>
                  <w:divBdr>
                    <w:top w:val="none" w:sz="0" w:space="0" w:color="auto"/>
                    <w:left w:val="none" w:sz="0" w:space="0" w:color="auto"/>
                    <w:bottom w:val="none" w:sz="0" w:space="0" w:color="auto"/>
                    <w:right w:val="none" w:sz="0" w:space="0" w:color="auto"/>
                  </w:divBdr>
                  <w:divsChild>
                    <w:div w:id="229928246">
                      <w:marLeft w:val="0"/>
                      <w:marRight w:val="0"/>
                      <w:marTop w:val="0"/>
                      <w:marBottom w:val="0"/>
                      <w:divBdr>
                        <w:top w:val="none" w:sz="0" w:space="0" w:color="auto"/>
                        <w:left w:val="none" w:sz="0" w:space="0" w:color="auto"/>
                        <w:bottom w:val="none" w:sz="0" w:space="0" w:color="auto"/>
                        <w:right w:val="none" w:sz="0" w:space="0" w:color="auto"/>
                      </w:divBdr>
                    </w:div>
                  </w:divsChild>
                </w:div>
                <w:div w:id="2030132752">
                  <w:marLeft w:val="0"/>
                  <w:marRight w:val="0"/>
                  <w:marTop w:val="0"/>
                  <w:marBottom w:val="0"/>
                  <w:divBdr>
                    <w:top w:val="none" w:sz="0" w:space="0" w:color="auto"/>
                    <w:left w:val="none" w:sz="0" w:space="0" w:color="auto"/>
                    <w:bottom w:val="none" w:sz="0" w:space="0" w:color="auto"/>
                    <w:right w:val="none" w:sz="0" w:space="0" w:color="auto"/>
                  </w:divBdr>
                  <w:divsChild>
                    <w:div w:id="15580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562747">
          <w:marLeft w:val="0"/>
          <w:marRight w:val="0"/>
          <w:marTop w:val="0"/>
          <w:marBottom w:val="0"/>
          <w:divBdr>
            <w:top w:val="none" w:sz="0" w:space="0" w:color="auto"/>
            <w:left w:val="none" w:sz="0" w:space="0" w:color="auto"/>
            <w:bottom w:val="none" w:sz="0" w:space="0" w:color="auto"/>
            <w:right w:val="none" w:sz="0" w:space="0" w:color="auto"/>
          </w:divBdr>
          <w:divsChild>
            <w:div w:id="44305850">
              <w:marLeft w:val="0"/>
              <w:marRight w:val="0"/>
              <w:marTop w:val="0"/>
              <w:marBottom w:val="0"/>
              <w:divBdr>
                <w:top w:val="none" w:sz="0" w:space="0" w:color="auto"/>
                <w:left w:val="none" w:sz="0" w:space="0" w:color="auto"/>
                <w:bottom w:val="none" w:sz="0" w:space="0" w:color="auto"/>
                <w:right w:val="none" w:sz="0" w:space="0" w:color="auto"/>
              </w:divBdr>
            </w:div>
            <w:div w:id="344215955">
              <w:marLeft w:val="0"/>
              <w:marRight w:val="0"/>
              <w:marTop w:val="0"/>
              <w:marBottom w:val="0"/>
              <w:divBdr>
                <w:top w:val="none" w:sz="0" w:space="0" w:color="auto"/>
                <w:left w:val="none" w:sz="0" w:space="0" w:color="auto"/>
                <w:bottom w:val="none" w:sz="0" w:space="0" w:color="auto"/>
                <w:right w:val="none" w:sz="0" w:space="0" w:color="auto"/>
              </w:divBdr>
            </w:div>
            <w:div w:id="805123522">
              <w:marLeft w:val="0"/>
              <w:marRight w:val="0"/>
              <w:marTop w:val="0"/>
              <w:marBottom w:val="0"/>
              <w:divBdr>
                <w:top w:val="none" w:sz="0" w:space="0" w:color="auto"/>
                <w:left w:val="none" w:sz="0" w:space="0" w:color="auto"/>
                <w:bottom w:val="none" w:sz="0" w:space="0" w:color="auto"/>
                <w:right w:val="none" w:sz="0" w:space="0" w:color="auto"/>
              </w:divBdr>
            </w:div>
            <w:div w:id="1141118091">
              <w:marLeft w:val="0"/>
              <w:marRight w:val="0"/>
              <w:marTop w:val="0"/>
              <w:marBottom w:val="0"/>
              <w:divBdr>
                <w:top w:val="none" w:sz="0" w:space="0" w:color="auto"/>
                <w:left w:val="none" w:sz="0" w:space="0" w:color="auto"/>
                <w:bottom w:val="none" w:sz="0" w:space="0" w:color="auto"/>
                <w:right w:val="none" w:sz="0" w:space="0" w:color="auto"/>
              </w:divBdr>
            </w:div>
            <w:div w:id="1775518833">
              <w:marLeft w:val="0"/>
              <w:marRight w:val="0"/>
              <w:marTop w:val="0"/>
              <w:marBottom w:val="0"/>
              <w:divBdr>
                <w:top w:val="none" w:sz="0" w:space="0" w:color="auto"/>
                <w:left w:val="none" w:sz="0" w:space="0" w:color="auto"/>
                <w:bottom w:val="none" w:sz="0" w:space="0" w:color="auto"/>
                <w:right w:val="none" w:sz="0" w:space="0" w:color="auto"/>
              </w:divBdr>
            </w:div>
          </w:divsChild>
        </w:div>
        <w:div w:id="1306662027">
          <w:marLeft w:val="0"/>
          <w:marRight w:val="0"/>
          <w:marTop w:val="0"/>
          <w:marBottom w:val="0"/>
          <w:divBdr>
            <w:top w:val="none" w:sz="0" w:space="0" w:color="auto"/>
            <w:left w:val="none" w:sz="0" w:space="0" w:color="auto"/>
            <w:bottom w:val="none" w:sz="0" w:space="0" w:color="auto"/>
            <w:right w:val="none" w:sz="0" w:space="0" w:color="auto"/>
          </w:divBdr>
        </w:div>
        <w:div w:id="1311326465">
          <w:marLeft w:val="0"/>
          <w:marRight w:val="0"/>
          <w:marTop w:val="0"/>
          <w:marBottom w:val="0"/>
          <w:divBdr>
            <w:top w:val="none" w:sz="0" w:space="0" w:color="auto"/>
            <w:left w:val="none" w:sz="0" w:space="0" w:color="auto"/>
            <w:bottom w:val="none" w:sz="0" w:space="0" w:color="auto"/>
            <w:right w:val="none" w:sz="0" w:space="0" w:color="auto"/>
          </w:divBdr>
        </w:div>
        <w:div w:id="1314455609">
          <w:marLeft w:val="0"/>
          <w:marRight w:val="0"/>
          <w:marTop w:val="0"/>
          <w:marBottom w:val="0"/>
          <w:divBdr>
            <w:top w:val="none" w:sz="0" w:space="0" w:color="auto"/>
            <w:left w:val="none" w:sz="0" w:space="0" w:color="auto"/>
            <w:bottom w:val="none" w:sz="0" w:space="0" w:color="auto"/>
            <w:right w:val="none" w:sz="0" w:space="0" w:color="auto"/>
          </w:divBdr>
          <w:divsChild>
            <w:div w:id="214590904">
              <w:marLeft w:val="0"/>
              <w:marRight w:val="0"/>
              <w:marTop w:val="0"/>
              <w:marBottom w:val="0"/>
              <w:divBdr>
                <w:top w:val="none" w:sz="0" w:space="0" w:color="auto"/>
                <w:left w:val="none" w:sz="0" w:space="0" w:color="auto"/>
                <w:bottom w:val="none" w:sz="0" w:space="0" w:color="auto"/>
                <w:right w:val="none" w:sz="0" w:space="0" w:color="auto"/>
              </w:divBdr>
            </w:div>
            <w:div w:id="799030438">
              <w:marLeft w:val="0"/>
              <w:marRight w:val="0"/>
              <w:marTop w:val="0"/>
              <w:marBottom w:val="0"/>
              <w:divBdr>
                <w:top w:val="none" w:sz="0" w:space="0" w:color="auto"/>
                <w:left w:val="none" w:sz="0" w:space="0" w:color="auto"/>
                <w:bottom w:val="none" w:sz="0" w:space="0" w:color="auto"/>
                <w:right w:val="none" w:sz="0" w:space="0" w:color="auto"/>
              </w:divBdr>
            </w:div>
            <w:div w:id="913318335">
              <w:marLeft w:val="0"/>
              <w:marRight w:val="0"/>
              <w:marTop w:val="0"/>
              <w:marBottom w:val="0"/>
              <w:divBdr>
                <w:top w:val="none" w:sz="0" w:space="0" w:color="auto"/>
                <w:left w:val="none" w:sz="0" w:space="0" w:color="auto"/>
                <w:bottom w:val="none" w:sz="0" w:space="0" w:color="auto"/>
                <w:right w:val="none" w:sz="0" w:space="0" w:color="auto"/>
              </w:divBdr>
            </w:div>
            <w:div w:id="1752506680">
              <w:marLeft w:val="0"/>
              <w:marRight w:val="0"/>
              <w:marTop w:val="0"/>
              <w:marBottom w:val="0"/>
              <w:divBdr>
                <w:top w:val="none" w:sz="0" w:space="0" w:color="auto"/>
                <w:left w:val="none" w:sz="0" w:space="0" w:color="auto"/>
                <w:bottom w:val="none" w:sz="0" w:space="0" w:color="auto"/>
                <w:right w:val="none" w:sz="0" w:space="0" w:color="auto"/>
              </w:divBdr>
            </w:div>
            <w:div w:id="1806777566">
              <w:marLeft w:val="0"/>
              <w:marRight w:val="0"/>
              <w:marTop w:val="0"/>
              <w:marBottom w:val="0"/>
              <w:divBdr>
                <w:top w:val="none" w:sz="0" w:space="0" w:color="auto"/>
                <w:left w:val="none" w:sz="0" w:space="0" w:color="auto"/>
                <w:bottom w:val="none" w:sz="0" w:space="0" w:color="auto"/>
                <w:right w:val="none" w:sz="0" w:space="0" w:color="auto"/>
              </w:divBdr>
            </w:div>
          </w:divsChild>
        </w:div>
        <w:div w:id="1314678370">
          <w:marLeft w:val="0"/>
          <w:marRight w:val="0"/>
          <w:marTop w:val="0"/>
          <w:marBottom w:val="0"/>
          <w:divBdr>
            <w:top w:val="none" w:sz="0" w:space="0" w:color="auto"/>
            <w:left w:val="none" w:sz="0" w:space="0" w:color="auto"/>
            <w:bottom w:val="none" w:sz="0" w:space="0" w:color="auto"/>
            <w:right w:val="none" w:sz="0" w:space="0" w:color="auto"/>
          </w:divBdr>
          <w:divsChild>
            <w:div w:id="716121326">
              <w:marLeft w:val="0"/>
              <w:marRight w:val="0"/>
              <w:marTop w:val="0"/>
              <w:marBottom w:val="0"/>
              <w:divBdr>
                <w:top w:val="none" w:sz="0" w:space="0" w:color="auto"/>
                <w:left w:val="none" w:sz="0" w:space="0" w:color="auto"/>
                <w:bottom w:val="none" w:sz="0" w:space="0" w:color="auto"/>
                <w:right w:val="none" w:sz="0" w:space="0" w:color="auto"/>
              </w:divBdr>
            </w:div>
            <w:div w:id="731125019">
              <w:marLeft w:val="0"/>
              <w:marRight w:val="0"/>
              <w:marTop w:val="0"/>
              <w:marBottom w:val="0"/>
              <w:divBdr>
                <w:top w:val="none" w:sz="0" w:space="0" w:color="auto"/>
                <w:left w:val="none" w:sz="0" w:space="0" w:color="auto"/>
                <w:bottom w:val="none" w:sz="0" w:space="0" w:color="auto"/>
                <w:right w:val="none" w:sz="0" w:space="0" w:color="auto"/>
              </w:divBdr>
            </w:div>
            <w:div w:id="791553850">
              <w:marLeft w:val="0"/>
              <w:marRight w:val="0"/>
              <w:marTop w:val="0"/>
              <w:marBottom w:val="0"/>
              <w:divBdr>
                <w:top w:val="none" w:sz="0" w:space="0" w:color="auto"/>
                <w:left w:val="none" w:sz="0" w:space="0" w:color="auto"/>
                <w:bottom w:val="none" w:sz="0" w:space="0" w:color="auto"/>
                <w:right w:val="none" w:sz="0" w:space="0" w:color="auto"/>
              </w:divBdr>
            </w:div>
            <w:div w:id="1387291189">
              <w:marLeft w:val="0"/>
              <w:marRight w:val="0"/>
              <w:marTop w:val="0"/>
              <w:marBottom w:val="0"/>
              <w:divBdr>
                <w:top w:val="none" w:sz="0" w:space="0" w:color="auto"/>
                <w:left w:val="none" w:sz="0" w:space="0" w:color="auto"/>
                <w:bottom w:val="none" w:sz="0" w:space="0" w:color="auto"/>
                <w:right w:val="none" w:sz="0" w:space="0" w:color="auto"/>
              </w:divBdr>
            </w:div>
            <w:div w:id="2098554688">
              <w:marLeft w:val="0"/>
              <w:marRight w:val="0"/>
              <w:marTop w:val="0"/>
              <w:marBottom w:val="0"/>
              <w:divBdr>
                <w:top w:val="none" w:sz="0" w:space="0" w:color="auto"/>
                <w:left w:val="none" w:sz="0" w:space="0" w:color="auto"/>
                <w:bottom w:val="none" w:sz="0" w:space="0" w:color="auto"/>
                <w:right w:val="none" w:sz="0" w:space="0" w:color="auto"/>
              </w:divBdr>
            </w:div>
          </w:divsChild>
        </w:div>
        <w:div w:id="1340235137">
          <w:marLeft w:val="0"/>
          <w:marRight w:val="0"/>
          <w:marTop w:val="0"/>
          <w:marBottom w:val="0"/>
          <w:divBdr>
            <w:top w:val="none" w:sz="0" w:space="0" w:color="auto"/>
            <w:left w:val="none" w:sz="0" w:space="0" w:color="auto"/>
            <w:bottom w:val="none" w:sz="0" w:space="0" w:color="auto"/>
            <w:right w:val="none" w:sz="0" w:space="0" w:color="auto"/>
          </w:divBdr>
          <w:divsChild>
            <w:div w:id="125465993">
              <w:marLeft w:val="0"/>
              <w:marRight w:val="0"/>
              <w:marTop w:val="0"/>
              <w:marBottom w:val="0"/>
              <w:divBdr>
                <w:top w:val="none" w:sz="0" w:space="0" w:color="auto"/>
                <w:left w:val="none" w:sz="0" w:space="0" w:color="auto"/>
                <w:bottom w:val="none" w:sz="0" w:space="0" w:color="auto"/>
                <w:right w:val="none" w:sz="0" w:space="0" w:color="auto"/>
              </w:divBdr>
            </w:div>
            <w:div w:id="543521766">
              <w:marLeft w:val="0"/>
              <w:marRight w:val="0"/>
              <w:marTop w:val="0"/>
              <w:marBottom w:val="0"/>
              <w:divBdr>
                <w:top w:val="none" w:sz="0" w:space="0" w:color="auto"/>
                <w:left w:val="none" w:sz="0" w:space="0" w:color="auto"/>
                <w:bottom w:val="none" w:sz="0" w:space="0" w:color="auto"/>
                <w:right w:val="none" w:sz="0" w:space="0" w:color="auto"/>
              </w:divBdr>
            </w:div>
            <w:div w:id="713425887">
              <w:marLeft w:val="0"/>
              <w:marRight w:val="0"/>
              <w:marTop w:val="0"/>
              <w:marBottom w:val="0"/>
              <w:divBdr>
                <w:top w:val="none" w:sz="0" w:space="0" w:color="auto"/>
                <w:left w:val="none" w:sz="0" w:space="0" w:color="auto"/>
                <w:bottom w:val="none" w:sz="0" w:space="0" w:color="auto"/>
                <w:right w:val="none" w:sz="0" w:space="0" w:color="auto"/>
              </w:divBdr>
            </w:div>
            <w:div w:id="852308189">
              <w:marLeft w:val="0"/>
              <w:marRight w:val="0"/>
              <w:marTop w:val="0"/>
              <w:marBottom w:val="0"/>
              <w:divBdr>
                <w:top w:val="none" w:sz="0" w:space="0" w:color="auto"/>
                <w:left w:val="none" w:sz="0" w:space="0" w:color="auto"/>
                <w:bottom w:val="none" w:sz="0" w:space="0" w:color="auto"/>
                <w:right w:val="none" w:sz="0" w:space="0" w:color="auto"/>
              </w:divBdr>
            </w:div>
            <w:div w:id="2022664329">
              <w:marLeft w:val="0"/>
              <w:marRight w:val="0"/>
              <w:marTop w:val="0"/>
              <w:marBottom w:val="0"/>
              <w:divBdr>
                <w:top w:val="none" w:sz="0" w:space="0" w:color="auto"/>
                <w:left w:val="none" w:sz="0" w:space="0" w:color="auto"/>
                <w:bottom w:val="none" w:sz="0" w:space="0" w:color="auto"/>
                <w:right w:val="none" w:sz="0" w:space="0" w:color="auto"/>
              </w:divBdr>
            </w:div>
          </w:divsChild>
        </w:div>
        <w:div w:id="1357466776">
          <w:marLeft w:val="0"/>
          <w:marRight w:val="0"/>
          <w:marTop w:val="0"/>
          <w:marBottom w:val="0"/>
          <w:divBdr>
            <w:top w:val="none" w:sz="0" w:space="0" w:color="auto"/>
            <w:left w:val="none" w:sz="0" w:space="0" w:color="auto"/>
            <w:bottom w:val="none" w:sz="0" w:space="0" w:color="auto"/>
            <w:right w:val="none" w:sz="0" w:space="0" w:color="auto"/>
          </w:divBdr>
          <w:divsChild>
            <w:div w:id="501239065">
              <w:marLeft w:val="-75"/>
              <w:marRight w:val="0"/>
              <w:marTop w:val="30"/>
              <w:marBottom w:val="30"/>
              <w:divBdr>
                <w:top w:val="none" w:sz="0" w:space="0" w:color="auto"/>
                <w:left w:val="none" w:sz="0" w:space="0" w:color="auto"/>
                <w:bottom w:val="none" w:sz="0" w:space="0" w:color="auto"/>
                <w:right w:val="none" w:sz="0" w:space="0" w:color="auto"/>
              </w:divBdr>
              <w:divsChild>
                <w:div w:id="29769621">
                  <w:marLeft w:val="0"/>
                  <w:marRight w:val="0"/>
                  <w:marTop w:val="0"/>
                  <w:marBottom w:val="0"/>
                  <w:divBdr>
                    <w:top w:val="none" w:sz="0" w:space="0" w:color="auto"/>
                    <w:left w:val="none" w:sz="0" w:space="0" w:color="auto"/>
                    <w:bottom w:val="none" w:sz="0" w:space="0" w:color="auto"/>
                    <w:right w:val="none" w:sz="0" w:space="0" w:color="auto"/>
                  </w:divBdr>
                  <w:divsChild>
                    <w:div w:id="1454785094">
                      <w:marLeft w:val="0"/>
                      <w:marRight w:val="0"/>
                      <w:marTop w:val="0"/>
                      <w:marBottom w:val="0"/>
                      <w:divBdr>
                        <w:top w:val="none" w:sz="0" w:space="0" w:color="auto"/>
                        <w:left w:val="none" w:sz="0" w:space="0" w:color="auto"/>
                        <w:bottom w:val="none" w:sz="0" w:space="0" w:color="auto"/>
                        <w:right w:val="none" w:sz="0" w:space="0" w:color="auto"/>
                      </w:divBdr>
                    </w:div>
                  </w:divsChild>
                </w:div>
                <w:div w:id="76873858">
                  <w:marLeft w:val="0"/>
                  <w:marRight w:val="0"/>
                  <w:marTop w:val="0"/>
                  <w:marBottom w:val="0"/>
                  <w:divBdr>
                    <w:top w:val="none" w:sz="0" w:space="0" w:color="auto"/>
                    <w:left w:val="none" w:sz="0" w:space="0" w:color="auto"/>
                    <w:bottom w:val="none" w:sz="0" w:space="0" w:color="auto"/>
                    <w:right w:val="none" w:sz="0" w:space="0" w:color="auto"/>
                  </w:divBdr>
                  <w:divsChild>
                    <w:div w:id="44761712">
                      <w:marLeft w:val="0"/>
                      <w:marRight w:val="0"/>
                      <w:marTop w:val="0"/>
                      <w:marBottom w:val="0"/>
                      <w:divBdr>
                        <w:top w:val="none" w:sz="0" w:space="0" w:color="auto"/>
                        <w:left w:val="none" w:sz="0" w:space="0" w:color="auto"/>
                        <w:bottom w:val="none" w:sz="0" w:space="0" w:color="auto"/>
                        <w:right w:val="none" w:sz="0" w:space="0" w:color="auto"/>
                      </w:divBdr>
                    </w:div>
                  </w:divsChild>
                </w:div>
                <w:div w:id="543761726">
                  <w:marLeft w:val="0"/>
                  <w:marRight w:val="0"/>
                  <w:marTop w:val="0"/>
                  <w:marBottom w:val="0"/>
                  <w:divBdr>
                    <w:top w:val="none" w:sz="0" w:space="0" w:color="auto"/>
                    <w:left w:val="none" w:sz="0" w:space="0" w:color="auto"/>
                    <w:bottom w:val="none" w:sz="0" w:space="0" w:color="auto"/>
                    <w:right w:val="none" w:sz="0" w:space="0" w:color="auto"/>
                  </w:divBdr>
                  <w:divsChild>
                    <w:div w:id="1754662393">
                      <w:marLeft w:val="0"/>
                      <w:marRight w:val="0"/>
                      <w:marTop w:val="0"/>
                      <w:marBottom w:val="0"/>
                      <w:divBdr>
                        <w:top w:val="none" w:sz="0" w:space="0" w:color="auto"/>
                        <w:left w:val="none" w:sz="0" w:space="0" w:color="auto"/>
                        <w:bottom w:val="none" w:sz="0" w:space="0" w:color="auto"/>
                        <w:right w:val="none" w:sz="0" w:space="0" w:color="auto"/>
                      </w:divBdr>
                    </w:div>
                  </w:divsChild>
                </w:div>
                <w:div w:id="669913512">
                  <w:marLeft w:val="0"/>
                  <w:marRight w:val="0"/>
                  <w:marTop w:val="0"/>
                  <w:marBottom w:val="0"/>
                  <w:divBdr>
                    <w:top w:val="none" w:sz="0" w:space="0" w:color="auto"/>
                    <w:left w:val="none" w:sz="0" w:space="0" w:color="auto"/>
                    <w:bottom w:val="none" w:sz="0" w:space="0" w:color="auto"/>
                    <w:right w:val="none" w:sz="0" w:space="0" w:color="auto"/>
                  </w:divBdr>
                  <w:divsChild>
                    <w:div w:id="1533153986">
                      <w:marLeft w:val="0"/>
                      <w:marRight w:val="0"/>
                      <w:marTop w:val="0"/>
                      <w:marBottom w:val="0"/>
                      <w:divBdr>
                        <w:top w:val="none" w:sz="0" w:space="0" w:color="auto"/>
                        <w:left w:val="none" w:sz="0" w:space="0" w:color="auto"/>
                        <w:bottom w:val="none" w:sz="0" w:space="0" w:color="auto"/>
                        <w:right w:val="none" w:sz="0" w:space="0" w:color="auto"/>
                      </w:divBdr>
                    </w:div>
                  </w:divsChild>
                </w:div>
                <w:div w:id="676737697">
                  <w:marLeft w:val="0"/>
                  <w:marRight w:val="0"/>
                  <w:marTop w:val="0"/>
                  <w:marBottom w:val="0"/>
                  <w:divBdr>
                    <w:top w:val="none" w:sz="0" w:space="0" w:color="auto"/>
                    <w:left w:val="none" w:sz="0" w:space="0" w:color="auto"/>
                    <w:bottom w:val="none" w:sz="0" w:space="0" w:color="auto"/>
                    <w:right w:val="none" w:sz="0" w:space="0" w:color="auto"/>
                  </w:divBdr>
                  <w:divsChild>
                    <w:div w:id="1324895315">
                      <w:marLeft w:val="0"/>
                      <w:marRight w:val="0"/>
                      <w:marTop w:val="0"/>
                      <w:marBottom w:val="0"/>
                      <w:divBdr>
                        <w:top w:val="none" w:sz="0" w:space="0" w:color="auto"/>
                        <w:left w:val="none" w:sz="0" w:space="0" w:color="auto"/>
                        <w:bottom w:val="none" w:sz="0" w:space="0" w:color="auto"/>
                        <w:right w:val="none" w:sz="0" w:space="0" w:color="auto"/>
                      </w:divBdr>
                    </w:div>
                  </w:divsChild>
                </w:div>
                <w:div w:id="1692956489">
                  <w:marLeft w:val="0"/>
                  <w:marRight w:val="0"/>
                  <w:marTop w:val="0"/>
                  <w:marBottom w:val="0"/>
                  <w:divBdr>
                    <w:top w:val="none" w:sz="0" w:space="0" w:color="auto"/>
                    <w:left w:val="none" w:sz="0" w:space="0" w:color="auto"/>
                    <w:bottom w:val="none" w:sz="0" w:space="0" w:color="auto"/>
                    <w:right w:val="none" w:sz="0" w:space="0" w:color="auto"/>
                  </w:divBdr>
                  <w:divsChild>
                    <w:div w:id="815876037">
                      <w:marLeft w:val="0"/>
                      <w:marRight w:val="0"/>
                      <w:marTop w:val="0"/>
                      <w:marBottom w:val="0"/>
                      <w:divBdr>
                        <w:top w:val="none" w:sz="0" w:space="0" w:color="auto"/>
                        <w:left w:val="none" w:sz="0" w:space="0" w:color="auto"/>
                        <w:bottom w:val="none" w:sz="0" w:space="0" w:color="auto"/>
                        <w:right w:val="none" w:sz="0" w:space="0" w:color="auto"/>
                      </w:divBdr>
                    </w:div>
                  </w:divsChild>
                </w:div>
                <w:div w:id="1777096052">
                  <w:marLeft w:val="0"/>
                  <w:marRight w:val="0"/>
                  <w:marTop w:val="0"/>
                  <w:marBottom w:val="0"/>
                  <w:divBdr>
                    <w:top w:val="none" w:sz="0" w:space="0" w:color="auto"/>
                    <w:left w:val="none" w:sz="0" w:space="0" w:color="auto"/>
                    <w:bottom w:val="none" w:sz="0" w:space="0" w:color="auto"/>
                    <w:right w:val="none" w:sz="0" w:space="0" w:color="auto"/>
                  </w:divBdr>
                  <w:divsChild>
                    <w:div w:id="1977755023">
                      <w:marLeft w:val="0"/>
                      <w:marRight w:val="0"/>
                      <w:marTop w:val="0"/>
                      <w:marBottom w:val="0"/>
                      <w:divBdr>
                        <w:top w:val="none" w:sz="0" w:space="0" w:color="auto"/>
                        <w:left w:val="none" w:sz="0" w:space="0" w:color="auto"/>
                        <w:bottom w:val="none" w:sz="0" w:space="0" w:color="auto"/>
                        <w:right w:val="none" w:sz="0" w:space="0" w:color="auto"/>
                      </w:divBdr>
                    </w:div>
                  </w:divsChild>
                </w:div>
                <w:div w:id="1804470298">
                  <w:marLeft w:val="0"/>
                  <w:marRight w:val="0"/>
                  <w:marTop w:val="0"/>
                  <w:marBottom w:val="0"/>
                  <w:divBdr>
                    <w:top w:val="none" w:sz="0" w:space="0" w:color="auto"/>
                    <w:left w:val="none" w:sz="0" w:space="0" w:color="auto"/>
                    <w:bottom w:val="none" w:sz="0" w:space="0" w:color="auto"/>
                    <w:right w:val="none" w:sz="0" w:space="0" w:color="auto"/>
                  </w:divBdr>
                  <w:divsChild>
                    <w:div w:id="1547839567">
                      <w:marLeft w:val="0"/>
                      <w:marRight w:val="0"/>
                      <w:marTop w:val="0"/>
                      <w:marBottom w:val="0"/>
                      <w:divBdr>
                        <w:top w:val="none" w:sz="0" w:space="0" w:color="auto"/>
                        <w:left w:val="none" w:sz="0" w:space="0" w:color="auto"/>
                        <w:bottom w:val="none" w:sz="0" w:space="0" w:color="auto"/>
                        <w:right w:val="none" w:sz="0" w:space="0" w:color="auto"/>
                      </w:divBdr>
                    </w:div>
                  </w:divsChild>
                </w:div>
                <w:div w:id="1899782749">
                  <w:marLeft w:val="0"/>
                  <w:marRight w:val="0"/>
                  <w:marTop w:val="0"/>
                  <w:marBottom w:val="0"/>
                  <w:divBdr>
                    <w:top w:val="none" w:sz="0" w:space="0" w:color="auto"/>
                    <w:left w:val="none" w:sz="0" w:space="0" w:color="auto"/>
                    <w:bottom w:val="none" w:sz="0" w:space="0" w:color="auto"/>
                    <w:right w:val="none" w:sz="0" w:space="0" w:color="auto"/>
                  </w:divBdr>
                  <w:divsChild>
                    <w:div w:id="1670213536">
                      <w:marLeft w:val="0"/>
                      <w:marRight w:val="0"/>
                      <w:marTop w:val="0"/>
                      <w:marBottom w:val="0"/>
                      <w:divBdr>
                        <w:top w:val="none" w:sz="0" w:space="0" w:color="auto"/>
                        <w:left w:val="none" w:sz="0" w:space="0" w:color="auto"/>
                        <w:bottom w:val="none" w:sz="0" w:space="0" w:color="auto"/>
                        <w:right w:val="none" w:sz="0" w:space="0" w:color="auto"/>
                      </w:divBdr>
                    </w:div>
                  </w:divsChild>
                </w:div>
                <w:div w:id="1962563925">
                  <w:marLeft w:val="0"/>
                  <w:marRight w:val="0"/>
                  <w:marTop w:val="0"/>
                  <w:marBottom w:val="0"/>
                  <w:divBdr>
                    <w:top w:val="none" w:sz="0" w:space="0" w:color="auto"/>
                    <w:left w:val="none" w:sz="0" w:space="0" w:color="auto"/>
                    <w:bottom w:val="none" w:sz="0" w:space="0" w:color="auto"/>
                    <w:right w:val="none" w:sz="0" w:space="0" w:color="auto"/>
                  </w:divBdr>
                  <w:divsChild>
                    <w:div w:id="32100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847958">
          <w:marLeft w:val="0"/>
          <w:marRight w:val="0"/>
          <w:marTop w:val="0"/>
          <w:marBottom w:val="0"/>
          <w:divBdr>
            <w:top w:val="none" w:sz="0" w:space="0" w:color="auto"/>
            <w:left w:val="none" w:sz="0" w:space="0" w:color="auto"/>
            <w:bottom w:val="none" w:sz="0" w:space="0" w:color="auto"/>
            <w:right w:val="none" w:sz="0" w:space="0" w:color="auto"/>
          </w:divBdr>
        </w:div>
        <w:div w:id="1398744820">
          <w:marLeft w:val="0"/>
          <w:marRight w:val="0"/>
          <w:marTop w:val="0"/>
          <w:marBottom w:val="0"/>
          <w:divBdr>
            <w:top w:val="none" w:sz="0" w:space="0" w:color="auto"/>
            <w:left w:val="none" w:sz="0" w:space="0" w:color="auto"/>
            <w:bottom w:val="none" w:sz="0" w:space="0" w:color="auto"/>
            <w:right w:val="none" w:sz="0" w:space="0" w:color="auto"/>
          </w:divBdr>
        </w:div>
        <w:div w:id="1401246291">
          <w:marLeft w:val="0"/>
          <w:marRight w:val="0"/>
          <w:marTop w:val="0"/>
          <w:marBottom w:val="0"/>
          <w:divBdr>
            <w:top w:val="none" w:sz="0" w:space="0" w:color="auto"/>
            <w:left w:val="none" w:sz="0" w:space="0" w:color="auto"/>
            <w:bottom w:val="none" w:sz="0" w:space="0" w:color="auto"/>
            <w:right w:val="none" w:sz="0" w:space="0" w:color="auto"/>
          </w:divBdr>
        </w:div>
        <w:div w:id="1402483773">
          <w:marLeft w:val="0"/>
          <w:marRight w:val="0"/>
          <w:marTop w:val="0"/>
          <w:marBottom w:val="0"/>
          <w:divBdr>
            <w:top w:val="none" w:sz="0" w:space="0" w:color="auto"/>
            <w:left w:val="none" w:sz="0" w:space="0" w:color="auto"/>
            <w:bottom w:val="none" w:sz="0" w:space="0" w:color="auto"/>
            <w:right w:val="none" w:sz="0" w:space="0" w:color="auto"/>
          </w:divBdr>
          <w:divsChild>
            <w:div w:id="230316009">
              <w:marLeft w:val="0"/>
              <w:marRight w:val="0"/>
              <w:marTop w:val="0"/>
              <w:marBottom w:val="0"/>
              <w:divBdr>
                <w:top w:val="none" w:sz="0" w:space="0" w:color="auto"/>
                <w:left w:val="none" w:sz="0" w:space="0" w:color="auto"/>
                <w:bottom w:val="none" w:sz="0" w:space="0" w:color="auto"/>
                <w:right w:val="none" w:sz="0" w:space="0" w:color="auto"/>
              </w:divBdr>
            </w:div>
            <w:div w:id="390468196">
              <w:marLeft w:val="0"/>
              <w:marRight w:val="0"/>
              <w:marTop w:val="0"/>
              <w:marBottom w:val="0"/>
              <w:divBdr>
                <w:top w:val="none" w:sz="0" w:space="0" w:color="auto"/>
                <w:left w:val="none" w:sz="0" w:space="0" w:color="auto"/>
                <w:bottom w:val="none" w:sz="0" w:space="0" w:color="auto"/>
                <w:right w:val="none" w:sz="0" w:space="0" w:color="auto"/>
              </w:divBdr>
            </w:div>
            <w:div w:id="787774194">
              <w:marLeft w:val="0"/>
              <w:marRight w:val="0"/>
              <w:marTop w:val="0"/>
              <w:marBottom w:val="0"/>
              <w:divBdr>
                <w:top w:val="none" w:sz="0" w:space="0" w:color="auto"/>
                <w:left w:val="none" w:sz="0" w:space="0" w:color="auto"/>
                <w:bottom w:val="none" w:sz="0" w:space="0" w:color="auto"/>
                <w:right w:val="none" w:sz="0" w:space="0" w:color="auto"/>
              </w:divBdr>
            </w:div>
            <w:div w:id="1065031426">
              <w:marLeft w:val="0"/>
              <w:marRight w:val="0"/>
              <w:marTop w:val="0"/>
              <w:marBottom w:val="0"/>
              <w:divBdr>
                <w:top w:val="none" w:sz="0" w:space="0" w:color="auto"/>
                <w:left w:val="none" w:sz="0" w:space="0" w:color="auto"/>
                <w:bottom w:val="none" w:sz="0" w:space="0" w:color="auto"/>
                <w:right w:val="none" w:sz="0" w:space="0" w:color="auto"/>
              </w:divBdr>
            </w:div>
          </w:divsChild>
        </w:div>
        <w:div w:id="1407189158">
          <w:marLeft w:val="0"/>
          <w:marRight w:val="0"/>
          <w:marTop w:val="0"/>
          <w:marBottom w:val="0"/>
          <w:divBdr>
            <w:top w:val="none" w:sz="0" w:space="0" w:color="auto"/>
            <w:left w:val="none" w:sz="0" w:space="0" w:color="auto"/>
            <w:bottom w:val="none" w:sz="0" w:space="0" w:color="auto"/>
            <w:right w:val="none" w:sz="0" w:space="0" w:color="auto"/>
          </w:divBdr>
          <w:divsChild>
            <w:div w:id="214585141">
              <w:marLeft w:val="0"/>
              <w:marRight w:val="0"/>
              <w:marTop w:val="0"/>
              <w:marBottom w:val="0"/>
              <w:divBdr>
                <w:top w:val="none" w:sz="0" w:space="0" w:color="auto"/>
                <w:left w:val="none" w:sz="0" w:space="0" w:color="auto"/>
                <w:bottom w:val="none" w:sz="0" w:space="0" w:color="auto"/>
                <w:right w:val="none" w:sz="0" w:space="0" w:color="auto"/>
              </w:divBdr>
            </w:div>
            <w:div w:id="349837368">
              <w:marLeft w:val="0"/>
              <w:marRight w:val="0"/>
              <w:marTop w:val="0"/>
              <w:marBottom w:val="0"/>
              <w:divBdr>
                <w:top w:val="none" w:sz="0" w:space="0" w:color="auto"/>
                <w:left w:val="none" w:sz="0" w:space="0" w:color="auto"/>
                <w:bottom w:val="none" w:sz="0" w:space="0" w:color="auto"/>
                <w:right w:val="none" w:sz="0" w:space="0" w:color="auto"/>
              </w:divBdr>
            </w:div>
            <w:div w:id="536428057">
              <w:marLeft w:val="0"/>
              <w:marRight w:val="0"/>
              <w:marTop w:val="0"/>
              <w:marBottom w:val="0"/>
              <w:divBdr>
                <w:top w:val="none" w:sz="0" w:space="0" w:color="auto"/>
                <w:left w:val="none" w:sz="0" w:space="0" w:color="auto"/>
                <w:bottom w:val="none" w:sz="0" w:space="0" w:color="auto"/>
                <w:right w:val="none" w:sz="0" w:space="0" w:color="auto"/>
              </w:divBdr>
            </w:div>
            <w:div w:id="592053132">
              <w:marLeft w:val="0"/>
              <w:marRight w:val="0"/>
              <w:marTop w:val="0"/>
              <w:marBottom w:val="0"/>
              <w:divBdr>
                <w:top w:val="none" w:sz="0" w:space="0" w:color="auto"/>
                <w:left w:val="none" w:sz="0" w:space="0" w:color="auto"/>
                <w:bottom w:val="none" w:sz="0" w:space="0" w:color="auto"/>
                <w:right w:val="none" w:sz="0" w:space="0" w:color="auto"/>
              </w:divBdr>
            </w:div>
          </w:divsChild>
        </w:div>
        <w:div w:id="1425759972">
          <w:marLeft w:val="0"/>
          <w:marRight w:val="0"/>
          <w:marTop w:val="0"/>
          <w:marBottom w:val="0"/>
          <w:divBdr>
            <w:top w:val="none" w:sz="0" w:space="0" w:color="auto"/>
            <w:left w:val="none" w:sz="0" w:space="0" w:color="auto"/>
            <w:bottom w:val="none" w:sz="0" w:space="0" w:color="auto"/>
            <w:right w:val="none" w:sz="0" w:space="0" w:color="auto"/>
          </w:divBdr>
        </w:div>
        <w:div w:id="1430933279">
          <w:marLeft w:val="0"/>
          <w:marRight w:val="0"/>
          <w:marTop w:val="0"/>
          <w:marBottom w:val="0"/>
          <w:divBdr>
            <w:top w:val="none" w:sz="0" w:space="0" w:color="auto"/>
            <w:left w:val="none" w:sz="0" w:space="0" w:color="auto"/>
            <w:bottom w:val="none" w:sz="0" w:space="0" w:color="auto"/>
            <w:right w:val="none" w:sz="0" w:space="0" w:color="auto"/>
          </w:divBdr>
          <w:divsChild>
            <w:div w:id="40593373">
              <w:marLeft w:val="0"/>
              <w:marRight w:val="0"/>
              <w:marTop w:val="0"/>
              <w:marBottom w:val="0"/>
              <w:divBdr>
                <w:top w:val="none" w:sz="0" w:space="0" w:color="auto"/>
                <w:left w:val="none" w:sz="0" w:space="0" w:color="auto"/>
                <w:bottom w:val="none" w:sz="0" w:space="0" w:color="auto"/>
                <w:right w:val="none" w:sz="0" w:space="0" w:color="auto"/>
              </w:divBdr>
            </w:div>
            <w:div w:id="548953966">
              <w:marLeft w:val="0"/>
              <w:marRight w:val="0"/>
              <w:marTop w:val="0"/>
              <w:marBottom w:val="0"/>
              <w:divBdr>
                <w:top w:val="none" w:sz="0" w:space="0" w:color="auto"/>
                <w:left w:val="none" w:sz="0" w:space="0" w:color="auto"/>
                <w:bottom w:val="none" w:sz="0" w:space="0" w:color="auto"/>
                <w:right w:val="none" w:sz="0" w:space="0" w:color="auto"/>
              </w:divBdr>
            </w:div>
            <w:div w:id="558442965">
              <w:marLeft w:val="0"/>
              <w:marRight w:val="0"/>
              <w:marTop w:val="0"/>
              <w:marBottom w:val="0"/>
              <w:divBdr>
                <w:top w:val="none" w:sz="0" w:space="0" w:color="auto"/>
                <w:left w:val="none" w:sz="0" w:space="0" w:color="auto"/>
                <w:bottom w:val="none" w:sz="0" w:space="0" w:color="auto"/>
                <w:right w:val="none" w:sz="0" w:space="0" w:color="auto"/>
              </w:divBdr>
            </w:div>
            <w:div w:id="1509783370">
              <w:marLeft w:val="0"/>
              <w:marRight w:val="0"/>
              <w:marTop w:val="0"/>
              <w:marBottom w:val="0"/>
              <w:divBdr>
                <w:top w:val="none" w:sz="0" w:space="0" w:color="auto"/>
                <w:left w:val="none" w:sz="0" w:space="0" w:color="auto"/>
                <w:bottom w:val="none" w:sz="0" w:space="0" w:color="auto"/>
                <w:right w:val="none" w:sz="0" w:space="0" w:color="auto"/>
              </w:divBdr>
            </w:div>
            <w:div w:id="1684891980">
              <w:marLeft w:val="0"/>
              <w:marRight w:val="0"/>
              <w:marTop w:val="0"/>
              <w:marBottom w:val="0"/>
              <w:divBdr>
                <w:top w:val="none" w:sz="0" w:space="0" w:color="auto"/>
                <w:left w:val="none" w:sz="0" w:space="0" w:color="auto"/>
                <w:bottom w:val="none" w:sz="0" w:space="0" w:color="auto"/>
                <w:right w:val="none" w:sz="0" w:space="0" w:color="auto"/>
              </w:divBdr>
            </w:div>
            <w:div w:id="1931963345">
              <w:marLeft w:val="0"/>
              <w:marRight w:val="0"/>
              <w:marTop w:val="0"/>
              <w:marBottom w:val="0"/>
              <w:divBdr>
                <w:top w:val="none" w:sz="0" w:space="0" w:color="auto"/>
                <w:left w:val="none" w:sz="0" w:space="0" w:color="auto"/>
                <w:bottom w:val="none" w:sz="0" w:space="0" w:color="auto"/>
                <w:right w:val="none" w:sz="0" w:space="0" w:color="auto"/>
              </w:divBdr>
            </w:div>
            <w:div w:id="1934168828">
              <w:marLeft w:val="0"/>
              <w:marRight w:val="0"/>
              <w:marTop w:val="0"/>
              <w:marBottom w:val="0"/>
              <w:divBdr>
                <w:top w:val="none" w:sz="0" w:space="0" w:color="auto"/>
                <w:left w:val="none" w:sz="0" w:space="0" w:color="auto"/>
                <w:bottom w:val="none" w:sz="0" w:space="0" w:color="auto"/>
                <w:right w:val="none" w:sz="0" w:space="0" w:color="auto"/>
              </w:divBdr>
            </w:div>
            <w:div w:id="1980262109">
              <w:marLeft w:val="0"/>
              <w:marRight w:val="0"/>
              <w:marTop w:val="0"/>
              <w:marBottom w:val="0"/>
              <w:divBdr>
                <w:top w:val="none" w:sz="0" w:space="0" w:color="auto"/>
                <w:left w:val="none" w:sz="0" w:space="0" w:color="auto"/>
                <w:bottom w:val="none" w:sz="0" w:space="0" w:color="auto"/>
                <w:right w:val="none" w:sz="0" w:space="0" w:color="auto"/>
              </w:divBdr>
            </w:div>
          </w:divsChild>
        </w:div>
        <w:div w:id="1437627914">
          <w:marLeft w:val="0"/>
          <w:marRight w:val="0"/>
          <w:marTop w:val="0"/>
          <w:marBottom w:val="0"/>
          <w:divBdr>
            <w:top w:val="none" w:sz="0" w:space="0" w:color="auto"/>
            <w:left w:val="none" w:sz="0" w:space="0" w:color="auto"/>
            <w:bottom w:val="none" w:sz="0" w:space="0" w:color="auto"/>
            <w:right w:val="none" w:sz="0" w:space="0" w:color="auto"/>
          </w:divBdr>
        </w:div>
        <w:div w:id="1444038474">
          <w:marLeft w:val="0"/>
          <w:marRight w:val="0"/>
          <w:marTop w:val="0"/>
          <w:marBottom w:val="0"/>
          <w:divBdr>
            <w:top w:val="none" w:sz="0" w:space="0" w:color="auto"/>
            <w:left w:val="none" w:sz="0" w:space="0" w:color="auto"/>
            <w:bottom w:val="none" w:sz="0" w:space="0" w:color="auto"/>
            <w:right w:val="none" w:sz="0" w:space="0" w:color="auto"/>
          </w:divBdr>
        </w:div>
        <w:div w:id="1452941714">
          <w:marLeft w:val="0"/>
          <w:marRight w:val="0"/>
          <w:marTop w:val="0"/>
          <w:marBottom w:val="0"/>
          <w:divBdr>
            <w:top w:val="none" w:sz="0" w:space="0" w:color="auto"/>
            <w:left w:val="none" w:sz="0" w:space="0" w:color="auto"/>
            <w:bottom w:val="none" w:sz="0" w:space="0" w:color="auto"/>
            <w:right w:val="none" w:sz="0" w:space="0" w:color="auto"/>
          </w:divBdr>
          <w:divsChild>
            <w:div w:id="632096784">
              <w:marLeft w:val="0"/>
              <w:marRight w:val="0"/>
              <w:marTop w:val="0"/>
              <w:marBottom w:val="0"/>
              <w:divBdr>
                <w:top w:val="none" w:sz="0" w:space="0" w:color="auto"/>
                <w:left w:val="none" w:sz="0" w:space="0" w:color="auto"/>
                <w:bottom w:val="none" w:sz="0" w:space="0" w:color="auto"/>
                <w:right w:val="none" w:sz="0" w:space="0" w:color="auto"/>
              </w:divBdr>
            </w:div>
            <w:div w:id="924337220">
              <w:marLeft w:val="0"/>
              <w:marRight w:val="0"/>
              <w:marTop w:val="0"/>
              <w:marBottom w:val="0"/>
              <w:divBdr>
                <w:top w:val="none" w:sz="0" w:space="0" w:color="auto"/>
                <w:left w:val="none" w:sz="0" w:space="0" w:color="auto"/>
                <w:bottom w:val="none" w:sz="0" w:space="0" w:color="auto"/>
                <w:right w:val="none" w:sz="0" w:space="0" w:color="auto"/>
              </w:divBdr>
            </w:div>
            <w:div w:id="1679385613">
              <w:marLeft w:val="0"/>
              <w:marRight w:val="0"/>
              <w:marTop w:val="0"/>
              <w:marBottom w:val="0"/>
              <w:divBdr>
                <w:top w:val="none" w:sz="0" w:space="0" w:color="auto"/>
                <w:left w:val="none" w:sz="0" w:space="0" w:color="auto"/>
                <w:bottom w:val="none" w:sz="0" w:space="0" w:color="auto"/>
                <w:right w:val="none" w:sz="0" w:space="0" w:color="auto"/>
              </w:divBdr>
            </w:div>
            <w:div w:id="1804424284">
              <w:marLeft w:val="0"/>
              <w:marRight w:val="0"/>
              <w:marTop w:val="0"/>
              <w:marBottom w:val="0"/>
              <w:divBdr>
                <w:top w:val="none" w:sz="0" w:space="0" w:color="auto"/>
                <w:left w:val="none" w:sz="0" w:space="0" w:color="auto"/>
                <w:bottom w:val="none" w:sz="0" w:space="0" w:color="auto"/>
                <w:right w:val="none" w:sz="0" w:space="0" w:color="auto"/>
              </w:divBdr>
            </w:div>
            <w:div w:id="2013143153">
              <w:marLeft w:val="0"/>
              <w:marRight w:val="0"/>
              <w:marTop w:val="0"/>
              <w:marBottom w:val="0"/>
              <w:divBdr>
                <w:top w:val="none" w:sz="0" w:space="0" w:color="auto"/>
                <w:left w:val="none" w:sz="0" w:space="0" w:color="auto"/>
                <w:bottom w:val="none" w:sz="0" w:space="0" w:color="auto"/>
                <w:right w:val="none" w:sz="0" w:space="0" w:color="auto"/>
              </w:divBdr>
            </w:div>
          </w:divsChild>
        </w:div>
        <w:div w:id="1457024734">
          <w:marLeft w:val="0"/>
          <w:marRight w:val="0"/>
          <w:marTop w:val="0"/>
          <w:marBottom w:val="0"/>
          <w:divBdr>
            <w:top w:val="none" w:sz="0" w:space="0" w:color="auto"/>
            <w:left w:val="none" w:sz="0" w:space="0" w:color="auto"/>
            <w:bottom w:val="none" w:sz="0" w:space="0" w:color="auto"/>
            <w:right w:val="none" w:sz="0" w:space="0" w:color="auto"/>
          </w:divBdr>
        </w:div>
        <w:div w:id="1457214129">
          <w:marLeft w:val="0"/>
          <w:marRight w:val="0"/>
          <w:marTop w:val="0"/>
          <w:marBottom w:val="0"/>
          <w:divBdr>
            <w:top w:val="none" w:sz="0" w:space="0" w:color="auto"/>
            <w:left w:val="none" w:sz="0" w:space="0" w:color="auto"/>
            <w:bottom w:val="none" w:sz="0" w:space="0" w:color="auto"/>
            <w:right w:val="none" w:sz="0" w:space="0" w:color="auto"/>
          </w:divBdr>
          <w:divsChild>
            <w:div w:id="484778440">
              <w:marLeft w:val="0"/>
              <w:marRight w:val="0"/>
              <w:marTop w:val="0"/>
              <w:marBottom w:val="0"/>
              <w:divBdr>
                <w:top w:val="none" w:sz="0" w:space="0" w:color="auto"/>
                <w:left w:val="none" w:sz="0" w:space="0" w:color="auto"/>
                <w:bottom w:val="none" w:sz="0" w:space="0" w:color="auto"/>
                <w:right w:val="none" w:sz="0" w:space="0" w:color="auto"/>
              </w:divBdr>
            </w:div>
            <w:div w:id="608657423">
              <w:marLeft w:val="0"/>
              <w:marRight w:val="0"/>
              <w:marTop w:val="0"/>
              <w:marBottom w:val="0"/>
              <w:divBdr>
                <w:top w:val="none" w:sz="0" w:space="0" w:color="auto"/>
                <w:left w:val="none" w:sz="0" w:space="0" w:color="auto"/>
                <w:bottom w:val="none" w:sz="0" w:space="0" w:color="auto"/>
                <w:right w:val="none" w:sz="0" w:space="0" w:color="auto"/>
              </w:divBdr>
            </w:div>
            <w:div w:id="859971215">
              <w:marLeft w:val="0"/>
              <w:marRight w:val="0"/>
              <w:marTop w:val="0"/>
              <w:marBottom w:val="0"/>
              <w:divBdr>
                <w:top w:val="none" w:sz="0" w:space="0" w:color="auto"/>
                <w:left w:val="none" w:sz="0" w:space="0" w:color="auto"/>
                <w:bottom w:val="none" w:sz="0" w:space="0" w:color="auto"/>
                <w:right w:val="none" w:sz="0" w:space="0" w:color="auto"/>
              </w:divBdr>
            </w:div>
            <w:div w:id="1591967130">
              <w:marLeft w:val="0"/>
              <w:marRight w:val="0"/>
              <w:marTop w:val="0"/>
              <w:marBottom w:val="0"/>
              <w:divBdr>
                <w:top w:val="none" w:sz="0" w:space="0" w:color="auto"/>
                <w:left w:val="none" w:sz="0" w:space="0" w:color="auto"/>
                <w:bottom w:val="none" w:sz="0" w:space="0" w:color="auto"/>
                <w:right w:val="none" w:sz="0" w:space="0" w:color="auto"/>
              </w:divBdr>
            </w:div>
          </w:divsChild>
        </w:div>
        <w:div w:id="1467814673">
          <w:marLeft w:val="0"/>
          <w:marRight w:val="0"/>
          <w:marTop w:val="0"/>
          <w:marBottom w:val="0"/>
          <w:divBdr>
            <w:top w:val="none" w:sz="0" w:space="0" w:color="auto"/>
            <w:left w:val="none" w:sz="0" w:space="0" w:color="auto"/>
            <w:bottom w:val="none" w:sz="0" w:space="0" w:color="auto"/>
            <w:right w:val="none" w:sz="0" w:space="0" w:color="auto"/>
          </w:divBdr>
        </w:div>
        <w:div w:id="1487277928">
          <w:marLeft w:val="0"/>
          <w:marRight w:val="0"/>
          <w:marTop w:val="0"/>
          <w:marBottom w:val="0"/>
          <w:divBdr>
            <w:top w:val="none" w:sz="0" w:space="0" w:color="auto"/>
            <w:left w:val="none" w:sz="0" w:space="0" w:color="auto"/>
            <w:bottom w:val="none" w:sz="0" w:space="0" w:color="auto"/>
            <w:right w:val="none" w:sz="0" w:space="0" w:color="auto"/>
          </w:divBdr>
        </w:div>
        <w:div w:id="1532454797">
          <w:marLeft w:val="0"/>
          <w:marRight w:val="0"/>
          <w:marTop w:val="0"/>
          <w:marBottom w:val="0"/>
          <w:divBdr>
            <w:top w:val="none" w:sz="0" w:space="0" w:color="auto"/>
            <w:left w:val="none" w:sz="0" w:space="0" w:color="auto"/>
            <w:bottom w:val="none" w:sz="0" w:space="0" w:color="auto"/>
            <w:right w:val="none" w:sz="0" w:space="0" w:color="auto"/>
          </w:divBdr>
          <w:divsChild>
            <w:div w:id="912467446">
              <w:marLeft w:val="0"/>
              <w:marRight w:val="0"/>
              <w:marTop w:val="0"/>
              <w:marBottom w:val="0"/>
              <w:divBdr>
                <w:top w:val="none" w:sz="0" w:space="0" w:color="auto"/>
                <w:left w:val="none" w:sz="0" w:space="0" w:color="auto"/>
                <w:bottom w:val="none" w:sz="0" w:space="0" w:color="auto"/>
                <w:right w:val="none" w:sz="0" w:space="0" w:color="auto"/>
              </w:divBdr>
            </w:div>
            <w:div w:id="1257712761">
              <w:marLeft w:val="0"/>
              <w:marRight w:val="0"/>
              <w:marTop w:val="0"/>
              <w:marBottom w:val="0"/>
              <w:divBdr>
                <w:top w:val="none" w:sz="0" w:space="0" w:color="auto"/>
                <w:left w:val="none" w:sz="0" w:space="0" w:color="auto"/>
                <w:bottom w:val="none" w:sz="0" w:space="0" w:color="auto"/>
                <w:right w:val="none" w:sz="0" w:space="0" w:color="auto"/>
              </w:divBdr>
            </w:div>
            <w:div w:id="1751461257">
              <w:marLeft w:val="0"/>
              <w:marRight w:val="0"/>
              <w:marTop w:val="0"/>
              <w:marBottom w:val="0"/>
              <w:divBdr>
                <w:top w:val="none" w:sz="0" w:space="0" w:color="auto"/>
                <w:left w:val="none" w:sz="0" w:space="0" w:color="auto"/>
                <w:bottom w:val="none" w:sz="0" w:space="0" w:color="auto"/>
                <w:right w:val="none" w:sz="0" w:space="0" w:color="auto"/>
              </w:divBdr>
            </w:div>
            <w:div w:id="1966235800">
              <w:marLeft w:val="0"/>
              <w:marRight w:val="0"/>
              <w:marTop w:val="0"/>
              <w:marBottom w:val="0"/>
              <w:divBdr>
                <w:top w:val="none" w:sz="0" w:space="0" w:color="auto"/>
                <w:left w:val="none" w:sz="0" w:space="0" w:color="auto"/>
                <w:bottom w:val="none" w:sz="0" w:space="0" w:color="auto"/>
                <w:right w:val="none" w:sz="0" w:space="0" w:color="auto"/>
              </w:divBdr>
            </w:div>
            <w:div w:id="2098746627">
              <w:marLeft w:val="0"/>
              <w:marRight w:val="0"/>
              <w:marTop w:val="0"/>
              <w:marBottom w:val="0"/>
              <w:divBdr>
                <w:top w:val="none" w:sz="0" w:space="0" w:color="auto"/>
                <w:left w:val="none" w:sz="0" w:space="0" w:color="auto"/>
                <w:bottom w:val="none" w:sz="0" w:space="0" w:color="auto"/>
                <w:right w:val="none" w:sz="0" w:space="0" w:color="auto"/>
              </w:divBdr>
            </w:div>
          </w:divsChild>
        </w:div>
        <w:div w:id="1533693455">
          <w:marLeft w:val="0"/>
          <w:marRight w:val="0"/>
          <w:marTop w:val="0"/>
          <w:marBottom w:val="0"/>
          <w:divBdr>
            <w:top w:val="none" w:sz="0" w:space="0" w:color="auto"/>
            <w:left w:val="none" w:sz="0" w:space="0" w:color="auto"/>
            <w:bottom w:val="none" w:sz="0" w:space="0" w:color="auto"/>
            <w:right w:val="none" w:sz="0" w:space="0" w:color="auto"/>
          </w:divBdr>
        </w:div>
        <w:div w:id="1567573594">
          <w:marLeft w:val="0"/>
          <w:marRight w:val="0"/>
          <w:marTop w:val="0"/>
          <w:marBottom w:val="0"/>
          <w:divBdr>
            <w:top w:val="none" w:sz="0" w:space="0" w:color="auto"/>
            <w:left w:val="none" w:sz="0" w:space="0" w:color="auto"/>
            <w:bottom w:val="none" w:sz="0" w:space="0" w:color="auto"/>
            <w:right w:val="none" w:sz="0" w:space="0" w:color="auto"/>
          </w:divBdr>
          <w:divsChild>
            <w:div w:id="30302360">
              <w:marLeft w:val="0"/>
              <w:marRight w:val="0"/>
              <w:marTop w:val="0"/>
              <w:marBottom w:val="0"/>
              <w:divBdr>
                <w:top w:val="none" w:sz="0" w:space="0" w:color="auto"/>
                <w:left w:val="none" w:sz="0" w:space="0" w:color="auto"/>
                <w:bottom w:val="none" w:sz="0" w:space="0" w:color="auto"/>
                <w:right w:val="none" w:sz="0" w:space="0" w:color="auto"/>
              </w:divBdr>
            </w:div>
            <w:div w:id="317350188">
              <w:marLeft w:val="0"/>
              <w:marRight w:val="0"/>
              <w:marTop w:val="0"/>
              <w:marBottom w:val="0"/>
              <w:divBdr>
                <w:top w:val="none" w:sz="0" w:space="0" w:color="auto"/>
                <w:left w:val="none" w:sz="0" w:space="0" w:color="auto"/>
                <w:bottom w:val="none" w:sz="0" w:space="0" w:color="auto"/>
                <w:right w:val="none" w:sz="0" w:space="0" w:color="auto"/>
              </w:divBdr>
            </w:div>
            <w:div w:id="1432513310">
              <w:marLeft w:val="0"/>
              <w:marRight w:val="0"/>
              <w:marTop w:val="0"/>
              <w:marBottom w:val="0"/>
              <w:divBdr>
                <w:top w:val="none" w:sz="0" w:space="0" w:color="auto"/>
                <w:left w:val="none" w:sz="0" w:space="0" w:color="auto"/>
                <w:bottom w:val="none" w:sz="0" w:space="0" w:color="auto"/>
                <w:right w:val="none" w:sz="0" w:space="0" w:color="auto"/>
              </w:divBdr>
            </w:div>
            <w:div w:id="1475827158">
              <w:marLeft w:val="0"/>
              <w:marRight w:val="0"/>
              <w:marTop w:val="0"/>
              <w:marBottom w:val="0"/>
              <w:divBdr>
                <w:top w:val="none" w:sz="0" w:space="0" w:color="auto"/>
                <w:left w:val="none" w:sz="0" w:space="0" w:color="auto"/>
                <w:bottom w:val="none" w:sz="0" w:space="0" w:color="auto"/>
                <w:right w:val="none" w:sz="0" w:space="0" w:color="auto"/>
              </w:divBdr>
            </w:div>
            <w:div w:id="2012872860">
              <w:marLeft w:val="0"/>
              <w:marRight w:val="0"/>
              <w:marTop w:val="0"/>
              <w:marBottom w:val="0"/>
              <w:divBdr>
                <w:top w:val="none" w:sz="0" w:space="0" w:color="auto"/>
                <w:left w:val="none" w:sz="0" w:space="0" w:color="auto"/>
                <w:bottom w:val="none" w:sz="0" w:space="0" w:color="auto"/>
                <w:right w:val="none" w:sz="0" w:space="0" w:color="auto"/>
              </w:divBdr>
            </w:div>
          </w:divsChild>
        </w:div>
        <w:div w:id="1574270952">
          <w:marLeft w:val="0"/>
          <w:marRight w:val="0"/>
          <w:marTop w:val="0"/>
          <w:marBottom w:val="0"/>
          <w:divBdr>
            <w:top w:val="none" w:sz="0" w:space="0" w:color="auto"/>
            <w:left w:val="none" w:sz="0" w:space="0" w:color="auto"/>
            <w:bottom w:val="none" w:sz="0" w:space="0" w:color="auto"/>
            <w:right w:val="none" w:sz="0" w:space="0" w:color="auto"/>
          </w:divBdr>
        </w:div>
        <w:div w:id="1581600574">
          <w:marLeft w:val="0"/>
          <w:marRight w:val="0"/>
          <w:marTop w:val="0"/>
          <w:marBottom w:val="0"/>
          <w:divBdr>
            <w:top w:val="none" w:sz="0" w:space="0" w:color="auto"/>
            <w:left w:val="none" w:sz="0" w:space="0" w:color="auto"/>
            <w:bottom w:val="none" w:sz="0" w:space="0" w:color="auto"/>
            <w:right w:val="none" w:sz="0" w:space="0" w:color="auto"/>
          </w:divBdr>
        </w:div>
        <w:div w:id="1583370052">
          <w:marLeft w:val="0"/>
          <w:marRight w:val="0"/>
          <w:marTop w:val="0"/>
          <w:marBottom w:val="0"/>
          <w:divBdr>
            <w:top w:val="none" w:sz="0" w:space="0" w:color="auto"/>
            <w:left w:val="none" w:sz="0" w:space="0" w:color="auto"/>
            <w:bottom w:val="none" w:sz="0" w:space="0" w:color="auto"/>
            <w:right w:val="none" w:sz="0" w:space="0" w:color="auto"/>
          </w:divBdr>
        </w:div>
        <w:div w:id="1584561885">
          <w:marLeft w:val="0"/>
          <w:marRight w:val="0"/>
          <w:marTop w:val="0"/>
          <w:marBottom w:val="0"/>
          <w:divBdr>
            <w:top w:val="none" w:sz="0" w:space="0" w:color="auto"/>
            <w:left w:val="none" w:sz="0" w:space="0" w:color="auto"/>
            <w:bottom w:val="none" w:sz="0" w:space="0" w:color="auto"/>
            <w:right w:val="none" w:sz="0" w:space="0" w:color="auto"/>
          </w:divBdr>
        </w:div>
        <w:div w:id="1587572651">
          <w:marLeft w:val="0"/>
          <w:marRight w:val="0"/>
          <w:marTop w:val="0"/>
          <w:marBottom w:val="0"/>
          <w:divBdr>
            <w:top w:val="none" w:sz="0" w:space="0" w:color="auto"/>
            <w:left w:val="none" w:sz="0" w:space="0" w:color="auto"/>
            <w:bottom w:val="none" w:sz="0" w:space="0" w:color="auto"/>
            <w:right w:val="none" w:sz="0" w:space="0" w:color="auto"/>
          </w:divBdr>
        </w:div>
        <w:div w:id="1588074249">
          <w:marLeft w:val="0"/>
          <w:marRight w:val="0"/>
          <w:marTop w:val="0"/>
          <w:marBottom w:val="0"/>
          <w:divBdr>
            <w:top w:val="none" w:sz="0" w:space="0" w:color="auto"/>
            <w:left w:val="none" w:sz="0" w:space="0" w:color="auto"/>
            <w:bottom w:val="none" w:sz="0" w:space="0" w:color="auto"/>
            <w:right w:val="none" w:sz="0" w:space="0" w:color="auto"/>
          </w:divBdr>
        </w:div>
        <w:div w:id="1589584244">
          <w:marLeft w:val="0"/>
          <w:marRight w:val="0"/>
          <w:marTop w:val="0"/>
          <w:marBottom w:val="0"/>
          <w:divBdr>
            <w:top w:val="none" w:sz="0" w:space="0" w:color="auto"/>
            <w:left w:val="none" w:sz="0" w:space="0" w:color="auto"/>
            <w:bottom w:val="none" w:sz="0" w:space="0" w:color="auto"/>
            <w:right w:val="none" w:sz="0" w:space="0" w:color="auto"/>
          </w:divBdr>
          <w:divsChild>
            <w:div w:id="565191782">
              <w:marLeft w:val="0"/>
              <w:marRight w:val="0"/>
              <w:marTop w:val="0"/>
              <w:marBottom w:val="0"/>
              <w:divBdr>
                <w:top w:val="none" w:sz="0" w:space="0" w:color="auto"/>
                <w:left w:val="none" w:sz="0" w:space="0" w:color="auto"/>
                <w:bottom w:val="none" w:sz="0" w:space="0" w:color="auto"/>
                <w:right w:val="none" w:sz="0" w:space="0" w:color="auto"/>
              </w:divBdr>
            </w:div>
            <w:div w:id="696128595">
              <w:marLeft w:val="0"/>
              <w:marRight w:val="0"/>
              <w:marTop w:val="0"/>
              <w:marBottom w:val="0"/>
              <w:divBdr>
                <w:top w:val="none" w:sz="0" w:space="0" w:color="auto"/>
                <w:left w:val="none" w:sz="0" w:space="0" w:color="auto"/>
                <w:bottom w:val="none" w:sz="0" w:space="0" w:color="auto"/>
                <w:right w:val="none" w:sz="0" w:space="0" w:color="auto"/>
              </w:divBdr>
            </w:div>
            <w:div w:id="831717872">
              <w:marLeft w:val="0"/>
              <w:marRight w:val="0"/>
              <w:marTop w:val="0"/>
              <w:marBottom w:val="0"/>
              <w:divBdr>
                <w:top w:val="none" w:sz="0" w:space="0" w:color="auto"/>
                <w:left w:val="none" w:sz="0" w:space="0" w:color="auto"/>
                <w:bottom w:val="none" w:sz="0" w:space="0" w:color="auto"/>
                <w:right w:val="none" w:sz="0" w:space="0" w:color="auto"/>
              </w:divBdr>
            </w:div>
            <w:div w:id="1239442079">
              <w:marLeft w:val="0"/>
              <w:marRight w:val="0"/>
              <w:marTop w:val="0"/>
              <w:marBottom w:val="0"/>
              <w:divBdr>
                <w:top w:val="none" w:sz="0" w:space="0" w:color="auto"/>
                <w:left w:val="none" w:sz="0" w:space="0" w:color="auto"/>
                <w:bottom w:val="none" w:sz="0" w:space="0" w:color="auto"/>
                <w:right w:val="none" w:sz="0" w:space="0" w:color="auto"/>
              </w:divBdr>
            </w:div>
            <w:div w:id="1845825094">
              <w:marLeft w:val="0"/>
              <w:marRight w:val="0"/>
              <w:marTop w:val="0"/>
              <w:marBottom w:val="0"/>
              <w:divBdr>
                <w:top w:val="none" w:sz="0" w:space="0" w:color="auto"/>
                <w:left w:val="none" w:sz="0" w:space="0" w:color="auto"/>
                <w:bottom w:val="none" w:sz="0" w:space="0" w:color="auto"/>
                <w:right w:val="none" w:sz="0" w:space="0" w:color="auto"/>
              </w:divBdr>
            </w:div>
          </w:divsChild>
        </w:div>
        <w:div w:id="1608270958">
          <w:marLeft w:val="0"/>
          <w:marRight w:val="0"/>
          <w:marTop w:val="0"/>
          <w:marBottom w:val="0"/>
          <w:divBdr>
            <w:top w:val="none" w:sz="0" w:space="0" w:color="auto"/>
            <w:left w:val="none" w:sz="0" w:space="0" w:color="auto"/>
            <w:bottom w:val="none" w:sz="0" w:space="0" w:color="auto"/>
            <w:right w:val="none" w:sz="0" w:space="0" w:color="auto"/>
          </w:divBdr>
        </w:div>
        <w:div w:id="1617711921">
          <w:marLeft w:val="0"/>
          <w:marRight w:val="0"/>
          <w:marTop w:val="0"/>
          <w:marBottom w:val="0"/>
          <w:divBdr>
            <w:top w:val="none" w:sz="0" w:space="0" w:color="auto"/>
            <w:left w:val="none" w:sz="0" w:space="0" w:color="auto"/>
            <w:bottom w:val="none" w:sz="0" w:space="0" w:color="auto"/>
            <w:right w:val="none" w:sz="0" w:space="0" w:color="auto"/>
          </w:divBdr>
        </w:div>
        <w:div w:id="1686784809">
          <w:marLeft w:val="0"/>
          <w:marRight w:val="0"/>
          <w:marTop w:val="0"/>
          <w:marBottom w:val="0"/>
          <w:divBdr>
            <w:top w:val="none" w:sz="0" w:space="0" w:color="auto"/>
            <w:left w:val="none" w:sz="0" w:space="0" w:color="auto"/>
            <w:bottom w:val="none" w:sz="0" w:space="0" w:color="auto"/>
            <w:right w:val="none" w:sz="0" w:space="0" w:color="auto"/>
          </w:divBdr>
        </w:div>
        <w:div w:id="1687711893">
          <w:marLeft w:val="0"/>
          <w:marRight w:val="0"/>
          <w:marTop w:val="0"/>
          <w:marBottom w:val="0"/>
          <w:divBdr>
            <w:top w:val="none" w:sz="0" w:space="0" w:color="auto"/>
            <w:left w:val="none" w:sz="0" w:space="0" w:color="auto"/>
            <w:bottom w:val="none" w:sz="0" w:space="0" w:color="auto"/>
            <w:right w:val="none" w:sz="0" w:space="0" w:color="auto"/>
          </w:divBdr>
        </w:div>
        <w:div w:id="1687949174">
          <w:marLeft w:val="0"/>
          <w:marRight w:val="0"/>
          <w:marTop w:val="0"/>
          <w:marBottom w:val="0"/>
          <w:divBdr>
            <w:top w:val="none" w:sz="0" w:space="0" w:color="auto"/>
            <w:left w:val="none" w:sz="0" w:space="0" w:color="auto"/>
            <w:bottom w:val="none" w:sz="0" w:space="0" w:color="auto"/>
            <w:right w:val="none" w:sz="0" w:space="0" w:color="auto"/>
          </w:divBdr>
          <w:divsChild>
            <w:div w:id="465050504">
              <w:marLeft w:val="0"/>
              <w:marRight w:val="0"/>
              <w:marTop w:val="0"/>
              <w:marBottom w:val="0"/>
              <w:divBdr>
                <w:top w:val="none" w:sz="0" w:space="0" w:color="auto"/>
                <w:left w:val="none" w:sz="0" w:space="0" w:color="auto"/>
                <w:bottom w:val="none" w:sz="0" w:space="0" w:color="auto"/>
                <w:right w:val="none" w:sz="0" w:space="0" w:color="auto"/>
              </w:divBdr>
            </w:div>
            <w:div w:id="1009479220">
              <w:marLeft w:val="0"/>
              <w:marRight w:val="0"/>
              <w:marTop w:val="0"/>
              <w:marBottom w:val="0"/>
              <w:divBdr>
                <w:top w:val="none" w:sz="0" w:space="0" w:color="auto"/>
                <w:left w:val="none" w:sz="0" w:space="0" w:color="auto"/>
                <w:bottom w:val="none" w:sz="0" w:space="0" w:color="auto"/>
                <w:right w:val="none" w:sz="0" w:space="0" w:color="auto"/>
              </w:divBdr>
            </w:div>
            <w:div w:id="1391149100">
              <w:marLeft w:val="0"/>
              <w:marRight w:val="0"/>
              <w:marTop w:val="0"/>
              <w:marBottom w:val="0"/>
              <w:divBdr>
                <w:top w:val="none" w:sz="0" w:space="0" w:color="auto"/>
                <w:left w:val="none" w:sz="0" w:space="0" w:color="auto"/>
                <w:bottom w:val="none" w:sz="0" w:space="0" w:color="auto"/>
                <w:right w:val="none" w:sz="0" w:space="0" w:color="auto"/>
              </w:divBdr>
            </w:div>
            <w:div w:id="1429542174">
              <w:marLeft w:val="0"/>
              <w:marRight w:val="0"/>
              <w:marTop w:val="0"/>
              <w:marBottom w:val="0"/>
              <w:divBdr>
                <w:top w:val="none" w:sz="0" w:space="0" w:color="auto"/>
                <w:left w:val="none" w:sz="0" w:space="0" w:color="auto"/>
                <w:bottom w:val="none" w:sz="0" w:space="0" w:color="auto"/>
                <w:right w:val="none" w:sz="0" w:space="0" w:color="auto"/>
              </w:divBdr>
            </w:div>
            <w:div w:id="1860972923">
              <w:marLeft w:val="0"/>
              <w:marRight w:val="0"/>
              <w:marTop w:val="0"/>
              <w:marBottom w:val="0"/>
              <w:divBdr>
                <w:top w:val="none" w:sz="0" w:space="0" w:color="auto"/>
                <w:left w:val="none" w:sz="0" w:space="0" w:color="auto"/>
                <w:bottom w:val="none" w:sz="0" w:space="0" w:color="auto"/>
                <w:right w:val="none" w:sz="0" w:space="0" w:color="auto"/>
              </w:divBdr>
            </w:div>
          </w:divsChild>
        </w:div>
        <w:div w:id="1696612054">
          <w:marLeft w:val="0"/>
          <w:marRight w:val="0"/>
          <w:marTop w:val="0"/>
          <w:marBottom w:val="0"/>
          <w:divBdr>
            <w:top w:val="none" w:sz="0" w:space="0" w:color="auto"/>
            <w:left w:val="none" w:sz="0" w:space="0" w:color="auto"/>
            <w:bottom w:val="none" w:sz="0" w:space="0" w:color="auto"/>
            <w:right w:val="none" w:sz="0" w:space="0" w:color="auto"/>
          </w:divBdr>
          <w:divsChild>
            <w:div w:id="97677686">
              <w:marLeft w:val="0"/>
              <w:marRight w:val="0"/>
              <w:marTop w:val="0"/>
              <w:marBottom w:val="0"/>
              <w:divBdr>
                <w:top w:val="none" w:sz="0" w:space="0" w:color="auto"/>
                <w:left w:val="none" w:sz="0" w:space="0" w:color="auto"/>
                <w:bottom w:val="none" w:sz="0" w:space="0" w:color="auto"/>
                <w:right w:val="none" w:sz="0" w:space="0" w:color="auto"/>
              </w:divBdr>
            </w:div>
            <w:div w:id="213390858">
              <w:marLeft w:val="0"/>
              <w:marRight w:val="0"/>
              <w:marTop w:val="0"/>
              <w:marBottom w:val="0"/>
              <w:divBdr>
                <w:top w:val="none" w:sz="0" w:space="0" w:color="auto"/>
                <w:left w:val="none" w:sz="0" w:space="0" w:color="auto"/>
                <w:bottom w:val="none" w:sz="0" w:space="0" w:color="auto"/>
                <w:right w:val="none" w:sz="0" w:space="0" w:color="auto"/>
              </w:divBdr>
            </w:div>
            <w:div w:id="622351098">
              <w:marLeft w:val="0"/>
              <w:marRight w:val="0"/>
              <w:marTop w:val="0"/>
              <w:marBottom w:val="0"/>
              <w:divBdr>
                <w:top w:val="none" w:sz="0" w:space="0" w:color="auto"/>
                <w:left w:val="none" w:sz="0" w:space="0" w:color="auto"/>
                <w:bottom w:val="none" w:sz="0" w:space="0" w:color="auto"/>
                <w:right w:val="none" w:sz="0" w:space="0" w:color="auto"/>
              </w:divBdr>
            </w:div>
            <w:div w:id="755177106">
              <w:marLeft w:val="0"/>
              <w:marRight w:val="0"/>
              <w:marTop w:val="0"/>
              <w:marBottom w:val="0"/>
              <w:divBdr>
                <w:top w:val="none" w:sz="0" w:space="0" w:color="auto"/>
                <w:left w:val="none" w:sz="0" w:space="0" w:color="auto"/>
                <w:bottom w:val="none" w:sz="0" w:space="0" w:color="auto"/>
                <w:right w:val="none" w:sz="0" w:space="0" w:color="auto"/>
              </w:divBdr>
            </w:div>
            <w:div w:id="1766413259">
              <w:marLeft w:val="0"/>
              <w:marRight w:val="0"/>
              <w:marTop w:val="0"/>
              <w:marBottom w:val="0"/>
              <w:divBdr>
                <w:top w:val="none" w:sz="0" w:space="0" w:color="auto"/>
                <w:left w:val="none" w:sz="0" w:space="0" w:color="auto"/>
                <w:bottom w:val="none" w:sz="0" w:space="0" w:color="auto"/>
                <w:right w:val="none" w:sz="0" w:space="0" w:color="auto"/>
              </w:divBdr>
            </w:div>
          </w:divsChild>
        </w:div>
        <w:div w:id="1698040549">
          <w:marLeft w:val="0"/>
          <w:marRight w:val="0"/>
          <w:marTop w:val="0"/>
          <w:marBottom w:val="0"/>
          <w:divBdr>
            <w:top w:val="none" w:sz="0" w:space="0" w:color="auto"/>
            <w:left w:val="none" w:sz="0" w:space="0" w:color="auto"/>
            <w:bottom w:val="none" w:sz="0" w:space="0" w:color="auto"/>
            <w:right w:val="none" w:sz="0" w:space="0" w:color="auto"/>
          </w:divBdr>
          <w:divsChild>
            <w:div w:id="879169025">
              <w:marLeft w:val="0"/>
              <w:marRight w:val="0"/>
              <w:marTop w:val="0"/>
              <w:marBottom w:val="0"/>
              <w:divBdr>
                <w:top w:val="none" w:sz="0" w:space="0" w:color="auto"/>
                <w:left w:val="none" w:sz="0" w:space="0" w:color="auto"/>
                <w:bottom w:val="none" w:sz="0" w:space="0" w:color="auto"/>
                <w:right w:val="none" w:sz="0" w:space="0" w:color="auto"/>
              </w:divBdr>
            </w:div>
            <w:div w:id="1084299862">
              <w:marLeft w:val="0"/>
              <w:marRight w:val="0"/>
              <w:marTop w:val="0"/>
              <w:marBottom w:val="0"/>
              <w:divBdr>
                <w:top w:val="none" w:sz="0" w:space="0" w:color="auto"/>
                <w:left w:val="none" w:sz="0" w:space="0" w:color="auto"/>
                <w:bottom w:val="none" w:sz="0" w:space="0" w:color="auto"/>
                <w:right w:val="none" w:sz="0" w:space="0" w:color="auto"/>
              </w:divBdr>
            </w:div>
            <w:div w:id="1851941422">
              <w:marLeft w:val="0"/>
              <w:marRight w:val="0"/>
              <w:marTop w:val="0"/>
              <w:marBottom w:val="0"/>
              <w:divBdr>
                <w:top w:val="none" w:sz="0" w:space="0" w:color="auto"/>
                <w:left w:val="none" w:sz="0" w:space="0" w:color="auto"/>
                <w:bottom w:val="none" w:sz="0" w:space="0" w:color="auto"/>
                <w:right w:val="none" w:sz="0" w:space="0" w:color="auto"/>
              </w:divBdr>
            </w:div>
            <w:div w:id="2083405361">
              <w:marLeft w:val="0"/>
              <w:marRight w:val="0"/>
              <w:marTop w:val="0"/>
              <w:marBottom w:val="0"/>
              <w:divBdr>
                <w:top w:val="none" w:sz="0" w:space="0" w:color="auto"/>
                <w:left w:val="none" w:sz="0" w:space="0" w:color="auto"/>
                <w:bottom w:val="none" w:sz="0" w:space="0" w:color="auto"/>
                <w:right w:val="none" w:sz="0" w:space="0" w:color="auto"/>
              </w:divBdr>
            </w:div>
          </w:divsChild>
        </w:div>
        <w:div w:id="1715235411">
          <w:marLeft w:val="0"/>
          <w:marRight w:val="0"/>
          <w:marTop w:val="0"/>
          <w:marBottom w:val="0"/>
          <w:divBdr>
            <w:top w:val="none" w:sz="0" w:space="0" w:color="auto"/>
            <w:left w:val="none" w:sz="0" w:space="0" w:color="auto"/>
            <w:bottom w:val="none" w:sz="0" w:space="0" w:color="auto"/>
            <w:right w:val="none" w:sz="0" w:space="0" w:color="auto"/>
          </w:divBdr>
        </w:div>
        <w:div w:id="1723480618">
          <w:marLeft w:val="0"/>
          <w:marRight w:val="0"/>
          <w:marTop w:val="0"/>
          <w:marBottom w:val="0"/>
          <w:divBdr>
            <w:top w:val="none" w:sz="0" w:space="0" w:color="auto"/>
            <w:left w:val="none" w:sz="0" w:space="0" w:color="auto"/>
            <w:bottom w:val="none" w:sz="0" w:space="0" w:color="auto"/>
            <w:right w:val="none" w:sz="0" w:space="0" w:color="auto"/>
          </w:divBdr>
        </w:div>
        <w:div w:id="1729256272">
          <w:marLeft w:val="0"/>
          <w:marRight w:val="0"/>
          <w:marTop w:val="0"/>
          <w:marBottom w:val="0"/>
          <w:divBdr>
            <w:top w:val="none" w:sz="0" w:space="0" w:color="auto"/>
            <w:left w:val="none" w:sz="0" w:space="0" w:color="auto"/>
            <w:bottom w:val="none" w:sz="0" w:space="0" w:color="auto"/>
            <w:right w:val="none" w:sz="0" w:space="0" w:color="auto"/>
          </w:divBdr>
        </w:div>
        <w:div w:id="1737892315">
          <w:marLeft w:val="0"/>
          <w:marRight w:val="0"/>
          <w:marTop w:val="0"/>
          <w:marBottom w:val="0"/>
          <w:divBdr>
            <w:top w:val="none" w:sz="0" w:space="0" w:color="auto"/>
            <w:left w:val="none" w:sz="0" w:space="0" w:color="auto"/>
            <w:bottom w:val="none" w:sz="0" w:space="0" w:color="auto"/>
            <w:right w:val="none" w:sz="0" w:space="0" w:color="auto"/>
          </w:divBdr>
          <w:divsChild>
            <w:div w:id="949361842">
              <w:marLeft w:val="0"/>
              <w:marRight w:val="0"/>
              <w:marTop w:val="0"/>
              <w:marBottom w:val="0"/>
              <w:divBdr>
                <w:top w:val="none" w:sz="0" w:space="0" w:color="auto"/>
                <w:left w:val="none" w:sz="0" w:space="0" w:color="auto"/>
                <w:bottom w:val="none" w:sz="0" w:space="0" w:color="auto"/>
                <w:right w:val="none" w:sz="0" w:space="0" w:color="auto"/>
              </w:divBdr>
            </w:div>
            <w:div w:id="1413089000">
              <w:marLeft w:val="0"/>
              <w:marRight w:val="0"/>
              <w:marTop w:val="0"/>
              <w:marBottom w:val="0"/>
              <w:divBdr>
                <w:top w:val="none" w:sz="0" w:space="0" w:color="auto"/>
                <w:left w:val="none" w:sz="0" w:space="0" w:color="auto"/>
                <w:bottom w:val="none" w:sz="0" w:space="0" w:color="auto"/>
                <w:right w:val="none" w:sz="0" w:space="0" w:color="auto"/>
              </w:divBdr>
            </w:div>
            <w:div w:id="1438940708">
              <w:marLeft w:val="0"/>
              <w:marRight w:val="0"/>
              <w:marTop w:val="0"/>
              <w:marBottom w:val="0"/>
              <w:divBdr>
                <w:top w:val="none" w:sz="0" w:space="0" w:color="auto"/>
                <w:left w:val="none" w:sz="0" w:space="0" w:color="auto"/>
                <w:bottom w:val="none" w:sz="0" w:space="0" w:color="auto"/>
                <w:right w:val="none" w:sz="0" w:space="0" w:color="auto"/>
              </w:divBdr>
            </w:div>
            <w:div w:id="1472670645">
              <w:marLeft w:val="0"/>
              <w:marRight w:val="0"/>
              <w:marTop w:val="0"/>
              <w:marBottom w:val="0"/>
              <w:divBdr>
                <w:top w:val="none" w:sz="0" w:space="0" w:color="auto"/>
                <w:left w:val="none" w:sz="0" w:space="0" w:color="auto"/>
                <w:bottom w:val="none" w:sz="0" w:space="0" w:color="auto"/>
                <w:right w:val="none" w:sz="0" w:space="0" w:color="auto"/>
              </w:divBdr>
            </w:div>
            <w:div w:id="2045709578">
              <w:marLeft w:val="0"/>
              <w:marRight w:val="0"/>
              <w:marTop w:val="0"/>
              <w:marBottom w:val="0"/>
              <w:divBdr>
                <w:top w:val="none" w:sz="0" w:space="0" w:color="auto"/>
                <w:left w:val="none" w:sz="0" w:space="0" w:color="auto"/>
                <w:bottom w:val="none" w:sz="0" w:space="0" w:color="auto"/>
                <w:right w:val="none" w:sz="0" w:space="0" w:color="auto"/>
              </w:divBdr>
            </w:div>
          </w:divsChild>
        </w:div>
        <w:div w:id="1745452436">
          <w:marLeft w:val="0"/>
          <w:marRight w:val="0"/>
          <w:marTop w:val="0"/>
          <w:marBottom w:val="0"/>
          <w:divBdr>
            <w:top w:val="none" w:sz="0" w:space="0" w:color="auto"/>
            <w:left w:val="none" w:sz="0" w:space="0" w:color="auto"/>
            <w:bottom w:val="none" w:sz="0" w:space="0" w:color="auto"/>
            <w:right w:val="none" w:sz="0" w:space="0" w:color="auto"/>
          </w:divBdr>
          <w:divsChild>
            <w:div w:id="561601220">
              <w:marLeft w:val="0"/>
              <w:marRight w:val="0"/>
              <w:marTop w:val="0"/>
              <w:marBottom w:val="0"/>
              <w:divBdr>
                <w:top w:val="none" w:sz="0" w:space="0" w:color="auto"/>
                <w:left w:val="none" w:sz="0" w:space="0" w:color="auto"/>
                <w:bottom w:val="none" w:sz="0" w:space="0" w:color="auto"/>
                <w:right w:val="none" w:sz="0" w:space="0" w:color="auto"/>
              </w:divBdr>
            </w:div>
            <w:div w:id="769200048">
              <w:marLeft w:val="0"/>
              <w:marRight w:val="0"/>
              <w:marTop w:val="0"/>
              <w:marBottom w:val="0"/>
              <w:divBdr>
                <w:top w:val="none" w:sz="0" w:space="0" w:color="auto"/>
                <w:left w:val="none" w:sz="0" w:space="0" w:color="auto"/>
                <w:bottom w:val="none" w:sz="0" w:space="0" w:color="auto"/>
                <w:right w:val="none" w:sz="0" w:space="0" w:color="auto"/>
              </w:divBdr>
            </w:div>
            <w:div w:id="940575681">
              <w:marLeft w:val="0"/>
              <w:marRight w:val="0"/>
              <w:marTop w:val="0"/>
              <w:marBottom w:val="0"/>
              <w:divBdr>
                <w:top w:val="none" w:sz="0" w:space="0" w:color="auto"/>
                <w:left w:val="none" w:sz="0" w:space="0" w:color="auto"/>
                <w:bottom w:val="none" w:sz="0" w:space="0" w:color="auto"/>
                <w:right w:val="none" w:sz="0" w:space="0" w:color="auto"/>
              </w:divBdr>
            </w:div>
            <w:div w:id="1312560559">
              <w:marLeft w:val="0"/>
              <w:marRight w:val="0"/>
              <w:marTop w:val="0"/>
              <w:marBottom w:val="0"/>
              <w:divBdr>
                <w:top w:val="none" w:sz="0" w:space="0" w:color="auto"/>
                <w:left w:val="none" w:sz="0" w:space="0" w:color="auto"/>
                <w:bottom w:val="none" w:sz="0" w:space="0" w:color="auto"/>
                <w:right w:val="none" w:sz="0" w:space="0" w:color="auto"/>
              </w:divBdr>
            </w:div>
            <w:div w:id="1853032107">
              <w:marLeft w:val="0"/>
              <w:marRight w:val="0"/>
              <w:marTop w:val="0"/>
              <w:marBottom w:val="0"/>
              <w:divBdr>
                <w:top w:val="none" w:sz="0" w:space="0" w:color="auto"/>
                <w:left w:val="none" w:sz="0" w:space="0" w:color="auto"/>
                <w:bottom w:val="none" w:sz="0" w:space="0" w:color="auto"/>
                <w:right w:val="none" w:sz="0" w:space="0" w:color="auto"/>
              </w:divBdr>
            </w:div>
          </w:divsChild>
        </w:div>
        <w:div w:id="1748765397">
          <w:marLeft w:val="0"/>
          <w:marRight w:val="0"/>
          <w:marTop w:val="0"/>
          <w:marBottom w:val="0"/>
          <w:divBdr>
            <w:top w:val="none" w:sz="0" w:space="0" w:color="auto"/>
            <w:left w:val="none" w:sz="0" w:space="0" w:color="auto"/>
            <w:bottom w:val="none" w:sz="0" w:space="0" w:color="auto"/>
            <w:right w:val="none" w:sz="0" w:space="0" w:color="auto"/>
          </w:divBdr>
        </w:div>
        <w:div w:id="1758555387">
          <w:marLeft w:val="0"/>
          <w:marRight w:val="0"/>
          <w:marTop w:val="0"/>
          <w:marBottom w:val="0"/>
          <w:divBdr>
            <w:top w:val="none" w:sz="0" w:space="0" w:color="auto"/>
            <w:left w:val="none" w:sz="0" w:space="0" w:color="auto"/>
            <w:bottom w:val="none" w:sz="0" w:space="0" w:color="auto"/>
            <w:right w:val="none" w:sz="0" w:space="0" w:color="auto"/>
          </w:divBdr>
        </w:div>
        <w:div w:id="1761367417">
          <w:marLeft w:val="0"/>
          <w:marRight w:val="0"/>
          <w:marTop w:val="0"/>
          <w:marBottom w:val="0"/>
          <w:divBdr>
            <w:top w:val="none" w:sz="0" w:space="0" w:color="auto"/>
            <w:left w:val="none" w:sz="0" w:space="0" w:color="auto"/>
            <w:bottom w:val="none" w:sz="0" w:space="0" w:color="auto"/>
            <w:right w:val="none" w:sz="0" w:space="0" w:color="auto"/>
          </w:divBdr>
        </w:div>
        <w:div w:id="1801800416">
          <w:marLeft w:val="0"/>
          <w:marRight w:val="0"/>
          <w:marTop w:val="0"/>
          <w:marBottom w:val="0"/>
          <w:divBdr>
            <w:top w:val="none" w:sz="0" w:space="0" w:color="auto"/>
            <w:left w:val="none" w:sz="0" w:space="0" w:color="auto"/>
            <w:bottom w:val="none" w:sz="0" w:space="0" w:color="auto"/>
            <w:right w:val="none" w:sz="0" w:space="0" w:color="auto"/>
          </w:divBdr>
        </w:div>
        <w:div w:id="1822428377">
          <w:marLeft w:val="0"/>
          <w:marRight w:val="0"/>
          <w:marTop w:val="0"/>
          <w:marBottom w:val="0"/>
          <w:divBdr>
            <w:top w:val="none" w:sz="0" w:space="0" w:color="auto"/>
            <w:left w:val="none" w:sz="0" w:space="0" w:color="auto"/>
            <w:bottom w:val="none" w:sz="0" w:space="0" w:color="auto"/>
            <w:right w:val="none" w:sz="0" w:space="0" w:color="auto"/>
          </w:divBdr>
        </w:div>
        <w:div w:id="1827043579">
          <w:marLeft w:val="0"/>
          <w:marRight w:val="0"/>
          <w:marTop w:val="0"/>
          <w:marBottom w:val="0"/>
          <w:divBdr>
            <w:top w:val="none" w:sz="0" w:space="0" w:color="auto"/>
            <w:left w:val="none" w:sz="0" w:space="0" w:color="auto"/>
            <w:bottom w:val="none" w:sz="0" w:space="0" w:color="auto"/>
            <w:right w:val="none" w:sz="0" w:space="0" w:color="auto"/>
          </w:divBdr>
        </w:div>
        <w:div w:id="1830248049">
          <w:marLeft w:val="0"/>
          <w:marRight w:val="0"/>
          <w:marTop w:val="0"/>
          <w:marBottom w:val="0"/>
          <w:divBdr>
            <w:top w:val="none" w:sz="0" w:space="0" w:color="auto"/>
            <w:left w:val="none" w:sz="0" w:space="0" w:color="auto"/>
            <w:bottom w:val="none" w:sz="0" w:space="0" w:color="auto"/>
            <w:right w:val="none" w:sz="0" w:space="0" w:color="auto"/>
          </w:divBdr>
        </w:div>
        <w:div w:id="1840198343">
          <w:marLeft w:val="0"/>
          <w:marRight w:val="0"/>
          <w:marTop w:val="0"/>
          <w:marBottom w:val="0"/>
          <w:divBdr>
            <w:top w:val="none" w:sz="0" w:space="0" w:color="auto"/>
            <w:left w:val="none" w:sz="0" w:space="0" w:color="auto"/>
            <w:bottom w:val="none" w:sz="0" w:space="0" w:color="auto"/>
            <w:right w:val="none" w:sz="0" w:space="0" w:color="auto"/>
          </w:divBdr>
        </w:div>
        <w:div w:id="1848668222">
          <w:marLeft w:val="0"/>
          <w:marRight w:val="0"/>
          <w:marTop w:val="0"/>
          <w:marBottom w:val="0"/>
          <w:divBdr>
            <w:top w:val="none" w:sz="0" w:space="0" w:color="auto"/>
            <w:left w:val="none" w:sz="0" w:space="0" w:color="auto"/>
            <w:bottom w:val="none" w:sz="0" w:space="0" w:color="auto"/>
            <w:right w:val="none" w:sz="0" w:space="0" w:color="auto"/>
          </w:divBdr>
        </w:div>
        <w:div w:id="1853060052">
          <w:marLeft w:val="0"/>
          <w:marRight w:val="0"/>
          <w:marTop w:val="0"/>
          <w:marBottom w:val="0"/>
          <w:divBdr>
            <w:top w:val="none" w:sz="0" w:space="0" w:color="auto"/>
            <w:left w:val="none" w:sz="0" w:space="0" w:color="auto"/>
            <w:bottom w:val="none" w:sz="0" w:space="0" w:color="auto"/>
            <w:right w:val="none" w:sz="0" w:space="0" w:color="auto"/>
          </w:divBdr>
          <w:divsChild>
            <w:div w:id="1733583058">
              <w:marLeft w:val="-75"/>
              <w:marRight w:val="0"/>
              <w:marTop w:val="30"/>
              <w:marBottom w:val="30"/>
              <w:divBdr>
                <w:top w:val="none" w:sz="0" w:space="0" w:color="auto"/>
                <w:left w:val="none" w:sz="0" w:space="0" w:color="auto"/>
                <w:bottom w:val="none" w:sz="0" w:space="0" w:color="auto"/>
                <w:right w:val="none" w:sz="0" w:space="0" w:color="auto"/>
              </w:divBdr>
              <w:divsChild>
                <w:div w:id="250622352">
                  <w:marLeft w:val="0"/>
                  <w:marRight w:val="0"/>
                  <w:marTop w:val="0"/>
                  <w:marBottom w:val="0"/>
                  <w:divBdr>
                    <w:top w:val="none" w:sz="0" w:space="0" w:color="auto"/>
                    <w:left w:val="none" w:sz="0" w:space="0" w:color="auto"/>
                    <w:bottom w:val="none" w:sz="0" w:space="0" w:color="auto"/>
                    <w:right w:val="none" w:sz="0" w:space="0" w:color="auto"/>
                  </w:divBdr>
                  <w:divsChild>
                    <w:div w:id="325743728">
                      <w:marLeft w:val="0"/>
                      <w:marRight w:val="0"/>
                      <w:marTop w:val="0"/>
                      <w:marBottom w:val="0"/>
                      <w:divBdr>
                        <w:top w:val="none" w:sz="0" w:space="0" w:color="auto"/>
                        <w:left w:val="none" w:sz="0" w:space="0" w:color="auto"/>
                        <w:bottom w:val="none" w:sz="0" w:space="0" w:color="auto"/>
                        <w:right w:val="none" w:sz="0" w:space="0" w:color="auto"/>
                      </w:divBdr>
                    </w:div>
                  </w:divsChild>
                </w:div>
                <w:div w:id="827284580">
                  <w:marLeft w:val="0"/>
                  <w:marRight w:val="0"/>
                  <w:marTop w:val="0"/>
                  <w:marBottom w:val="0"/>
                  <w:divBdr>
                    <w:top w:val="none" w:sz="0" w:space="0" w:color="auto"/>
                    <w:left w:val="none" w:sz="0" w:space="0" w:color="auto"/>
                    <w:bottom w:val="none" w:sz="0" w:space="0" w:color="auto"/>
                    <w:right w:val="none" w:sz="0" w:space="0" w:color="auto"/>
                  </w:divBdr>
                  <w:divsChild>
                    <w:div w:id="1228416411">
                      <w:marLeft w:val="0"/>
                      <w:marRight w:val="0"/>
                      <w:marTop w:val="0"/>
                      <w:marBottom w:val="0"/>
                      <w:divBdr>
                        <w:top w:val="none" w:sz="0" w:space="0" w:color="auto"/>
                        <w:left w:val="none" w:sz="0" w:space="0" w:color="auto"/>
                        <w:bottom w:val="none" w:sz="0" w:space="0" w:color="auto"/>
                        <w:right w:val="none" w:sz="0" w:space="0" w:color="auto"/>
                      </w:divBdr>
                    </w:div>
                  </w:divsChild>
                </w:div>
                <w:div w:id="1432360316">
                  <w:marLeft w:val="0"/>
                  <w:marRight w:val="0"/>
                  <w:marTop w:val="0"/>
                  <w:marBottom w:val="0"/>
                  <w:divBdr>
                    <w:top w:val="none" w:sz="0" w:space="0" w:color="auto"/>
                    <w:left w:val="none" w:sz="0" w:space="0" w:color="auto"/>
                    <w:bottom w:val="none" w:sz="0" w:space="0" w:color="auto"/>
                    <w:right w:val="none" w:sz="0" w:space="0" w:color="auto"/>
                  </w:divBdr>
                  <w:divsChild>
                    <w:div w:id="1554192027">
                      <w:marLeft w:val="0"/>
                      <w:marRight w:val="0"/>
                      <w:marTop w:val="0"/>
                      <w:marBottom w:val="0"/>
                      <w:divBdr>
                        <w:top w:val="none" w:sz="0" w:space="0" w:color="auto"/>
                        <w:left w:val="none" w:sz="0" w:space="0" w:color="auto"/>
                        <w:bottom w:val="none" w:sz="0" w:space="0" w:color="auto"/>
                        <w:right w:val="none" w:sz="0" w:space="0" w:color="auto"/>
                      </w:divBdr>
                    </w:div>
                  </w:divsChild>
                </w:div>
                <w:div w:id="1777407881">
                  <w:marLeft w:val="0"/>
                  <w:marRight w:val="0"/>
                  <w:marTop w:val="0"/>
                  <w:marBottom w:val="0"/>
                  <w:divBdr>
                    <w:top w:val="none" w:sz="0" w:space="0" w:color="auto"/>
                    <w:left w:val="none" w:sz="0" w:space="0" w:color="auto"/>
                    <w:bottom w:val="none" w:sz="0" w:space="0" w:color="auto"/>
                    <w:right w:val="none" w:sz="0" w:space="0" w:color="auto"/>
                  </w:divBdr>
                  <w:divsChild>
                    <w:div w:id="172236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955924">
          <w:marLeft w:val="0"/>
          <w:marRight w:val="0"/>
          <w:marTop w:val="0"/>
          <w:marBottom w:val="0"/>
          <w:divBdr>
            <w:top w:val="none" w:sz="0" w:space="0" w:color="auto"/>
            <w:left w:val="none" w:sz="0" w:space="0" w:color="auto"/>
            <w:bottom w:val="none" w:sz="0" w:space="0" w:color="auto"/>
            <w:right w:val="none" w:sz="0" w:space="0" w:color="auto"/>
          </w:divBdr>
        </w:div>
        <w:div w:id="1867672107">
          <w:marLeft w:val="0"/>
          <w:marRight w:val="0"/>
          <w:marTop w:val="0"/>
          <w:marBottom w:val="0"/>
          <w:divBdr>
            <w:top w:val="none" w:sz="0" w:space="0" w:color="auto"/>
            <w:left w:val="none" w:sz="0" w:space="0" w:color="auto"/>
            <w:bottom w:val="none" w:sz="0" w:space="0" w:color="auto"/>
            <w:right w:val="none" w:sz="0" w:space="0" w:color="auto"/>
          </w:divBdr>
        </w:div>
        <w:div w:id="1874072000">
          <w:marLeft w:val="0"/>
          <w:marRight w:val="0"/>
          <w:marTop w:val="0"/>
          <w:marBottom w:val="0"/>
          <w:divBdr>
            <w:top w:val="none" w:sz="0" w:space="0" w:color="auto"/>
            <w:left w:val="none" w:sz="0" w:space="0" w:color="auto"/>
            <w:bottom w:val="none" w:sz="0" w:space="0" w:color="auto"/>
            <w:right w:val="none" w:sz="0" w:space="0" w:color="auto"/>
          </w:divBdr>
        </w:div>
        <w:div w:id="1883666989">
          <w:marLeft w:val="0"/>
          <w:marRight w:val="0"/>
          <w:marTop w:val="0"/>
          <w:marBottom w:val="0"/>
          <w:divBdr>
            <w:top w:val="none" w:sz="0" w:space="0" w:color="auto"/>
            <w:left w:val="none" w:sz="0" w:space="0" w:color="auto"/>
            <w:bottom w:val="none" w:sz="0" w:space="0" w:color="auto"/>
            <w:right w:val="none" w:sz="0" w:space="0" w:color="auto"/>
          </w:divBdr>
        </w:div>
        <w:div w:id="1887182861">
          <w:marLeft w:val="0"/>
          <w:marRight w:val="0"/>
          <w:marTop w:val="0"/>
          <w:marBottom w:val="0"/>
          <w:divBdr>
            <w:top w:val="none" w:sz="0" w:space="0" w:color="auto"/>
            <w:left w:val="none" w:sz="0" w:space="0" w:color="auto"/>
            <w:bottom w:val="none" w:sz="0" w:space="0" w:color="auto"/>
            <w:right w:val="none" w:sz="0" w:space="0" w:color="auto"/>
          </w:divBdr>
        </w:div>
        <w:div w:id="1888911314">
          <w:marLeft w:val="0"/>
          <w:marRight w:val="0"/>
          <w:marTop w:val="0"/>
          <w:marBottom w:val="0"/>
          <w:divBdr>
            <w:top w:val="none" w:sz="0" w:space="0" w:color="auto"/>
            <w:left w:val="none" w:sz="0" w:space="0" w:color="auto"/>
            <w:bottom w:val="none" w:sz="0" w:space="0" w:color="auto"/>
            <w:right w:val="none" w:sz="0" w:space="0" w:color="auto"/>
          </w:divBdr>
          <w:divsChild>
            <w:div w:id="1029645200">
              <w:marLeft w:val="0"/>
              <w:marRight w:val="0"/>
              <w:marTop w:val="0"/>
              <w:marBottom w:val="0"/>
              <w:divBdr>
                <w:top w:val="none" w:sz="0" w:space="0" w:color="auto"/>
                <w:left w:val="none" w:sz="0" w:space="0" w:color="auto"/>
                <w:bottom w:val="none" w:sz="0" w:space="0" w:color="auto"/>
                <w:right w:val="none" w:sz="0" w:space="0" w:color="auto"/>
              </w:divBdr>
            </w:div>
            <w:div w:id="1472870267">
              <w:marLeft w:val="0"/>
              <w:marRight w:val="0"/>
              <w:marTop w:val="0"/>
              <w:marBottom w:val="0"/>
              <w:divBdr>
                <w:top w:val="none" w:sz="0" w:space="0" w:color="auto"/>
                <w:left w:val="none" w:sz="0" w:space="0" w:color="auto"/>
                <w:bottom w:val="none" w:sz="0" w:space="0" w:color="auto"/>
                <w:right w:val="none" w:sz="0" w:space="0" w:color="auto"/>
              </w:divBdr>
            </w:div>
            <w:div w:id="1955136023">
              <w:marLeft w:val="0"/>
              <w:marRight w:val="0"/>
              <w:marTop w:val="0"/>
              <w:marBottom w:val="0"/>
              <w:divBdr>
                <w:top w:val="none" w:sz="0" w:space="0" w:color="auto"/>
                <w:left w:val="none" w:sz="0" w:space="0" w:color="auto"/>
                <w:bottom w:val="none" w:sz="0" w:space="0" w:color="auto"/>
                <w:right w:val="none" w:sz="0" w:space="0" w:color="auto"/>
              </w:divBdr>
            </w:div>
          </w:divsChild>
        </w:div>
        <w:div w:id="1899320000">
          <w:marLeft w:val="0"/>
          <w:marRight w:val="0"/>
          <w:marTop w:val="0"/>
          <w:marBottom w:val="0"/>
          <w:divBdr>
            <w:top w:val="none" w:sz="0" w:space="0" w:color="auto"/>
            <w:left w:val="none" w:sz="0" w:space="0" w:color="auto"/>
            <w:bottom w:val="none" w:sz="0" w:space="0" w:color="auto"/>
            <w:right w:val="none" w:sz="0" w:space="0" w:color="auto"/>
          </w:divBdr>
        </w:div>
        <w:div w:id="1919560868">
          <w:marLeft w:val="0"/>
          <w:marRight w:val="0"/>
          <w:marTop w:val="0"/>
          <w:marBottom w:val="0"/>
          <w:divBdr>
            <w:top w:val="none" w:sz="0" w:space="0" w:color="auto"/>
            <w:left w:val="none" w:sz="0" w:space="0" w:color="auto"/>
            <w:bottom w:val="none" w:sz="0" w:space="0" w:color="auto"/>
            <w:right w:val="none" w:sz="0" w:space="0" w:color="auto"/>
          </w:divBdr>
          <w:divsChild>
            <w:div w:id="1050958764">
              <w:marLeft w:val="0"/>
              <w:marRight w:val="0"/>
              <w:marTop w:val="0"/>
              <w:marBottom w:val="0"/>
              <w:divBdr>
                <w:top w:val="none" w:sz="0" w:space="0" w:color="auto"/>
                <w:left w:val="none" w:sz="0" w:space="0" w:color="auto"/>
                <w:bottom w:val="none" w:sz="0" w:space="0" w:color="auto"/>
                <w:right w:val="none" w:sz="0" w:space="0" w:color="auto"/>
              </w:divBdr>
            </w:div>
            <w:div w:id="1784155640">
              <w:marLeft w:val="0"/>
              <w:marRight w:val="0"/>
              <w:marTop w:val="0"/>
              <w:marBottom w:val="0"/>
              <w:divBdr>
                <w:top w:val="none" w:sz="0" w:space="0" w:color="auto"/>
                <w:left w:val="none" w:sz="0" w:space="0" w:color="auto"/>
                <w:bottom w:val="none" w:sz="0" w:space="0" w:color="auto"/>
                <w:right w:val="none" w:sz="0" w:space="0" w:color="auto"/>
              </w:divBdr>
            </w:div>
            <w:div w:id="1886789500">
              <w:marLeft w:val="0"/>
              <w:marRight w:val="0"/>
              <w:marTop w:val="0"/>
              <w:marBottom w:val="0"/>
              <w:divBdr>
                <w:top w:val="none" w:sz="0" w:space="0" w:color="auto"/>
                <w:left w:val="none" w:sz="0" w:space="0" w:color="auto"/>
                <w:bottom w:val="none" w:sz="0" w:space="0" w:color="auto"/>
                <w:right w:val="none" w:sz="0" w:space="0" w:color="auto"/>
              </w:divBdr>
            </w:div>
            <w:div w:id="1897738815">
              <w:marLeft w:val="0"/>
              <w:marRight w:val="0"/>
              <w:marTop w:val="0"/>
              <w:marBottom w:val="0"/>
              <w:divBdr>
                <w:top w:val="none" w:sz="0" w:space="0" w:color="auto"/>
                <w:left w:val="none" w:sz="0" w:space="0" w:color="auto"/>
                <w:bottom w:val="none" w:sz="0" w:space="0" w:color="auto"/>
                <w:right w:val="none" w:sz="0" w:space="0" w:color="auto"/>
              </w:divBdr>
            </w:div>
            <w:div w:id="1985232243">
              <w:marLeft w:val="0"/>
              <w:marRight w:val="0"/>
              <w:marTop w:val="0"/>
              <w:marBottom w:val="0"/>
              <w:divBdr>
                <w:top w:val="none" w:sz="0" w:space="0" w:color="auto"/>
                <w:left w:val="none" w:sz="0" w:space="0" w:color="auto"/>
                <w:bottom w:val="none" w:sz="0" w:space="0" w:color="auto"/>
                <w:right w:val="none" w:sz="0" w:space="0" w:color="auto"/>
              </w:divBdr>
            </w:div>
          </w:divsChild>
        </w:div>
        <w:div w:id="1924139922">
          <w:marLeft w:val="0"/>
          <w:marRight w:val="0"/>
          <w:marTop w:val="0"/>
          <w:marBottom w:val="0"/>
          <w:divBdr>
            <w:top w:val="none" w:sz="0" w:space="0" w:color="auto"/>
            <w:left w:val="none" w:sz="0" w:space="0" w:color="auto"/>
            <w:bottom w:val="none" w:sz="0" w:space="0" w:color="auto"/>
            <w:right w:val="none" w:sz="0" w:space="0" w:color="auto"/>
          </w:divBdr>
          <w:divsChild>
            <w:div w:id="850529264">
              <w:marLeft w:val="0"/>
              <w:marRight w:val="0"/>
              <w:marTop w:val="0"/>
              <w:marBottom w:val="0"/>
              <w:divBdr>
                <w:top w:val="none" w:sz="0" w:space="0" w:color="auto"/>
                <w:left w:val="none" w:sz="0" w:space="0" w:color="auto"/>
                <w:bottom w:val="none" w:sz="0" w:space="0" w:color="auto"/>
                <w:right w:val="none" w:sz="0" w:space="0" w:color="auto"/>
              </w:divBdr>
            </w:div>
            <w:div w:id="1885676620">
              <w:marLeft w:val="0"/>
              <w:marRight w:val="0"/>
              <w:marTop w:val="0"/>
              <w:marBottom w:val="0"/>
              <w:divBdr>
                <w:top w:val="none" w:sz="0" w:space="0" w:color="auto"/>
                <w:left w:val="none" w:sz="0" w:space="0" w:color="auto"/>
                <w:bottom w:val="none" w:sz="0" w:space="0" w:color="auto"/>
                <w:right w:val="none" w:sz="0" w:space="0" w:color="auto"/>
              </w:divBdr>
            </w:div>
          </w:divsChild>
        </w:div>
        <w:div w:id="1924296345">
          <w:marLeft w:val="0"/>
          <w:marRight w:val="0"/>
          <w:marTop w:val="0"/>
          <w:marBottom w:val="0"/>
          <w:divBdr>
            <w:top w:val="none" w:sz="0" w:space="0" w:color="auto"/>
            <w:left w:val="none" w:sz="0" w:space="0" w:color="auto"/>
            <w:bottom w:val="none" w:sz="0" w:space="0" w:color="auto"/>
            <w:right w:val="none" w:sz="0" w:space="0" w:color="auto"/>
          </w:divBdr>
        </w:div>
        <w:div w:id="1969123391">
          <w:marLeft w:val="0"/>
          <w:marRight w:val="0"/>
          <w:marTop w:val="0"/>
          <w:marBottom w:val="0"/>
          <w:divBdr>
            <w:top w:val="none" w:sz="0" w:space="0" w:color="auto"/>
            <w:left w:val="none" w:sz="0" w:space="0" w:color="auto"/>
            <w:bottom w:val="none" w:sz="0" w:space="0" w:color="auto"/>
            <w:right w:val="none" w:sz="0" w:space="0" w:color="auto"/>
          </w:divBdr>
        </w:div>
        <w:div w:id="1973558357">
          <w:marLeft w:val="0"/>
          <w:marRight w:val="0"/>
          <w:marTop w:val="0"/>
          <w:marBottom w:val="0"/>
          <w:divBdr>
            <w:top w:val="none" w:sz="0" w:space="0" w:color="auto"/>
            <w:left w:val="none" w:sz="0" w:space="0" w:color="auto"/>
            <w:bottom w:val="none" w:sz="0" w:space="0" w:color="auto"/>
            <w:right w:val="none" w:sz="0" w:space="0" w:color="auto"/>
          </w:divBdr>
        </w:div>
        <w:div w:id="1978605944">
          <w:marLeft w:val="0"/>
          <w:marRight w:val="0"/>
          <w:marTop w:val="0"/>
          <w:marBottom w:val="0"/>
          <w:divBdr>
            <w:top w:val="none" w:sz="0" w:space="0" w:color="auto"/>
            <w:left w:val="none" w:sz="0" w:space="0" w:color="auto"/>
            <w:bottom w:val="none" w:sz="0" w:space="0" w:color="auto"/>
            <w:right w:val="none" w:sz="0" w:space="0" w:color="auto"/>
          </w:divBdr>
        </w:div>
        <w:div w:id="1978756748">
          <w:marLeft w:val="0"/>
          <w:marRight w:val="0"/>
          <w:marTop w:val="0"/>
          <w:marBottom w:val="0"/>
          <w:divBdr>
            <w:top w:val="none" w:sz="0" w:space="0" w:color="auto"/>
            <w:left w:val="none" w:sz="0" w:space="0" w:color="auto"/>
            <w:bottom w:val="none" w:sz="0" w:space="0" w:color="auto"/>
            <w:right w:val="none" w:sz="0" w:space="0" w:color="auto"/>
          </w:divBdr>
        </w:div>
        <w:div w:id="1993411914">
          <w:marLeft w:val="0"/>
          <w:marRight w:val="0"/>
          <w:marTop w:val="0"/>
          <w:marBottom w:val="0"/>
          <w:divBdr>
            <w:top w:val="none" w:sz="0" w:space="0" w:color="auto"/>
            <w:left w:val="none" w:sz="0" w:space="0" w:color="auto"/>
            <w:bottom w:val="none" w:sz="0" w:space="0" w:color="auto"/>
            <w:right w:val="none" w:sz="0" w:space="0" w:color="auto"/>
          </w:divBdr>
          <w:divsChild>
            <w:div w:id="134219483">
              <w:marLeft w:val="0"/>
              <w:marRight w:val="0"/>
              <w:marTop w:val="0"/>
              <w:marBottom w:val="0"/>
              <w:divBdr>
                <w:top w:val="none" w:sz="0" w:space="0" w:color="auto"/>
                <w:left w:val="none" w:sz="0" w:space="0" w:color="auto"/>
                <w:bottom w:val="none" w:sz="0" w:space="0" w:color="auto"/>
                <w:right w:val="none" w:sz="0" w:space="0" w:color="auto"/>
              </w:divBdr>
            </w:div>
            <w:div w:id="1018314729">
              <w:marLeft w:val="0"/>
              <w:marRight w:val="0"/>
              <w:marTop w:val="0"/>
              <w:marBottom w:val="0"/>
              <w:divBdr>
                <w:top w:val="none" w:sz="0" w:space="0" w:color="auto"/>
                <w:left w:val="none" w:sz="0" w:space="0" w:color="auto"/>
                <w:bottom w:val="none" w:sz="0" w:space="0" w:color="auto"/>
                <w:right w:val="none" w:sz="0" w:space="0" w:color="auto"/>
              </w:divBdr>
            </w:div>
            <w:div w:id="1586379226">
              <w:marLeft w:val="0"/>
              <w:marRight w:val="0"/>
              <w:marTop w:val="0"/>
              <w:marBottom w:val="0"/>
              <w:divBdr>
                <w:top w:val="none" w:sz="0" w:space="0" w:color="auto"/>
                <w:left w:val="none" w:sz="0" w:space="0" w:color="auto"/>
                <w:bottom w:val="none" w:sz="0" w:space="0" w:color="auto"/>
                <w:right w:val="none" w:sz="0" w:space="0" w:color="auto"/>
              </w:divBdr>
            </w:div>
          </w:divsChild>
        </w:div>
        <w:div w:id="1997106520">
          <w:marLeft w:val="0"/>
          <w:marRight w:val="0"/>
          <w:marTop w:val="0"/>
          <w:marBottom w:val="0"/>
          <w:divBdr>
            <w:top w:val="none" w:sz="0" w:space="0" w:color="auto"/>
            <w:left w:val="none" w:sz="0" w:space="0" w:color="auto"/>
            <w:bottom w:val="none" w:sz="0" w:space="0" w:color="auto"/>
            <w:right w:val="none" w:sz="0" w:space="0" w:color="auto"/>
          </w:divBdr>
          <w:divsChild>
            <w:div w:id="309680067">
              <w:marLeft w:val="0"/>
              <w:marRight w:val="0"/>
              <w:marTop w:val="0"/>
              <w:marBottom w:val="0"/>
              <w:divBdr>
                <w:top w:val="none" w:sz="0" w:space="0" w:color="auto"/>
                <w:left w:val="none" w:sz="0" w:space="0" w:color="auto"/>
                <w:bottom w:val="none" w:sz="0" w:space="0" w:color="auto"/>
                <w:right w:val="none" w:sz="0" w:space="0" w:color="auto"/>
              </w:divBdr>
            </w:div>
            <w:div w:id="1331635048">
              <w:marLeft w:val="0"/>
              <w:marRight w:val="0"/>
              <w:marTop w:val="0"/>
              <w:marBottom w:val="0"/>
              <w:divBdr>
                <w:top w:val="none" w:sz="0" w:space="0" w:color="auto"/>
                <w:left w:val="none" w:sz="0" w:space="0" w:color="auto"/>
                <w:bottom w:val="none" w:sz="0" w:space="0" w:color="auto"/>
                <w:right w:val="none" w:sz="0" w:space="0" w:color="auto"/>
              </w:divBdr>
            </w:div>
            <w:div w:id="1627467061">
              <w:marLeft w:val="0"/>
              <w:marRight w:val="0"/>
              <w:marTop w:val="0"/>
              <w:marBottom w:val="0"/>
              <w:divBdr>
                <w:top w:val="none" w:sz="0" w:space="0" w:color="auto"/>
                <w:left w:val="none" w:sz="0" w:space="0" w:color="auto"/>
                <w:bottom w:val="none" w:sz="0" w:space="0" w:color="auto"/>
                <w:right w:val="none" w:sz="0" w:space="0" w:color="auto"/>
              </w:divBdr>
            </w:div>
            <w:div w:id="1937443743">
              <w:marLeft w:val="0"/>
              <w:marRight w:val="0"/>
              <w:marTop w:val="0"/>
              <w:marBottom w:val="0"/>
              <w:divBdr>
                <w:top w:val="none" w:sz="0" w:space="0" w:color="auto"/>
                <w:left w:val="none" w:sz="0" w:space="0" w:color="auto"/>
                <w:bottom w:val="none" w:sz="0" w:space="0" w:color="auto"/>
                <w:right w:val="none" w:sz="0" w:space="0" w:color="auto"/>
              </w:divBdr>
            </w:div>
            <w:div w:id="2120449618">
              <w:marLeft w:val="0"/>
              <w:marRight w:val="0"/>
              <w:marTop w:val="0"/>
              <w:marBottom w:val="0"/>
              <w:divBdr>
                <w:top w:val="none" w:sz="0" w:space="0" w:color="auto"/>
                <w:left w:val="none" w:sz="0" w:space="0" w:color="auto"/>
                <w:bottom w:val="none" w:sz="0" w:space="0" w:color="auto"/>
                <w:right w:val="none" w:sz="0" w:space="0" w:color="auto"/>
              </w:divBdr>
            </w:div>
          </w:divsChild>
        </w:div>
        <w:div w:id="1997882529">
          <w:marLeft w:val="0"/>
          <w:marRight w:val="0"/>
          <w:marTop w:val="0"/>
          <w:marBottom w:val="0"/>
          <w:divBdr>
            <w:top w:val="none" w:sz="0" w:space="0" w:color="auto"/>
            <w:left w:val="none" w:sz="0" w:space="0" w:color="auto"/>
            <w:bottom w:val="none" w:sz="0" w:space="0" w:color="auto"/>
            <w:right w:val="none" w:sz="0" w:space="0" w:color="auto"/>
          </w:divBdr>
        </w:div>
        <w:div w:id="2029063679">
          <w:marLeft w:val="0"/>
          <w:marRight w:val="0"/>
          <w:marTop w:val="0"/>
          <w:marBottom w:val="0"/>
          <w:divBdr>
            <w:top w:val="none" w:sz="0" w:space="0" w:color="auto"/>
            <w:left w:val="none" w:sz="0" w:space="0" w:color="auto"/>
            <w:bottom w:val="none" w:sz="0" w:space="0" w:color="auto"/>
            <w:right w:val="none" w:sz="0" w:space="0" w:color="auto"/>
          </w:divBdr>
          <w:divsChild>
            <w:div w:id="86582118">
              <w:marLeft w:val="0"/>
              <w:marRight w:val="0"/>
              <w:marTop w:val="0"/>
              <w:marBottom w:val="0"/>
              <w:divBdr>
                <w:top w:val="none" w:sz="0" w:space="0" w:color="auto"/>
                <w:left w:val="none" w:sz="0" w:space="0" w:color="auto"/>
                <w:bottom w:val="none" w:sz="0" w:space="0" w:color="auto"/>
                <w:right w:val="none" w:sz="0" w:space="0" w:color="auto"/>
              </w:divBdr>
            </w:div>
            <w:div w:id="116143836">
              <w:marLeft w:val="0"/>
              <w:marRight w:val="0"/>
              <w:marTop w:val="0"/>
              <w:marBottom w:val="0"/>
              <w:divBdr>
                <w:top w:val="none" w:sz="0" w:space="0" w:color="auto"/>
                <w:left w:val="none" w:sz="0" w:space="0" w:color="auto"/>
                <w:bottom w:val="none" w:sz="0" w:space="0" w:color="auto"/>
                <w:right w:val="none" w:sz="0" w:space="0" w:color="auto"/>
              </w:divBdr>
            </w:div>
            <w:div w:id="186723321">
              <w:marLeft w:val="0"/>
              <w:marRight w:val="0"/>
              <w:marTop w:val="0"/>
              <w:marBottom w:val="0"/>
              <w:divBdr>
                <w:top w:val="none" w:sz="0" w:space="0" w:color="auto"/>
                <w:left w:val="none" w:sz="0" w:space="0" w:color="auto"/>
                <w:bottom w:val="none" w:sz="0" w:space="0" w:color="auto"/>
                <w:right w:val="none" w:sz="0" w:space="0" w:color="auto"/>
              </w:divBdr>
            </w:div>
            <w:div w:id="318121343">
              <w:marLeft w:val="0"/>
              <w:marRight w:val="0"/>
              <w:marTop w:val="0"/>
              <w:marBottom w:val="0"/>
              <w:divBdr>
                <w:top w:val="none" w:sz="0" w:space="0" w:color="auto"/>
                <w:left w:val="none" w:sz="0" w:space="0" w:color="auto"/>
                <w:bottom w:val="none" w:sz="0" w:space="0" w:color="auto"/>
                <w:right w:val="none" w:sz="0" w:space="0" w:color="auto"/>
              </w:divBdr>
            </w:div>
            <w:div w:id="360203238">
              <w:marLeft w:val="0"/>
              <w:marRight w:val="0"/>
              <w:marTop w:val="0"/>
              <w:marBottom w:val="0"/>
              <w:divBdr>
                <w:top w:val="none" w:sz="0" w:space="0" w:color="auto"/>
                <w:left w:val="none" w:sz="0" w:space="0" w:color="auto"/>
                <w:bottom w:val="none" w:sz="0" w:space="0" w:color="auto"/>
                <w:right w:val="none" w:sz="0" w:space="0" w:color="auto"/>
              </w:divBdr>
            </w:div>
            <w:div w:id="462962713">
              <w:marLeft w:val="0"/>
              <w:marRight w:val="0"/>
              <w:marTop w:val="0"/>
              <w:marBottom w:val="0"/>
              <w:divBdr>
                <w:top w:val="none" w:sz="0" w:space="0" w:color="auto"/>
                <w:left w:val="none" w:sz="0" w:space="0" w:color="auto"/>
                <w:bottom w:val="none" w:sz="0" w:space="0" w:color="auto"/>
                <w:right w:val="none" w:sz="0" w:space="0" w:color="auto"/>
              </w:divBdr>
            </w:div>
            <w:div w:id="2088378021">
              <w:marLeft w:val="0"/>
              <w:marRight w:val="0"/>
              <w:marTop w:val="0"/>
              <w:marBottom w:val="0"/>
              <w:divBdr>
                <w:top w:val="none" w:sz="0" w:space="0" w:color="auto"/>
                <w:left w:val="none" w:sz="0" w:space="0" w:color="auto"/>
                <w:bottom w:val="none" w:sz="0" w:space="0" w:color="auto"/>
                <w:right w:val="none" w:sz="0" w:space="0" w:color="auto"/>
              </w:divBdr>
            </w:div>
          </w:divsChild>
        </w:div>
        <w:div w:id="2033727982">
          <w:marLeft w:val="0"/>
          <w:marRight w:val="0"/>
          <w:marTop w:val="0"/>
          <w:marBottom w:val="0"/>
          <w:divBdr>
            <w:top w:val="none" w:sz="0" w:space="0" w:color="auto"/>
            <w:left w:val="none" w:sz="0" w:space="0" w:color="auto"/>
            <w:bottom w:val="none" w:sz="0" w:space="0" w:color="auto"/>
            <w:right w:val="none" w:sz="0" w:space="0" w:color="auto"/>
          </w:divBdr>
          <w:divsChild>
            <w:div w:id="29693209">
              <w:marLeft w:val="0"/>
              <w:marRight w:val="0"/>
              <w:marTop w:val="0"/>
              <w:marBottom w:val="0"/>
              <w:divBdr>
                <w:top w:val="none" w:sz="0" w:space="0" w:color="auto"/>
                <w:left w:val="none" w:sz="0" w:space="0" w:color="auto"/>
                <w:bottom w:val="none" w:sz="0" w:space="0" w:color="auto"/>
                <w:right w:val="none" w:sz="0" w:space="0" w:color="auto"/>
              </w:divBdr>
            </w:div>
            <w:div w:id="94982980">
              <w:marLeft w:val="0"/>
              <w:marRight w:val="0"/>
              <w:marTop w:val="0"/>
              <w:marBottom w:val="0"/>
              <w:divBdr>
                <w:top w:val="none" w:sz="0" w:space="0" w:color="auto"/>
                <w:left w:val="none" w:sz="0" w:space="0" w:color="auto"/>
                <w:bottom w:val="none" w:sz="0" w:space="0" w:color="auto"/>
                <w:right w:val="none" w:sz="0" w:space="0" w:color="auto"/>
              </w:divBdr>
            </w:div>
            <w:div w:id="959457069">
              <w:marLeft w:val="0"/>
              <w:marRight w:val="0"/>
              <w:marTop w:val="0"/>
              <w:marBottom w:val="0"/>
              <w:divBdr>
                <w:top w:val="none" w:sz="0" w:space="0" w:color="auto"/>
                <w:left w:val="none" w:sz="0" w:space="0" w:color="auto"/>
                <w:bottom w:val="none" w:sz="0" w:space="0" w:color="auto"/>
                <w:right w:val="none" w:sz="0" w:space="0" w:color="auto"/>
              </w:divBdr>
            </w:div>
            <w:div w:id="1473988106">
              <w:marLeft w:val="0"/>
              <w:marRight w:val="0"/>
              <w:marTop w:val="0"/>
              <w:marBottom w:val="0"/>
              <w:divBdr>
                <w:top w:val="none" w:sz="0" w:space="0" w:color="auto"/>
                <w:left w:val="none" w:sz="0" w:space="0" w:color="auto"/>
                <w:bottom w:val="none" w:sz="0" w:space="0" w:color="auto"/>
                <w:right w:val="none" w:sz="0" w:space="0" w:color="auto"/>
              </w:divBdr>
            </w:div>
            <w:div w:id="1634940855">
              <w:marLeft w:val="0"/>
              <w:marRight w:val="0"/>
              <w:marTop w:val="0"/>
              <w:marBottom w:val="0"/>
              <w:divBdr>
                <w:top w:val="none" w:sz="0" w:space="0" w:color="auto"/>
                <w:left w:val="none" w:sz="0" w:space="0" w:color="auto"/>
                <w:bottom w:val="none" w:sz="0" w:space="0" w:color="auto"/>
                <w:right w:val="none" w:sz="0" w:space="0" w:color="auto"/>
              </w:divBdr>
            </w:div>
          </w:divsChild>
        </w:div>
        <w:div w:id="2079089484">
          <w:marLeft w:val="0"/>
          <w:marRight w:val="0"/>
          <w:marTop w:val="0"/>
          <w:marBottom w:val="0"/>
          <w:divBdr>
            <w:top w:val="none" w:sz="0" w:space="0" w:color="auto"/>
            <w:left w:val="none" w:sz="0" w:space="0" w:color="auto"/>
            <w:bottom w:val="none" w:sz="0" w:space="0" w:color="auto"/>
            <w:right w:val="none" w:sz="0" w:space="0" w:color="auto"/>
          </w:divBdr>
        </w:div>
        <w:div w:id="2097895924">
          <w:marLeft w:val="0"/>
          <w:marRight w:val="0"/>
          <w:marTop w:val="0"/>
          <w:marBottom w:val="0"/>
          <w:divBdr>
            <w:top w:val="none" w:sz="0" w:space="0" w:color="auto"/>
            <w:left w:val="none" w:sz="0" w:space="0" w:color="auto"/>
            <w:bottom w:val="none" w:sz="0" w:space="0" w:color="auto"/>
            <w:right w:val="none" w:sz="0" w:space="0" w:color="auto"/>
          </w:divBdr>
          <w:divsChild>
            <w:div w:id="376511171">
              <w:marLeft w:val="0"/>
              <w:marRight w:val="0"/>
              <w:marTop w:val="0"/>
              <w:marBottom w:val="0"/>
              <w:divBdr>
                <w:top w:val="none" w:sz="0" w:space="0" w:color="auto"/>
                <w:left w:val="none" w:sz="0" w:space="0" w:color="auto"/>
                <w:bottom w:val="none" w:sz="0" w:space="0" w:color="auto"/>
                <w:right w:val="none" w:sz="0" w:space="0" w:color="auto"/>
              </w:divBdr>
            </w:div>
            <w:div w:id="783497779">
              <w:marLeft w:val="0"/>
              <w:marRight w:val="0"/>
              <w:marTop w:val="0"/>
              <w:marBottom w:val="0"/>
              <w:divBdr>
                <w:top w:val="none" w:sz="0" w:space="0" w:color="auto"/>
                <w:left w:val="none" w:sz="0" w:space="0" w:color="auto"/>
                <w:bottom w:val="none" w:sz="0" w:space="0" w:color="auto"/>
                <w:right w:val="none" w:sz="0" w:space="0" w:color="auto"/>
              </w:divBdr>
            </w:div>
            <w:div w:id="814031984">
              <w:marLeft w:val="0"/>
              <w:marRight w:val="0"/>
              <w:marTop w:val="0"/>
              <w:marBottom w:val="0"/>
              <w:divBdr>
                <w:top w:val="none" w:sz="0" w:space="0" w:color="auto"/>
                <w:left w:val="none" w:sz="0" w:space="0" w:color="auto"/>
                <w:bottom w:val="none" w:sz="0" w:space="0" w:color="auto"/>
                <w:right w:val="none" w:sz="0" w:space="0" w:color="auto"/>
              </w:divBdr>
            </w:div>
            <w:div w:id="885220971">
              <w:marLeft w:val="0"/>
              <w:marRight w:val="0"/>
              <w:marTop w:val="0"/>
              <w:marBottom w:val="0"/>
              <w:divBdr>
                <w:top w:val="none" w:sz="0" w:space="0" w:color="auto"/>
                <w:left w:val="none" w:sz="0" w:space="0" w:color="auto"/>
                <w:bottom w:val="none" w:sz="0" w:space="0" w:color="auto"/>
                <w:right w:val="none" w:sz="0" w:space="0" w:color="auto"/>
              </w:divBdr>
            </w:div>
            <w:div w:id="1238125666">
              <w:marLeft w:val="0"/>
              <w:marRight w:val="0"/>
              <w:marTop w:val="0"/>
              <w:marBottom w:val="0"/>
              <w:divBdr>
                <w:top w:val="none" w:sz="0" w:space="0" w:color="auto"/>
                <w:left w:val="none" w:sz="0" w:space="0" w:color="auto"/>
                <w:bottom w:val="none" w:sz="0" w:space="0" w:color="auto"/>
                <w:right w:val="none" w:sz="0" w:space="0" w:color="auto"/>
              </w:divBdr>
            </w:div>
          </w:divsChild>
        </w:div>
        <w:div w:id="2100328087">
          <w:marLeft w:val="0"/>
          <w:marRight w:val="0"/>
          <w:marTop w:val="0"/>
          <w:marBottom w:val="0"/>
          <w:divBdr>
            <w:top w:val="none" w:sz="0" w:space="0" w:color="auto"/>
            <w:left w:val="none" w:sz="0" w:space="0" w:color="auto"/>
            <w:bottom w:val="none" w:sz="0" w:space="0" w:color="auto"/>
            <w:right w:val="none" w:sz="0" w:space="0" w:color="auto"/>
          </w:divBdr>
        </w:div>
        <w:div w:id="2108966805">
          <w:marLeft w:val="0"/>
          <w:marRight w:val="0"/>
          <w:marTop w:val="0"/>
          <w:marBottom w:val="0"/>
          <w:divBdr>
            <w:top w:val="none" w:sz="0" w:space="0" w:color="auto"/>
            <w:left w:val="none" w:sz="0" w:space="0" w:color="auto"/>
            <w:bottom w:val="none" w:sz="0" w:space="0" w:color="auto"/>
            <w:right w:val="none" w:sz="0" w:space="0" w:color="auto"/>
          </w:divBdr>
        </w:div>
        <w:div w:id="2111853217">
          <w:marLeft w:val="0"/>
          <w:marRight w:val="0"/>
          <w:marTop w:val="0"/>
          <w:marBottom w:val="0"/>
          <w:divBdr>
            <w:top w:val="none" w:sz="0" w:space="0" w:color="auto"/>
            <w:left w:val="none" w:sz="0" w:space="0" w:color="auto"/>
            <w:bottom w:val="none" w:sz="0" w:space="0" w:color="auto"/>
            <w:right w:val="none" w:sz="0" w:space="0" w:color="auto"/>
          </w:divBdr>
        </w:div>
        <w:div w:id="2135246297">
          <w:marLeft w:val="0"/>
          <w:marRight w:val="0"/>
          <w:marTop w:val="0"/>
          <w:marBottom w:val="0"/>
          <w:divBdr>
            <w:top w:val="none" w:sz="0" w:space="0" w:color="auto"/>
            <w:left w:val="none" w:sz="0" w:space="0" w:color="auto"/>
            <w:bottom w:val="none" w:sz="0" w:space="0" w:color="auto"/>
            <w:right w:val="none" w:sz="0" w:space="0" w:color="auto"/>
          </w:divBdr>
          <w:divsChild>
            <w:div w:id="1828281917">
              <w:marLeft w:val="-75"/>
              <w:marRight w:val="0"/>
              <w:marTop w:val="30"/>
              <w:marBottom w:val="30"/>
              <w:divBdr>
                <w:top w:val="none" w:sz="0" w:space="0" w:color="auto"/>
                <w:left w:val="none" w:sz="0" w:space="0" w:color="auto"/>
                <w:bottom w:val="none" w:sz="0" w:space="0" w:color="auto"/>
                <w:right w:val="none" w:sz="0" w:space="0" w:color="auto"/>
              </w:divBdr>
              <w:divsChild>
                <w:div w:id="51008789">
                  <w:marLeft w:val="0"/>
                  <w:marRight w:val="0"/>
                  <w:marTop w:val="0"/>
                  <w:marBottom w:val="0"/>
                  <w:divBdr>
                    <w:top w:val="none" w:sz="0" w:space="0" w:color="auto"/>
                    <w:left w:val="none" w:sz="0" w:space="0" w:color="auto"/>
                    <w:bottom w:val="none" w:sz="0" w:space="0" w:color="auto"/>
                    <w:right w:val="none" w:sz="0" w:space="0" w:color="auto"/>
                  </w:divBdr>
                  <w:divsChild>
                    <w:div w:id="962420352">
                      <w:marLeft w:val="0"/>
                      <w:marRight w:val="0"/>
                      <w:marTop w:val="0"/>
                      <w:marBottom w:val="0"/>
                      <w:divBdr>
                        <w:top w:val="none" w:sz="0" w:space="0" w:color="auto"/>
                        <w:left w:val="none" w:sz="0" w:space="0" w:color="auto"/>
                        <w:bottom w:val="none" w:sz="0" w:space="0" w:color="auto"/>
                        <w:right w:val="none" w:sz="0" w:space="0" w:color="auto"/>
                      </w:divBdr>
                    </w:div>
                  </w:divsChild>
                </w:div>
                <w:div w:id="131026574">
                  <w:marLeft w:val="0"/>
                  <w:marRight w:val="0"/>
                  <w:marTop w:val="0"/>
                  <w:marBottom w:val="0"/>
                  <w:divBdr>
                    <w:top w:val="none" w:sz="0" w:space="0" w:color="auto"/>
                    <w:left w:val="none" w:sz="0" w:space="0" w:color="auto"/>
                    <w:bottom w:val="none" w:sz="0" w:space="0" w:color="auto"/>
                    <w:right w:val="none" w:sz="0" w:space="0" w:color="auto"/>
                  </w:divBdr>
                  <w:divsChild>
                    <w:div w:id="1441147737">
                      <w:marLeft w:val="0"/>
                      <w:marRight w:val="0"/>
                      <w:marTop w:val="0"/>
                      <w:marBottom w:val="0"/>
                      <w:divBdr>
                        <w:top w:val="none" w:sz="0" w:space="0" w:color="auto"/>
                        <w:left w:val="none" w:sz="0" w:space="0" w:color="auto"/>
                        <w:bottom w:val="none" w:sz="0" w:space="0" w:color="auto"/>
                        <w:right w:val="none" w:sz="0" w:space="0" w:color="auto"/>
                      </w:divBdr>
                    </w:div>
                  </w:divsChild>
                </w:div>
                <w:div w:id="346908943">
                  <w:marLeft w:val="0"/>
                  <w:marRight w:val="0"/>
                  <w:marTop w:val="0"/>
                  <w:marBottom w:val="0"/>
                  <w:divBdr>
                    <w:top w:val="none" w:sz="0" w:space="0" w:color="auto"/>
                    <w:left w:val="none" w:sz="0" w:space="0" w:color="auto"/>
                    <w:bottom w:val="none" w:sz="0" w:space="0" w:color="auto"/>
                    <w:right w:val="none" w:sz="0" w:space="0" w:color="auto"/>
                  </w:divBdr>
                  <w:divsChild>
                    <w:div w:id="354691345">
                      <w:marLeft w:val="0"/>
                      <w:marRight w:val="0"/>
                      <w:marTop w:val="0"/>
                      <w:marBottom w:val="0"/>
                      <w:divBdr>
                        <w:top w:val="none" w:sz="0" w:space="0" w:color="auto"/>
                        <w:left w:val="none" w:sz="0" w:space="0" w:color="auto"/>
                        <w:bottom w:val="none" w:sz="0" w:space="0" w:color="auto"/>
                        <w:right w:val="none" w:sz="0" w:space="0" w:color="auto"/>
                      </w:divBdr>
                    </w:div>
                  </w:divsChild>
                </w:div>
                <w:div w:id="449667087">
                  <w:marLeft w:val="0"/>
                  <w:marRight w:val="0"/>
                  <w:marTop w:val="0"/>
                  <w:marBottom w:val="0"/>
                  <w:divBdr>
                    <w:top w:val="none" w:sz="0" w:space="0" w:color="auto"/>
                    <w:left w:val="none" w:sz="0" w:space="0" w:color="auto"/>
                    <w:bottom w:val="none" w:sz="0" w:space="0" w:color="auto"/>
                    <w:right w:val="none" w:sz="0" w:space="0" w:color="auto"/>
                  </w:divBdr>
                  <w:divsChild>
                    <w:div w:id="1432159757">
                      <w:marLeft w:val="0"/>
                      <w:marRight w:val="0"/>
                      <w:marTop w:val="0"/>
                      <w:marBottom w:val="0"/>
                      <w:divBdr>
                        <w:top w:val="none" w:sz="0" w:space="0" w:color="auto"/>
                        <w:left w:val="none" w:sz="0" w:space="0" w:color="auto"/>
                        <w:bottom w:val="none" w:sz="0" w:space="0" w:color="auto"/>
                        <w:right w:val="none" w:sz="0" w:space="0" w:color="auto"/>
                      </w:divBdr>
                    </w:div>
                  </w:divsChild>
                </w:div>
                <w:div w:id="491527966">
                  <w:marLeft w:val="0"/>
                  <w:marRight w:val="0"/>
                  <w:marTop w:val="0"/>
                  <w:marBottom w:val="0"/>
                  <w:divBdr>
                    <w:top w:val="none" w:sz="0" w:space="0" w:color="auto"/>
                    <w:left w:val="none" w:sz="0" w:space="0" w:color="auto"/>
                    <w:bottom w:val="none" w:sz="0" w:space="0" w:color="auto"/>
                    <w:right w:val="none" w:sz="0" w:space="0" w:color="auto"/>
                  </w:divBdr>
                  <w:divsChild>
                    <w:div w:id="503668700">
                      <w:marLeft w:val="0"/>
                      <w:marRight w:val="0"/>
                      <w:marTop w:val="0"/>
                      <w:marBottom w:val="0"/>
                      <w:divBdr>
                        <w:top w:val="none" w:sz="0" w:space="0" w:color="auto"/>
                        <w:left w:val="none" w:sz="0" w:space="0" w:color="auto"/>
                        <w:bottom w:val="none" w:sz="0" w:space="0" w:color="auto"/>
                        <w:right w:val="none" w:sz="0" w:space="0" w:color="auto"/>
                      </w:divBdr>
                    </w:div>
                  </w:divsChild>
                </w:div>
                <w:div w:id="737823703">
                  <w:marLeft w:val="0"/>
                  <w:marRight w:val="0"/>
                  <w:marTop w:val="0"/>
                  <w:marBottom w:val="0"/>
                  <w:divBdr>
                    <w:top w:val="none" w:sz="0" w:space="0" w:color="auto"/>
                    <w:left w:val="none" w:sz="0" w:space="0" w:color="auto"/>
                    <w:bottom w:val="none" w:sz="0" w:space="0" w:color="auto"/>
                    <w:right w:val="none" w:sz="0" w:space="0" w:color="auto"/>
                  </w:divBdr>
                  <w:divsChild>
                    <w:div w:id="930310005">
                      <w:marLeft w:val="0"/>
                      <w:marRight w:val="0"/>
                      <w:marTop w:val="0"/>
                      <w:marBottom w:val="0"/>
                      <w:divBdr>
                        <w:top w:val="none" w:sz="0" w:space="0" w:color="auto"/>
                        <w:left w:val="none" w:sz="0" w:space="0" w:color="auto"/>
                        <w:bottom w:val="none" w:sz="0" w:space="0" w:color="auto"/>
                        <w:right w:val="none" w:sz="0" w:space="0" w:color="auto"/>
                      </w:divBdr>
                    </w:div>
                  </w:divsChild>
                </w:div>
                <w:div w:id="1454982414">
                  <w:marLeft w:val="0"/>
                  <w:marRight w:val="0"/>
                  <w:marTop w:val="0"/>
                  <w:marBottom w:val="0"/>
                  <w:divBdr>
                    <w:top w:val="none" w:sz="0" w:space="0" w:color="auto"/>
                    <w:left w:val="none" w:sz="0" w:space="0" w:color="auto"/>
                    <w:bottom w:val="none" w:sz="0" w:space="0" w:color="auto"/>
                    <w:right w:val="none" w:sz="0" w:space="0" w:color="auto"/>
                  </w:divBdr>
                  <w:divsChild>
                    <w:div w:id="371805745">
                      <w:marLeft w:val="0"/>
                      <w:marRight w:val="0"/>
                      <w:marTop w:val="0"/>
                      <w:marBottom w:val="0"/>
                      <w:divBdr>
                        <w:top w:val="none" w:sz="0" w:space="0" w:color="auto"/>
                        <w:left w:val="none" w:sz="0" w:space="0" w:color="auto"/>
                        <w:bottom w:val="none" w:sz="0" w:space="0" w:color="auto"/>
                        <w:right w:val="none" w:sz="0" w:space="0" w:color="auto"/>
                      </w:divBdr>
                    </w:div>
                  </w:divsChild>
                </w:div>
                <w:div w:id="1556888357">
                  <w:marLeft w:val="0"/>
                  <w:marRight w:val="0"/>
                  <w:marTop w:val="0"/>
                  <w:marBottom w:val="0"/>
                  <w:divBdr>
                    <w:top w:val="none" w:sz="0" w:space="0" w:color="auto"/>
                    <w:left w:val="none" w:sz="0" w:space="0" w:color="auto"/>
                    <w:bottom w:val="none" w:sz="0" w:space="0" w:color="auto"/>
                    <w:right w:val="none" w:sz="0" w:space="0" w:color="auto"/>
                  </w:divBdr>
                  <w:divsChild>
                    <w:div w:id="21555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990719">
          <w:marLeft w:val="0"/>
          <w:marRight w:val="0"/>
          <w:marTop w:val="0"/>
          <w:marBottom w:val="0"/>
          <w:divBdr>
            <w:top w:val="none" w:sz="0" w:space="0" w:color="auto"/>
            <w:left w:val="none" w:sz="0" w:space="0" w:color="auto"/>
            <w:bottom w:val="none" w:sz="0" w:space="0" w:color="auto"/>
            <w:right w:val="none" w:sz="0" w:space="0" w:color="auto"/>
          </w:divBdr>
          <w:divsChild>
            <w:div w:id="175653065">
              <w:marLeft w:val="0"/>
              <w:marRight w:val="0"/>
              <w:marTop w:val="0"/>
              <w:marBottom w:val="0"/>
              <w:divBdr>
                <w:top w:val="none" w:sz="0" w:space="0" w:color="auto"/>
                <w:left w:val="none" w:sz="0" w:space="0" w:color="auto"/>
                <w:bottom w:val="none" w:sz="0" w:space="0" w:color="auto"/>
                <w:right w:val="none" w:sz="0" w:space="0" w:color="auto"/>
              </w:divBdr>
            </w:div>
            <w:div w:id="333336734">
              <w:marLeft w:val="0"/>
              <w:marRight w:val="0"/>
              <w:marTop w:val="0"/>
              <w:marBottom w:val="0"/>
              <w:divBdr>
                <w:top w:val="none" w:sz="0" w:space="0" w:color="auto"/>
                <w:left w:val="none" w:sz="0" w:space="0" w:color="auto"/>
                <w:bottom w:val="none" w:sz="0" w:space="0" w:color="auto"/>
                <w:right w:val="none" w:sz="0" w:space="0" w:color="auto"/>
              </w:divBdr>
            </w:div>
            <w:div w:id="1199047684">
              <w:marLeft w:val="0"/>
              <w:marRight w:val="0"/>
              <w:marTop w:val="0"/>
              <w:marBottom w:val="0"/>
              <w:divBdr>
                <w:top w:val="none" w:sz="0" w:space="0" w:color="auto"/>
                <w:left w:val="none" w:sz="0" w:space="0" w:color="auto"/>
                <w:bottom w:val="none" w:sz="0" w:space="0" w:color="auto"/>
                <w:right w:val="none" w:sz="0" w:space="0" w:color="auto"/>
              </w:divBdr>
            </w:div>
            <w:div w:id="1702314407">
              <w:marLeft w:val="0"/>
              <w:marRight w:val="0"/>
              <w:marTop w:val="0"/>
              <w:marBottom w:val="0"/>
              <w:divBdr>
                <w:top w:val="none" w:sz="0" w:space="0" w:color="auto"/>
                <w:left w:val="none" w:sz="0" w:space="0" w:color="auto"/>
                <w:bottom w:val="none" w:sz="0" w:space="0" w:color="auto"/>
                <w:right w:val="none" w:sz="0" w:space="0" w:color="auto"/>
              </w:divBdr>
            </w:div>
          </w:divsChild>
        </w:div>
        <w:div w:id="2144811367">
          <w:marLeft w:val="0"/>
          <w:marRight w:val="0"/>
          <w:marTop w:val="0"/>
          <w:marBottom w:val="0"/>
          <w:divBdr>
            <w:top w:val="none" w:sz="0" w:space="0" w:color="auto"/>
            <w:left w:val="none" w:sz="0" w:space="0" w:color="auto"/>
            <w:bottom w:val="none" w:sz="0" w:space="0" w:color="auto"/>
            <w:right w:val="none" w:sz="0" w:space="0" w:color="auto"/>
          </w:divBdr>
        </w:div>
        <w:div w:id="2144928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c31433-a531-44c7-8f64-30339d0e87e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5CA2F0B433FC640998F968D90583D5E" ma:contentTypeVersion="10" ma:contentTypeDescription="Create a new document." ma:contentTypeScope="" ma:versionID="cc2814e1564d020f80748fd86416c0b3">
  <xsd:schema xmlns:xsd="http://www.w3.org/2001/XMLSchema" xmlns:xs="http://www.w3.org/2001/XMLSchema" xmlns:p="http://schemas.microsoft.com/office/2006/metadata/properties" xmlns:ns2="f8c31433-a531-44c7-8f64-30339d0e87e9" targetNamespace="http://schemas.microsoft.com/office/2006/metadata/properties" ma:root="true" ma:fieldsID="510ec5af3c5c502481c96bca9c211733" ns2:_="">
    <xsd:import namespace="f8c31433-a531-44c7-8f64-30339d0e87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31433-a531-44c7-8f64-30339d0e87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4DFC29-3378-44E2-9FB2-C48C2BF2DCC6}">
  <ds:schemaRefs>
    <ds:schemaRef ds:uri="0969eac9-e842-483b-8d30-11581ab1cdac"/>
    <ds:schemaRef ds:uri="http://purl.org/dc/terms/"/>
    <ds:schemaRef ds:uri="http://schemas.openxmlformats.org/package/2006/metadata/core-properties"/>
    <ds:schemaRef ds:uri="bc701722-2ffb-4130-889c-23e8cb9dd3ef"/>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 ds:uri="f8c31433-a531-44c7-8f64-30339d0e87e9"/>
  </ds:schemaRefs>
</ds:datastoreItem>
</file>

<file path=customXml/itemProps2.xml><?xml version="1.0" encoding="utf-8"?>
<ds:datastoreItem xmlns:ds="http://schemas.openxmlformats.org/officeDocument/2006/customXml" ds:itemID="{E17DD6AB-1340-4914-AD1F-A53EA2277818}">
  <ds:schemaRefs>
    <ds:schemaRef ds:uri="http://schemas.openxmlformats.org/officeDocument/2006/bibliography"/>
  </ds:schemaRefs>
</ds:datastoreItem>
</file>

<file path=customXml/itemProps3.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4.xml><?xml version="1.0" encoding="utf-8"?>
<ds:datastoreItem xmlns:ds="http://schemas.openxmlformats.org/officeDocument/2006/customXml" ds:itemID="{37CA7DAB-3A53-46A6-9506-5DB782AA7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31433-a531-44c7-8f64-30339d0e8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Leeg Kadaster document</Template>
  <TotalTime>2</TotalTime>
  <Pages>3</Pages>
  <Words>193</Words>
  <Characters>1240</Characters>
  <Application>Microsoft Office Word</Application>
  <DocSecurity>0</DocSecurity>
  <Lines>10</Lines>
  <Paragraphs>2</Paragraphs>
  <ScaleCrop>false</ScaleCrop>
  <Company>PC Support</Company>
  <LinksUpToDate>false</LinksUpToDate>
  <CharactersWithSpaces>1431</CharactersWithSpaces>
  <SharedDoc>false</SharedDoc>
  <HLinks>
    <vt:vector size="420" baseType="variant">
      <vt:variant>
        <vt:i4>7798884</vt:i4>
      </vt:variant>
      <vt:variant>
        <vt:i4>348</vt:i4>
      </vt:variant>
      <vt:variant>
        <vt:i4>0</vt:i4>
      </vt:variant>
      <vt:variant>
        <vt:i4>5</vt:i4>
      </vt:variant>
      <vt:variant>
        <vt:lpwstr>http://www.rvo.nl/</vt:lpwstr>
      </vt:variant>
      <vt:variant>
        <vt:lpwstr/>
      </vt:variant>
      <vt:variant>
        <vt:i4>6357104</vt:i4>
      </vt:variant>
      <vt:variant>
        <vt:i4>345</vt:i4>
      </vt:variant>
      <vt:variant>
        <vt:i4>0</vt:i4>
      </vt:variant>
      <vt:variant>
        <vt:i4>5</vt:i4>
      </vt:variant>
      <vt:variant>
        <vt:lpwstr>https://www.pianoo.nl/nl/regelgeving/crisis-en-inkoop/sancties-rusland</vt:lpwstr>
      </vt:variant>
      <vt:variant>
        <vt:lpwstr/>
      </vt:variant>
      <vt:variant>
        <vt:i4>262171</vt:i4>
      </vt:variant>
      <vt:variant>
        <vt:i4>342</vt:i4>
      </vt:variant>
      <vt:variant>
        <vt:i4>0</vt:i4>
      </vt:variant>
      <vt:variant>
        <vt:i4>5</vt:i4>
      </vt:variant>
      <vt:variant>
        <vt:lpwstr>http://www.rijksoverheid.nl/</vt:lpwstr>
      </vt:variant>
      <vt:variant>
        <vt:lpwstr/>
      </vt:variant>
      <vt:variant>
        <vt:i4>262171</vt:i4>
      </vt:variant>
      <vt:variant>
        <vt:i4>339</vt:i4>
      </vt:variant>
      <vt:variant>
        <vt:i4>0</vt:i4>
      </vt:variant>
      <vt:variant>
        <vt:i4>5</vt:i4>
      </vt:variant>
      <vt:variant>
        <vt:lpwstr>http://www.rijksoverheid.nl/</vt:lpwstr>
      </vt:variant>
      <vt:variant>
        <vt:lpwstr/>
      </vt:variant>
      <vt:variant>
        <vt:i4>6946942</vt:i4>
      </vt:variant>
      <vt:variant>
        <vt:i4>336</vt:i4>
      </vt:variant>
      <vt:variant>
        <vt:i4>0</vt:i4>
      </vt:variant>
      <vt:variant>
        <vt:i4>5</vt:i4>
      </vt:variant>
      <vt:variant>
        <vt:lpwstr>http://www.belastingdienst.nl/</vt:lpwstr>
      </vt:variant>
      <vt:variant>
        <vt:lpwstr/>
      </vt:variant>
      <vt:variant>
        <vt:i4>2752616</vt:i4>
      </vt:variant>
      <vt:variant>
        <vt:i4>333</vt:i4>
      </vt:variant>
      <vt:variant>
        <vt:i4>0</vt:i4>
      </vt:variant>
      <vt:variant>
        <vt:i4>5</vt:i4>
      </vt:variant>
      <vt:variant>
        <vt:lpwstr>https://www.kadaster.nl/over-ons/beleid/aanbestedingen</vt:lpwstr>
      </vt:variant>
      <vt:variant>
        <vt:lpwstr/>
      </vt:variant>
      <vt:variant>
        <vt:i4>7340088</vt:i4>
      </vt:variant>
      <vt:variant>
        <vt:i4>330</vt:i4>
      </vt:variant>
      <vt:variant>
        <vt:i4>0</vt:i4>
      </vt:variant>
      <vt:variant>
        <vt:i4>5</vt:i4>
      </vt:variant>
      <vt:variant>
        <vt:lpwstr>http://www.kadaster.nl/</vt:lpwstr>
      </vt:variant>
      <vt:variant>
        <vt:lpwstr/>
      </vt:variant>
      <vt:variant>
        <vt:i4>1966084</vt:i4>
      </vt:variant>
      <vt:variant>
        <vt:i4>327</vt:i4>
      </vt:variant>
      <vt:variant>
        <vt:i4>0</vt:i4>
      </vt:variant>
      <vt:variant>
        <vt:i4>5</vt:i4>
      </vt:variant>
      <vt:variant>
        <vt:lpwstr>http://www.tenderned.nl. </vt:lpwstr>
      </vt:variant>
      <vt:variant>
        <vt:lpwstr/>
      </vt:variant>
      <vt:variant>
        <vt:i4>1048629</vt:i4>
      </vt:variant>
      <vt:variant>
        <vt:i4>320</vt:i4>
      </vt:variant>
      <vt:variant>
        <vt:i4>0</vt:i4>
      </vt:variant>
      <vt:variant>
        <vt:i4>5</vt:i4>
      </vt:variant>
      <vt:variant>
        <vt:lpwstr/>
      </vt:variant>
      <vt:variant>
        <vt:lpwstr>_Toc171437633</vt:lpwstr>
      </vt:variant>
      <vt:variant>
        <vt:i4>1048629</vt:i4>
      </vt:variant>
      <vt:variant>
        <vt:i4>314</vt:i4>
      </vt:variant>
      <vt:variant>
        <vt:i4>0</vt:i4>
      </vt:variant>
      <vt:variant>
        <vt:i4>5</vt:i4>
      </vt:variant>
      <vt:variant>
        <vt:lpwstr/>
      </vt:variant>
      <vt:variant>
        <vt:lpwstr>_Toc171437632</vt:lpwstr>
      </vt:variant>
      <vt:variant>
        <vt:i4>1048629</vt:i4>
      </vt:variant>
      <vt:variant>
        <vt:i4>308</vt:i4>
      </vt:variant>
      <vt:variant>
        <vt:i4>0</vt:i4>
      </vt:variant>
      <vt:variant>
        <vt:i4>5</vt:i4>
      </vt:variant>
      <vt:variant>
        <vt:lpwstr/>
      </vt:variant>
      <vt:variant>
        <vt:lpwstr>_Toc171437631</vt:lpwstr>
      </vt:variant>
      <vt:variant>
        <vt:i4>1048629</vt:i4>
      </vt:variant>
      <vt:variant>
        <vt:i4>302</vt:i4>
      </vt:variant>
      <vt:variant>
        <vt:i4>0</vt:i4>
      </vt:variant>
      <vt:variant>
        <vt:i4>5</vt:i4>
      </vt:variant>
      <vt:variant>
        <vt:lpwstr/>
      </vt:variant>
      <vt:variant>
        <vt:lpwstr>_Toc171437630</vt:lpwstr>
      </vt:variant>
      <vt:variant>
        <vt:i4>1114165</vt:i4>
      </vt:variant>
      <vt:variant>
        <vt:i4>296</vt:i4>
      </vt:variant>
      <vt:variant>
        <vt:i4>0</vt:i4>
      </vt:variant>
      <vt:variant>
        <vt:i4>5</vt:i4>
      </vt:variant>
      <vt:variant>
        <vt:lpwstr/>
      </vt:variant>
      <vt:variant>
        <vt:lpwstr>_Toc171437629</vt:lpwstr>
      </vt:variant>
      <vt:variant>
        <vt:i4>1114165</vt:i4>
      </vt:variant>
      <vt:variant>
        <vt:i4>290</vt:i4>
      </vt:variant>
      <vt:variant>
        <vt:i4>0</vt:i4>
      </vt:variant>
      <vt:variant>
        <vt:i4>5</vt:i4>
      </vt:variant>
      <vt:variant>
        <vt:lpwstr/>
      </vt:variant>
      <vt:variant>
        <vt:lpwstr>_Toc171437628</vt:lpwstr>
      </vt:variant>
      <vt:variant>
        <vt:i4>1114165</vt:i4>
      </vt:variant>
      <vt:variant>
        <vt:i4>284</vt:i4>
      </vt:variant>
      <vt:variant>
        <vt:i4>0</vt:i4>
      </vt:variant>
      <vt:variant>
        <vt:i4>5</vt:i4>
      </vt:variant>
      <vt:variant>
        <vt:lpwstr/>
      </vt:variant>
      <vt:variant>
        <vt:lpwstr>_Toc171437627</vt:lpwstr>
      </vt:variant>
      <vt:variant>
        <vt:i4>1114165</vt:i4>
      </vt:variant>
      <vt:variant>
        <vt:i4>278</vt:i4>
      </vt:variant>
      <vt:variant>
        <vt:i4>0</vt:i4>
      </vt:variant>
      <vt:variant>
        <vt:i4>5</vt:i4>
      </vt:variant>
      <vt:variant>
        <vt:lpwstr/>
      </vt:variant>
      <vt:variant>
        <vt:lpwstr>_Toc171437626</vt:lpwstr>
      </vt:variant>
      <vt:variant>
        <vt:i4>1114165</vt:i4>
      </vt:variant>
      <vt:variant>
        <vt:i4>272</vt:i4>
      </vt:variant>
      <vt:variant>
        <vt:i4>0</vt:i4>
      </vt:variant>
      <vt:variant>
        <vt:i4>5</vt:i4>
      </vt:variant>
      <vt:variant>
        <vt:lpwstr/>
      </vt:variant>
      <vt:variant>
        <vt:lpwstr>_Toc171437625</vt:lpwstr>
      </vt:variant>
      <vt:variant>
        <vt:i4>1114165</vt:i4>
      </vt:variant>
      <vt:variant>
        <vt:i4>266</vt:i4>
      </vt:variant>
      <vt:variant>
        <vt:i4>0</vt:i4>
      </vt:variant>
      <vt:variant>
        <vt:i4>5</vt:i4>
      </vt:variant>
      <vt:variant>
        <vt:lpwstr/>
      </vt:variant>
      <vt:variant>
        <vt:lpwstr>_Toc171437624</vt:lpwstr>
      </vt:variant>
      <vt:variant>
        <vt:i4>1114165</vt:i4>
      </vt:variant>
      <vt:variant>
        <vt:i4>260</vt:i4>
      </vt:variant>
      <vt:variant>
        <vt:i4>0</vt:i4>
      </vt:variant>
      <vt:variant>
        <vt:i4>5</vt:i4>
      </vt:variant>
      <vt:variant>
        <vt:lpwstr/>
      </vt:variant>
      <vt:variant>
        <vt:lpwstr>_Toc171437623</vt:lpwstr>
      </vt:variant>
      <vt:variant>
        <vt:i4>1114165</vt:i4>
      </vt:variant>
      <vt:variant>
        <vt:i4>254</vt:i4>
      </vt:variant>
      <vt:variant>
        <vt:i4>0</vt:i4>
      </vt:variant>
      <vt:variant>
        <vt:i4>5</vt:i4>
      </vt:variant>
      <vt:variant>
        <vt:lpwstr/>
      </vt:variant>
      <vt:variant>
        <vt:lpwstr>_Toc171437622</vt:lpwstr>
      </vt:variant>
      <vt:variant>
        <vt:i4>1114165</vt:i4>
      </vt:variant>
      <vt:variant>
        <vt:i4>248</vt:i4>
      </vt:variant>
      <vt:variant>
        <vt:i4>0</vt:i4>
      </vt:variant>
      <vt:variant>
        <vt:i4>5</vt:i4>
      </vt:variant>
      <vt:variant>
        <vt:lpwstr/>
      </vt:variant>
      <vt:variant>
        <vt:lpwstr>_Toc171437621</vt:lpwstr>
      </vt:variant>
      <vt:variant>
        <vt:i4>1114165</vt:i4>
      </vt:variant>
      <vt:variant>
        <vt:i4>242</vt:i4>
      </vt:variant>
      <vt:variant>
        <vt:i4>0</vt:i4>
      </vt:variant>
      <vt:variant>
        <vt:i4>5</vt:i4>
      </vt:variant>
      <vt:variant>
        <vt:lpwstr/>
      </vt:variant>
      <vt:variant>
        <vt:lpwstr>_Toc171437620</vt:lpwstr>
      </vt:variant>
      <vt:variant>
        <vt:i4>1179701</vt:i4>
      </vt:variant>
      <vt:variant>
        <vt:i4>236</vt:i4>
      </vt:variant>
      <vt:variant>
        <vt:i4>0</vt:i4>
      </vt:variant>
      <vt:variant>
        <vt:i4>5</vt:i4>
      </vt:variant>
      <vt:variant>
        <vt:lpwstr/>
      </vt:variant>
      <vt:variant>
        <vt:lpwstr>_Toc171437619</vt:lpwstr>
      </vt:variant>
      <vt:variant>
        <vt:i4>1179701</vt:i4>
      </vt:variant>
      <vt:variant>
        <vt:i4>230</vt:i4>
      </vt:variant>
      <vt:variant>
        <vt:i4>0</vt:i4>
      </vt:variant>
      <vt:variant>
        <vt:i4>5</vt:i4>
      </vt:variant>
      <vt:variant>
        <vt:lpwstr/>
      </vt:variant>
      <vt:variant>
        <vt:lpwstr>_Toc171437618</vt:lpwstr>
      </vt:variant>
      <vt:variant>
        <vt:i4>1179701</vt:i4>
      </vt:variant>
      <vt:variant>
        <vt:i4>224</vt:i4>
      </vt:variant>
      <vt:variant>
        <vt:i4>0</vt:i4>
      </vt:variant>
      <vt:variant>
        <vt:i4>5</vt:i4>
      </vt:variant>
      <vt:variant>
        <vt:lpwstr/>
      </vt:variant>
      <vt:variant>
        <vt:lpwstr>_Toc171437617</vt:lpwstr>
      </vt:variant>
      <vt:variant>
        <vt:i4>1179701</vt:i4>
      </vt:variant>
      <vt:variant>
        <vt:i4>218</vt:i4>
      </vt:variant>
      <vt:variant>
        <vt:i4>0</vt:i4>
      </vt:variant>
      <vt:variant>
        <vt:i4>5</vt:i4>
      </vt:variant>
      <vt:variant>
        <vt:lpwstr/>
      </vt:variant>
      <vt:variant>
        <vt:lpwstr>_Toc171437616</vt:lpwstr>
      </vt:variant>
      <vt:variant>
        <vt:i4>1179701</vt:i4>
      </vt:variant>
      <vt:variant>
        <vt:i4>212</vt:i4>
      </vt:variant>
      <vt:variant>
        <vt:i4>0</vt:i4>
      </vt:variant>
      <vt:variant>
        <vt:i4>5</vt:i4>
      </vt:variant>
      <vt:variant>
        <vt:lpwstr/>
      </vt:variant>
      <vt:variant>
        <vt:lpwstr>_Toc171437615</vt:lpwstr>
      </vt:variant>
      <vt:variant>
        <vt:i4>1179701</vt:i4>
      </vt:variant>
      <vt:variant>
        <vt:i4>206</vt:i4>
      </vt:variant>
      <vt:variant>
        <vt:i4>0</vt:i4>
      </vt:variant>
      <vt:variant>
        <vt:i4>5</vt:i4>
      </vt:variant>
      <vt:variant>
        <vt:lpwstr/>
      </vt:variant>
      <vt:variant>
        <vt:lpwstr>_Toc171437614</vt:lpwstr>
      </vt:variant>
      <vt:variant>
        <vt:i4>1179701</vt:i4>
      </vt:variant>
      <vt:variant>
        <vt:i4>200</vt:i4>
      </vt:variant>
      <vt:variant>
        <vt:i4>0</vt:i4>
      </vt:variant>
      <vt:variant>
        <vt:i4>5</vt:i4>
      </vt:variant>
      <vt:variant>
        <vt:lpwstr/>
      </vt:variant>
      <vt:variant>
        <vt:lpwstr>_Toc171437613</vt:lpwstr>
      </vt:variant>
      <vt:variant>
        <vt:i4>1179701</vt:i4>
      </vt:variant>
      <vt:variant>
        <vt:i4>194</vt:i4>
      </vt:variant>
      <vt:variant>
        <vt:i4>0</vt:i4>
      </vt:variant>
      <vt:variant>
        <vt:i4>5</vt:i4>
      </vt:variant>
      <vt:variant>
        <vt:lpwstr/>
      </vt:variant>
      <vt:variant>
        <vt:lpwstr>_Toc171437612</vt:lpwstr>
      </vt:variant>
      <vt:variant>
        <vt:i4>1179701</vt:i4>
      </vt:variant>
      <vt:variant>
        <vt:i4>188</vt:i4>
      </vt:variant>
      <vt:variant>
        <vt:i4>0</vt:i4>
      </vt:variant>
      <vt:variant>
        <vt:i4>5</vt:i4>
      </vt:variant>
      <vt:variant>
        <vt:lpwstr/>
      </vt:variant>
      <vt:variant>
        <vt:lpwstr>_Toc171437611</vt:lpwstr>
      </vt:variant>
      <vt:variant>
        <vt:i4>1179701</vt:i4>
      </vt:variant>
      <vt:variant>
        <vt:i4>182</vt:i4>
      </vt:variant>
      <vt:variant>
        <vt:i4>0</vt:i4>
      </vt:variant>
      <vt:variant>
        <vt:i4>5</vt:i4>
      </vt:variant>
      <vt:variant>
        <vt:lpwstr/>
      </vt:variant>
      <vt:variant>
        <vt:lpwstr>_Toc171437610</vt:lpwstr>
      </vt:variant>
      <vt:variant>
        <vt:i4>1245237</vt:i4>
      </vt:variant>
      <vt:variant>
        <vt:i4>176</vt:i4>
      </vt:variant>
      <vt:variant>
        <vt:i4>0</vt:i4>
      </vt:variant>
      <vt:variant>
        <vt:i4>5</vt:i4>
      </vt:variant>
      <vt:variant>
        <vt:lpwstr/>
      </vt:variant>
      <vt:variant>
        <vt:lpwstr>_Toc171437609</vt:lpwstr>
      </vt:variant>
      <vt:variant>
        <vt:i4>1245237</vt:i4>
      </vt:variant>
      <vt:variant>
        <vt:i4>170</vt:i4>
      </vt:variant>
      <vt:variant>
        <vt:i4>0</vt:i4>
      </vt:variant>
      <vt:variant>
        <vt:i4>5</vt:i4>
      </vt:variant>
      <vt:variant>
        <vt:lpwstr/>
      </vt:variant>
      <vt:variant>
        <vt:lpwstr>_Toc171437608</vt:lpwstr>
      </vt:variant>
      <vt:variant>
        <vt:i4>1245237</vt:i4>
      </vt:variant>
      <vt:variant>
        <vt:i4>164</vt:i4>
      </vt:variant>
      <vt:variant>
        <vt:i4>0</vt:i4>
      </vt:variant>
      <vt:variant>
        <vt:i4>5</vt:i4>
      </vt:variant>
      <vt:variant>
        <vt:lpwstr/>
      </vt:variant>
      <vt:variant>
        <vt:lpwstr>_Toc171437607</vt:lpwstr>
      </vt:variant>
      <vt:variant>
        <vt:i4>1245237</vt:i4>
      </vt:variant>
      <vt:variant>
        <vt:i4>158</vt:i4>
      </vt:variant>
      <vt:variant>
        <vt:i4>0</vt:i4>
      </vt:variant>
      <vt:variant>
        <vt:i4>5</vt:i4>
      </vt:variant>
      <vt:variant>
        <vt:lpwstr/>
      </vt:variant>
      <vt:variant>
        <vt:lpwstr>_Toc171437606</vt:lpwstr>
      </vt:variant>
      <vt:variant>
        <vt:i4>1245237</vt:i4>
      </vt:variant>
      <vt:variant>
        <vt:i4>152</vt:i4>
      </vt:variant>
      <vt:variant>
        <vt:i4>0</vt:i4>
      </vt:variant>
      <vt:variant>
        <vt:i4>5</vt:i4>
      </vt:variant>
      <vt:variant>
        <vt:lpwstr/>
      </vt:variant>
      <vt:variant>
        <vt:lpwstr>_Toc171437605</vt:lpwstr>
      </vt:variant>
      <vt:variant>
        <vt:i4>1245237</vt:i4>
      </vt:variant>
      <vt:variant>
        <vt:i4>146</vt:i4>
      </vt:variant>
      <vt:variant>
        <vt:i4>0</vt:i4>
      </vt:variant>
      <vt:variant>
        <vt:i4>5</vt:i4>
      </vt:variant>
      <vt:variant>
        <vt:lpwstr/>
      </vt:variant>
      <vt:variant>
        <vt:lpwstr>_Toc171437604</vt:lpwstr>
      </vt:variant>
      <vt:variant>
        <vt:i4>1245237</vt:i4>
      </vt:variant>
      <vt:variant>
        <vt:i4>140</vt:i4>
      </vt:variant>
      <vt:variant>
        <vt:i4>0</vt:i4>
      </vt:variant>
      <vt:variant>
        <vt:i4>5</vt:i4>
      </vt:variant>
      <vt:variant>
        <vt:lpwstr/>
      </vt:variant>
      <vt:variant>
        <vt:lpwstr>_Toc171437603</vt:lpwstr>
      </vt:variant>
      <vt:variant>
        <vt:i4>1245237</vt:i4>
      </vt:variant>
      <vt:variant>
        <vt:i4>134</vt:i4>
      </vt:variant>
      <vt:variant>
        <vt:i4>0</vt:i4>
      </vt:variant>
      <vt:variant>
        <vt:i4>5</vt:i4>
      </vt:variant>
      <vt:variant>
        <vt:lpwstr/>
      </vt:variant>
      <vt:variant>
        <vt:lpwstr>_Toc171437602</vt:lpwstr>
      </vt:variant>
      <vt:variant>
        <vt:i4>1245237</vt:i4>
      </vt:variant>
      <vt:variant>
        <vt:i4>128</vt:i4>
      </vt:variant>
      <vt:variant>
        <vt:i4>0</vt:i4>
      </vt:variant>
      <vt:variant>
        <vt:i4>5</vt:i4>
      </vt:variant>
      <vt:variant>
        <vt:lpwstr/>
      </vt:variant>
      <vt:variant>
        <vt:lpwstr>_Toc171437601</vt:lpwstr>
      </vt:variant>
      <vt:variant>
        <vt:i4>1245237</vt:i4>
      </vt:variant>
      <vt:variant>
        <vt:i4>122</vt:i4>
      </vt:variant>
      <vt:variant>
        <vt:i4>0</vt:i4>
      </vt:variant>
      <vt:variant>
        <vt:i4>5</vt:i4>
      </vt:variant>
      <vt:variant>
        <vt:lpwstr/>
      </vt:variant>
      <vt:variant>
        <vt:lpwstr>_Toc171437600</vt:lpwstr>
      </vt:variant>
      <vt:variant>
        <vt:i4>1703990</vt:i4>
      </vt:variant>
      <vt:variant>
        <vt:i4>116</vt:i4>
      </vt:variant>
      <vt:variant>
        <vt:i4>0</vt:i4>
      </vt:variant>
      <vt:variant>
        <vt:i4>5</vt:i4>
      </vt:variant>
      <vt:variant>
        <vt:lpwstr/>
      </vt:variant>
      <vt:variant>
        <vt:lpwstr>_Toc171437599</vt:lpwstr>
      </vt:variant>
      <vt:variant>
        <vt:i4>1703990</vt:i4>
      </vt:variant>
      <vt:variant>
        <vt:i4>110</vt:i4>
      </vt:variant>
      <vt:variant>
        <vt:i4>0</vt:i4>
      </vt:variant>
      <vt:variant>
        <vt:i4>5</vt:i4>
      </vt:variant>
      <vt:variant>
        <vt:lpwstr/>
      </vt:variant>
      <vt:variant>
        <vt:lpwstr>_Toc171437598</vt:lpwstr>
      </vt:variant>
      <vt:variant>
        <vt:i4>1703990</vt:i4>
      </vt:variant>
      <vt:variant>
        <vt:i4>104</vt:i4>
      </vt:variant>
      <vt:variant>
        <vt:i4>0</vt:i4>
      </vt:variant>
      <vt:variant>
        <vt:i4>5</vt:i4>
      </vt:variant>
      <vt:variant>
        <vt:lpwstr/>
      </vt:variant>
      <vt:variant>
        <vt:lpwstr>_Toc171437597</vt:lpwstr>
      </vt:variant>
      <vt:variant>
        <vt:i4>1703990</vt:i4>
      </vt:variant>
      <vt:variant>
        <vt:i4>98</vt:i4>
      </vt:variant>
      <vt:variant>
        <vt:i4>0</vt:i4>
      </vt:variant>
      <vt:variant>
        <vt:i4>5</vt:i4>
      </vt:variant>
      <vt:variant>
        <vt:lpwstr/>
      </vt:variant>
      <vt:variant>
        <vt:lpwstr>_Toc171437596</vt:lpwstr>
      </vt:variant>
      <vt:variant>
        <vt:i4>1703990</vt:i4>
      </vt:variant>
      <vt:variant>
        <vt:i4>92</vt:i4>
      </vt:variant>
      <vt:variant>
        <vt:i4>0</vt:i4>
      </vt:variant>
      <vt:variant>
        <vt:i4>5</vt:i4>
      </vt:variant>
      <vt:variant>
        <vt:lpwstr/>
      </vt:variant>
      <vt:variant>
        <vt:lpwstr>_Toc171437595</vt:lpwstr>
      </vt:variant>
      <vt:variant>
        <vt:i4>1703990</vt:i4>
      </vt:variant>
      <vt:variant>
        <vt:i4>86</vt:i4>
      </vt:variant>
      <vt:variant>
        <vt:i4>0</vt:i4>
      </vt:variant>
      <vt:variant>
        <vt:i4>5</vt:i4>
      </vt:variant>
      <vt:variant>
        <vt:lpwstr/>
      </vt:variant>
      <vt:variant>
        <vt:lpwstr>_Toc171437594</vt:lpwstr>
      </vt:variant>
      <vt:variant>
        <vt:i4>1703990</vt:i4>
      </vt:variant>
      <vt:variant>
        <vt:i4>80</vt:i4>
      </vt:variant>
      <vt:variant>
        <vt:i4>0</vt:i4>
      </vt:variant>
      <vt:variant>
        <vt:i4>5</vt:i4>
      </vt:variant>
      <vt:variant>
        <vt:lpwstr/>
      </vt:variant>
      <vt:variant>
        <vt:lpwstr>_Toc171437593</vt:lpwstr>
      </vt:variant>
      <vt:variant>
        <vt:i4>1703990</vt:i4>
      </vt:variant>
      <vt:variant>
        <vt:i4>74</vt:i4>
      </vt:variant>
      <vt:variant>
        <vt:i4>0</vt:i4>
      </vt:variant>
      <vt:variant>
        <vt:i4>5</vt:i4>
      </vt:variant>
      <vt:variant>
        <vt:lpwstr/>
      </vt:variant>
      <vt:variant>
        <vt:lpwstr>_Toc171437592</vt:lpwstr>
      </vt:variant>
      <vt:variant>
        <vt:i4>1703990</vt:i4>
      </vt:variant>
      <vt:variant>
        <vt:i4>68</vt:i4>
      </vt:variant>
      <vt:variant>
        <vt:i4>0</vt:i4>
      </vt:variant>
      <vt:variant>
        <vt:i4>5</vt:i4>
      </vt:variant>
      <vt:variant>
        <vt:lpwstr/>
      </vt:variant>
      <vt:variant>
        <vt:lpwstr>_Toc171437591</vt:lpwstr>
      </vt:variant>
      <vt:variant>
        <vt:i4>1703990</vt:i4>
      </vt:variant>
      <vt:variant>
        <vt:i4>62</vt:i4>
      </vt:variant>
      <vt:variant>
        <vt:i4>0</vt:i4>
      </vt:variant>
      <vt:variant>
        <vt:i4>5</vt:i4>
      </vt:variant>
      <vt:variant>
        <vt:lpwstr/>
      </vt:variant>
      <vt:variant>
        <vt:lpwstr>_Toc171437590</vt:lpwstr>
      </vt:variant>
      <vt:variant>
        <vt:i4>1769526</vt:i4>
      </vt:variant>
      <vt:variant>
        <vt:i4>56</vt:i4>
      </vt:variant>
      <vt:variant>
        <vt:i4>0</vt:i4>
      </vt:variant>
      <vt:variant>
        <vt:i4>5</vt:i4>
      </vt:variant>
      <vt:variant>
        <vt:lpwstr/>
      </vt:variant>
      <vt:variant>
        <vt:lpwstr>_Toc171437589</vt:lpwstr>
      </vt:variant>
      <vt:variant>
        <vt:i4>1769526</vt:i4>
      </vt:variant>
      <vt:variant>
        <vt:i4>50</vt:i4>
      </vt:variant>
      <vt:variant>
        <vt:i4>0</vt:i4>
      </vt:variant>
      <vt:variant>
        <vt:i4>5</vt:i4>
      </vt:variant>
      <vt:variant>
        <vt:lpwstr/>
      </vt:variant>
      <vt:variant>
        <vt:lpwstr>_Toc171437588</vt:lpwstr>
      </vt:variant>
      <vt:variant>
        <vt:i4>1769526</vt:i4>
      </vt:variant>
      <vt:variant>
        <vt:i4>44</vt:i4>
      </vt:variant>
      <vt:variant>
        <vt:i4>0</vt:i4>
      </vt:variant>
      <vt:variant>
        <vt:i4>5</vt:i4>
      </vt:variant>
      <vt:variant>
        <vt:lpwstr/>
      </vt:variant>
      <vt:variant>
        <vt:lpwstr>_Toc171437587</vt:lpwstr>
      </vt:variant>
      <vt:variant>
        <vt:i4>1769526</vt:i4>
      </vt:variant>
      <vt:variant>
        <vt:i4>38</vt:i4>
      </vt:variant>
      <vt:variant>
        <vt:i4>0</vt:i4>
      </vt:variant>
      <vt:variant>
        <vt:i4>5</vt:i4>
      </vt:variant>
      <vt:variant>
        <vt:lpwstr/>
      </vt:variant>
      <vt:variant>
        <vt:lpwstr>_Toc171437586</vt:lpwstr>
      </vt:variant>
      <vt:variant>
        <vt:i4>1769526</vt:i4>
      </vt:variant>
      <vt:variant>
        <vt:i4>32</vt:i4>
      </vt:variant>
      <vt:variant>
        <vt:i4>0</vt:i4>
      </vt:variant>
      <vt:variant>
        <vt:i4>5</vt:i4>
      </vt:variant>
      <vt:variant>
        <vt:lpwstr/>
      </vt:variant>
      <vt:variant>
        <vt:lpwstr>_Toc171437585</vt:lpwstr>
      </vt:variant>
      <vt:variant>
        <vt:i4>1769526</vt:i4>
      </vt:variant>
      <vt:variant>
        <vt:i4>26</vt:i4>
      </vt:variant>
      <vt:variant>
        <vt:i4>0</vt:i4>
      </vt:variant>
      <vt:variant>
        <vt:i4>5</vt:i4>
      </vt:variant>
      <vt:variant>
        <vt:lpwstr/>
      </vt:variant>
      <vt:variant>
        <vt:lpwstr>_Toc171437584</vt:lpwstr>
      </vt:variant>
      <vt:variant>
        <vt:i4>1769526</vt:i4>
      </vt:variant>
      <vt:variant>
        <vt:i4>20</vt:i4>
      </vt:variant>
      <vt:variant>
        <vt:i4>0</vt:i4>
      </vt:variant>
      <vt:variant>
        <vt:i4>5</vt:i4>
      </vt:variant>
      <vt:variant>
        <vt:lpwstr/>
      </vt:variant>
      <vt:variant>
        <vt:lpwstr>_Toc171437583</vt:lpwstr>
      </vt:variant>
      <vt:variant>
        <vt:i4>1769526</vt:i4>
      </vt:variant>
      <vt:variant>
        <vt:i4>14</vt:i4>
      </vt:variant>
      <vt:variant>
        <vt:i4>0</vt:i4>
      </vt:variant>
      <vt:variant>
        <vt:i4>5</vt:i4>
      </vt:variant>
      <vt:variant>
        <vt:lpwstr/>
      </vt:variant>
      <vt:variant>
        <vt:lpwstr>_Toc171437582</vt:lpwstr>
      </vt:variant>
      <vt:variant>
        <vt:i4>1769526</vt:i4>
      </vt:variant>
      <vt:variant>
        <vt:i4>8</vt:i4>
      </vt:variant>
      <vt:variant>
        <vt:i4>0</vt:i4>
      </vt:variant>
      <vt:variant>
        <vt:i4>5</vt:i4>
      </vt:variant>
      <vt:variant>
        <vt:lpwstr/>
      </vt:variant>
      <vt:variant>
        <vt:lpwstr>_Toc171437581</vt:lpwstr>
      </vt:variant>
      <vt:variant>
        <vt:i4>1769526</vt:i4>
      </vt:variant>
      <vt:variant>
        <vt:i4>2</vt:i4>
      </vt:variant>
      <vt:variant>
        <vt:i4>0</vt:i4>
      </vt:variant>
      <vt:variant>
        <vt:i4>5</vt:i4>
      </vt:variant>
      <vt:variant>
        <vt:lpwstr/>
      </vt:variant>
      <vt:variant>
        <vt:lpwstr>_Toc171437580</vt:lpwstr>
      </vt:variant>
      <vt:variant>
        <vt:i4>196716</vt:i4>
      </vt:variant>
      <vt:variant>
        <vt:i4>18</vt:i4>
      </vt:variant>
      <vt:variant>
        <vt:i4>0</vt:i4>
      </vt:variant>
      <vt:variant>
        <vt:i4>5</vt:i4>
      </vt:variant>
      <vt:variant>
        <vt:lpwstr>mailto:Henk.Kat@kadaster.nl</vt:lpwstr>
      </vt:variant>
      <vt:variant>
        <vt:lpwstr/>
      </vt:variant>
      <vt:variant>
        <vt:i4>196716</vt:i4>
      </vt:variant>
      <vt:variant>
        <vt:i4>15</vt:i4>
      </vt:variant>
      <vt:variant>
        <vt:i4>0</vt:i4>
      </vt:variant>
      <vt:variant>
        <vt:i4>5</vt:i4>
      </vt:variant>
      <vt:variant>
        <vt:lpwstr>mailto:Henk.Kat@kadaster.nl</vt:lpwstr>
      </vt:variant>
      <vt:variant>
        <vt:lpwstr/>
      </vt:variant>
      <vt:variant>
        <vt:i4>196716</vt:i4>
      </vt:variant>
      <vt:variant>
        <vt:i4>12</vt:i4>
      </vt:variant>
      <vt:variant>
        <vt:i4>0</vt:i4>
      </vt:variant>
      <vt:variant>
        <vt:i4>5</vt:i4>
      </vt:variant>
      <vt:variant>
        <vt:lpwstr>mailto:Henk.Kat@kadaster.nl</vt:lpwstr>
      </vt:variant>
      <vt:variant>
        <vt:lpwstr/>
      </vt:variant>
      <vt:variant>
        <vt:i4>3014728</vt:i4>
      </vt:variant>
      <vt:variant>
        <vt:i4>9</vt:i4>
      </vt:variant>
      <vt:variant>
        <vt:i4>0</vt:i4>
      </vt:variant>
      <vt:variant>
        <vt:i4>5</vt:i4>
      </vt:variant>
      <vt:variant>
        <vt:lpwstr>mailto:martine.bastiaansen@kadaster.nl</vt:lpwstr>
      </vt:variant>
      <vt:variant>
        <vt:lpwstr/>
      </vt:variant>
      <vt:variant>
        <vt:i4>196716</vt:i4>
      </vt:variant>
      <vt:variant>
        <vt:i4>6</vt:i4>
      </vt:variant>
      <vt:variant>
        <vt:i4>0</vt:i4>
      </vt:variant>
      <vt:variant>
        <vt:i4>5</vt:i4>
      </vt:variant>
      <vt:variant>
        <vt:lpwstr>mailto:Henk.Kat@kadaster.nl</vt:lpwstr>
      </vt:variant>
      <vt:variant>
        <vt:lpwstr/>
      </vt:variant>
      <vt:variant>
        <vt:i4>2293845</vt:i4>
      </vt:variant>
      <vt:variant>
        <vt:i4>3</vt:i4>
      </vt:variant>
      <vt:variant>
        <vt:i4>0</vt:i4>
      </vt:variant>
      <vt:variant>
        <vt:i4>5</vt:i4>
      </vt:variant>
      <vt:variant>
        <vt:lpwstr>mailto:petra.hoekstra@kadaster.nl</vt:lpwstr>
      </vt:variant>
      <vt:variant>
        <vt:lpwstr/>
      </vt:variant>
      <vt:variant>
        <vt:i4>196716</vt:i4>
      </vt:variant>
      <vt:variant>
        <vt:i4>0</vt:i4>
      </vt:variant>
      <vt:variant>
        <vt:i4>0</vt:i4>
      </vt:variant>
      <vt:variant>
        <vt:i4>5</vt:i4>
      </vt:variant>
      <vt:variant>
        <vt:lpwstr>mailto:Henk.Kat@kadaster.nl</vt:lpwstr>
      </vt:variant>
      <vt:variant>
        <vt:lpwstr/>
      </vt:variant>
      <vt:variant>
        <vt:i4>1900548</vt:i4>
      </vt:variant>
      <vt:variant>
        <vt:i4>0</vt:i4>
      </vt:variant>
      <vt:variant>
        <vt:i4>0</vt:i4>
      </vt:variant>
      <vt:variant>
        <vt:i4>5</vt:i4>
      </vt:variant>
      <vt:variant>
        <vt:lpwstr>https://www.justis.nl/producten/gva/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Graaf, Leonie van de</dc:creator>
  <cp:keywords/>
  <dc:description>Geschikt om teksten op te maken volgens de Kadaster huisstijl met gebruiking van de Kadaster werkbalk.</dc:description>
  <cp:lastModifiedBy>Pim Jonker</cp:lastModifiedBy>
  <cp:revision>6</cp:revision>
  <dcterms:created xsi:type="dcterms:W3CDTF">2024-07-15T16:58:00Z</dcterms:created>
  <dcterms:modified xsi:type="dcterms:W3CDTF">2024-07-15T17:11:00Z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0x01010035CA2F0B433FC640998F968D90583D5E</vt:lpwstr>
  </property>
</Properties>
</file>