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0B035DEC" w:rsidR="0011628C" w:rsidRDefault="0024679D" w:rsidP="00C927BB">
            <w:r w:rsidRPr="0024679D">
              <w:t>ROK Inspecteren en reinigen riolering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5CFDFC70" w:rsidR="008E4E7D" w:rsidRDefault="0024679D" w:rsidP="00C927BB">
            <w:r>
              <w:t>4036008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20024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5"/>
        <w:gridCol w:w="4095"/>
        <w:gridCol w:w="6788"/>
      </w:tblGrid>
      <w:tr w:rsidR="006B11E7" w:rsidRPr="003735E0" w14:paraId="5AE5B13D" w14:textId="77777777" w:rsidTr="00177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5" w:type="dxa"/>
            <w:shd w:val="clear" w:color="auto" w:fill="AEC9FF" w:themeFill="accent2" w:themeFillTint="33"/>
          </w:tcPr>
          <w:p w14:paraId="5FD6D5B4" w14:textId="1C26B81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04FBE84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4" w:type="dxa"/>
            <w:shd w:val="clear" w:color="auto" w:fill="AEC9FF" w:themeFill="accent2" w:themeFillTint="33"/>
          </w:tcPr>
          <w:p w14:paraId="295D1B21" w14:textId="69CB8E3C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49" w:type="dxa"/>
            <w:shd w:val="clear" w:color="auto" w:fill="AEC9FF" w:themeFill="accent2" w:themeFillTint="33"/>
          </w:tcPr>
          <w:p w14:paraId="73E69CFF" w14:textId="0569B54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8" w:type="dxa"/>
            <w:shd w:val="clear" w:color="auto" w:fill="AEC9FF" w:themeFill="accent2" w:themeFillTint="33"/>
          </w:tcPr>
          <w:p w14:paraId="7121E4EF" w14:textId="22299D14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4101" w:type="dxa"/>
            <w:shd w:val="clear" w:color="auto" w:fill="AEC9FF" w:themeFill="accent2" w:themeFillTint="33"/>
          </w:tcPr>
          <w:p w14:paraId="3C58A03B" w14:textId="0C790797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99" w:type="dxa"/>
            <w:shd w:val="clear" w:color="auto" w:fill="AEC9FF" w:themeFill="accent2" w:themeFillTint="33"/>
          </w:tcPr>
          <w:p w14:paraId="2F07D791" w14:textId="2DC5553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6B11E7" w14:paraId="4DF926B4" w14:textId="77777777" w:rsidTr="00177E33">
        <w:tc>
          <w:tcPr>
            <w:tcW w:w="1595" w:type="dxa"/>
          </w:tcPr>
          <w:p w14:paraId="15D242CC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E593F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0E08F8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1EFF9F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E55B8E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9A4178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726FE5E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FCCFF43" w14:textId="77777777" w:rsidTr="00177E33">
        <w:tc>
          <w:tcPr>
            <w:tcW w:w="1595" w:type="dxa"/>
          </w:tcPr>
          <w:p w14:paraId="78869558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5E1C434F" w14:textId="184BE9F1" w:rsidR="006B11E7" w:rsidRPr="00177E33" w:rsidRDefault="006B11E7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D4F0EB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CF4FE6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3DD00FE1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71FE048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FF9391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4702381E" w14:textId="77777777" w:rsidTr="00177E33">
        <w:tc>
          <w:tcPr>
            <w:tcW w:w="1595" w:type="dxa"/>
          </w:tcPr>
          <w:p w14:paraId="32FB8C69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7746697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47F0F6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9F3F032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E529E67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293D9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D06C00B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10D4330F" w14:textId="77777777" w:rsidTr="00177E33">
        <w:tc>
          <w:tcPr>
            <w:tcW w:w="1595" w:type="dxa"/>
          </w:tcPr>
          <w:p w14:paraId="14BCDC4B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2C5BE7B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CD60F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B187935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4EE9F3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15E432B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4381B8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E94EAA8" w14:textId="77777777" w:rsidTr="00177E33">
        <w:tc>
          <w:tcPr>
            <w:tcW w:w="1595" w:type="dxa"/>
          </w:tcPr>
          <w:p w14:paraId="4D437E22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14AC2A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1C1B6F5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38C410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6A7F8F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5062D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070D46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2DFC8F01" w14:textId="77777777" w:rsidTr="00177E33">
        <w:tc>
          <w:tcPr>
            <w:tcW w:w="1595" w:type="dxa"/>
          </w:tcPr>
          <w:p w14:paraId="68E561A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2E0DC0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4766C40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C7B0A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7430F3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2AB456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F93A3B8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BCC38EF" w14:textId="77777777" w:rsidTr="00177E33">
        <w:tc>
          <w:tcPr>
            <w:tcW w:w="1595" w:type="dxa"/>
          </w:tcPr>
          <w:p w14:paraId="11FF4C12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A1601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938868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88E8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32F37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0B24EE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89E2B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58669F9" w14:textId="77777777" w:rsidTr="00177E33">
        <w:tc>
          <w:tcPr>
            <w:tcW w:w="1595" w:type="dxa"/>
          </w:tcPr>
          <w:p w14:paraId="532C540D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6A167C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9178DE4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AB580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35D6D4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235D0C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5980F0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111217E5" w14:textId="77777777" w:rsidTr="00177E33">
        <w:tc>
          <w:tcPr>
            <w:tcW w:w="1595" w:type="dxa"/>
          </w:tcPr>
          <w:p w14:paraId="2745A2C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5815A7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E797D3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5C4D6C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718F6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E9731D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5FF3A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F4F65B8" w14:textId="77777777" w:rsidTr="00177E33">
        <w:tc>
          <w:tcPr>
            <w:tcW w:w="1595" w:type="dxa"/>
          </w:tcPr>
          <w:p w14:paraId="3295D2E4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8C83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32A592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3AABE6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ABC84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C2F7F7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53A0E9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D5F077E" w14:textId="77777777" w:rsidTr="00177E33">
        <w:tc>
          <w:tcPr>
            <w:tcW w:w="1595" w:type="dxa"/>
          </w:tcPr>
          <w:p w14:paraId="327AF8FA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2AE4DD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ECE9C0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2D050E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CBB915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2C2B88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2CEBC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2DAA1D9" w14:textId="77777777" w:rsidTr="00177E33">
        <w:tc>
          <w:tcPr>
            <w:tcW w:w="1595" w:type="dxa"/>
          </w:tcPr>
          <w:p w14:paraId="2BBF6D8E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9DAA5A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4127D1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455D1B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5C3F8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CFF537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A3232FC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570E4CF5" w14:textId="77777777" w:rsidTr="00177E33">
        <w:tc>
          <w:tcPr>
            <w:tcW w:w="1595" w:type="dxa"/>
          </w:tcPr>
          <w:p w14:paraId="471F63B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1A4043E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2E7912F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5DA3E3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0928B3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0F2B955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ABCC640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C51A714" w14:textId="77777777" w:rsidTr="00177E33">
        <w:tc>
          <w:tcPr>
            <w:tcW w:w="1595" w:type="dxa"/>
          </w:tcPr>
          <w:p w14:paraId="01FA7AF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14CB2D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675E32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239777F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4E15B9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483F0D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4BC714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EC407C8" w14:textId="77777777" w:rsidTr="00177E33">
        <w:tc>
          <w:tcPr>
            <w:tcW w:w="1595" w:type="dxa"/>
          </w:tcPr>
          <w:p w14:paraId="02F61D36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6CB603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337997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06650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4B5DD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62E49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EE7D42F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305071A" w14:textId="77777777" w:rsidTr="00177E33">
        <w:tc>
          <w:tcPr>
            <w:tcW w:w="1595" w:type="dxa"/>
          </w:tcPr>
          <w:p w14:paraId="687FE4DC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D7BB4A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DCF0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983FA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72328C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DF825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B97A0EB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3D40AEC" w14:textId="77777777" w:rsidTr="00177E33">
        <w:tc>
          <w:tcPr>
            <w:tcW w:w="1595" w:type="dxa"/>
          </w:tcPr>
          <w:p w14:paraId="1A3569D3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E2996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C77C8D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A6185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A43ABA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11DB10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B1C9D86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8E4E7D" w14:paraId="64643026" w14:textId="77777777" w:rsidTr="00177E33">
        <w:tc>
          <w:tcPr>
            <w:tcW w:w="1595" w:type="dxa"/>
          </w:tcPr>
          <w:p w14:paraId="5D5889C3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8A9F2CE" w14:textId="77777777" w:rsidR="008E4E7D" w:rsidRPr="00177E33" w:rsidRDefault="008E4E7D" w:rsidP="00C927BB"/>
        </w:tc>
        <w:tc>
          <w:tcPr>
            <w:tcW w:w="2384" w:type="dxa"/>
          </w:tcPr>
          <w:p w14:paraId="1AD49112" w14:textId="77777777" w:rsidR="008E4E7D" w:rsidRPr="00177E33" w:rsidRDefault="008E4E7D" w:rsidP="00C927BB"/>
        </w:tc>
        <w:tc>
          <w:tcPr>
            <w:tcW w:w="549" w:type="dxa"/>
          </w:tcPr>
          <w:p w14:paraId="67CE16E9" w14:textId="77777777" w:rsidR="008E4E7D" w:rsidRPr="00177E33" w:rsidRDefault="008E4E7D" w:rsidP="00C927BB"/>
        </w:tc>
        <w:tc>
          <w:tcPr>
            <w:tcW w:w="2768" w:type="dxa"/>
          </w:tcPr>
          <w:p w14:paraId="6851CB66" w14:textId="77777777" w:rsidR="008E4E7D" w:rsidRPr="00177E33" w:rsidRDefault="008E4E7D" w:rsidP="00C927BB"/>
        </w:tc>
        <w:tc>
          <w:tcPr>
            <w:tcW w:w="4101" w:type="dxa"/>
          </w:tcPr>
          <w:p w14:paraId="24F4F155" w14:textId="77777777" w:rsidR="008E4E7D" w:rsidRPr="00177E33" w:rsidRDefault="008E4E7D" w:rsidP="00C927BB"/>
        </w:tc>
        <w:tc>
          <w:tcPr>
            <w:tcW w:w="6799" w:type="dxa"/>
          </w:tcPr>
          <w:p w14:paraId="63DB0538" w14:textId="77777777" w:rsidR="008E4E7D" w:rsidRPr="00177E33" w:rsidRDefault="008E4E7D" w:rsidP="00C927BB"/>
        </w:tc>
      </w:tr>
      <w:tr w:rsidR="008E4E7D" w14:paraId="05050428" w14:textId="77777777" w:rsidTr="00177E33">
        <w:tc>
          <w:tcPr>
            <w:tcW w:w="1595" w:type="dxa"/>
          </w:tcPr>
          <w:p w14:paraId="6666BEEB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B722AD" w14:textId="77777777" w:rsidR="008E4E7D" w:rsidRPr="00177E33" w:rsidRDefault="008E4E7D" w:rsidP="00C927BB"/>
        </w:tc>
        <w:tc>
          <w:tcPr>
            <w:tcW w:w="2384" w:type="dxa"/>
          </w:tcPr>
          <w:p w14:paraId="22BA1081" w14:textId="77777777" w:rsidR="008E4E7D" w:rsidRPr="00177E33" w:rsidRDefault="008E4E7D" w:rsidP="00C927BB"/>
        </w:tc>
        <w:tc>
          <w:tcPr>
            <w:tcW w:w="549" w:type="dxa"/>
          </w:tcPr>
          <w:p w14:paraId="5717ED8B" w14:textId="77777777" w:rsidR="008E4E7D" w:rsidRPr="00177E33" w:rsidRDefault="008E4E7D" w:rsidP="00C927BB"/>
        </w:tc>
        <w:tc>
          <w:tcPr>
            <w:tcW w:w="2768" w:type="dxa"/>
          </w:tcPr>
          <w:p w14:paraId="4C00CEAD" w14:textId="77777777" w:rsidR="008E4E7D" w:rsidRPr="00177E33" w:rsidRDefault="008E4E7D" w:rsidP="00C927BB"/>
        </w:tc>
        <w:tc>
          <w:tcPr>
            <w:tcW w:w="4101" w:type="dxa"/>
          </w:tcPr>
          <w:p w14:paraId="5605B33D" w14:textId="77777777" w:rsidR="008E4E7D" w:rsidRPr="00177E33" w:rsidRDefault="008E4E7D" w:rsidP="00C927BB"/>
        </w:tc>
        <w:tc>
          <w:tcPr>
            <w:tcW w:w="6799" w:type="dxa"/>
          </w:tcPr>
          <w:p w14:paraId="33BA16AF" w14:textId="77777777" w:rsidR="008E4E7D" w:rsidRPr="00177E33" w:rsidRDefault="008E4E7D" w:rsidP="00C927BB"/>
        </w:tc>
      </w:tr>
      <w:tr w:rsidR="008E4E7D" w14:paraId="35CDDC86" w14:textId="77777777" w:rsidTr="00177E33">
        <w:tc>
          <w:tcPr>
            <w:tcW w:w="1595" w:type="dxa"/>
          </w:tcPr>
          <w:p w14:paraId="70DE925C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5A1C756" w14:textId="77777777" w:rsidR="008E4E7D" w:rsidRPr="00177E33" w:rsidRDefault="008E4E7D" w:rsidP="00C927BB"/>
        </w:tc>
        <w:tc>
          <w:tcPr>
            <w:tcW w:w="2384" w:type="dxa"/>
          </w:tcPr>
          <w:p w14:paraId="4A690815" w14:textId="77777777" w:rsidR="008E4E7D" w:rsidRPr="00177E33" w:rsidRDefault="008E4E7D" w:rsidP="00C927BB"/>
        </w:tc>
        <w:tc>
          <w:tcPr>
            <w:tcW w:w="549" w:type="dxa"/>
          </w:tcPr>
          <w:p w14:paraId="3A67DF4D" w14:textId="77777777" w:rsidR="008E4E7D" w:rsidRPr="00177E33" w:rsidRDefault="008E4E7D" w:rsidP="00C927BB"/>
        </w:tc>
        <w:tc>
          <w:tcPr>
            <w:tcW w:w="2768" w:type="dxa"/>
          </w:tcPr>
          <w:p w14:paraId="3DEE665D" w14:textId="77777777" w:rsidR="008E4E7D" w:rsidRPr="00177E33" w:rsidRDefault="008E4E7D" w:rsidP="00C927BB"/>
        </w:tc>
        <w:tc>
          <w:tcPr>
            <w:tcW w:w="4101" w:type="dxa"/>
          </w:tcPr>
          <w:p w14:paraId="7DD9CC02" w14:textId="77777777" w:rsidR="008E4E7D" w:rsidRPr="00177E33" w:rsidRDefault="008E4E7D" w:rsidP="00C927BB"/>
        </w:tc>
        <w:tc>
          <w:tcPr>
            <w:tcW w:w="6799" w:type="dxa"/>
          </w:tcPr>
          <w:p w14:paraId="27745AD8" w14:textId="77777777" w:rsidR="008E4E7D" w:rsidRPr="00177E33" w:rsidRDefault="008E4E7D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15B5F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4679D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EF5D70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7" ma:contentTypeDescription="Een nieuw document maken." ma:contentTypeScope="" ma:versionID="0d52255302042d714ec88da24cab2558">
  <xsd:schema xmlns:xsd="http://www.w3.org/2001/XMLSchema" xmlns:xs="http://www.w3.org/2001/XMLSchema" xmlns:p="http://schemas.microsoft.com/office/2006/metadata/properties" xmlns:ns2="3b4fbce7-7457-4077-8822-5fd466340b0b" targetNamespace="http://schemas.microsoft.com/office/2006/metadata/properties" ma:root="true" ma:fieldsID="6dfe80bb2ccfe6c02f98c44f67436740" ns2:_="">
    <xsd:import namespace="3b4fbce7-7457-4077-8822-5fd466340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70DD9-86CA-4FAD-AEB7-974D5A0E011E}"/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purl.org/dc/dcmitype/"/>
    <ds:schemaRef ds:uri="9025bfce-7644-41ff-9242-4316a8af9377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ed98f67c-1919-4074-973e-72d958f5fb31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47</TotalTime>
  <Pages>1</Pages>
  <Words>38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Anne-Jitske Minnaar</cp:lastModifiedBy>
  <cp:revision>39</cp:revision>
  <cp:lastPrinted>2022-11-03T17:21:00Z</cp:lastPrinted>
  <dcterms:created xsi:type="dcterms:W3CDTF">2023-04-06T21:36:00Z</dcterms:created>
  <dcterms:modified xsi:type="dcterms:W3CDTF">2024-07-24T11:22:00Z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