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7BB05FE5" w:rsidR="0011628C" w:rsidRDefault="006655FF" w:rsidP="00C927BB">
            <w:r w:rsidRPr="006655FF">
              <w:t>ROK Bestrijding Invasieve Exoten Arnhem 2025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2BDA32F7" w:rsidR="008E4E7D" w:rsidRDefault="006655FF" w:rsidP="00C927BB">
            <w:r>
              <w:t>4236587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840" w:type="dxa"/>
        <w:tblLook w:val="04A0" w:firstRow="1" w:lastRow="0" w:firstColumn="1" w:lastColumn="0" w:noHBand="0" w:noVBand="1"/>
      </w:tblPr>
      <w:tblGrid>
        <w:gridCol w:w="1594"/>
        <w:gridCol w:w="1828"/>
        <w:gridCol w:w="2765"/>
        <w:gridCol w:w="7416"/>
        <w:gridCol w:w="6237"/>
      </w:tblGrid>
      <w:tr w:rsidR="00A06FF8" w:rsidRPr="003735E0" w14:paraId="5AE5B13D" w14:textId="77777777" w:rsidTr="00C27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059C5A78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Ref.nr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7EA609BE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Onderwerp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5D9183A4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7416" w:type="dxa"/>
            <w:shd w:val="clear" w:color="auto" w:fill="AEC9FF" w:themeFill="accent2" w:themeFillTint="33"/>
          </w:tcPr>
          <w:p w14:paraId="3C58A03B" w14:textId="2CDF34BC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237" w:type="dxa"/>
            <w:shd w:val="clear" w:color="auto" w:fill="AEC9FF" w:themeFill="accent2" w:themeFillTint="33"/>
          </w:tcPr>
          <w:p w14:paraId="2F07D791" w14:textId="6055F453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FA15D0" w14:paraId="4DF926B4" w14:textId="77777777" w:rsidTr="00C27FB9">
        <w:tc>
          <w:tcPr>
            <w:tcW w:w="1594" w:type="dxa"/>
          </w:tcPr>
          <w:p w14:paraId="15D242C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E593F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29A41784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1726FE5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FCCFF43" w14:textId="77777777" w:rsidTr="00C27FB9">
        <w:tc>
          <w:tcPr>
            <w:tcW w:w="1594" w:type="dxa"/>
          </w:tcPr>
          <w:p w14:paraId="78869558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5E1C434F" w14:textId="184BE9F1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71FE048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38FF939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702381E" w14:textId="77777777" w:rsidTr="00C27FB9">
        <w:tc>
          <w:tcPr>
            <w:tcW w:w="1594" w:type="dxa"/>
          </w:tcPr>
          <w:p w14:paraId="32FB8C69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7746697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4293D95E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3D06C00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0D4330F" w14:textId="77777777" w:rsidTr="00C27FB9">
        <w:tc>
          <w:tcPr>
            <w:tcW w:w="1594" w:type="dxa"/>
          </w:tcPr>
          <w:p w14:paraId="14BCDC4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C5BE7B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215E432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384381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E94EAA8" w14:textId="77777777" w:rsidTr="00C27FB9">
        <w:tc>
          <w:tcPr>
            <w:tcW w:w="1594" w:type="dxa"/>
          </w:tcPr>
          <w:p w14:paraId="4D437E2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14AC2A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45062D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19070D4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DFC8F01" w14:textId="77777777" w:rsidTr="00C27FB9">
        <w:tc>
          <w:tcPr>
            <w:tcW w:w="1594" w:type="dxa"/>
          </w:tcPr>
          <w:p w14:paraId="68E561A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42E0DC0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52AB456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0F93A3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BCC38EF" w14:textId="77777777" w:rsidTr="00C27FB9">
        <w:tc>
          <w:tcPr>
            <w:tcW w:w="1594" w:type="dxa"/>
          </w:tcPr>
          <w:p w14:paraId="11FF4C1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A160132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10B24EE8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2389E2B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58669F9" w14:textId="77777777" w:rsidTr="00C27FB9">
        <w:tc>
          <w:tcPr>
            <w:tcW w:w="1594" w:type="dxa"/>
          </w:tcPr>
          <w:p w14:paraId="532C540D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6A167C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3235D0C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55980F0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11217E5" w14:textId="77777777" w:rsidTr="00C27FB9">
        <w:tc>
          <w:tcPr>
            <w:tcW w:w="1594" w:type="dxa"/>
          </w:tcPr>
          <w:p w14:paraId="2745A2C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5815A7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4E9731D7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195FF3A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F4F65B8" w14:textId="77777777" w:rsidTr="00C27FB9">
        <w:tc>
          <w:tcPr>
            <w:tcW w:w="1594" w:type="dxa"/>
          </w:tcPr>
          <w:p w14:paraId="3295D2E4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8C831C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2C2F7F7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353A0E9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D5F077E" w14:textId="77777777" w:rsidTr="00C27FB9">
        <w:tc>
          <w:tcPr>
            <w:tcW w:w="1594" w:type="dxa"/>
          </w:tcPr>
          <w:p w14:paraId="327AF8FA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2AE4DD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22C2B881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232CEBC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2DAA1D9" w14:textId="77777777" w:rsidTr="00C27FB9">
        <w:tc>
          <w:tcPr>
            <w:tcW w:w="1594" w:type="dxa"/>
          </w:tcPr>
          <w:p w14:paraId="2BBF6D8E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9DAA5A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1CFF537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0A3232FC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570E4CF5" w14:textId="77777777" w:rsidTr="00C27FB9">
        <w:tc>
          <w:tcPr>
            <w:tcW w:w="1594" w:type="dxa"/>
          </w:tcPr>
          <w:p w14:paraId="471F63B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1A4043E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20F2B955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1ABCC640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C51A714" w14:textId="77777777" w:rsidTr="00C27FB9">
        <w:tc>
          <w:tcPr>
            <w:tcW w:w="1594" w:type="dxa"/>
          </w:tcPr>
          <w:p w14:paraId="01FA7AF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14CB2D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5483F0D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64BC714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EC407C8" w14:textId="77777777" w:rsidTr="00C27FB9">
        <w:tc>
          <w:tcPr>
            <w:tcW w:w="1594" w:type="dxa"/>
          </w:tcPr>
          <w:p w14:paraId="02F61D36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6CB603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6A62E49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6EE7D42F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305071A" w14:textId="77777777" w:rsidTr="00C27FB9">
        <w:tc>
          <w:tcPr>
            <w:tcW w:w="1594" w:type="dxa"/>
          </w:tcPr>
          <w:p w14:paraId="687FE4D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D7BB4A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6ADF825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1B97A0E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3D40AEC" w14:textId="77777777" w:rsidTr="00C27FB9">
        <w:tc>
          <w:tcPr>
            <w:tcW w:w="1594" w:type="dxa"/>
          </w:tcPr>
          <w:p w14:paraId="1A3569D3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29964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7416" w:type="dxa"/>
          </w:tcPr>
          <w:p w14:paraId="311DB10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237" w:type="dxa"/>
          </w:tcPr>
          <w:p w14:paraId="5B1C9D8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64643026" w14:textId="77777777" w:rsidTr="00C27FB9">
        <w:tc>
          <w:tcPr>
            <w:tcW w:w="1594" w:type="dxa"/>
          </w:tcPr>
          <w:p w14:paraId="5D5889C3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8A9F2CE" w14:textId="77777777" w:rsidR="00FA15D0" w:rsidRPr="00177E33" w:rsidRDefault="00FA15D0" w:rsidP="00C927BB"/>
        </w:tc>
        <w:tc>
          <w:tcPr>
            <w:tcW w:w="2765" w:type="dxa"/>
          </w:tcPr>
          <w:p w14:paraId="6851CB66" w14:textId="77777777" w:rsidR="00FA15D0" w:rsidRPr="00A06FF8" w:rsidRDefault="00FA15D0" w:rsidP="00C927BB"/>
        </w:tc>
        <w:tc>
          <w:tcPr>
            <w:tcW w:w="7416" w:type="dxa"/>
          </w:tcPr>
          <w:p w14:paraId="24F4F155" w14:textId="77777777" w:rsidR="00FA15D0" w:rsidRPr="00177E33" w:rsidRDefault="00FA15D0" w:rsidP="00C927BB"/>
        </w:tc>
        <w:tc>
          <w:tcPr>
            <w:tcW w:w="6237" w:type="dxa"/>
          </w:tcPr>
          <w:p w14:paraId="63DB0538" w14:textId="77777777" w:rsidR="00FA15D0" w:rsidRPr="00177E33" w:rsidRDefault="00FA15D0" w:rsidP="00C927BB"/>
        </w:tc>
      </w:tr>
      <w:tr w:rsidR="00FA15D0" w14:paraId="05050428" w14:textId="77777777" w:rsidTr="00C27FB9">
        <w:tc>
          <w:tcPr>
            <w:tcW w:w="1594" w:type="dxa"/>
          </w:tcPr>
          <w:p w14:paraId="6666BEEB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B722AD" w14:textId="77777777" w:rsidR="00FA15D0" w:rsidRPr="00177E33" w:rsidRDefault="00FA15D0" w:rsidP="00C927BB"/>
        </w:tc>
        <w:tc>
          <w:tcPr>
            <w:tcW w:w="2765" w:type="dxa"/>
          </w:tcPr>
          <w:p w14:paraId="4C00CEAD" w14:textId="77777777" w:rsidR="00FA15D0" w:rsidRPr="00A06FF8" w:rsidRDefault="00FA15D0" w:rsidP="00C927BB"/>
        </w:tc>
        <w:tc>
          <w:tcPr>
            <w:tcW w:w="7416" w:type="dxa"/>
          </w:tcPr>
          <w:p w14:paraId="5605B33D" w14:textId="77777777" w:rsidR="00FA15D0" w:rsidRPr="00177E33" w:rsidRDefault="00FA15D0" w:rsidP="00C927BB"/>
        </w:tc>
        <w:tc>
          <w:tcPr>
            <w:tcW w:w="6237" w:type="dxa"/>
          </w:tcPr>
          <w:p w14:paraId="33BA16AF" w14:textId="77777777" w:rsidR="00FA15D0" w:rsidRPr="00177E33" w:rsidRDefault="00FA15D0" w:rsidP="00C927BB"/>
        </w:tc>
      </w:tr>
      <w:tr w:rsidR="00FA15D0" w14:paraId="35CDDC86" w14:textId="77777777" w:rsidTr="00C27FB9">
        <w:tc>
          <w:tcPr>
            <w:tcW w:w="1594" w:type="dxa"/>
          </w:tcPr>
          <w:p w14:paraId="70DE925C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5A1C756" w14:textId="77777777" w:rsidR="00FA15D0" w:rsidRPr="00177E33" w:rsidRDefault="00FA15D0" w:rsidP="00C927BB"/>
        </w:tc>
        <w:tc>
          <w:tcPr>
            <w:tcW w:w="2765" w:type="dxa"/>
          </w:tcPr>
          <w:p w14:paraId="3DEE665D" w14:textId="77777777" w:rsidR="00FA15D0" w:rsidRPr="00A06FF8" w:rsidRDefault="00FA15D0" w:rsidP="00C927BB"/>
        </w:tc>
        <w:tc>
          <w:tcPr>
            <w:tcW w:w="7416" w:type="dxa"/>
          </w:tcPr>
          <w:p w14:paraId="7DD9CC02" w14:textId="77777777" w:rsidR="00FA15D0" w:rsidRPr="00177E33" w:rsidRDefault="00FA15D0" w:rsidP="00C927BB"/>
        </w:tc>
        <w:tc>
          <w:tcPr>
            <w:tcW w:w="6237" w:type="dxa"/>
          </w:tcPr>
          <w:p w14:paraId="27745AD8" w14:textId="77777777" w:rsidR="00FA15D0" w:rsidRPr="00177E33" w:rsidRDefault="00FA15D0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655FF"/>
    <w:rsid w:val="00676BA4"/>
    <w:rsid w:val="006811B2"/>
    <w:rsid w:val="00683F92"/>
    <w:rsid w:val="006926E0"/>
    <w:rsid w:val="006A257A"/>
    <w:rsid w:val="006B0CC1"/>
    <w:rsid w:val="006B11E7"/>
    <w:rsid w:val="006B5D87"/>
    <w:rsid w:val="006F5B5D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135C2"/>
    <w:rsid w:val="00C24947"/>
    <w:rsid w:val="00C27FB9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31FF4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E5A07-3814-4D28-B3B4-8EBDC4276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http://purl.org/dc/elements/1.1/"/>
    <ds:schemaRef ds:uri="3b4fbce7-7457-4077-8822-5fd466340b0b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opdrachtbrief.dot</Template>
  <TotalTime>49</TotalTime>
  <Pages>1</Pages>
  <Words>15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Melroy Huuskes</cp:lastModifiedBy>
  <cp:revision>44</cp:revision>
  <cp:lastPrinted>2022-11-03T17:21:00Z</cp:lastPrinted>
  <dcterms:created xsi:type="dcterms:W3CDTF">2023-04-06T21:36:00Z</dcterms:created>
  <dcterms:modified xsi:type="dcterms:W3CDTF">2024-09-30T07:40:00Z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