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6599D" w14:textId="77777777" w:rsidR="006C22B3" w:rsidRPr="00B95426" w:rsidRDefault="006C22B3" w:rsidP="00B95426">
      <w:pPr>
        <w:pStyle w:val="CBPalinea"/>
        <w:jc w:val="center"/>
        <w:rPr>
          <w:rFonts w:cstheme="minorHAnsi"/>
        </w:rPr>
      </w:pPr>
    </w:p>
    <w:p w14:paraId="149414AC" w14:textId="723E807F" w:rsidR="006C0633" w:rsidRPr="0080783B" w:rsidRDefault="006C0633" w:rsidP="006C0633">
      <w:pPr>
        <w:pStyle w:val="Kop3"/>
        <w:numPr>
          <w:ilvl w:val="0"/>
          <w:numId w:val="0"/>
        </w:numPr>
        <w:tabs>
          <w:tab w:val="left" w:pos="567"/>
        </w:tabs>
        <w:ind w:left="360"/>
        <w:contextualSpacing/>
        <w:rPr>
          <w:rFonts w:ascii="Arial" w:hAnsi="Arial" w:cs="Arial"/>
          <w:b w:val="0"/>
          <w:bCs/>
          <w:sz w:val="20"/>
          <w:szCs w:val="20"/>
          <w:u w:val="single"/>
          <w:lang w:eastAsia="nl-NL"/>
        </w:rPr>
      </w:pPr>
      <w:bookmarkStart w:id="0" w:name="_Toc149917734"/>
      <w:r w:rsidRPr="0080783B">
        <w:t>Bijlage 1, Referentie</w:t>
      </w:r>
      <w:bookmarkEnd w:id="0"/>
    </w:p>
    <w:tbl>
      <w:tblPr>
        <w:tblW w:w="51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8"/>
        <w:gridCol w:w="6915"/>
      </w:tblGrid>
      <w:tr w:rsidR="006C0633" w:rsidRPr="0080783B" w14:paraId="7F6072B3" w14:textId="77777777" w:rsidTr="006C0633">
        <w:trPr>
          <w:trHeight w:val="340"/>
        </w:trPr>
        <w:tc>
          <w:tcPr>
            <w:tcW w:w="1392" w:type="pct"/>
            <w:tcBorders>
              <w:right w:val="nil"/>
            </w:tcBorders>
            <w:shd w:val="clear" w:color="auto" w:fill="E4032E"/>
            <w:vAlign w:val="center"/>
            <w:hideMark/>
          </w:tcPr>
          <w:p w14:paraId="0FE9D15F" w14:textId="77777777" w:rsidR="006C0633" w:rsidRPr="0080783B" w:rsidRDefault="006C0633" w:rsidP="00B97F9A">
            <w:pPr>
              <w:rPr>
                <w:b/>
                <w:i/>
                <w:color w:val="FFFFFF"/>
                <w:position w:val="-24"/>
                <w:u w:val="single"/>
              </w:rPr>
            </w:pPr>
            <w:bookmarkStart w:id="1" w:name="_Hlk92450035"/>
            <w:r w:rsidRPr="0080783B">
              <w:rPr>
                <w:b/>
                <w:i/>
                <w:color w:val="FFFFFF"/>
                <w:u w:val="single"/>
              </w:rPr>
              <w:t>Referentienummer:</w:t>
            </w:r>
          </w:p>
        </w:tc>
        <w:tc>
          <w:tcPr>
            <w:tcW w:w="3608" w:type="pct"/>
            <w:tcBorders>
              <w:left w:val="nil"/>
            </w:tcBorders>
            <w:shd w:val="clear" w:color="auto" w:fill="E4032E"/>
            <w:vAlign w:val="center"/>
            <w:hideMark/>
          </w:tcPr>
          <w:p w14:paraId="1811D68C" w14:textId="77777777" w:rsidR="006C0633" w:rsidRPr="0080783B" w:rsidRDefault="006C0633" w:rsidP="00B97F9A">
            <w:pPr>
              <w:rPr>
                <w:b/>
                <w:i/>
                <w:color w:val="FFFFFF"/>
                <w:position w:val="-24"/>
                <w:u w:val="single"/>
              </w:rPr>
            </w:pPr>
            <w:r w:rsidRPr="0080783B">
              <w:rPr>
                <w:b/>
                <w:i/>
                <w:color w:val="FFFFFF"/>
                <w:position w:val="-24"/>
                <w:u w:val="single"/>
              </w:rPr>
              <w:t xml:space="preserve"> </w:t>
            </w:r>
          </w:p>
        </w:tc>
      </w:tr>
      <w:tr w:rsidR="006C0633" w:rsidRPr="0080783B" w14:paraId="12EE0A64" w14:textId="77777777" w:rsidTr="00B97F9A">
        <w:trPr>
          <w:trHeight w:val="421"/>
        </w:trPr>
        <w:tc>
          <w:tcPr>
            <w:tcW w:w="1392" w:type="pct"/>
            <w:shd w:val="clear" w:color="auto" w:fill="FECAD4"/>
            <w:hideMark/>
          </w:tcPr>
          <w:p w14:paraId="321D45EC" w14:textId="77777777" w:rsidR="006C0633" w:rsidRPr="0080783B" w:rsidRDefault="006C0633" w:rsidP="00B97F9A">
            <w:pPr>
              <w:rPr>
                <w:sz w:val="20"/>
                <w:szCs w:val="20"/>
              </w:rPr>
            </w:pPr>
            <w:r w:rsidRPr="0080783B">
              <w:rPr>
                <w:sz w:val="20"/>
                <w:szCs w:val="20"/>
              </w:rPr>
              <w:t>Naam en adres Opdrachtgever</w:t>
            </w:r>
          </w:p>
        </w:tc>
        <w:tc>
          <w:tcPr>
            <w:tcW w:w="3608" w:type="pct"/>
            <w:shd w:val="clear" w:color="auto" w:fill="FECAD4"/>
          </w:tcPr>
          <w:p w14:paraId="2810432E" w14:textId="77777777" w:rsidR="006C0633" w:rsidRPr="0080783B" w:rsidRDefault="006C0633" w:rsidP="00B97F9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 w:val="20"/>
                <w:szCs w:val="20"/>
              </w:rPr>
            </w:pPr>
          </w:p>
        </w:tc>
      </w:tr>
      <w:tr w:rsidR="006C0633" w:rsidRPr="0080783B" w14:paraId="29762125" w14:textId="77777777" w:rsidTr="00B97F9A">
        <w:trPr>
          <w:trHeight w:val="421"/>
        </w:trPr>
        <w:tc>
          <w:tcPr>
            <w:tcW w:w="1392" w:type="pct"/>
            <w:shd w:val="clear" w:color="auto" w:fill="FECAD4"/>
            <w:hideMark/>
          </w:tcPr>
          <w:p w14:paraId="5111472A" w14:textId="77777777" w:rsidR="006C0633" w:rsidRPr="0080783B" w:rsidRDefault="006C0633" w:rsidP="00B97F9A">
            <w:pPr>
              <w:rPr>
                <w:sz w:val="20"/>
                <w:szCs w:val="20"/>
              </w:rPr>
            </w:pPr>
            <w:r w:rsidRPr="0080783B">
              <w:rPr>
                <w:sz w:val="20"/>
                <w:szCs w:val="20"/>
              </w:rPr>
              <w:t>Contactpersoon Opdrachtgever (naam en contactgegevens)</w:t>
            </w:r>
          </w:p>
        </w:tc>
        <w:tc>
          <w:tcPr>
            <w:tcW w:w="3608" w:type="pct"/>
            <w:shd w:val="clear" w:color="auto" w:fill="FECAD4"/>
          </w:tcPr>
          <w:p w14:paraId="1EE3EFE0" w14:textId="77777777" w:rsidR="006C0633" w:rsidRPr="0080783B" w:rsidRDefault="006C0633" w:rsidP="00B97F9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 w:val="20"/>
                <w:szCs w:val="20"/>
              </w:rPr>
            </w:pPr>
          </w:p>
        </w:tc>
      </w:tr>
      <w:tr w:rsidR="006C0633" w:rsidRPr="0080783B" w14:paraId="61C2DC00" w14:textId="77777777" w:rsidTr="00B97F9A">
        <w:trPr>
          <w:trHeight w:val="427"/>
        </w:trPr>
        <w:tc>
          <w:tcPr>
            <w:tcW w:w="1392" w:type="pct"/>
            <w:shd w:val="clear" w:color="auto" w:fill="FECAD4"/>
            <w:hideMark/>
          </w:tcPr>
          <w:p w14:paraId="33E247D5" w14:textId="77777777" w:rsidR="006C0633" w:rsidRPr="0080783B" w:rsidRDefault="006C0633" w:rsidP="00B97F9A">
            <w:pPr>
              <w:rPr>
                <w:sz w:val="20"/>
                <w:szCs w:val="20"/>
              </w:rPr>
            </w:pPr>
            <w:r w:rsidRPr="0080783B">
              <w:rPr>
                <w:sz w:val="20"/>
                <w:szCs w:val="20"/>
              </w:rPr>
              <w:t>Overeengekomen uitvoeringsduur</w:t>
            </w:r>
          </w:p>
        </w:tc>
        <w:tc>
          <w:tcPr>
            <w:tcW w:w="3608" w:type="pct"/>
            <w:shd w:val="clear" w:color="auto" w:fill="FECAD4"/>
          </w:tcPr>
          <w:p w14:paraId="0AEA837C" w14:textId="77777777" w:rsidR="006C0633" w:rsidRPr="0080783B" w:rsidRDefault="006C0633" w:rsidP="00B97F9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 w:val="20"/>
                <w:szCs w:val="20"/>
              </w:rPr>
            </w:pPr>
          </w:p>
        </w:tc>
      </w:tr>
      <w:tr w:rsidR="006C0633" w:rsidRPr="0080783B" w14:paraId="64942AC0" w14:textId="77777777" w:rsidTr="00B97F9A">
        <w:trPr>
          <w:trHeight w:val="405"/>
        </w:trPr>
        <w:tc>
          <w:tcPr>
            <w:tcW w:w="1392" w:type="pct"/>
            <w:shd w:val="clear" w:color="auto" w:fill="FECAD4"/>
            <w:hideMark/>
          </w:tcPr>
          <w:p w14:paraId="0B7ECF6F" w14:textId="77777777" w:rsidR="006C0633" w:rsidRPr="0080783B" w:rsidRDefault="006C0633" w:rsidP="00B97F9A">
            <w:pPr>
              <w:rPr>
                <w:sz w:val="20"/>
                <w:szCs w:val="20"/>
              </w:rPr>
            </w:pPr>
            <w:r w:rsidRPr="0080783B">
              <w:rPr>
                <w:sz w:val="20"/>
                <w:szCs w:val="20"/>
              </w:rPr>
              <w:t>Datum opdrachtverlening</w:t>
            </w:r>
          </w:p>
        </w:tc>
        <w:tc>
          <w:tcPr>
            <w:tcW w:w="3608" w:type="pct"/>
            <w:shd w:val="clear" w:color="auto" w:fill="FECAD4"/>
          </w:tcPr>
          <w:p w14:paraId="660B8FAF" w14:textId="272FDD03" w:rsidR="006C0633" w:rsidRPr="0080783B" w:rsidRDefault="006C0633" w:rsidP="006C063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 w:val="20"/>
                <w:szCs w:val="20"/>
              </w:rPr>
            </w:pPr>
            <w:r w:rsidRPr="0080783B">
              <w:rPr>
                <w:sz w:val="20"/>
                <w:szCs w:val="20"/>
              </w:rPr>
              <w:t xml:space="preserve">  </w:t>
            </w:r>
          </w:p>
        </w:tc>
      </w:tr>
      <w:tr w:rsidR="006C0633" w:rsidRPr="0080783B" w14:paraId="73061E02" w14:textId="77777777" w:rsidTr="00B97F9A">
        <w:trPr>
          <w:trHeight w:val="405"/>
        </w:trPr>
        <w:tc>
          <w:tcPr>
            <w:tcW w:w="1392" w:type="pct"/>
            <w:shd w:val="clear" w:color="auto" w:fill="FECAD4"/>
            <w:hideMark/>
          </w:tcPr>
          <w:p w14:paraId="23390375" w14:textId="77777777" w:rsidR="006C0633" w:rsidRPr="0080783B" w:rsidRDefault="006C0633" w:rsidP="00B97F9A">
            <w:pPr>
              <w:rPr>
                <w:sz w:val="20"/>
                <w:szCs w:val="20"/>
              </w:rPr>
            </w:pPr>
            <w:r w:rsidRPr="0080783B">
              <w:rPr>
                <w:sz w:val="20"/>
                <w:szCs w:val="20"/>
              </w:rPr>
              <w:t>Datum oplevering</w:t>
            </w:r>
          </w:p>
        </w:tc>
        <w:tc>
          <w:tcPr>
            <w:tcW w:w="3608" w:type="pct"/>
            <w:shd w:val="clear" w:color="auto" w:fill="FECAD4"/>
          </w:tcPr>
          <w:p w14:paraId="5D467512" w14:textId="77777777" w:rsidR="006C0633" w:rsidRPr="0080783B" w:rsidRDefault="006C0633" w:rsidP="00B97F9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 w:val="20"/>
                <w:szCs w:val="20"/>
              </w:rPr>
            </w:pPr>
          </w:p>
        </w:tc>
      </w:tr>
      <w:tr w:rsidR="006C0633" w:rsidRPr="0080783B" w14:paraId="3EDFD382" w14:textId="77777777" w:rsidTr="00B97F9A">
        <w:trPr>
          <w:trHeight w:val="443"/>
        </w:trPr>
        <w:tc>
          <w:tcPr>
            <w:tcW w:w="1392" w:type="pct"/>
            <w:shd w:val="clear" w:color="auto" w:fill="FECAD4"/>
            <w:hideMark/>
          </w:tcPr>
          <w:p w14:paraId="4CBA3733" w14:textId="77777777" w:rsidR="006C0633" w:rsidRPr="0080783B" w:rsidRDefault="006C0633" w:rsidP="00B97F9A">
            <w:pPr>
              <w:rPr>
                <w:sz w:val="20"/>
                <w:szCs w:val="20"/>
              </w:rPr>
            </w:pPr>
            <w:r w:rsidRPr="0080783B">
              <w:rPr>
                <w:sz w:val="20"/>
                <w:szCs w:val="20"/>
              </w:rPr>
              <w:t>Gefactureerd bedrag (excl. BTW)</w:t>
            </w:r>
          </w:p>
        </w:tc>
        <w:tc>
          <w:tcPr>
            <w:tcW w:w="3608" w:type="pct"/>
            <w:shd w:val="clear" w:color="auto" w:fill="FECAD4"/>
          </w:tcPr>
          <w:p w14:paraId="1EE47EC3" w14:textId="77777777" w:rsidR="006C0633" w:rsidRPr="0080783B" w:rsidRDefault="006C0633" w:rsidP="00B97F9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 w:val="20"/>
                <w:szCs w:val="20"/>
              </w:rPr>
            </w:pPr>
          </w:p>
        </w:tc>
      </w:tr>
      <w:tr w:rsidR="006C0633" w:rsidRPr="0080783B" w14:paraId="78A82A4A" w14:textId="77777777" w:rsidTr="00B97F9A">
        <w:trPr>
          <w:trHeight w:val="410"/>
        </w:trPr>
        <w:tc>
          <w:tcPr>
            <w:tcW w:w="1392" w:type="pct"/>
            <w:shd w:val="clear" w:color="auto" w:fill="FECAD4"/>
            <w:hideMark/>
          </w:tcPr>
          <w:p w14:paraId="2BC205CF" w14:textId="77777777" w:rsidR="006C0633" w:rsidRPr="0080783B" w:rsidRDefault="006C0633" w:rsidP="00B97F9A">
            <w:pPr>
              <w:rPr>
                <w:sz w:val="20"/>
                <w:szCs w:val="20"/>
              </w:rPr>
            </w:pPr>
            <w:r w:rsidRPr="0080783B">
              <w:rPr>
                <w:sz w:val="20"/>
                <w:szCs w:val="20"/>
              </w:rPr>
              <w:t>Opdracht zelfstandig uitgevoerd</w:t>
            </w:r>
          </w:p>
        </w:tc>
        <w:tc>
          <w:tcPr>
            <w:tcW w:w="3608" w:type="pct"/>
            <w:shd w:val="clear" w:color="auto" w:fill="FECAD4"/>
            <w:hideMark/>
          </w:tcPr>
          <w:p w14:paraId="4D659909" w14:textId="77777777" w:rsidR="006C0633" w:rsidRPr="0080783B" w:rsidRDefault="006C0633" w:rsidP="00B97F9A">
            <w:pPr>
              <w:rPr>
                <w:sz w:val="20"/>
                <w:szCs w:val="20"/>
              </w:rPr>
            </w:pPr>
            <w:r w:rsidRPr="0080783B">
              <w:rPr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83B">
              <w:rPr>
                <w:sz w:val="20"/>
                <w:szCs w:val="20"/>
              </w:rPr>
              <w:instrText xml:space="preserve"> FORMCHECKBOX </w:instrText>
            </w:r>
            <w:bookmarkStart w:id="2" w:name="_Toc448936048"/>
            <w:bookmarkStart w:id="3" w:name="_Toc448936411"/>
            <w:bookmarkStart w:id="4" w:name="_Toc450039522"/>
            <w:bookmarkStart w:id="5" w:name="_Toc451414274"/>
            <w:bookmarkStart w:id="6" w:name="_Toc452997762"/>
            <w:bookmarkStart w:id="7" w:name="_Toc452998511"/>
            <w:bookmarkStart w:id="8" w:name="_Toc453159966"/>
            <w:bookmarkStart w:id="9" w:name="_Toc453579748"/>
            <w:bookmarkStart w:id="10" w:name="_Toc457404203"/>
            <w:bookmarkStart w:id="11" w:name="_Toc458507889"/>
            <w:bookmarkStart w:id="12" w:name="_Toc458507946"/>
            <w:bookmarkStart w:id="13" w:name="_Toc459044296"/>
            <w:bookmarkStart w:id="14" w:name="_Toc459044742"/>
            <w:bookmarkStart w:id="15" w:name="_Toc459045215"/>
            <w:bookmarkStart w:id="16" w:name="_Toc459045264"/>
            <w:r w:rsidR="00D80B28">
              <w:rPr>
                <w:sz w:val="20"/>
                <w:szCs w:val="20"/>
              </w:rPr>
            </w:r>
            <w:r w:rsidR="00D80B28">
              <w:rPr>
                <w:sz w:val="20"/>
                <w:szCs w:val="20"/>
              </w:rPr>
              <w:fldChar w:fldCharType="separate"/>
            </w:r>
            <w:r w:rsidRPr="0080783B">
              <w:rPr>
                <w:sz w:val="20"/>
                <w:szCs w:val="20"/>
              </w:rPr>
              <w:fldChar w:fldCharType="end"/>
            </w:r>
            <w:r w:rsidRPr="0080783B">
              <w:rPr>
                <w:sz w:val="20"/>
                <w:szCs w:val="20"/>
              </w:rPr>
              <w:t xml:space="preserve"> </w:t>
            </w:r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r w:rsidRPr="0080783B">
              <w:rPr>
                <w:sz w:val="20"/>
                <w:szCs w:val="20"/>
              </w:rPr>
              <w:t xml:space="preserve">Ja      </w:t>
            </w:r>
          </w:p>
          <w:p w14:paraId="4DACC902" w14:textId="77777777" w:rsidR="006C0633" w:rsidRPr="0080783B" w:rsidRDefault="006C0633" w:rsidP="00B97F9A">
            <w:pPr>
              <w:rPr>
                <w:sz w:val="20"/>
                <w:szCs w:val="20"/>
              </w:rPr>
            </w:pPr>
            <w:r w:rsidRPr="0080783B">
              <w:rPr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83B">
              <w:rPr>
                <w:sz w:val="20"/>
                <w:szCs w:val="20"/>
              </w:rPr>
              <w:instrText xml:space="preserve"> FORMCHECKBOX </w:instrText>
            </w:r>
            <w:bookmarkStart w:id="17" w:name="_Toc448936049"/>
            <w:bookmarkStart w:id="18" w:name="_Toc448936412"/>
            <w:bookmarkStart w:id="19" w:name="_Toc450039523"/>
            <w:bookmarkStart w:id="20" w:name="_Toc450755656"/>
            <w:bookmarkStart w:id="21" w:name="_Toc451414275"/>
            <w:bookmarkStart w:id="22" w:name="_Toc452997763"/>
            <w:bookmarkStart w:id="23" w:name="_Toc452998512"/>
            <w:bookmarkStart w:id="24" w:name="_Toc453159967"/>
            <w:bookmarkStart w:id="25" w:name="_Toc453579749"/>
            <w:bookmarkStart w:id="26" w:name="_Toc457404204"/>
            <w:bookmarkStart w:id="27" w:name="_Toc458507890"/>
            <w:bookmarkStart w:id="28" w:name="_Toc458507947"/>
            <w:bookmarkStart w:id="29" w:name="_Toc459044297"/>
            <w:bookmarkStart w:id="30" w:name="_Toc459044743"/>
            <w:bookmarkStart w:id="31" w:name="_Toc459045216"/>
            <w:bookmarkStart w:id="32" w:name="_Toc459045265"/>
            <w:r w:rsidR="00D80B28">
              <w:rPr>
                <w:sz w:val="20"/>
                <w:szCs w:val="20"/>
              </w:rPr>
            </w:r>
            <w:r w:rsidR="00D80B28">
              <w:rPr>
                <w:sz w:val="20"/>
                <w:szCs w:val="20"/>
              </w:rPr>
              <w:fldChar w:fldCharType="separate"/>
            </w:r>
            <w:r w:rsidRPr="0080783B">
              <w:rPr>
                <w:sz w:val="20"/>
                <w:szCs w:val="20"/>
              </w:rPr>
              <w:fldChar w:fldCharType="end"/>
            </w:r>
            <w:r w:rsidRPr="0080783B">
              <w:rPr>
                <w:sz w:val="20"/>
                <w:szCs w:val="20"/>
              </w:rPr>
              <w:t xml:space="preserve"> </w:t>
            </w:r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r w:rsidRPr="0080783B">
              <w:rPr>
                <w:sz w:val="20"/>
                <w:szCs w:val="20"/>
              </w:rPr>
              <w:t xml:space="preserve">Nee </w:t>
            </w:r>
          </w:p>
        </w:tc>
      </w:tr>
      <w:tr w:rsidR="006C0633" w:rsidRPr="0080783B" w14:paraId="0FF3E9DC" w14:textId="77777777" w:rsidTr="00B97F9A">
        <w:trPr>
          <w:trHeight w:val="464"/>
        </w:trPr>
        <w:tc>
          <w:tcPr>
            <w:tcW w:w="1392" w:type="pct"/>
            <w:shd w:val="clear" w:color="auto" w:fill="FECAD4"/>
            <w:hideMark/>
          </w:tcPr>
          <w:p w14:paraId="666B4D8B" w14:textId="77777777" w:rsidR="006C0633" w:rsidRPr="0080783B" w:rsidRDefault="006C0633" w:rsidP="00B97F9A">
            <w:pPr>
              <w:rPr>
                <w:sz w:val="20"/>
                <w:szCs w:val="20"/>
              </w:rPr>
            </w:pPr>
            <w:r w:rsidRPr="0080783B">
              <w:rPr>
                <w:sz w:val="20"/>
                <w:szCs w:val="20"/>
              </w:rPr>
              <w:t>De juridische participatieverhouding</w:t>
            </w:r>
          </w:p>
        </w:tc>
        <w:tc>
          <w:tcPr>
            <w:tcW w:w="3608" w:type="pct"/>
            <w:shd w:val="clear" w:color="auto" w:fill="FECAD4"/>
          </w:tcPr>
          <w:p w14:paraId="3D8AC6A8" w14:textId="77777777" w:rsidR="006C0633" w:rsidRPr="0080783B" w:rsidRDefault="006C0633" w:rsidP="00B97F9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 w:val="20"/>
                <w:szCs w:val="20"/>
              </w:rPr>
            </w:pPr>
          </w:p>
        </w:tc>
      </w:tr>
      <w:tr w:rsidR="006C0633" w:rsidRPr="0080783B" w14:paraId="203A2E27" w14:textId="77777777" w:rsidTr="00B97F9A">
        <w:trPr>
          <w:trHeight w:val="1168"/>
        </w:trPr>
        <w:tc>
          <w:tcPr>
            <w:tcW w:w="1392" w:type="pct"/>
            <w:shd w:val="clear" w:color="auto" w:fill="FECAD4"/>
            <w:hideMark/>
          </w:tcPr>
          <w:p w14:paraId="1B5F53B2" w14:textId="77777777" w:rsidR="006C0633" w:rsidRPr="00370237" w:rsidRDefault="006C0633" w:rsidP="00B97F9A">
            <w:pPr>
              <w:rPr>
                <w:sz w:val="20"/>
                <w:szCs w:val="20"/>
              </w:rPr>
            </w:pPr>
            <w:r w:rsidRPr="00370237">
              <w:rPr>
                <w:sz w:val="20"/>
                <w:szCs w:val="20"/>
              </w:rPr>
              <w:t>Percentage aandeel van iedere participant in de combinatie, dan wel hoofd-/onderaannemer</w:t>
            </w:r>
          </w:p>
        </w:tc>
        <w:tc>
          <w:tcPr>
            <w:tcW w:w="3608" w:type="pct"/>
            <w:shd w:val="clear" w:color="auto" w:fill="FECAD4"/>
          </w:tcPr>
          <w:p w14:paraId="331AA50A" w14:textId="77777777" w:rsidR="006C0633" w:rsidRPr="00370237" w:rsidRDefault="006C0633" w:rsidP="00B97F9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 w:val="20"/>
                <w:szCs w:val="20"/>
              </w:rPr>
            </w:pPr>
          </w:p>
        </w:tc>
      </w:tr>
      <w:tr w:rsidR="006C0633" w:rsidRPr="0080783B" w14:paraId="2A1C0FBE" w14:textId="77777777" w:rsidTr="00B97F9A">
        <w:trPr>
          <w:trHeight w:val="410"/>
        </w:trPr>
        <w:tc>
          <w:tcPr>
            <w:tcW w:w="1392" w:type="pct"/>
            <w:shd w:val="clear" w:color="auto" w:fill="FECAD4"/>
          </w:tcPr>
          <w:p w14:paraId="73094683" w14:textId="77777777" w:rsidR="006C0633" w:rsidRPr="00370237" w:rsidRDefault="006C0633" w:rsidP="00B97F9A">
            <w:pPr>
              <w:rPr>
                <w:sz w:val="20"/>
                <w:szCs w:val="20"/>
              </w:rPr>
            </w:pPr>
            <w:r w:rsidRPr="00370237">
              <w:rPr>
                <w:sz w:val="20"/>
                <w:szCs w:val="20"/>
              </w:rPr>
              <w:t>Voldoet aan kerncompetentie:</w:t>
            </w:r>
          </w:p>
        </w:tc>
        <w:tc>
          <w:tcPr>
            <w:tcW w:w="3608" w:type="pct"/>
            <w:shd w:val="clear" w:color="auto" w:fill="FECAD4"/>
            <w:hideMark/>
          </w:tcPr>
          <w:p w14:paraId="4AB202A3" w14:textId="0D1EE52E" w:rsidR="006C0633" w:rsidRPr="00370237" w:rsidRDefault="0055226D" w:rsidP="0055226D">
            <w:pPr>
              <w:spacing w:after="0"/>
              <w:rPr>
                <w:rFonts w:eastAsia="Times New Roman" w:cs="Times New Roman"/>
                <w:lang w:eastAsia="en-US"/>
              </w:rPr>
            </w:pPr>
            <w:r w:rsidRPr="00370237">
              <w:rPr>
                <w:rFonts w:eastAsia="Times New Roman" w:cs="Times New Roman"/>
                <w:lang w:eastAsia="en-US"/>
              </w:rPr>
              <w:t xml:space="preserve">Onderhouden van grasvelden en/of gazons in stedelijke openbare omgeving met een jaarlijkse omvang van minimaal € </w:t>
            </w:r>
            <w:r w:rsidR="00370237" w:rsidRPr="00370237">
              <w:rPr>
                <w:rFonts w:eastAsia="Times New Roman" w:cs="Times New Roman"/>
                <w:lang w:eastAsia="en-US"/>
              </w:rPr>
              <w:t>100</w:t>
            </w:r>
            <w:r w:rsidRPr="00370237">
              <w:rPr>
                <w:rFonts w:eastAsia="Times New Roman" w:cs="Times New Roman"/>
                <w:lang w:eastAsia="en-US"/>
              </w:rPr>
              <w:t>.000, -</w:t>
            </w:r>
          </w:p>
        </w:tc>
      </w:tr>
      <w:tr w:rsidR="006C0633" w:rsidRPr="0080783B" w14:paraId="0FF3C970" w14:textId="77777777" w:rsidTr="00B97F9A">
        <w:trPr>
          <w:trHeight w:val="270"/>
        </w:trPr>
        <w:tc>
          <w:tcPr>
            <w:tcW w:w="5000" w:type="pct"/>
            <w:gridSpan w:val="2"/>
            <w:shd w:val="clear" w:color="auto" w:fill="FECAD4"/>
            <w:hideMark/>
          </w:tcPr>
          <w:p w14:paraId="1194AE6A" w14:textId="77777777" w:rsidR="006C0633" w:rsidRPr="0080783B" w:rsidRDefault="006C0633" w:rsidP="00B97F9A">
            <w:pPr>
              <w:rPr>
                <w:b/>
                <w:sz w:val="20"/>
                <w:szCs w:val="20"/>
              </w:rPr>
            </w:pPr>
            <w:bookmarkStart w:id="33" w:name="_Toc448936050"/>
            <w:bookmarkStart w:id="34" w:name="_Toc448936413"/>
            <w:bookmarkStart w:id="35" w:name="_Toc450039524"/>
            <w:bookmarkStart w:id="36" w:name="_Toc450755657"/>
            <w:bookmarkStart w:id="37" w:name="_Toc451414276"/>
            <w:bookmarkStart w:id="38" w:name="_Toc452997764"/>
            <w:bookmarkStart w:id="39" w:name="_Toc452998513"/>
            <w:bookmarkStart w:id="40" w:name="_Toc453159968"/>
            <w:bookmarkStart w:id="41" w:name="_Toc453579750"/>
            <w:bookmarkStart w:id="42" w:name="_Toc457404205"/>
            <w:bookmarkStart w:id="43" w:name="_Toc458507891"/>
            <w:bookmarkStart w:id="44" w:name="_Toc458507948"/>
            <w:bookmarkStart w:id="45" w:name="_Toc459044298"/>
            <w:bookmarkStart w:id="46" w:name="_Toc459044744"/>
            <w:bookmarkStart w:id="47" w:name="_Toc459045217"/>
            <w:bookmarkStart w:id="48" w:name="_Toc459045266"/>
            <w:r w:rsidRPr="0080783B">
              <w:rPr>
                <w:b/>
                <w:snapToGrid w:val="0"/>
                <w:sz w:val="20"/>
                <w:szCs w:val="20"/>
              </w:rPr>
              <w:t>Toelichting hoe de kerncompetentie in onderhavige referentie terugkomt:</w:t>
            </w:r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</w:p>
        </w:tc>
      </w:tr>
      <w:tr w:rsidR="006C0633" w:rsidRPr="0080783B" w14:paraId="1DDE70A1" w14:textId="77777777" w:rsidTr="00B97F9A">
        <w:trPr>
          <w:trHeight w:val="458"/>
        </w:trPr>
        <w:tc>
          <w:tcPr>
            <w:tcW w:w="5000" w:type="pct"/>
            <w:gridSpan w:val="2"/>
            <w:shd w:val="clear" w:color="auto" w:fill="FECAD4"/>
          </w:tcPr>
          <w:p w14:paraId="5182B173" w14:textId="77777777" w:rsidR="006C0633" w:rsidRPr="0080783B" w:rsidRDefault="006C0633" w:rsidP="00B97F9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 w:val="20"/>
                <w:szCs w:val="20"/>
              </w:rPr>
            </w:pPr>
          </w:p>
        </w:tc>
      </w:tr>
    </w:tbl>
    <w:p w14:paraId="7993A0E2" w14:textId="77777777" w:rsidR="006C0633" w:rsidRPr="0080783B" w:rsidRDefault="006C0633" w:rsidP="006C0633">
      <w:pPr>
        <w:rPr>
          <w:b/>
          <w:bCs/>
          <w:sz w:val="20"/>
          <w:szCs w:val="20"/>
        </w:rPr>
      </w:pPr>
      <w:r w:rsidRPr="0080783B">
        <w:rPr>
          <w:b/>
          <w:bCs/>
          <w:sz w:val="20"/>
          <w:szCs w:val="20"/>
        </w:rPr>
        <w:t xml:space="preserve"> Getekend voor akkoord: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3"/>
        <w:gridCol w:w="7561"/>
      </w:tblGrid>
      <w:tr w:rsidR="006C0633" w:rsidRPr="0080783B" w14:paraId="46CDB5B1" w14:textId="77777777" w:rsidTr="00CB1F52">
        <w:trPr>
          <w:trHeight w:val="393"/>
        </w:trPr>
        <w:tc>
          <w:tcPr>
            <w:tcW w:w="2073" w:type="dxa"/>
            <w:shd w:val="clear" w:color="auto" w:fill="FECAD4"/>
            <w:vAlign w:val="center"/>
            <w:hideMark/>
          </w:tcPr>
          <w:p w14:paraId="2F8FFA7C" w14:textId="77777777" w:rsidR="006C0633" w:rsidRPr="0080783B" w:rsidRDefault="006C0633" w:rsidP="00B97F9A">
            <w:pPr>
              <w:keepLines/>
              <w:tabs>
                <w:tab w:val="left" w:pos="720"/>
              </w:tabs>
              <w:rPr>
                <w:sz w:val="20"/>
                <w:szCs w:val="20"/>
              </w:rPr>
            </w:pPr>
            <w:r w:rsidRPr="0080783B">
              <w:rPr>
                <w:sz w:val="20"/>
                <w:szCs w:val="20"/>
              </w:rPr>
              <w:t>Naam Inschrijver</w:t>
            </w:r>
          </w:p>
        </w:tc>
        <w:tc>
          <w:tcPr>
            <w:tcW w:w="7561" w:type="dxa"/>
            <w:shd w:val="clear" w:color="auto" w:fill="FECAD4"/>
            <w:vAlign w:val="center"/>
          </w:tcPr>
          <w:p w14:paraId="41892E9B" w14:textId="77777777" w:rsidR="006C0633" w:rsidRPr="0080783B" w:rsidRDefault="006C0633" w:rsidP="00B97F9A">
            <w:pPr>
              <w:keepLines/>
              <w:tabs>
                <w:tab w:val="left" w:pos="720"/>
              </w:tabs>
              <w:rPr>
                <w:sz w:val="20"/>
                <w:szCs w:val="20"/>
              </w:rPr>
            </w:pPr>
          </w:p>
        </w:tc>
      </w:tr>
      <w:tr w:rsidR="006C0633" w:rsidRPr="0080783B" w14:paraId="5F1056FC" w14:textId="77777777" w:rsidTr="00CB1F52">
        <w:trPr>
          <w:trHeight w:val="413"/>
        </w:trPr>
        <w:tc>
          <w:tcPr>
            <w:tcW w:w="2073" w:type="dxa"/>
            <w:shd w:val="clear" w:color="auto" w:fill="FECAD4"/>
            <w:vAlign w:val="center"/>
            <w:hideMark/>
          </w:tcPr>
          <w:p w14:paraId="5CC028C8" w14:textId="77777777" w:rsidR="006C0633" w:rsidRPr="0080783B" w:rsidRDefault="006C0633" w:rsidP="00B97F9A">
            <w:pPr>
              <w:keepLines/>
              <w:tabs>
                <w:tab w:val="left" w:pos="720"/>
              </w:tabs>
              <w:rPr>
                <w:sz w:val="20"/>
                <w:szCs w:val="20"/>
              </w:rPr>
            </w:pPr>
            <w:r w:rsidRPr="0080783B">
              <w:rPr>
                <w:sz w:val="20"/>
                <w:szCs w:val="20"/>
              </w:rPr>
              <w:t>Naam tekenbevoegde</w:t>
            </w:r>
          </w:p>
        </w:tc>
        <w:tc>
          <w:tcPr>
            <w:tcW w:w="7561" w:type="dxa"/>
            <w:shd w:val="clear" w:color="auto" w:fill="FECAD4"/>
            <w:vAlign w:val="center"/>
          </w:tcPr>
          <w:p w14:paraId="52E9668F" w14:textId="77777777" w:rsidR="006C0633" w:rsidRPr="0080783B" w:rsidRDefault="006C0633" w:rsidP="00B97F9A">
            <w:pPr>
              <w:keepLines/>
              <w:tabs>
                <w:tab w:val="left" w:pos="720"/>
              </w:tabs>
              <w:rPr>
                <w:sz w:val="20"/>
                <w:szCs w:val="20"/>
              </w:rPr>
            </w:pPr>
          </w:p>
        </w:tc>
      </w:tr>
      <w:tr w:rsidR="006C0633" w:rsidRPr="0080783B" w14:paraId="56C7BBCA" w14:textId="77777777" w:rsidTr="00CB1F52">
        <w:trPr>
          <w:trHeight w:val="675"/>
        </w:trPr>
        <w:tc>
          <w:tcPr>
            <w:tcW w:w="2073" w:type="dxa"/>
            <w:shd w:val="clear" w:color="auto" w:fill="FECAD4"/>
            <w:vAlign w:val="center"/>
            <w:hideMark/>
          </w:tcPr>
          <w:p w14:paraId="10E5F5FD" w14:textId="77777777" w:rsidR="006C0633" w:rsidRPr="0080783B" w:rsidRDefault="006C0633" w:rsidP="00B97F9A">
            <w:pPr>
              <w:keepLines/>
              <w:tabs>
                <w:tab w:val="left" w:pos="720"/>
              </w:tabs>
              <w:rPr>
                <w:sz w:val="20"/>
                <w:szCs w:val="20"/>
              </w:rPr>
            </w:pPr>
            <w:r w:rsidRPr="0080783B">
              <w:rPr>
                <w:sz w:val="20"/>
                <w:szCs w:val="20"/>
              </w:rPr>
              <w:t>Handtekening</w:t>
            </w:r>
          </w:p>
        </w:tc>
        <w:tc>
          <w:tcPr>
            <w:tcW w:w="7561" w:type="dxa"/>
            <w:shd w:val="clear" w:color="auto" w:fill="FECAD4"/>
            <w:vAlign w:val="center"/>
          </w:tcPr>
          <w:p w14:paraId="611AA8B9" w14:textId="77777777" w:rsidR="006C0633" w:rsidRPr="0080783B" w:rsidRDefault="006C0633" w:rsidP="00B97F9A">
            <w:pPr>
              <w:keepLines/>
              <w:tabs>
                <w:tab w:val="left" w:pos="720"/>
              </w:tabs>
              <w:rPr>
                <w:sz w:val="20"/>
                <w:szCs w:val="20"/>
              </w:rPr>
            </w:pPr>
          </w:p>
        </w:tc>
      </w:tr>
      <w:tr w:rsidR="006C0633" w:rsidRPr="00BE59C9" w14:paraId="755D8B71" w14:textId="77777777" w:rsidTr="00CB1F52">
        <w:trPr>
          <w:trHeight w:val="411"/>
        </w:trPr>
        <w:tc>
          <w:tcPr>
            <w:tcW w:w="2073" w:type="dxa"/>
            <w:shd w:val="clear" w:color="auto" w:fill="FECAD4"/>
            <w:vAlign w:val="center"/>
            <w:hideMark/>
          </w:tcPr>
          <w:p w14:paraId="477C1484" w14:textId="77777777" w:rsidR="006C0633" w:rsidRPr="00BE59C9" w:rsidRDefault="006C0633" w:rsidP="00B97F9A">
            <w:pPr>
              <w:keepLines/>
              <w:tabs>
                <w:tab w:val="left" w:pos="720"/>
              </w:tabs>
              <w:rPr>
                <w:sz w:val="20"/>
                <w:szCs w:val="20"/>
              </w:rPr>
            </w:pPr>
            <w:r w:rsidRPr="0080783B">
              <w:rPr>
                <w:sz w:val="20"/>
                <w:szCs w:val="20"/>
              </w:rPr>
              <w:t>Datum</w:t>
            </w:r>
          </w:p>
        </w:tc>
        <w:tc>
          <w:tcPr>
            <w:tcW w:w="7561" w:type="dxa"/>
            <w:shd w:val="clear" w:color="auto" w:fill="FECAD4"/>
            <w:vAlign w:val="center"/>
          </w:tcPr>
          <w:p w14:paraId="7E2BE783" w14:textId="77777777" w:rsidR="006C0633" w:rsidRPr="00BE59C9" w:rsidRDefault="006C0633" w:rsidP="00B97F9A">
            <w:pPr>
              <w:keepLines/>
              <w:tabs>
                <w:tab w:val="left" w:pos="720"/>
              </w:tabs>
              <w:rPr>
                <w:sz w:val="20"/>
                <w:szCs w:val="20"/>
              </w:rPr>
            </w:pPr>
          </w:p>
        </w:tc>
      </w:tr>
      <w:bookmarkEnd w:id="1"/>
    </w:tbl>
    <w:p w14:paraId="38D43295" w14:textId="77777777" w:rsidR="007275EA" w:rsidRPr="00B95426" w:rsidRDefault="007275EA" w:rsidP="0011227B">
      <w:pPr>
        <w:pStyle w:val="CBPalinea"/>
        <w:jc w:val="left"/>
        <w:rPr>
          <w:rFonts w:cstheme="minorHAnsi"/>
        </w:rPr>
      </w:pPr>
    </w:p>
    <w:sectPr w:rsidR="007275EA" w:rsidRPr="00B95426" w:rsidSect="00FE28C7">
      <w:footerReference w:type="default" r:id="rId11"/>
      <w:footerReference w:type="first" r:id="rId12"/>
      <w:pgSz w:w="11906" w:h="16838"/>
      <w:pgMar w:top="1134" w:right="1274" w:bottom="1417" w:left="1276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3F401" w14:textId="77777777" w:rsidR="00FF3BEE" w:rsidRDefault="00FF3BEE" w:rsidP="00F30AE0">
      <w:pPr>
        <w:spacing w:after="0" w:line="240" w:lineRule="auto"/>
      </w:pPr>
      <w:r>
        <w:separator/>
      </w:r>
    </w:p>
  </w:endnote>
  <w:endnote w:type="continuationSeparator" w:id="0">
    <w:p w14:paraId="4C948B9C" w14:textId="77777777" w:rsidR="00FF3BEE" w:rsidRDefault="00FF3BEE" w:rsidP="00F30AE0">
      <w:pPr>
        <w:spacing w:after="0" w:line="240" w:lineRule="auto"/>
      </w:pPr>
      <w:r>
        <w:continuationSeparator/>
      </w:r>
    </w:p>
  </w:endnote>
  <w:endnote w:type="continuationNotice" w:id="1">
    <w:p w14:paraId="55F2419C" w14:textId="77777777" w:rsidR="00FF3BEE" w:rsidRDefault="00FF3BE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97846"/>
      <w:docPartObj>
        <w:docPartGallery w:val="Page Numbers (Bottom of Page)"/>
        <w:docPartUnique/>
      </w:docPartObj>
    </w:sdtPr>
    <w:sdtEndPr/>
    <w:sdtContent>
      <w:sdt>
        <w:sdtPr>
          <w:id w:val="483073153"/>
          <w:docPartObj>
            <w:docPartGallery w:val="Page Numbers (Top of Page)"/>
            <w:docPartUnique/>
          </w:docPartObj>
        </w:sdtPr>
        <w:sdtEndPr/>
        <w:sdtContent>
          <w:p w14:paraId="484121F3" w14:textId="52EC888E" w:rsidR="00A12E22" w:rsidRPr="00F30AE0" w:rsidRDefault="00F61517" w:rsidP="006C22B3">
            <w:r w:rsidRPr="00F61517">
              <w:rPr>
                <w:sz w:val="16"/>
              </w:rPr>
              <w:t>Z108425</w:t>
            </w:r>
            <w:r w:rsidR="00105FBA" w:rsidRPr="0080783B">
              <w:rPr>
                <w:sz w:val="16"/>
              </w:rPr>
              <w:t>/</w:t>
            </w:r>
            <w:r w:rsidR="00105FBA" w:rsidRPr="0080783B">
              <w:t xml:space="preserve"> </w:t>
            </w:r>
            <w:r w:rsidR="00105FBA" w:rsidRPr="0080783B">
              <w:rPr>
                <w:sz w:val="16"/>
              </w:rPr>
              <w:t>Inschrijfleidraad</w:t>
            </w:r>
            <w:r w:rsidR="00492753" w:rsidRPr="0080783B">
              <w:rPr>
                <w:sz w:val="16"/>
              </w:rPr>
              <w:t xml:space="preserve"> </w:t>
            </w:r>
            <w:r w:rsidR="007275EA" w:rsidRPr="0080783B">
              <w:rPr>
                <w:sz w:val="16"/>
              </w:rPr>
              <w:t>werken o.b.v. laagste prij</w:t>
            </w:r>
            <w:r w:rsidR="00E64083" w:rsidRPr="0080783B">
              <w:rPr>
                <w:sz w:val="16"/>
              </w:rPr>
              <w:t xml:space="preserve">s, </w:t>
            </w:r>
            <w:r w:rsidR="00105FBA" w:rsidRPr="0080783B">
              <w:rPr>
                <w:sz w:val="16"/>
              </w:rPr>
              <w:t xml:space="preserve">tender </w:t>
            </w:r>
            <w:r w:rsidR="00C81B88">
              <w:rPr>
                <w:sz w:val="16"/>
              </w:rPr>
              <w:t>505505</w:t>
            </w:r>
            <w:r w:rsidR="00492753" w:rsidRPr="0080783B">
              <w:rPr>
                <w:sz w:val="16"/>
              </w:rPr>
              <w:tab/>
            </w:r>
            <w:r w:rsidR="00492753" w:rsidRPr="0080783B">
              <w:rPr>
                <w:sz w:val="16"/>
              </w:rPr>
              <w:tab/>
            </w:r>
            <w:r w:rsidR="00A12E22" w:rsidRPr="0080783B">
              <w:rPr>
                <w:sz w:val="16"/>
              </w:rPr>
              <w:tab/>
            </w:r>
            <w:r w:rsidR="00E64083" w:rsidRPr="0080783B">
              <w:rPr>
                <w:sz w:val="16"/>
              </w:rPr>
              <w:tab/>
            </w:r>
            <w:r w:rsidR="00E64083" w:rsidRPr="0080783B">
              <w:rPr>
                <w:sz w:val="16"/>
              </w:rPr>
              <w:tab/>
            </w:r>
            <w:r w:rsidR="00A12E22" w:rsidRPr="0080783B">
              <w:rPr>
                <w:sz w:val="16"/>
                <w:szCs w:val="16"/>
              </w:rPr>
              <w:t xml:space="preserve">Pagina </w:t>
            </w:r>
            <w:r w:rsidR="00A12E22" w:rsidRPr="0080783B">
              <w:rPr>
                <w:sz w:val="16"/>
                <w:szCs w:val="16"/>
              </w:rPr>
              <w:fldChar w:fldCharType="begin"/>
            </w:r>
            <w:r w:rsidR="00A12E22" w:rsidRPr="0080783B">
              <w:rPr>
                <w:sz w:val="16"/>
                <w:szCs w:val="16"/>
              </w:rPr>
              <w:instrText>PAGE</w:instrText>
            </w:r>
            <w:r w:rsidR="00A12E22" w:rsidRPr="0080783B">
              <w:rPr>
                <w:sz w:val="16"/>
                <w:szCs w:val="16"/>
              </w:rPr>
              <w:fldChar w:fldCharType="separate"/>
            </w:r>
            <w:r w:rsidR="00A12E22" w:rsidRPr="0080783B">
              <w:rPr>
                <w:noProof/>
                <w:sz w:val="16"/>
                <w:szCs w:val="16"/>
              </w:rPr>
              <w:t>2</w:t>
            </w:r>
            <w:r w:rsidR="00A12E22" w:rsidRPr="0080783B">
              <w:rPr>
                <w:sz w:val="16"/>
                <w:szCs w:val="16"/>
              </w:rPr>
              <w:fldChar w:fldCharType="end"/>
            </w:r>
            <w:r w:rsidR="00A12E22" w:rsidRPr="0080783B">
              <w:rPr>
                <w:sz w:val="16"/>
                <w:szCs w:val="16"/>
              </w:rPr>
              <w:t xml:space="preserve"> van </w:t>
            </w:r>
            <w:r w:rsidR="00A12E22" w:rsidRPr="0080783B">
              <w:rPr>
                <w:sz w:val="16"/>
                <w:szCs w:val="16"/>
              </w:rPr>
              <w:fldChar w:fldCharType="begin"/>
            </w:r>
            <w:r w:rsidR="00A12E22" w:rsidRPr="0080783B">
              <w:rPr>
                <w:sz w:val="16"/>
                <w:szCs w:val="16"/>
              </w:rPr>
              <w:instrText>NUMPAGES</w:instrText>
            </w:r>
            <w:r w:rsidR="00A12E22" w:rsidRPr="0080783B">
              <w:rPr>
                <w:sz w:val="16"/>
                <w:szCs w:val="16"/>
              </w:rPr>
              <w:fldChar w:fldCharType="separate"/>
            </w:r>
            <w:r w:rsidR="00A12E22" w:rsidRPr="0080783B">
              <w:rPr>
                <w:noProof/>
                <w:sz w:val="16"/>
                <w:szCs w:val="16"/>
              </w:rPr>
              <w:t>18</w:t>
            </w:r>
            <w:r w:rsidR="00A12E22" w:rsidRPr="0080783B">
              <w:rPr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0FA0B" w14:textId="77777777" w:rsidR="00A12E22" w:rsidRPr="004556EC" w:rsidRDefault="00A12E22" w:rsidP="006C22B3"/>
  <w:p w14:paraId="00C548EC" w14:textId="77777777" w:rsidR="00A12E22" w:rsidRDefault="00A12E22" w:rsidP="006C22B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B8920" w14:textId="77777777" w:rsidR="00FF3BEE" w:rsidRDefault="00FF3BEE" w:rsidP="00F30AE0">
      <w:pPr>
        <w:spacing w:after="0" w:line="240" w:lineRule="auto"/>
      </w:pPr>
      <w:r>
        <w:separator/>
      </w:r>
    </w:p>
  </w:footnote>
  <w:footnote w:type="continuationSeparator" w:id="0">
    <w:p w14:paraId="67DBE7AA" w14:textId="77777777" w:rsidR="00FF3BEE" w:rsidRDefault="00FF3BEE" w:rsidP="00F30AE0">
      <w:pPr>
        <w:spacing w:after="0" w:line="240" w:lineRule="auto"/>
      </w:pPr>
      <w:r>
        <w:continuationSeparator/>
      </w:r>
    </w:p>
  </w:footnote>
  <w:footnote w:type="continuationNotice" w:id="1">
    <w:p w14:paraId="68C5CC08" w14:textId="77777777" w:rsidR="00FF3BEE" w:rsidRDefault="00FF3BE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55CFC"/>
    <w:multiLevelType w:val="hybridMultilevel"/>
    <w:tmpl w:val="18A48E7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2251AD"/>
    <w:multiLevelType w:val="hybridMultilevel"/>
    <w:tmpl w:val="BFCCA0BE"/>
    <w:lvl w:ilvl="0" w:tplc="6D5E192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5A1943"/>
    <w:multiLevelType w:val="hybridMultilevel"/>
    <w:tmpl w:val="B3BCCA18"/>
    <w:lvl w:ilvl="0" w:tplc="F7F664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A208D9"/>
    <w:multiLevelType w:val="hybridMultilevel"/>
    <w:tmpl w:val="520631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DD7C59"/>
    <w:multiLevelType w:val="hybridMultilevel"/>
    <w:tmpl w:val="628061FE"/>
    <w:lvl w:ilvl="0" w:tplc="F7F664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C80137"/>
    <w:multiLevelType w:val="hybridMultilevel"/>
    <w:tmpl w:val="84B47046"/>
    <w:lvl w:ilvl="0" w:tplc="3C667470">
      <w:start w:val="4"/>
      <w:numFmt w:val="bullet"/>
      <w:lvlText w:val="•"/>
      <w:lvlJc w:val="left"/>
      <w:pPr>
        <w:ind w:left="780" w:hanging="420"/>
      </w:pPr>
      <w:rPr>
        <w:rFonts w:ascii="Trebuchet MS" w:eastAsiaTheme="minorEastAsia" w:hAnsi="Trebuchet M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3224F"/>
    <w:multiLevelType w:val="hybridMultilevel"/>
    <w:tmpl w:val="EE6889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702C4"/>
    <w:multiLevelType w:val="hybridMultilevel"/>
    <w:tmpl w:val="00AE7602"/>
    <w:lvl w:ilvl="0" w:tplc="CF8229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F6AA9"/>
    <w:multiLevelType w:val="hybridMultilevel"/>
    <w:tmpl w:val="3D1EF562"/>
    <w:lvl w:ilvl="0" w:tplc="4A1A26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F7096E"/>
    <w:multiLevelType w:val="hybridMultilevel"/>
    <w:tmpl w:val="C3F2C41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3D11C5"/>
    <w:multiLevelType w:val="hybridMultilevel"/>
    <w:tmpl w:val="E7EA963E"/>
    <w:lvl w:ilvl="0" w:tplc="6882DBC0">
      <w:start w:val="1"/>
      <w:numFmt w:val="lowerLetter"/>
      <w:lvlText w:val="%1)"/>
      <w:lvlJc w:val="left"/>
      <w:pPr>
        <w:ind w:left="780" w:hanging="4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AE1A0D"/>
    <w:multiLevelType w:val="hybridMultilevel"/>
    <w:tmpl w:val="D6180150"/>
    <w:lvl w:ilvl="0" w:tplc="B630C5B8">
      <w:start w:val="1"/>
      <w:numFmt w:val="lowerLetter"/>
      <w:lvlText w:val="%1)"/>
      <w:lvlJc w:val="left"/>
      <w:pPr>
        <w:ind w:left="780" w:hanging="4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3D15CC"/>
    <w:multiLevelType w:val="hybridMultilevel"/>
    <w:tmpl w:val="7250FF7C"/>
    <w:lvl w:ilvl="0" w:tplc="BF20BB28">
      <w:start w:val="3"/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1A0E49"/>
    <w:multiLevelType w:val="hybridMultilevel"/>
    <w:tmpl w:val="310E54BA"/>
    <w:lvl w:ilvl="0" w:tplc="174E4C94">
      <w:start w:val="4"/>
      <w:numFmt w:val="bullet"/>
      <w:lvlText w:val="•"/>
      <w:lvlJc w:val="left"/>
      <w:pPr>
        <w:ind w:left="780" w:hanging="420"/>
      </w:pPr>
      <w:rPr>
        <w:rFonts w:ascii="Trebuchet MS" w:eastAsiaTheme="minorHAnsi" w:hAnsi="Trebuchet M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A11895"/>
    <w:multiLevelType w:val="hybridMultilevel"/>
    <w:tmpl w:val="66A441D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E70730"/>
    <w:multiLevelType w:val="hybridMultilevel"/>
    <w:tmpl w:val="F56A6C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016E13"/>
    <w:multiLevelType w:val="hybridMultilevel"/>
    <w:tmpl w:val="1C8A2466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606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C11DA6"/>
    <w:multiLevelType w:val="hybridMultilevel"/>
    <w:tmpl w:val="2018A2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6B5095"/>
    <w:multiLevelType w:val="multilevel"/>
    <w:tmpl w:val="56488EFC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  <w:b/>
        <w:i w:val="0"/>
        <w:caps/>
        <w:sz w:val="22"/>
      </w:rPr>
    </w:lvl>
    <w:lvl w:ilvl="1">
      <w:start w:val="1"/>
      <w:numFmt w:val="decimal"/>
      <w:pStyle w:val="Kop2"/>
      <w:lvlText w:val="%1.%2"/>
      <w:lvlJc w:val="left"/>
      <w:pPr>
        <w:ind w:left="1001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2FBB6855"/>
    <w:multiLevelType w:val="hybridMultilevel"/>
    <w:tmpl w:val="8688A2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167829"/>
    <w:multiLevelType w:val="hybridMultilevel"/>
    <w:tmpl w:val="6F9E8A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C91FDA"/>
    <w:multiLevelType w:val="hybridMultilevel"/>
    <w:tmpl w:val="3482A890"/>
    <w:lvl w:ilvl="0" w:tplc="F7F664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A21D48"/>
    <w:multiLevelType w:val="hybridMultilevel"/>
    <w:tmpl w:val="07164BC8"/>
    <w:lvl w:ilvl="0" w:tplc="F7F664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504389"/>
    <w:multiLevelType w:val="hybridMultilevel"/>
    <w:tmpl w:val="45485B28"/>
    <w:lvl w:ilvl="0" w:tplc="F7F664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A5075C"/>
    <w:multiLevelType w:val="hybridMultilevel"/>
    <w:tmpl w:val="E9723E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B422C8"/>
    <w:multiLevelType w:val="hybridMultilevel"/>
    <w:tmpl w:val="0B6EF5A2"/>
    <w:lvl w:ilvl="0" w:tplc="CF348850">
      <w:start w:val="1"/>
      <w:numFmt w:val="upperRoman"/>
      <w:pStyle w:val="CBPKop"/>
      <w:lvlText w:val="DEEL %1"/>
      <w:lvlJc w:val="left"/>
      <w:pPr>
        <w:ind w:left="360" w:hanging="360"/>
      </w:pPr>
      <w:rPr>
        <w:rFonts w:ascii="Calibri" w:hAnsi="Calibri" w:hint="default"/>
        <w:b/>
        <w:i w:val="0"/>
        <w:caps/>
        <w:strike w:val="0"/>
        <w:dstrike w:val="0"/>
        <w:vanish w:val="0"/>
        <w:color w:val="000000" w:themeColor="text1"/>
        <w:sz w:val="22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356B77"/>
    <w:multiLevelType w:val="hybridMultilevel"/>
    <w:tmpl w:val="7CF2EA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C6C36C">
      <w:numFmt w:val="bullet"/>
      <w:lvlText w:val="•"/>
      <w:lvlJc w:val="left"/>
      <w:pPr>
        <w:ind w:left="1500" w:hanging="420"/>
      </w:pPr>
      <w:rPr>
        <w:rFonts w:ascii="Trebuchet MS" w:eastAsiaTheme="minorEastAsia" w:hAnsi="Trebuchet MS" w:cstheme="minorBid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45167B"/>
    <w:multiLevelType w:val="hybridMultilevel"/>
    <w:tmpl w:val="46EA0F6E"/>
    <w:lvl w:ilvl="0" w:tplc="2DD008C8">
      <w:start w:val="4"/>
      <w:numFmt w:val="bullet"/>
      <w:lvlText w:val="•"/>
      <w:lvlJc w:val="left"/>
      <w:pPr>
        <w:ind w:left="780" w:hanging="420"/>
      </w:pPr>
      <w:rPr>
        <w:rFonts w:ascii="Trebuchet MS" w:eastAsiaTheme="minorHAnsi" w:hAnsi="Trebuchet M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084C4F"/>
    <w:multiLevelType w:val="hybridMultilevel"/>
    <w:tmpl w:val="75E41FB8"/>
    <w:lvl w:ilvl="0" w:tplc="57FA98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112F18"/>
    <w:multiLevelType w:val="hybridMultilevel"/>
    <w:tmpl w:val="24E60DB2"/>
    <w:lvl w:ilvl="0" w:tplc="AE325624">
      <w:start w:val="4"/>
      <w:numFmt w:val="bullet"/>
      <w:lvlText w:val="-"/>
      <w:lvlJc w:val="left"/>
      <w:pPr>
        <w:ind w:left="780" w:hanging="420"/>
      </w:pPr>
      <w:rPr>
        <w:rFonts w:ascii="Trebuchet MS" w:eastAsiaTheme="minorHAnsi" w:hAnsi="Trebuchet M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D55DEE"/>
    <w:multiLevelType w:val="hybridMultilevel"/>
    <w:tmpl w:val="9FF29166"/>
    <w:lvl w:ilvl="0" w:tplc="F7F664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5B0C7E"/>
    <w:multiLevelType w:val="hybridMultilevel"/>
    <w:tmpl w:val="FCAC11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700CD6"/>
    <w:multiLevelType w:val="hybridMultilevel"/>
    <w:tmpl w:val="E2521F96"/>
    <w:lvl w:ilvl="0" w:tplc="0CE62370">
      <w:start w:val="1"/>
      <w:numFmt w:val="upperRoman"/>
      <w:lvlText w:val="%1.1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B70493"/>
    <w:multiLevelType w:val="hybridMultilevel"/>
    <w:tmpl w:val="336AED38"/>
    <w:lvl w:ilvl="0" w:tplc="04130001">
      <w:start w:val="1"/>
      <w:numFmt w:val="bullet"/>
      <w:lvlText w:val=""/>
      <w:lvlJc w:val="left"/>
      <w:pPr>
        <w:ind w:left="113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34" w15:restartNumberingAfterBreak="0">
    <w:nsid w:val="515275C5"/>
    <w:multiLevelType w:val="hybridMultilevel"/>
    <w:tmpl w:val="A76C5F4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541530"/>
    <w:multiLevelType w:val="hybridMultilevel"/>
    <w:tmpl w:val="FA4A96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486FBC"/>
    <w:multiLevelType w:val="hybridMultilevel"/>
    <w:tmpl w:val="979604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7A5481"/>
    <w:multiLevelType w:val="multilevel"/>
    <w:tmpl w:val="3056D626"/>
    <w:styleLink w:val="LijststijlCBP"/>
    <w:lvl w:ilvl="0">
      <w:start w:val="1"/>
      <w:numFmt w:val="upperRoman"/>
      <w:lvlText w:val="DEEL: %1"/>
      <w:lvlJc w:val="left"/>
      <w:pPr>
        <w:ind w:left="851" w:hanging="851"/>
      </w:pPr>
      <w:rPr>
        <w:rFonts w:ascii="Calibri" w:hAnsi="Calibri" w:hint="default"/>
        <w:b/>
        <w:i w:val="0"/>
        <w:caps/>
        <w:sz w:val="22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abstractNum w:abstractNumId="38" w15:restartNumberingAfterBreak="0">
    <w:nsid w:val="6CB51C5C"/>
    <w:multiLevelType w:val="hybridMultilevel"/>
    <w:tmpl w:val="61882B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47F62B42">
      <w:numFmt w:val="bullet"/>
      <w:lvlText w:val="-"/>
      <w:lvlJc w:val="left"/>
      <w:pPr>
        <w:ind w:left="1440" w:hanging="360"/>
      </w:pPr>
      <w:rPr>
        <w:rFonts w:ascii="Trebuchet MS" w:eastAsiaTheme="minorEastAsia" w:hAnsi="Trebuchet MS" w:cstheme="minorBidi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DF63DD"/>
    <w:multiLevelType w:val="hybridMultilevel"/>
    <w:tmpl w:val="B6AA48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A16773"/>
    <w:multiLevelType w:val="hybridMultilevel"/>
    <w:tmpl w:val="E75C65B8"/>
    <w:lvl w:ilvl="0" w:tplc="CEB22A2A">
      <w:start w:val="1"/>
      <w:numFmt w:val="lowerLetter"/>
      <w:lvlText w:val="%1)"/>
      <w:lvlJc w:val="left"/>
      <w:pPr>
        <w:ind w:left="780" w:hanging="4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3313DF"/>
    <w:multiLevelType w:val="hybridMultilevel"/>
    <w:tmpl w:val="78F4BE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4B6DF6"/>
    <w:multiLevelType w:val="multilevel"/>
    <w:tmpl w:val="FFFFFFFF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43" w15:restartNumberingAfterBreak="0">
    <w:nsid w:val="7430370B"/>
    <w:multiLevelType w:val="hybridMultilevel"/>
    <w:tmpl w:val="E2600582"/>
    <w:lvl w:ilvl="0" w:tplc="BC7A37E0">
      <w:numFmt w:val="bullet"/>
      <w:lvlText w:val="•"/>
      <w:lvlJc w:val="left"/>
      <w:pPr>
        <w:ind w:left="780" w:hanging="420"/>
      </w:pPr>
      <w:rPr>
        <w:rFonts w:ascii="Trebuchet MS" w:eastAsiaTheme="minorEastAsia" w:hAnsi="Trebuchet M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3836FC"/>
    <w:multiLevelType w:val="hybridMultilevel"/>
    <w:tmpl w:val="25604434"/>
    <w:lvl w:ilvl="0" w:tplc="6CCE8D88">
      <w:start w:val="4"/>
      <w:numFmt w:val="bullet"/>
      <w:lvlText w:val="•"/>
      <w:lvlJc w:val="left"/>
      <w:pPr>
        <w:ind w:left="780" w:hanging="420"/>
      </w:pPr>
      <w:rPr>
        <w:rFonts w:ascii="Trebuchet MS" w:eastAsiaTheme="minorHAnsi" w:hAnsi="Trebuchet M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103F44"/>
    <w:multiLevelType w:val="hybridMultilevel"/>
    <w:tmpl w:val="A95E2C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1C0AF3"/>
    <w:multiLevelType w:val="multilevel"/>
    <w:tmpl w:val="23F4B056"/>
    <w:lvl w:ilvl="0">
      <w:start w:val="1"/>
      <w:numFmt w:val="upperRoman"/>
      <w:lvlText w:val="%1."/>
      <w:lvlJc w:val="left"/>
      <w:pPr>
        <w:ind w:left="0" w:firstLine="0"/>
      </w:pPr>
      <w:rPr>
        <w:rFonts w:ascii="Calibri" w:hAnsi="Calibri" w:hint="default"/>
        <w:b/>
        <w:bCs w:val="0"/>
        <w:i w:val="0"/>
        <w:iCs w:val="0"/>
        <w:caps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 w:themeColor="text1"/>
        <w:spacing w:val="0"/>
        <w:w w:val="0"/>
        <w:kern w:val="0"/>
        <w:position w:val="0"/>
        <w:sz w:val="22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7" w15:restartNumberingAfterBreak="0">
    <w:nsid w:val="7A630B34"/>
    <w:multiLevelType w:val="hybridMultilevel"/>
    <w:tmpl w:val="EDA0DC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215367"/>
    <w:multiLevelType w:val="hybridMultilevel"/>
    <w:tmpl w:val="A7B684CE"/>
    <w:lvl w:ilvl="0" w:tplc="F7F664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7C3B9B"/>
    <w:multiLevelType w:val="hybridMultilevel"/>
    <w:tmpl w:val="F594EF3A"/>
    <w:lvl w:ilvl="0" w:tplc="F7F664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F6C2862"/>
    <w:multiLevelType w:val="hybridMultilevel"/>
    <w:tmpl w:val="7ACA2F04"/>
    <w:lvl w:ilvl="0" w:tplc="FE4C5F4C">
      <w:start w:val="1"/>
      <w:numFmt w:val="upperRoman"/>
      <w:lvlText w:val="%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8439312">
    <w:abstractNumId w:val="25"/>
  </w:num>
  <w:num w:numId="2" w16cid:durableId="1140883421">
    <w:abstractNumId w:val="37"/>
  </w:num>
  <w:num w:numId="3" w16cid:durableId="224218234">
    <w:abstractNumId w:val="46"/>
  </w:num>
  <w:num w:numId="4" w16cid:durableId="1436750455">
    <w:abstractNumId w:val="2"/>
  </w:num>
  <w:num w:numId="5" w16cid:durableId="319121954">
    <w:abstractNumId w:val="0"/>
  </w:num>
  <w:num w:numId="6" w16cid:durableId="1902592925">
    <w:abstractNumId w:val="45"/>
  </w:num>
  <w:num w:numId="7" w16cid:durableId="1125660704">
    <w:abstractNumId w:val="21"/>
  </w:num>
  <w:num w:numId="8" w16cid:durableId="314841643">
    <w:abstractNumId w:val="47"/>
  </w:num>
  <w:num w:numId="9" w16cid:durableId="1113938061">
    <w:abstractNumId w:val="23"/>
  </w:num>
  <w:num w:numId="10" w16cid:durableId="1405882342">
    <w:abstractNumId w:val="24"/>
  </w:num>
  <w:num w:numId="11" w16cid:durableId="1134521179">
    <w:abstractNumId w:val="33"/>
  </w:num>
  <w:num w:numId="12" w16cid:durableId="1457868687">
    <w:abstractNumId w:val="20"/>
  </w:num>
  <w:num w:numId="13" w16cid:durableId="1508207046">
    <w:abstractNumId w:val="12"/>
  </w:num>
  <w:num w:numId="14" w16cid:durableId="1588886813">
    <w:abstractNumId w:val="41"/>
  </w:num>
  <w:num w:numId="15" w16cid:durableId="1098019412">
    <w:abstractNumId w:val="4"/>
  </w:num>
  <w:num w:numId="16" w16cid:durableId="914050940">
    <w:abstractNumId w:val="17"/>
  </w:num>
  <w:num w:numId="17" w16cid:durableId="918903459">
    <w:abstractNumId w:val="39"/>
  </w:num>
  <w:num w:numId="18" w16cid:durableId="115680178">
    <w:abstractNumId w:val="18"/>
  </w:num>
  <w:num w:numId="19" w16cid:durableId="1597252223">
    <w:abstractNumId w:val="28"/>
  </w:num>
  <w:num w:numId="20" w16cid:durableId="192112247">
    <w:abstractNumId w:val="32"/>
  </w:num>
  <w:num w:numId="21" w16cid:durableId="421025212">
    <w:abstractNumId w:val="50"/>
  </w:num>
  <w:num w:numId="22" w16cid:durableId="1061976787">
    <w:abstractNumId w:val="1"/>
  </w:num>
  <w:num w:numId="23" w16cid:durableId="1660814215">
    <w:abstractNumId w:val="7"/>
  </w:num>
  <w:num w:numId="24" w16cid:durableId="59907119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8715374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22937033">
    <w:abstractNumId w:val="10"/>
  </w:num>
  <w:num w:numId="27" w16cid:durableId="1272083472">
    <w:abstractNumId w:val="44"/>
  </w:num>
  <w:num w:numId="28" w16cid:durableId="1363942556">
    <w:abstractNumId w:val="13"/>
  </w:num>
  <w:num w:numId="29" w16cid:durableId="1167600852">
    <w:abstractNumId w:val="29"/>
  </w:num>
  <w:num w:numId="30" w16cid:durableId="2039813334">
    <w:abstractNumId w:val="27"/>
  </w:num>
  <w:num w:numId="31" w16cid:durableId="911742350">
    <w:abstractNumId w:val="15"/>
  </w:num>
  <w:num w:numId="32" w16cid:durableId="650521867">
    <w:abstractNumId w:val="43"/>
  </w:num>
  <w:num w:numId="33" w16cid:durableId="2058357940">
    <w:abstractNumId w:val="26"/>
  </w:num>
  <w:num w:numId="34" w16cid:durableId="995107211">
    <w:abstractNumId w:val="49"/>
  </w:num>
  <w:num w:numId="35" w16cid:durableId="1654798708">
    <w:abstractNumId w:val="38"/>
  </w:num>
  <w:num w:numId="36" w16cid:durableId="839275039">
    <w:abstractNumId w:val="16"/>
  </w:num>
  <w:num w:numId="37" w16cid:durableId="1149247278">
    <w:abstractNumId w:val="34"/>
  </w:num>
  <w:num w:numId="38" w16cid:durableId="2141537419">
    <w:abstractNumId w:val="40"/>
  </w:num>
  <w:num w:numId="39" w16cid:durableId="781455807">
    <w:abstractNumId w:val="36"/>
  </w:num>
  <w:num w:numId="40" w16cid:durableId="2091730219">
    <w:abstractNumId w:val="5"/>
  </w:num>
  <w:num w:numId="41" w16cid:durableId="1495756958">
    <w:abstractNumId w:val="9"/>
  </w:num>
  <w:num w:numId="42" w16cid:durableId="1813054770">
    <w:abstractNumId w:val="11"/>
  </w:num>
  <w:num w:numId="43" w16cid:durableId="2045709200">
    <w:abstractNumId w:val="30"/>
  </w:num>
  <w:num w:numId="44" w16cid:durableId="95102556">
    <w:abstractNumId w:val="48"/>
  </w:num>
  <w:num w:numId="45" w16cid:durableId="165441023">
    <w:abstractNumId w:val="14"/>
  </w:num>
  <w:num w:numId="46" w16cid:durableId="1329288937">
    <w:abstractNumId w:val="22"/>
  </w:num>
  <w:num w:numId="47" w16cid:durableId="2094818406">
    <w:abstractNumId w:val="35"/>
  </w:num>
  <w:num w:numId="48" w16cid:durableId="1855461168">
    <w:abstractNumId w:val="19"/>
  </w:num>
  <w:num w:numId="49" w16cid:durableId="219367322">
    <w:abstractNumId w:val="31"/>
  </w:num>
  <w:num w:numId="50" w16cid:durableId="3084802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50830380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4854411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351948157">
    <w:abstractNumId w:val="8"/>
  </w:num>
  <w:num w:numId="54" w16cid:durableId="1965649914">
    <w:abstractNumId w:val="6"/>
  </w:num>
  <w:num w:numId="55" w16cid:durableId="1166436799">
    <w:abstractNumId w:val="3"/>
  </w:num>
  <w:num w:numId="56" w16cid:durableId="167795844">
    <w:abstractNumId w:val="42"/>
  </w:num>
  <w:num w:numId="57" w16cid:durableId="12792634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85A"/>
    <w:rsid w:val="00001C82"/>
    <w:rsid w:val="000153C0"/>
    <w:rsid w:val="000169BC"/>
    <w:rsid w:val="00037126"/>
    <w:rsid w:val="000617CA"/>
    <w:rsid w:val="00063573"/>
    <w:rsid w:val="00065284"/>
    <w:rsid w:val="00093869"/>
    <w:rsid w:val="000B08CD"/>
    <w:rsid w:val="000C6A75"/>
    <w:rsid w:val="000E57B9"/>
    <w:rsid w:val="000F5698"/>
    <w:rsid w:val="00105FBA"/>
    <w:rsid w:val="0011227B"/>
    <w:rsid w:val="00134D28"/>
    <w:rsid w:val="00146BF0"/>
    <w:rsid w:val="00151A5B"/>
    <w:rsid w:val="001B684D"/>
    <w:rsid w:val="001C2A84"/>
    <w:rsid w:val="002120FD"/>
    <w:rsid w:val="002148DE"/>
    <w:rsid w:val="00217CC8"/>
    <w:rsid w:val="00235B75"/>
    <w:rsid w:val="00260A48"/>
    <w:rsid w:val="002657CF"/>
    <w:rsid w:val="002659B0"/>
    <w:rsid w:val="002708A0"/>
    <w:rsid w:val="002720CB"/>
    <w:rsid w:val="00274232"/>
    <w:rsid w:val="00287D11"/>
    <w:rsid w:val="0029362B"/>
    <w:rsid w:val="00295C5B"/>
    <w:rsid w:val="002C3AC6"/>
    <w:rsid w:val="002C4AA2"/>
    <w:rsid w:val="002D44A5"/>
    <w:rsid w:val="002E5A47"/>
    <w:rsid w:val="0031757D"/>
    <w:rsid w:val="00322797"/>
    <w:rsid w:val="003257CF"/>
    <w:rsid w:val="00330392"/>
    <w:rsid w:val="00347C04"/>
    <w:rsid w:val="003602C9"/>
    <w:rsid w:val="00363081"/>
    <w:rsid w:val="00370237"/>
    <w:rsid w:val="0037423B"/>
    <w:rsid w:val="0037797F"/>
    <w:rsid w:val="003A3BB0"/>
    <w:rsid w:val="003B237A"/>
    <w:rsid w:val="003D3792"/>
    <w:rsid w:val="003E0A1D"/>
    <w:rsid w:val="003E3477"/>
    <w:rsid w:val="003E7BEA"/>
    <w:rsid w:val="003F1F11"/>
    <w:rsid w:val="003F38D6"/>
    <w:rsid w:val="004104AC"/>
    <w:rsid w:val="004119D5"/>
    <w:rsid w:val="0041426E"/>
    <w:rsid w:val="0041670F"/>
    <w:rsid w:val="00417560"/>
    <w:rsid w:val="00423BC0"/>
    <w:rsid w:val="004268BA"/>
    <w:rsid w:val="00426F4C"/>
    <w:rsid w:val="00463E41"/>
    <w:rsid w:val="004763BD"/>
    <w:rsid w:val="004822A2"/>
    <w:rsid w:val="00492753"/>
    <w:rsid w:val="0049336C"/>
    <w:rsid w:val="004A09AB"/>
    <w:rsid w:val="004A195B"/>
    <w:rsid w:val="004A57EF"/>
    <w:rsid w:val="004E2693"/>
    <w:rsid w:val="004F40E9"/>
    <w:rsid w:val="00505B36"/>
    <w:rsid w:val="00543C13"/>
    <w:rsid w:val="005472EA"/>
    <w:rsid w:val="0055226D"/>
    <w:rsid w:val="0055551C"/>
    <w:rsid w:val="0056475F"/>
    <w:rsid w:val="00565A87"/>
    <w:rsid w:val="00565BAE"/>
    <w:rsid w:val="00566629"/>
    <w:rsid w:val="00577AEA"/>
    <w:rsid w:val="00592A31"/>
    <w:rsid w:val="005C0F79"/>
    <w:rsid w:val="005C7A7B"/>
    <w:rsid w:val="005D3C53"/>
    <w:rsid w:val="005D4DF7"/>
    <w:rsid w:val="005E5473"/>
    <w:rsid w:val="005F22BE"/>
    <w:rsid w:val="0060350B"/>
    <w:rsid w:val="00611C1B"/>
    <w:rsid w:val="00613A27"/>
    <w:rsid w:val="006155A0"/>
    <w:rsid w:val="006313B8"/>
    <w:rsid w:val="0064285E"/>
    <w:rsid w:val="00661322"/>
    <w:rsid w:val="00672C0A"/>
    <w:rsid w:val="00676C2D"/>
    <w:rsid w:val="006C0633"/>
    <w:rsid w:val="006C22B3"/>
    <w:rsid w:val="006C6D64"/>
    <w:rsid w:val="007017DA"/>
    <w:rsid w:val="00702DA3"/>
    <w:rsid w:val="00707B68"/>
    <w:rsid w:val="007100BF"/>
    <w:rsid w:val="00712D6E"/>
    <w:rsid w:val="00717C69"/>
    <w:rsid w:val="007275EA"/>
    <w:rsid w:val="00733940"/>
    <w:rsid w:val="00743A30"/>
    <w:rsid w:val="00751F65"/>
    <w:rsid w:val="007534C2"/>
    <w:rsid w:val="0075543D"/>
    <w:rsid w:val="007A70B1"/>
    <w:rsid w:val="007A77BE"/>
    <w:rsid w:val="007D27FF"/>
    <w:rsid w:val="007F6D6E"/>
    <w:rsid w:val="008075CE"/>
    <w:rsid w:val="0080783B"/>
    <w:rsid w:val="00815F49"/>
    <w:rsid w:val="008369E6"/>
    <w:rsid w:val="00836A44"/>
    <w:rsid w:val="0085070C"/>
    <w:rsid w:val="0086433B"/>
    <w:rsid w:val="00865951"/>
    <w:rsid w:val="00871FC2"/>
    <w:rsid w:val="008721C4"/>
    <w:rsid w:val="008840A4"/>
    <w:rsid w:val="00894DF4"/>
    <w:rsid w:val="008A285A"/>
    <w:rsid w:val="008B0A1E"/>
    <w:rsid w:val="008E135A"/>
    <w:rsid w:val="008E19A5"/>
    <w:rsid w:val="008E7EE8"/>
    <w:rsid w:val="008F2C55"/>
    <w:rsid w:val="008F41C1"/>
    <w:rsid w:val="00911735"/>
    <w:rsid w:val="00913DC0"/>
    <w:rsid w:val="00927FDB"/>
    <w:rsid w:val="00935950"/>
    <w:rsid w:val="00945B0F"/>
    <w:rsid w:val="00946391"/>
    <w:rsid w:val="00974048"/>
    <w:rsid w:val="0098346E"/>
    <w:rsid w:val="009A1DA1"/>
    <w:rsid w:val="009B58F0"/>
    <w:rsid w:val="009B6DE9"/>
    <w:rsid w:val="009C0E2D"/>
    <w:rsid w:val="009C6CE5"/>
    <w:rsid w:val="009E04CE"/>
    <w:rsid w:val="00A00B6E"/>
    <w:rsid w:val="00A00FA3"/>
    <w:rsid w:val="00A111F2"/>
    <w:rsid w:val="00A12E22"/>
    <w:rsid w:val="00A25307"/>
    <w:rsid w:val="00A4080C"/>
    <w:rsid w:val="00A47758"/>
    <w:rsid w:val="00A778AC"/>
    <w:rsid w:val="00A83F89"/>
    <w:rsid w:val="00A946ED"/>
    <w:rsid w:val="00AC19A9"/>
    <w:rsid w:val="00AC5E70"/>
    <w:rsid w:val="00AD4CA0"/>
    <w:rsid w:val="00AE4EF7"/>
    <w:rsid w:val="00AF6D11"/>
    <w:rsid w:val="00B110C1"/>
    <w:rsid w:val="00B24B7B"/>
    <w:rsid w:val="00B2633D"/>
    <w:rsid w:val="00B279FE"/>
    <w:rsid w:val="00B42322"/>
    <w:rsid w:val="00B54136"/>
    <w:rsid w:val="00B63BFE"/>
    <w:rsid w:val="00B76209"/>
    <w:rsid w:val="00B95426"/>
    <w:rsid w:val="00BA78C1"/>
    <w:rsid w:val="00BB7035"/>
    <w:rsid w:val="00BC26AF"/>
    <w:rsid w:val="00BC3F6E"/>
    <w:rsid w:val="00BE6C06"/>
    <w:rsid w:val="00C07A46"/>
    <w:rsid w:val="00C22088"/>
    <w:rsid w:val="00C24B73"/>
    <w:rsid w:val="00C4292E"/>
    <w:rsid w:val="00C46BD4"/>
    <w:rsid w:val="00C471DC"/>
    <w:rsid w:val="00C51D81"/>
    <w:rsid w:val="00C61750"/>
    <w:rsid w:val="00C62C2A"/>
    <w:rsid w:val="00C6471D"/>
    <w:rsid w:val="00C81B88"/>
    <w:rsid w:val="00C83A6A"/>
    <w:rsid w:val="00CA1842"/>
    <w:rsid w:val="00CA3894"/>
    <w:rsid w:val="00CA7A52"/>
    <w:rsid w:val="00CB1F52"/>
    <w:rsid w:val="00CB6E80"/>
    <w:rsid w:val="00CB78FD"/>
    <w:rsid w:val="00CE5D68"/>
    <w:rsid w:val="00CF2C13"/>
    <w:rsid w:val="00D26EA9"/>
    <w:rsid w:val="00D31223"/>
    <w:rsid w:val="00D316A4"/>
    <w:rsid w:val="00D41E51"/>
    <w:rsid w:val="00D46709"/>
    <w:rsid w:val="00D73AE7"/>
    <w:rsid w:val="00D80B28"/>
    <w:rsid w:val="00D9081D"/>
    <w:rsid w:val="00DA24EC"/>
    <w:rsid w:val="00DB0DFD"/>
    <w:rsid w:val="00DD133D"/>
    <w:rsid w:val="00DD203C"/>
    <w:rsid w:val="00DE56FB"/>
    <w:rsid w:val="00DF5800"/>
    <w:rsid w:val="00E062B4"/>
    <w:rsid w:val="00E30819"/>
    <w:rsid w:val="00E34776"/>
    <w:rsid w:val="00E42440"/>
    <w:rsid w:val="00E50260"/>
    <w:rsid w:val="00E564EA"/>
    <w:rsid w:val="00E64083"/>
    <w:rsid w:val="00E6641A"/>
    <w:rsid w:val="00E71F14"/>
    <w:rsid w:val="00E730DD"/>
    <w:rsid w:val="00E73718"/>
    <w:rsid w:val="00E82772"/>
    <w:rsid w:val="00E91E6F"/>
    <w:rsid w:val="00E972CA"/>
    <w:rsid w:val="00ED134E"/>
    <w:rsid w:val="00EF0144"/>
    <w:rsid w:val="00EF76C9"/>
    <w:rsid w:val="00F15466"/>
    <w:rsid w:val="00F22A46"/>
    <w:rsid w:val="00F30AE0"/>
    <w:rsid w:val="00F373A1"/>
    <w:rsid w:val="00F419C7"/>
    <w:rsid w:val="00F530C9"/>
    <w:rsid w:val="00F6086A"/>
    <w:rsid w:val="00F61517"/>
    <w:rsid w:val="00F74316"/>
    <w:rsid w:val="00F80B9F"/>
    <w:rsid w:val="00F838AA"/>
    <w:rsid w:val="00F83BDE"/>
    <w:rsid w:val="00F95D1B"/>
    <w:rsid w:val="00FB2FC4"/>
    <w:rsid w:val="00FB6364"/>
    <w:rsid w:val="00FB6DB3"/>
    <w:rsid w:val="00FC5699"/>
    <w:rsid w:val="00FD0D08"/>
    <w:rsid w:val="00FE164F"/>
    <w:rsid w:val="00FE28C7"/>
    <w:rsid w:val="00FF3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C1FAC0"/>
  <w15:chartTrackingRefBased/>
  <w15:docId w15:val="{07127FB4-2E34-41B3-8162-3C6F33F29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C22B3"/>
    <w:pPr>
      <w:spacing w:after="200" w:line="276" w:lineRule="auto"/>
    </w:pPr>
    <w:rPr>
      <w:rFonts w:eastAsiaTheme="minorEastAsia"/>
      <w:lang w:eastAsia="nl-NL"/>
    </w:rPr>
  </w:style>
  <w:style w:type="paragraph" w:styleId="Kop1">
    <w:name w:val="heading 1"/>
    <w:basedOn w:val="CBPkop0"/>
    <w:next w:val="CBPalinea"/>
    <w:link w:val="Kop1Char"/>
    <w:uiPriority w:val="9"/>
    <w:qFormat/>
    <w:rsid w:val="00717C69"/>
    <w:pPr>
      <w:keepNext/>
      <w:keepLines/>
      <w:numPr>
        <w:numId w:val="18"/>
      </w:numPr>
      <w:spacing w:after="240" w:line="276" w:lineRule="auto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Kop2">
    <w:name w:val="heading 2"/>
    <w:basedOn w:val="CBPparagraaf"/>
    <w:next w:val="CBPalinea"/>
    <w:link w:val="Kop2Char"/>
    <w:uiPriority w:val="9"/>
    <w:unhideWhenUsed/>
    <w:qFormat/>
    <w:rsid w:val="00717C69"/>
    <w:pPr>
      <w:keepNext/>
      <w:keepLines/>
      <w:numPr>
        <w:numId w:val="18"/>
      </w:numPr>
      <w:spacing w:after="240" w:line="276" w:lineRule="auto"/>
      <w:outlineLvl w:val="1"/>
    </w:pPr>
    <w:rPr>
      <w:rFonts w:eastAsiaTheme="majorEastAsia" w:cstheme="majorBidi"/>
      <w:color w:val="000000" w:themeColor="text1"/>
      <w:szCs w:val="26"/>
    </w:rPr>
  </w:style>
  <w:style w:type="paragraph" w:styleId="Kop3">
    <w:name w:val="heading 3"/>
    <w:basedOn w:val="CBPsubparagraaf"/>
    <w:next w:val="Standaard"/>
    <w:link w:val="Kop3Char"/>
    <w:uiPriority w:val="9"/>
    <w:unhideWhenUsed/>
    <w:qFormat/>
    <w:rsid w:val="00717C69"/>
    <w:pPr>
      <w:keepNext/>
      <w:keepLines/>
      <w:numPr>
        <w:numId w:val="18"/>
      </w:numPr>
      <w:spacing w:after="240" w:line="276" w:lineRule="auto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Kop4">
    <w:name w:val="heading 4"/>
    <w:basedOn w:val="CBPsubsubparagraaf"/>
    <w:next w:val="Standaard"/>
    <w:link w:val="Kop4Char"/>
    <w:uiPriority w:val="9"/>
    <w:unhideWhenUsed/>
    <w:qFormat/>
    <w:rsid w:val="00717C69"/>
    <w:pPr>
      <w:keepNext/>
      <w:keepLines/>
      <w:numPr>
        <w:ilvl w:val="3"/>
        <w:numId w:val="18"/>
      </w:numPr>
      <w:spacing w:after="240"/>
      <w:outlineLvl w:val="3"/>
    </w:pPr>
    <w:rPr>
      <w:rFonts w:eastAsiaTheme="majorEastAsia" w:cstheme="majorBidi"/>
      <w:iCs/>
      <w:cap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9336C"/>
    <w:pPr>
      <w:keepNext/>
      <w:keepLines/>
      <w:numPr>
        <w:ilvl w:val="4"/>
        <w:numId w:val="18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9336C"/>
    <w:pPr>
      <w:keepNext/>
      <w:keepLines/>
      <w:numPr>
        <w:ilvl w:val="5"/>
        <w:numId w:val="18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9336C"/>
    <w:pPr>
      <w:keepNext/>
      <w:keepLines/>
      <w:numPr>
        <w:ilvl w:val="6"/>
        <w:numId w:val="18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9336C"/>
    <w:pPr>
      <w:keepNext/>
      <w:keepLines/>
      <w:numPr>
        <w:ilvl w:val="7"/>
        <w:numId w:val="18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9336C"/>
    <w:pPr>
      <w:keepNext/>
      <w:keepLines/>
      <w:numPr>
        <w:ilvl w:val="8"/>
        <w:numId w:val="18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BPKop">
    <w:name w:val="CBP Kop"/>
    <w:basedOn w:val="Kop1"/>
    <w:next w:val="Standaard"/>
    <w:link w:val="CBPKopChar"/>
    <w:autoRedefine/>
    <w:qFormat/>
    <w:rsid w:val="00F838AA"/>
    <w:pPr>
      <w:numPr>
        <w:numId w:val="1"/>
      </w:numPr>
      <w:tabs>
        <w:tab w:val="left" w:pos="1701"/>
      </w:tabs>
      <w:jc w:val="both"/>
    </w:pPr>
    <w:rPr>
      <w:b w:val="0"/>
      <w:bCs/>
      <w:caps w:val="0"/>
      <w:sz w:val="28"/>
      <w:szCs w:val="28"/>
    </w:rPr>
  </w:style>
  <w:style w:type="character" w:customStyle="1" w:styleId="CBPKopChar">
    <w:name w:val="CBP Kop Char"/>
    <w:basedOn w:val="Kop1Char"/>
    <w:link w:val="CBPKop"/>
    <w:rsid w:val="00F838AA"/>
    <w:rPr>
      <w:rFonts w:asciiTheme="majorHAnsi" w:eastAsiaTheme="majorEastAsia" w:hAnsiTheme="majorHAnsi" w:cstheme="majorBidi"/>
      <w:b w:val="0"/>
      <w:bCs/>
      <w:caps w:val="0"/>
      <w:color w:val="000000" w:themeColor="text1"/>
      <w:sz w:val="28"/>
      <w:szCs w:val="28"/>
    </w:rPr>
  </w:style>
  <w:style w:type="character" w:customStyle="1" w:styleId="Kop1Char">
    <w:name w:val="Kop 1 Char"/>
    <w:basedOn w:val="Standaardalinea-lettertype"/>
    <w:link w:val="Kop1"/>
    <w:uiPriority w:val="9"/>
    <w:rsid w:val="00717C69"/>
    <w:rPr>
      <w:rFonts w:eastAsiaTheme="majorEastAsia" w:cstheme="majorBidi"/>
      <w:b/>
      <w:caps/>
      <w:color w:val="000000" w:themeColor="text1"/>
      <w:szCs w:val="32"/>
    </w:rPr>
  </w:style>
  <w:style w:type="paragraph" w:customStyle="1" w:styleId="CBPkop0">
    <w:name w:val="CBP kop"/>
    <w:next w:val="CBPparagraaf"/>
    <w:link w:val="CBPkopChar0"/>
    <w:qFormat/>
    <w:rsid w:val="00F838AA"/>
    <w:rPr>
      <w:b/>
      <w:caps/>
    </w:rPr>
  </w:style>
  <w:style w:type="paragraph" w:customStyle="1" w:styleId="CBPalinea">
    <w:name w:val="CBP alinea"/>
    <w:link w:val="CBPalineaChar"/>
    <w:qFormat/>
    <w:rsid w:val="00F838AA"/>
    <w:pPr>
      <w:spacing w:after="240" w:line="276" w:lineRule="auto"/>
      <w:jc w:val="both"/>
    </w:pPr>
  </w:style>
  <w:style w:type="character" w:customStyle="1" w:styleId="CBPkopChar0">
    <w:name w:val="CBP kop Char"/>
    <w:basedOn w:val="Standaardalinea-lettertype"/>
    <w:link w:val="CBPkop0"/>
    <w:rsid w:val="008F2C55"/>
    <w:rPr>
      <w:b/>
      <w:caps/>
    </w:rPr>
  </w:style>
  <w:style w:type="character" w:customStyle="1" w:styleId="Kop2Char">
    <w:name w:val="Kop 2 Char"/>
    <w:basedOn w:val="Standaardalinea-lettertype"/>
    <w:link w:val="Kop2"/>
    <w:uiPriority w:val="9"/>
    <w:rsid w:val="00717C69"/>
    <w:rPr>
      <w:rFonts w:eastAsiaTheme="majorEastAsia" w:cstheme="majorBidi"/>
      <w:b/>
      <w:caps/>
      <w:color w:val="000000" w:themeColor="text1"/>
      <w:szCs w:val="26"/>
    </w:rPr>
  </w:style>
  <w:style w:type="character" w:customStyle="1" w:styleId="CBPalineaChar">
    <w:name w:val="CBP alinea Char"/>
    <w:basedOn w:val="Standaardalinea-lettertype"/>
    <w:link w:val="CBPalinea"/>
    <w:rsid w:val="00F838AA"/>
  </w:style>
  <w:style w:type="character" w:customStyle="1" w:styleId="Kop3Char">
    <w:name w:val="Kop 3 Char"/>
    <w:basedOn w:val="Standaardalinea-lettertype"/>
    <w:link w:val="Kop3"/>
    <w:uiPriority w:val="9"/>
    <w:rsid w:val="00717C69"/>
    <w:rPr>
      <w:rFonts w:eastAsiaTheme="majorEastAsia" w:cstheme="majorBidi"/>
      <w:b/>
      <w:caps/>
      <w:color w:val="000000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717C69"/>
    <w:rPr>
      <w:rFonts w:eastAsiaTheme="majorEastAsia" w:cstheme="majorBidi"/>
      <w:iCs/>
      <w:caps/>
      <w:color w:val="000000" w:themeColor="text1"/>
    </w:rPr>
  </w:style>
  <w:style w:type="paragraph" w:customStyle="1" w:styleId="CBPparagraaf">
    <w:name w:val="CBP paragraaf"/>
    <w:basedOn w:val="CBPkop0"/>
    <w:next w:val="CBPalinea"/>
    <w:link w:val="CBPparagraafChar"/>
    <w:qFormat/>
    <w:rsid w:val="00F838AA"/>
    <w:pPr>
      <w:numPr>
        <w:ilvl w:val="1"/>
      </w:numPr>
    </w:pPr>
  </w:style>
  <w:style w:type="paragraph" w:customStyle="1" w:styleId="CBPsubsubparagraaf">
    <w:name w:val="CBP subsubparagraaf"/>
    <w:basedOn w:val="Standaard"/>
    <w:next w:val="CBPalinea"/>
    <w:link w:val="CBPsubsubparagraafChar"/>
    <w:qFormat/>
    <w:rsid w:val="00F838AA"/>
  </w:style>
  <w:style w:type="character" w:customStyle="1" w:styleId="CBPparagraafChar">
    <w:name w:val="CBP paragraaf Char"/>
    <w:basedOn w:val="Kop1Char"/>
    <w:link w:val="CBPparagraaf"/>
    <w:rsid w:val="0060350B"/>
    <w:rPr>
      <w:rFonts w:asciiTheme="majorHAnsi" w:eastAsiaTheme="majorEastAsia" w:hAnsiTheme="majorHAnsi" w:cstheme="majorBidi"/>
      <w:b w:val="0"/>
      <w:caps w:val="0"/>
      <w:color w:val="2F5496" w:themeColor="accent1" w:themeShade="BF"/>
      <w:sz w:val="32"/>
      <w:szCs w:val="32"/>
    </w:rPr>
  </w:style>
  <w:style w:type="paragraph" w:customStyle="1" w:styleId="CBPsubparagraaf">
    <w:name w:val="CBP subparagraaf"/>
    <w:basedOn w:val="CBPparagraaf"/>
    <w:next w:val="CBPsubsubparagraaf"/>
    <w:link w:val="CBPsubparagraafChar"/>
    <w:qFormat/>
    <w:rsid w:val="00F838AA"/>
    <w:pPr>
      <w:numPr>
        <w:ilvl w:val="2"/>
      </w:numPr>
    </w:pPr>
  </w:style>
  <w:style w:type="character" w:customStyle="1" w:styleId="CBPsubsubparagraafChar">
    <w:name w:val="CBP subsubparagraaf Char"/>
    <w:basedOn w:val="CBPparagraafChar"/>
    <w:link w:val="CBPsubsubparagraaf"/>
    <w:rsid w:val="0060350B"/>
    <w:rPr>
      <w:rFonts w:asciiTheme="majorHAnsi" w:eastAsiaTheme="majorEastAsia" w:hAnsiTheme="majorHAnsi" w:cstheme="majorBidi"/>
      <w:b/>
      <w:caps/>
      <w:color w:val="2F5496" w:themeColor="accent1" w:themeShade="BF"/>
      <w:sz w:val="32"/>
      <w:szCs w:val="32"/>
    </w:rPr>
  </w:style>
  <w:style w:type="numbering" w:customStyle="1" w:styleId="LijststijlCBP">
    <w:name w:val="Lijststijl CBP"/>
    <w:uiPriority w:val="99"/>
    <w:rsid w:val="00F838AA"/>
    <w:pPr>
      <w:numPr>
        <w:numId w:val="2"/>
      </w:numPr>
    </w:pPr>
  </w:style>
  <w:style w:type="character" w:customStyle="1" w:styleId="CBPsubparagraafChar">
    <w:name w:val="CBP subparagraaf Char"/>
    <w:basedOn w:val="CBPsubsubparagraafChar"/>
    <w:link w:val="CBPsubparagraaf"/>
    <w:rsid w:val="0060350B"/>
    <w:rPr>
      <w:rFonts w:asciiTheme="majorHAnsi" w:eastAsiaTheme="majorEastAsia" w:hAnsiTheme="majorHAnsi" w:cstheme="majorBidi"/>
      <w:b w:val="0"/>
      <w:caps w:val="0"/>
      <w:color w:val="2F5496" w:themeColor="accent1" w:themeShade="BF"/>
      <w:sz w:val="32"/>
      <w:szCs w:val="32"/>
    </w:rPr>
  </w:style>
  <w:style w:type="paragraph" w:styleId="Geenafstand">
    <w:name w:val="No Spacing"/>
    <w:uiPriority w:val="1"/>
    <w:qFormat/>
    <w:rsid w:val="00F838AA"/>
    <w:pPr>
      <w:spacing w:after="0" w:line="240" w:lineRule="auto"/>
    </w:pPr>
    <w:rPr>
      <w:rFonts w:eastAsiaTheme="minorEastAsia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838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38AA"/>
    <w:rPr>
      <w:rFonts w:eastAsiaTheme="minorEastAsia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838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38AA"/>
    <w:rPr>
      <w:rFonts w:eastAsiaTheme="minorEastAsia"/>
      <w:lang w:eastAsia="nl-NL"/>
    </w:rPr>
  </w:style>
  <w:style w:type="character" w:styleId="Hyperlink">
    <w:name w:val="Hyperlink"/>
    <w:basedOn w:val="Standaardalinea-lettertype"/>
    <w:uiPriority w:val="99"/>
    <w:unhideWhenUsed/>
    <w:rsid w:val="00F838AA"/>
    <w:rPr>
      <w:color w:val="0563C1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838AA"/>
    <w:pPr>
      <w:spacing w:before="480"/>
      <w:outlineLvl w:val="9"/>
    </w:pPr>
    <w:rPr>
      <w:b w:val="0"/>
      <w:bCs/>
      <w:sz w:val="28"/>
      <w:szCs w:val="28"/>
      <w:lang w:eastAsia="nl-NL"/>
    </w:rPr>
  </w:style>
  <w:style w:type="paragraph" w:styleId="Inhopg1">
    <w:name w:val="toc 1"/>
    <w:next w:val="Standaard"/>
    <w:autoRedefine/>
    <w:uiPriority w:val="39"/>
    <w:unhideWhenUsed/>
    <w:qFormat/>
    <w:rsid w:val="00717C69"/>
    <w:pPr>
      <w:spacing w:after="0" w:line="276" w:lineRule="auto"/>
    </w:pPr>
    <w:rPr>
      <w:rFonts w:eastAsiaTheme="majorEastAsia" w:cstheme="majorBidi"/>
      <w:b/>
      <w:bCs/>
      <w:caps/>
      <w:szCs w:val="28"/>
      <w:lang w:eastAsia="nl-NL"/>
    </w:rPr>
  </w:style>
  <w:style w:type="paragraph" w:styleId="Inhopg2">
    <w:name w:val="toc 2"/>
    <w:next w:val="Standaard"/>
    <w:autoRedefine/>
    <w:uiPriority w:val="39"/>
    <w:unhideWhenUsed/>
    <w:rsid w:val="00717C69"/>
    <w:pPr>
      <w:spacing w:after="0"/>
      <w:ind w:left="221"/>
    </w:pPr>
    <w:rPr>
      <w:rFonts w:eastAsiaTheme="minorEastAsia" w:cstheme="majorBidi"/>
      <w:bCs/>
      <w:caps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83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838AA"/>
    <w:rPr>
      <w:rFonts w:ascii="Tahoma" w:eastAsiaTheme="minorEastAsia" w:hAnsi="Tahoma" w:cs="Tahoma"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838A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838A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838AA"/>
    <w:rPr>
      <w:rFonts w:eastAsiaTheme="minorEastAsia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838A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838AA"/>
    <w:rPr>
      <w:rFonts w:eastAsiaTheme="minorEastAsia"/>
      <w:b/>
      <w:bCs/>
      <w:sz w:val="20"/>
      <w:szCs w:val="20"/>
      <w:lang w:eastAsia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F83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F838AA"/>
    <w:rPr>
      <w:rFonts w:ascii="Tahoma" w:eastAsiaTheme="minorEastAsia" w:hAnsi="Tahoma" w:cs="Tahoma"/>
      <w:sz w:val="16"/>
      <w:szCs w:val="16"/>
      <w:lang w:eastAsia="nl-NL"/>
    </w:rPr>
  </w:style>
  <w:style w:type="table" w:styleId="Tabelraster">
    <w:name w:val="Table Grid"/>
    <w:basedOn w:val="Standaardtabel"/>
    <w:uiPriority w:val="39"/>
    <w:rsid w:val="00F838AA"/>
    <w:pPr>
      <w:spacing w:after="0" w:line="240" w:lineRule="auto"/>
    </w:pPr>
    <w:rPr>
      <w:rFonts w:eastAsiaTheme="minorEastAsia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raster-accent1">
    <w:name w:val="Light Grid Accent 1"/>
    <w:basedOn w:val="Standaardtabel"/>
    <w:uiPriority w:val="62"/>
    <w:rsid w:val="00F838AA"/>
    <w:pPr>
      <w:spacing w:after="0" w:line="240" w:lineRule="auto"/>
    </w:pPr>
    <w:rPr>
      <w:rFonts w:eastAsiaTheme="minorEastAsia"/>
      <w:lang w:eastAsia="nl-NL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paragraph" w:styleId="Lijstalinea">
    <w:name w:val="List Paragraph"/>
    <w:basedOn w:val="Standaard"/>
    <w:uiPriority w:val="34"/>
    <w:qFormat/>
    <w:rsid w:val="00F838AA"/>
    <w:pPr>
      <w:ind w:left="720"/>
      <w:contextualSpacing/>
    </w:pPr>
  </w:style>
  <w:style w:type="character" w:styleId="Nadruk">
    <w:name w:val="Emphasis"/>
    <w:basedOn w:val="Standaardalinea-lettertype"/>
    <w:uiPriority w:val="20"/>
    <w:qFormat/>
    <w:rsid w:val="00F838AA"/>
    <w:rPr>
      <w:i/>
      <w:iCs/>
    </w:rPr>
  </w:style>
  <w:style w:type="table" w:styleId="Gemiddeldraster1-accent1">
    <w:name w:val="Medium Grid 1 Accent 1"/>
    <w:basedOn w:val="Standaardtabel"/>
    <w:uiPriority w:val="67"/>
    <w:rsid w:val="00F838AA"/>
    <w:pPr>
      <w:spacing w:after="0" w:line="240" w:lineRule="auto"/>
    </w:pPr>
    <w:rPr>
      <w:rFonts w:eastAsiaTheme="minorEastAsia"/>
      <w:lang w:eastAsia="nl-NL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character" w:customStyle="1" w:styleId="wknlkopnr1">
    <w:name w:val="wknl_kopnr1"/>
    <w:basedOn w:val="Standaardalinea-lettertype"/>
    <w:rsid w:val="00F838AA"/>
  </w:style>
  <w:style w:type="character" w:customStyle="1" w:styleId="wknlgeenverwijzing2">
    <w:name w:val="wknl_geenverwijzing2"/>
    <w:basedOn w:val="Standaardalinea-lettertype"/>
    <w:rsid w:val="00F838AA"/>
  </w:style>
  <w:style w:type="character" w:customStyle="1" w:styleId="docsearchterm2">
    <w:name w:val="docsearchterm2"/>
    <w:basedOn w:val="Standaardalinea-lettertype"/>
    <w:rsid w:val="00F838AA"/>
  </w:style>
  <w:style w:type="paragraph" w:styleId="Revisie">
    <w:name w:val="Revision"/>
    <w:hidden/>
    <w:uiPriority w:val="99"/>
    <w:semiHidden/>
    <w:rsid w:val="00F838AA"/>
    <w:pPr>
      <w:spacing w:after="0" w:line="240" w:lineRule="auto"/>
    </w:pPr>
    <w:rPr>
      <w:rFonts w:eastAsiaTheme="minorEastAsia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F838AA"/>
    <w:pPr>
      <w:spacing w:after="100"/>
      <w:ind w:left="440"/>
    </w:pPr>
  </w:style>
  <w:style w:type="paragraph" w:customStyle="1" w:styleId="Default">
    <w:name w:val="Default"/>
    <w:rsid w:val="00F838A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838AA"/>
    <w:rPr>
      <w:color w:val="954F72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838AA"/>
    <w:rPr>
      <w:color w:val="808080"/>
      <w:shd w:val="clear" w:color="auto" w:fill="E6E6E6"/>
    </w:rPr>
  </w:style>
  <w:style w:type="paragraph" w:customStyle="1" w:styleId="lid">
    <w:name w:val="lid"/>
    <w:basedOn w:val="Standaard"/>
    <w:rsid w:val="00F83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1pointnumerotealtn">
    <w:name w:val="c01pointnumerotealtn"/>
    <w:basedOn w:val="Standaard"/>
    <w:rsid w:val="00F83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Intensievebenadrukking">
    <w:name w:val="Intense Emphasis"/>
    <w:basedOn w:val="Standaardalinea-lettertype"/>
    <w:uiPriority w:val="21"/>
    <w:qFormat/>
    <w:rsid w:val="006C22B3"/>
    <w:rPr>
      <w:i/>
      <w:iCs/>
      <w:color w:val="4472C4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9336C"/>
    <w:rPr>
      <w:rFonts w:asciiTheme="majorHAnsi" w:eastAsiaTheme="majorEastAsia" w:hAnsiTheme="majorHAnsi" w:cstheme="majorBidi"/>
      <w:color w:val="2F5496" w:themeColor="accent1" w:themeShade="BF"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9336C"/>
    <w:rPr>
      <w:rFonts w:asciiTheme="majorHAnsi" w:eastAsiaTheme="majorEastAsia" w:hAnsiTheme="majorHAnsi" w:cstheme="majorBidi"/>
      <w:color w:val="1F3763" w:themeColor="accent1" w:themeShade="7F"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9336C"/>
    <w:rPr>
      <w:rFonts w:asciiTheme="majorHAnsi" w:eastAsiaTheme="majorEastAsia" w:hAnsiTheme="majorHAnsi" w:cstheme="majorBidi"/>
      <w:i/>
      <w:iCs/>
      <w:color w:val="1F3763" w:themeColor="accent1" w:themeShade="7F"/>
      <w:lang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9336C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9336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72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8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jef%20Schmidt\AppData\Local\Microsoft\Windows\INetCache\Content.MSO\5B288F82.htm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2F81FA334EE4DAA883902F866C4F7" ma:contentTypeVersion="12" ma:contentTypeDescription="Een nieuw document maken." ma:contentTypeScope="" ma:versionID="bc1d9db1d9df54601111009460e1ae21">
  <xsd:schema xmlns:xsd="http://www.w3.org/2001/XMLSchema" xmlns:xs="http://www.w3.org/2001/XMLSchema" xmlns:p="http://schemas.microsoft.com/office/2006/metadata/properties" xmlns:ns2="a85bfbc5-638b-4a35-871a-5fb7824e8eb1" xmlns:ns3="9cdf3230-8120-4d38-94fd-503c5774b4c8" targetNamespace="http://schemas.microsoft.com/office/2006/metadata/properties" ma:root="true" ma:fieldsID="f7e32a1ac96338fc1dd31583745228ad" ns2:_="" ns3:_="">
    <xsd:import namespace="a85bfbc5-638b-4a35-871a-5fb7824e8eb1"/>
    <xsd:import namespace="9cdf3230-8120-4d38-94fd-503c5774b4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5bfbc5-638b-4a35-871a-5fb7824e8e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1f0504f-4bcb-4c16-aa5d-d48a468389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df3230-8120-4d38-94fd-503c5774b4c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bce740e-3419-4681-a20e-831ff9113304}" ma:internalName="TaxCatchAll" ma:showField="CatchAllData" ma:web="9cdf3230-8120-4d38-94fd-503c5774b4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5bfbc5-638b-4a35-871a-5fb7824e8eb1">
      <Terms xmlns="http://schemas.microsoft.com/office/infopath/2007/PartnerControls"/>
    </lcf76f155ced4ddcb4097134ff3c332f>
    <TaxCatchAll xmlns="9cdf3230-8120-4d38-94fd-503c5774b4c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F094A1-7DB4-4758-B0A9-2ED000833E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5bfbc5-638b-4a35-871a-5fb7824e8eb1"/>
    <ds:schemaRef ds:uri="9cdf3230-8120-4d38-94fd-503c5774b4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7D72AB-1FE3-4B47-8E38-E4AF6ADF96C7}">
  <ds:schemaRefs>
    <ds:schemaRef ds:uri="http://schemas.microsoft.com/office/2006/metadata/properties"/>
    <ds:schemaRef ds:uri="http://schemas.microsoft.com/office/infopath/2007/PartnerControls"/>
    <ds:schemaRef ds:uri="a85bfbc5-638b-4a35-871a-5fb7824e8eb1"/>
    <ds:schemaRef ds:uri="9cdf3230-8120-4d38-94fd-503c5774b4c8"/>
  </ds:schemaRefs>
</ds:datastoreItem>
</file>

<file path=customXml/itemProps3.xml><?xml version="1.0" encoding="utf-8"?>
<ds:datastoreItem xmlns:ds="http://schemas.openxmlformats.org/officeDocument/2006/customXml" ds:itemID="{487F09F3-904A-45D7-BD24-3EF8A5F4C0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887F3C2-0CBB-4593-A37D-C840EA98B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5B288F82</Template>
  <TotalTime>2</TotalTime>
  <Pages>1</Pages>
  <Words>119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Elise Lichtenberg</dc:creator>
  <cp:keywords/>
  <dc:description/>
  <cp:lastModifiedBy>Ronald Jacobs || Stad &amp; Groen Stokkum</cp:lastModifiedBy>
  <cp:revision>3</cp:revision>
  <cp:lastPrinted>2025-01-24T14:22:00Z</cp:lastPrinted>
  <dcterms:created xsi:type="dcterms:W3CDTF">2025-01-24T15:07:00Z</dcterms:created>
  <dcterms:modified xsi:type="dcterms:W3CDTF">2025-01-24T15:08:00Z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{97e02fe1-acf9-4395-9da6-1c09ee96abe0}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11:18:32</vt:lpwstr>
  </property>
  <property fmtid="{D5CDD505-2E9C-101B-9397-08002B2CF9AE}" pid="14" name="eSynDocVersion">
    <vt:lpwstr>1</vt:lpwstr>
  </property>
  <property fmtid="{D5CDD505-2E9C-101B-9397-08002B2CF9AE}" pid="15" name="eSynDocAttachFileName">
    <vt:lpwstr>Offerteaanvraag MVO Beste PKV Werken  - ABK versie juli 2019.docx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meervoudig onderhands Beste PKV / Werken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48344</vt:lpwstr>
  </property>
  <property fmtid="{D5CDD505-2E9C-101B-9397-08002B2CF9AE}" pid="38" name="eSynCleanUp02/13/2020 07:37:58">
    <vt:i4>1</vt:i4>
  </property>
  <property fmtid="{D5CDD505-2E9C-101B-9397-08002B2CF9AE}" pid="39" name="ContentTypeId">
    <vt:lpwstr>0x01010087E2F81FA334EE4DAA883902F866C4F7</vt:lpwstr>
  </property>
  <property fmtid="{D5CDD505-2E9C-101B-9397-08002B2CF9AE}" pid="40" name="MediaServiceImageTags">
    <vt:lpwstr/>
  </property>
</Properties>
</file>