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6155" w:type="dxa"/>
        <w:tblLook w:val="04A0" w:firstRow="1" w:lastRow="0" w:firstColumn="1" w:lastColumn="0" w:noHBand="0" w:noVBand="1"/>
      </w:tblPr>
      <w:tblGrid>
        <w:gridCol w:w="2765"/>
        <w:gridCol w:w="5310"/>
        <w:gridCol w:w="8080"/>
      </w:tblGrid>
      <w:tr w:rsidR="00D424D1" w:rsidRPr="003735E0" w14:paraId="5AE5B13D" w14:textId="77777777" w:rsidTr="00D42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65" w:type="dxa"/>
            <w:shd w:val="clear" w:color="auto" w:fill="AEC9FF" w:themeFill="accent2" w:themeFillTint="33"/>
          </w:tcPr>
          <w:p w14:paraId="7121E4EF" w14:textId="5D9183A4" w:rsidR="00D424D1" w:rsidRPr="00177E33" w:rsidRDefault="00D424D1" w:rsidP="00A06FF8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5310" w:type="dxa"/>
            <w:shd w:val="clear" w:color="auto" w:fill="AEC9FF" w:themeFill="accent2" w:themeFillTint="33"/>
          </w:tcPr>
          <w:p w14:paraId="3C58A03B" w14:textId="2CDF34BC" w:rsidR="00D424D1" w:rsidRPr="00177E33" w:rsidRDefault="00D424D1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8080" w:type="dxa"/>
            <w:shd w:val="clear" w:color="auto" w:fill="AEC9FF" w:themeFill="accent2" w:themeFillTint="33"/>
          </w:tcPr>
          <w:p w14:paraId="2F07D791" w14:textId="6055F453" w:rsidR="00D424D1" w:rsidRPr="00177E33" w:rsidRDefault="00D424D1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D424D1" w14:paraId="4DF926B4" w14:textId="77777777" w:rsidTr="00D424D1">
        <w:tc>
          <w:tcPr>
            <w:tcW w:w="2765" w:type="dxa"/>
          </w:tcPr>
          <w:p w14:paraId="2E55B8ED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29A41784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1726FE5E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3FCCFF43" w14:textId="77777777" w:rsidTr="00D424D1">
        <w:tc>
          <w:tcPr>
            <w:tcW w:w="2765" w:type="dxa"/>
          </w:tcPr>
          <w:p w14:paraId="3DD00FE1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71FE0480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38FF9391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4702381E" w14:textId="77777777" w:rsidTr="00D424D1">
        <w:tc>
          <w:tcPr>
            <w:tcW w:w="2765" w:type="dxa"/>
          </w:tcPr>
          <w:p w14:paraId="7E529E67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4293D95E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3D06C00B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10D4330F" w14:textId="77777777" w:rsidTr="00D424D1">
        <w:tc>
          <w:tcPr>
            <w:tcW w:w="2765" w:type="dxa"/>
          </w:tcPr>
          <w:p w14:paraId="14EE9F34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215E432B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384381B8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3E94EAA8" w14:textId="77777777" w:rsidTr="00D424D1">
        <w:tc>
          <w:tcPr>
            <w:tcW w:w="2765" w:type="dxa"/>
          </w:tcPr>
          <w:p w14:paraId="16A7F8F3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45062D5C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19070D46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2DFC8F01" w14:textId="77777777" w:rsidTr="00D424D1">
        <w:tc>
          <w:tcPr>
            <w:tcW w:w="2765" w:type="dxa"/>
          </w:tcPr>
          <w:p w14:paraId="27430F36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52AB456F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0F93A3B8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7BCC38EF" w14:textId="77777777" w:rsidTr="00D424D1">
        <w:tc>
          <w:tcPr>
            <w:tcW w:w="2765" w:type="dxa"/>
          </w:tcPr>
          <w:p w14:paraId="6F32F372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10B24EE8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2389E2BD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458669F9" w14:textId="77777777" w:rsidTr="00D424D1">
        <w:tc>
          <w:tcPr>
            <w:tcW w:w="2765" w:type="dxa"/>
          </w:tcPr>
          <w:p w14:paraId="035D6D46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3235D0CD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55980F0E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111217E5" w14:textId="77777777" w:rsidTr="00D424D1">
        <w:tc>
          <w:tcPr>
            <w:tcW w:w="2765" w:type="dxa"/>
          </w:tcPr>
          <w:p w14:paraId="7B718F66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4E9731D7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195FF3A1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0F4F65B8" w14:textId="77777777" w:rsidTr="00D424D1">
        <w:tc>
          <w:tcPr>
            <w:tcW w:w="2765" w:type="dxa"/>
          </w:tcPr>
          <w:p w14:paraId="6FABC849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2C2F7F79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353A0E9D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0D5F077E" w14:textId="77777777" w:rsidTr="00D424D1">
        <w:tc>
          <w:tcPr>
            <w:tcW w:w="2765" w:type="dxa"/>
          </w:tcPr>
          <w:p w14:paraId="5CBB9151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22C2B881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232CEBCE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42DAA1D9" w14:textId="77777777" w:rsidTr="00D424D1">
        <w:tc>
          <w:tcPr>
            <w:tcW w:w="2765" w:type="dxa"/>
          </w:tcPr>
          <w:p w14:paraId="7B5C3F8F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1CFF537A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0A3232FC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570E4CF5" w14:textId="77777777" w:rsidTr="00D424D1">
        <w:tc>
          <w:tcPr>
            <w:tcW w:w="2765" w:type="dxa"/>
          </w:tcPr>
          <w:p w14:paraId="50928B31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20F2B955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1ABCC640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2C51A714" w14:textId="77777777" w:rsidTr="00D424D1">
        <w:tc>
          <w:tcPr>
            <w:tcW w:w="2765" w:type="dxa"/>
          </w:tcPr>
          <w:p w14:paraId="04E15B9B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5483F0DF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64BC7141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4EC407C8" w14:textId="77777777" w:rsidTr="00D424D1">
        <w:tc>
          <w:tcPr>
            <w:tcW w:w="2765" w:type="dxa"/>
          </w:tcPr>
          <w:p w14:paraId="4B5DD937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6A62E493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6EE7D42F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2305071A" w14:textId="77777777" w:rsidTr="00D424D1">
        <w:tc>
          <w:tcPr>
            <w:tcW w:w="2765" w:type="dxa"/>
          </w:tcPr>
          <w:p w14:paraId="072328C3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6ADF8253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1B97A0EB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73D40AEC" w14:textId="77777777" w:rsidTr="00D424D1">
        <w:tc>
          <w:tcPr>
            <w:tcW w:w="2765" w:type="dxa"/>
          </w:tcPr>
          <w:p w14:paraId="1A43ABAC" w14:textId="77777777" w:rsidR="00D424D1" w:rsidRPr="00A06FF8" w:rsidRDefault="00D424D1" w:rsidP="00C927BB">
            <w:pPr>
              <w:rPr>
                <w:sz w:val="20"/>
              </w:rPr>
            </w:pPr>
          </w:p>
        </w:tc>
        <w:tc>
          <w:tcPr>
            <w:tcW w:w="5310" w:type="dxa"/>
          </w:tcPr>
          <w:p w14:paraId="311DB103" w14:textId="77777777" w:rsidR="00D424D1" w:rsidRPr="00177E33" w:rsidRDefault="00D424D1" w:rsidP="00C927BB">
            <w:pPr>
              <w:rPr>
                <w:sz w:val="20"/>
              </w:rPr>
            </w:pPr>
          </w:p>
        </w:tc>
        <w:tc>
          <w:tcPr>
            <w:tcW w:w="8080" w:type="dxa"/>
          </w:tcPr>
          <w:p w14:paraId="5B1C9D86" w14:textId="77777777" w:rsidR="00D424D1" w:rsidRPr="00177E33" w:rsidRDefault="00D424D1" w:rsidP="00C927BB">
            <w:pPr>
              <w:rPr>
                <w:sz w:val="20"/>
              </w:rPr>
            </w:pPr>
          </w:p>
        </w:tc>
      </w:tr>
      <w:tr w:rsidR="00D424D1" w14:paraId="64643026" w14:textId="77777777" w:rsidTr="00D424D1">
        <w:tc>
          <w:tcPr>
            <w:tcW w:w="2765" w:type="dxa"/>
          </w:tcPr>
          <w:p w14:paraId="6851CB66" w14:textId="77777777" w:rsidR="00D424D1" w:rsidRPr="00A06FF8" w:rsidRDefault="00D424D1" w:rsidP="00C927BB"/>
        </w:tc>
        <w:tc>
          <w:tcPr>
            <w:tcW w:w="5310" w:type="dxa"/>
          </w:tcPr>
          <w:p w14:paraId="24F4F155" w14:textId="77777777" w:rsidR="00D424D1" w:rsidRPr="00177E33" w:rsidRDefault="00D424D1" w:rsidP="00C927BB"/>
        </w:tc>
        <w:tc>
          <w:tcPr>
            <w:tcW w:w="8080" w:type="dxa"/>
          </w:tcPr>
          <w:p w14:paraId="63DB0538" w14:textId="77777777" w:rsidR="00D424D1" w:rsidRPr="00177E33" w:rsidRDefault="00D424D1" w:rsidP="00C927BB"/>
        </w:tc>
      </w:tr>
      <w:tr w:rsidR="00D424D1" w14:paraId="05050428" w14:textId="77777777" w:rsidTr="00D424D1">
        <w:tc>
          <w:tcPr>
            <w:tcW w:w="2765" w:type="dxa"/>
          </w:tcPr>
          <w:p w14:paraId="4C00CEAD" w14:textId="77777777" w:rsidR="00D424D1" w:rsidRPr="00A06FF8" w:rsidRDefault="00D424D1" w:rsidP="00C927BB"/>
        </w:tc>
        <w:tc>
          <w:tcPr>
            <w:tcW w:w="5310" w:type="dxa"/>
          </w:tcPr>
          <w:p w14:paraId="5605B33D" w14:textId="77777777" w:rsidR="00D424D1" w:rsidRPr="00177E33" w:rsidRDefault="00D424D1" w:rsidP="00C927BB"/>
        </w:tc>
        <w:tc>
          <w:tcPr>
            <w:tcW w:w="8080" w:type="dxa"/>
          </w:tcPr>
          <w:p w14:paraId="33BA16AF" w14:textId="77777777" w:rsidR="00D424D1" w:rsidRPr="00177E33" w:rsidRDefault="00D424D1" w:rsidP="00C927BB"/>
        </w:tc>
      </w:tr>
      <w:tr w:rsidR="00D424D1" w14:paraId="35CDDC86" w14:textId="77777777" w:rsidTr="00D424D1">
        <w:tc>
          <w:tcPr>
            <w:tcW w:w="2765" w:type="dxa"/>
          </w:tcPr>
          <w:p w14:paraId="3DEE665D" w14:textId="77777777" w:rsidR="00D424D1" w:rsidRPr="00A06FF8" w:rsidRDefault="00D424D1" w:rsidP="00C927BB"/>
        </w:tc>
        <w:tc>
          <w:tcPr>
            <w:tcW w:w="5310" w:type="dxa"/>
          </w:tcPr>
          <w:p w14:paraId="7DD9CC02" w14:textId="77777777" w:rsidR="00D424D1" w:rsidRPr="00177E33" w:rsidRDefault="00D424D1" w:rsidP="00C927BB"/>
        </w:tc>
        <w:tc>
          <w:tcPr>
            <w:tcW w:w="8080" w:type="dxa"/>
          </w:tcPr>
          <w:p w14:paraId="27745AD8" w14:textId="77777777" w:rsidR="00D424D1" w:rsidRPr="00177E33" w:rsidRDefault="00D424D1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CBD54" w14:textId="333E0088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  <w:r w:rsidR="004C4AFC">
      <w:rPr>
        <w:sz w:val="40"/>
        <w:szCs w:val="40"/>
      </w:rPr>
      <w:t xml:space="preserve"> ‘</w:t>
    </w:r>
    <w:r w:rsidR="004C4AFC" w:rsidRPr="004C4AFC">
      <w:rPr>
        <w:sz w:val="40"/>
        <w:szCs w:val="40"/>
      </w:rPr>
      <w:t>HIR Hommelseweg gemeente Arnhem</w:t>
    </w:r>
    <w:r w:rsidR="004C4AFC">
      <w:rPr>
        <w:sz w:val="40"/>
        <w:szCs w:val="40"/>
      </w:rPr>
      <w:t>’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31C25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C4AFC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424D1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6617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schemas.microsoft.com/office/2006/documentManagement/types"/>
    <ds:schemaRef ds:uri="http://schemas.microsoft.com/office/2006/metadata/properties"/>
    <ds:schemaRef ds:uri="3b4fbce7-7457-4077-8822-5fd466340b0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4f35b267-bd6d-4640-8cf6-c0951f2bf4bb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EDE941-2126-4002-890C-B970A5D4B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opdrachtbrief.dot</Template>
  <TotalTime>50</TotalTime>
  <Pages>1</Pages>
  <Words>3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Melroy Huuskes</cp:lastModifiedBy>
  <cp:revision>44</cp:revision>
  <cp:lastPrinted>2022-11-03T17:21:00Z</cp:lastPrinted>
  <dcterms:created xsi:type="dcterms:W3CDTF">2023-04-06T21:36:00Z</dcterms:created>
  <dcterms:modified xsi:type="dcterms:W3CDTF">2024-12-18T09:14:00Z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