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horzAnchor="margin" w:tblpY="-72"/>
        <w:tblW w:w="5000" w:type="pct"/>
        <w:tblLook w:val="04A0" w:firstRow="1" w:lastRow="0" w:firstColumn="1" w:lastColumn="0" w:noHBand="0" w:noVBand="1"/>
      </w:tblPr>
      <w:tblGrid>
        <w:gridCol w:w="2497"/>
        <w:gridCol w:w="619"/>
        <w:gridCol w:w="3596"/>
        <w:gridCol w:w="2642"/>
      </w:tblGrid>
      <w:tr w:rsidR="005978D7" w14:paraId="1E1DA51E" w14:textId="77777777" w:rsidTr="005978D7">
        <w:tc>
          <w:tcPr>
            <w:tcW w:w="3588" w:type="pct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4F286A" w14:textId="5743C18E" w:rsidR="005978D7" w:rsidRPr="006F704C" w:rsidRDefault="00BB13C2" w:rsidP="005978D7">
            <w:pPr>
              <w:pStyle w:val="Ondertitel"/>
              <w:jc w:val="left"/>
              <w:rPr>
                <w:b/>
              </w:rPr>
            </w:pPr>
            <w:r>
              <w:rPr>
                <w:b/>
                <w:sz w:val="36"/>
                <w:szCs w:val="36"/>
              </w:rPr>
              <w:t xml:space="preserve">Bijlage B; </w:t>
            </w:r>
            <w:sdt>
              <w:sdtPr>
                <w:rPr>
                  <w:b/>
                  <w:sz w:val="36"/>
                  <w:szCs w:val="36"/>
                </w:rPr>
                <w:alias w:val="Titel"/>
                <w:tag w:val=""/>
                <w:id w:val="-133484743"/>
                <w:placeholder>
                  <w:docPart w:val="D5934477377641498A60DEFF7A32A85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5978D7" w:rsidRPr="005978D7">
                  <w:rPr>
                    <w:b/>
                    <w:sz w:val="36"/>
                    <w:szCs w:val="36"/>
                  </w:rPr>
                  <w:t>Prestatiemeting</w:t>
                </w:r>
              </w:sdtContent>
            </w:sdt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</w:tcPr>
          <w:p w14:paraId="78CE519B" w14:textId="77777777" w:rsidR="005978D7" w:rsidRPr="00474B22" w:rsidRDefault="005978D7" w:rsidP="005978D7">
            <w:pPr>
              <w:pStyle w:val="Kop4"/>
              <w:rPr>
                <w:sz w:val="16"/>
              </w:rPr>
            </w:pPr>
          </w:p>
        </w:tc>
      </w:tr>
      <w:tr w:rsidR="005978D7" w14:paraId="51553CB6" w14:textId="77777777" w:rsidTr="005978D7">
        <w:tc>
          <w:tcPr>
            <w:tcW w:w="3588" w:type="pct"/>
            <w:gridSpan w:val="3"/>
            <w:vMerge/>
            <w:tcBorders>
              <w:left w:val="nil"/>
              <w:bottom w:val="nil"/>
              <w:right w:val="nil"/>
            </w:tcBorders>
          </w:tcPr>
          <w:p w14:paraId="72542279" w14:textId="77777777" w:rsidR="005978D7" w:rsidRPr="006F704C" w:rsidRDefault="005978D7" w:rsidP="005978D7"/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</w:tcPr>
          <w:p w14:paraId="20BB6D1A" w14:textId="77777777" w:rsidR="005978D7" w:rsidRPr="006F704C" w:rsidRDefault="005978D7" w:rsidP="005978D7"/>
        </w:tc>
      </w:tr>
      <w:tr w:rsidR="005978D7" w14:paraId="7A438B6C" w14:textId="77777777" w:rsidTr="005978D7">
        <w:trPr>
          <w:trHeight w:val="617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06E9C8" w14:textId="77777777" w:rsidR="005978D7" w:rsidRPr="006F704C" w:rsidRDefault="005978D7" w:rsidP="005978D7"/>
        </w:tc>
      </w:tr>
      <w:tr w:rsidR="005978D7" w14:paraId="4DD21F04" w14:textId="77777777" w:rsidTr="005978D7">
        <w:tc>
          <w:tcPr>
            <w:tcW w:w="35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48B269" w14:textId="77777777" w:rsidR="005978D7" w:rsidRPr="00474B22" w:rsidRDefault="005978D7" w:rsidP="005978D7">
            <w:pPr>
              <w:pStyle w:val="Kop4"/>
              <w:rPr>
                <w:sz w:val="16"/>
              </w:rPr>
            </w:pPr>
            <w:r w:rsidRPr="00474B22">
              <w:rPr>
                <w:sz w:val="16"/>
              </w:rPr>
              <w:t>Onderwerp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</w:tcPr>
          <w:p w14:paraId="5BF12981" w14:textId="77777777" w:rsidR="005978D7" w:rsidRPr="00474B22" w:rsidRDefault="005978D7" w:rsidP="005978D7">
            <w:pPr>
              <w:pStyle w:val="Kop4"/>
              <w:rPr>
                <w:sz w:val="16"/>
              </w:rPr>
            </w:pPr>
          </w:p>
        </w:tc>
      </w:tr>
      <w:tr w:rsidR="005978D7" w14:paraId="1A0B8CBC" w14:textId="77777777" w:rsidTr="005978D7">
        <w:tc>
          <w:tcPr>
            <w:tcW w:w="35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FCBE8A" w14:textId="256FDF3B" w:rsidR="005978D7" w:rsidRPr="00BB13C2" w:rsidRDefault="005978D7" w:rsidP="005978D7">
            <w:pPr>
              <w:rPr>
                <w:color w:val="auto"/>
              </w:rPr>
            </w:pPr>
            <w:r w:rsidRPr="00BB13C2">
              <w:rPr>
                <w:color w:val="auto"/>
              </w:rPr>
              <w:t xml:space="preserve">Raamovereenkomst </w:t>
            </w:r>
            <w:proofErr w:type="spellStart"/>
            <w:r w:rsidRPr="00BB13C2">
              <w:rPr>
                <w:color w:val="auto"/>
              </w:rPr>
              <w:t>relinen</w:t>
            </w:r>
            <w:proofErr w:type="spellEnd"/>
            <w:r w:rsidRPr="00BB13C2">
              <w:rPr>
                <w:color w:val="auto"/>
              </w:rPr>
              <w:t xml:space="preserve"> </w:t>
            </w:r>
            <w:r w:rsidR="0068741A">
              <w:rPr>
                <w:color w:val="auto"/>
              </w:rPr>
              <w:t xml:space="preserve">2025 – 2031 </w:t>
            </w:r>
            <w:r w:rsidRPr="00BB13C2">
              <w:rPr>
                <w:color w:val="auto"/>
              </w:rPr>
              <w:t>gemeente Arnhem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</w:tcPr>
          <w:p w14:paraId="4B265EB1" w14:textId="77777777" w:rsidR="005978D7" w:rsidRPr="00583F87" w:rsidRDefault="005978D7" w:rsidP="005978D7"/>
        </w:tc>
      </w:tr>
      <w:tr w:rsidR="005978D7" w14:paraId="2428941A" w14:textId="77777777" w:rsidTr="005978D7">
        <w:trPr>
          <w:trHeight w:val="386"/>
        </w:trPr>
        <w:tc>
          <w:tcPr>
            <w:tcW w:w="1335" w:type="pct"/>
            <w:tcBorders>
              <w:top w:val="nil"/>
              <w:left w:val="nil"/>
              <w:bottom w:val="single" w:sz="8" w:space="0" w:color="E36C0A"/>
              <w:right w:val="nil"/>
            </w:tcBorders>
          </w:tcPr>
          <w:p w14:paraId="4822D95E" w14:textId="77777777" w:rsidR="005978D7" w:rsidRPr="00583F87" w:rsidRDefault="005978D7" w:rsidP="005978D7">
            <w:pPr>
              <w:rPr>
                <w:rFonts w:cs="Calibri Light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E36C0A"/>
              <w:right w:val="nil"/>
            </w:tcBorders>
          </w:tcPr>
          <w:p w14:paraId="7BF9D984" w14:textId="77777777" w:rsidR="005978D7" w:rsidRPr="00583F87" w:rsidRDefault="005978D7" w:rsidP="005978D7"/>
        </w:tc>
        <w:tc>
          <w:tcPr>
            <w:tcW w:w="1922" w:type="pct"/>
            <w:tcBorders>
              <w:top w:val="nil"/>
              <w:left w:val="nil"/>
              <w:bottom w:val="single" w:sz="8" w:space="0" w:color="E36C0A"/>
              <w:right w:val="nil"/>
            </w:tcBorders>
          </w:tcPr>
          <w:p w14:paraId="3B1A8C26" w14:textId="77777777" w:rsidR="005978D7" w:rsidRPr="00583F87" w:rsidRDefault="005978D7" w:rsidP="005978D7">
            <w:pPr>
              <w:pStyle w:val="Ondertitel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E36C0A"/>
              <w:right w:val="nil"/>
            </w:tcBorders>
          </w:tcPr>
          <w:p w14:paraId="047F5690" w14:textId="77777777" w:rsidR="005978D7" w:rsidRPr="00583F87" w:rsidRDefault="005978D7" w:rsidP="005978D7">
            <w:pPr>
              <w:pStyle w:val="Ondertitel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1FC7D482" w14:textId="77777777" w:rsidR="00B03FDD" w:rsidRDefault="00B03FDD" w:rsidP="00F96380">
      <w:pPr>
        <w:pStyle w:val="HuisstijlArnhem"/>
        <w:spacing w:line="290" w:lineRule="exact"/>
      </w:pPr>
    </w:p>
    <w:p w14:paraId="50304F8D" w14:textId="77777777" w:rsidR="00B03FDD" w:rsidRDefault="00B03FDD" w:rsidP="00F96380">
      <w:pPr>
        <w:pStyle w:val="HuisstijlArnhem"/>
        <w:spacing w:line="290" w:lineRule="exact"/>
        <w:rPr>
          <w:vanish/>
          <w:color w:val="808080"/>
        </w:rPr>
      </w:pPr>
      <w:r>
        <w:rPr>
          <w:vanish/>
          <w:color w:val="808080"/>
          <w:sz w:val="16"/>
        </w:rPr>
        <w:t>Arnhem_brief_met_logo</w:t>
      </w:r>
    </w:p>
    <w:p w14:paraId="6868A345" w14:textId="77777777" w:rsidR="00B03FDD" w:rsidRDefault="00B03FDD" w:rsidP="00F96380">
      <w:pPr>
        <w:pStyle w:val="HuisstijlArnhem"/>
        <w:spacing w:line="290" w:lineRule="exact"/>
      </w:pPr>
    </w:p>
    <w:p w14:paraId="636D4B58" w14:textId="77777777" w:rsidR="005978D7" w:rsidRDefault="005978D7" w:rsidP="005978D7">
      <w:pPr>
        <w:rPr>
          <w:rFonts w:asciiTheme="minorHAnsi" w:hAnsiTheme="minorHAnsi"/>
          <w:b/>
          <w:caps/>
          <w:sz w:val="22"/>
        </w:rPr>
      </w:pPr>
      <w:bookmarkStart w:id="0" w:name="_Hlk184992980"/>
    </w:p>
    <w:p w14:paraId="72F06BDF" w14:textId="77777777" w:rsidR="005978D7" w:rsidRDefault="005978D7" w:rsidP="005978D7"/>
    <w:p w14:paraId="0C67425A" w14:textId="77777777" w:rsidR="005978D7" w:rsidRDefault="005978D7" w:rsidP="005978D7">
      <w:r>
        <w:t>Ondergetekende biedt hierbij een prestatieniveau aan van:</w:t>
      </w:r>
    </w:p>
    <w:p w14:paraId="70691F61" w14:textId="77777777" w:rsidR="005978D7" w:rsidRDefault="005978D7" w:rsidP="005978D7"/>
    <w:p w14:paraId="0BE5BE48" w14:textId="77777777" w:rsidR="005978D7" w:rsidRDefault="005978D7" w:rsidP="005978D7"/>
    <w:p w14:paraId="07C19552" w14:textId="77777777" w:rsidR="005978D7" w:rsidRDefault="005978D7" w:rsidP="005978D7">
      <w:r>
        <w:t>………… %</w:t>
      </w:r>
    </w:p>
    <w:p w14:paraId="288A1101" w14:textId="77777777" w:rsidR="005978D7" w:rsidRDefault="005978D7" w:rsidP="005978D7"/>
    <w:p w14:paraId="53BB1F44" w14:textId="77777777" w:rsidR="005978D7" w:rsidRDefault="005978D7" w:rsidP="005978D7"/>
    <w:p w14:paraId="4CAB4D9E" w14:textId="77777777" w:rsidR="005978D7" w:rsidRDefault="005978D7" w:rsidP="005978D7"/>
    <w:p w14:paraId="62CD7F09" w14:textId="77777777" w:rsidR="005978D7" w:rsidRDefault="005978D7" w:rsidP="005978D7">
      <w:r>
        <w:t>De hierna te noemen inschrijver(s):</w:t>
      </w:r>
    </w:p>
    <w:p w14:paraId="008F77E8" w14:textId="77777777" w:rsidR="005978D7" w:rsidRDefault="005978D7" w:rsidP="005978D7"/>
    <w:p w14:paraId="1AF7A785" w14:textId="77777777" w:rsidR="005978D7" w:rsidRDefault="005978D7" w:rsidP="005978D7"/>
    <w:p w14:paraId="29E2618D" w14:textId="77777777" w:rsidR="005978D7" w:rsidRDefault="005978D7" w:rsidP="005978D7">
      <w:r>
        <w:t>…………………………………………………………………………………………………………………………</w:t>
      </w:r>
    </w:p>
    <w:p w14:paraId="6CC52118" w14:textId="77777777" w:rsidR="005978D7" w:rsidRDefault="005978D7" w:rsidP="005978D7"/>
    <w:p w14:paraId="6193871F" w14:textId="77777777" w:rsidR="005978D7" w:rsidRDefault="005978D7" w:rsidP="005978D7"/>
    <w:p w14:paraId="73B399FC" w14:textId="77777777" w:rsidR="005978D7" w:rsidRDefault="005978D7" w:rsidP="005978D7">
      <w:r>
        <w:t>Gevestigd te:</w:t>
      </w:r>
    </w:p>
    <w:p w14:paraId="4C273DB3" w14:textId="77777777" w:rsidR="005978D7" w:rsidRDefault="005978D7" w:rsidP="005978D7"/>
    <w:p w14:paraId="1876DE43" w14:textId="77777777" w:rsidR="005978D7" w:rsidRDefault="005978D7" w:rsidP="005978D7">
      <w:r>
        <w:t>…………………………………………………………………………………………………………………………</w:t>
      </w:r>
    </w:p>
    <w:p w14:paraId="233968D6" w14:textId="77777777" w:rsidR="005978D7" w:rsidRDefault="005978D7" w:rsidP="005978D7"/>
    <w:p w14:paraId="6C77B1EE" w14:textId="77777777" w:rsidR="005978D7" w:rsidRDefault="005978D7" w:rsidP="005978D7"/>
    <w:p w14:paraId="46F1EFA5" w14:textId="77777777" w:rsidR="005978D7" w:rsidRDefault="005978D7" w:rsidP="005978D7"/>
    <w:p w14:paraId="4A837444" w14:textId="77777777" w:rsidR="005978D7" w:rsidRDefault="005978D7" w:rsidP="005978D7">
      <w:r>
        <w:t>Gedaan te: ……………………………</w:t>
      </w:r>
      <w:r>
        <w:tab/>
      </w:r>
      <w:r>
        <w:tab/>
      </w:r>
      <w:r>
        <w:tab/>
        <w:t>Datum: ………………………………</w:t>
      </w:r>
    </w:p>
    <w:p w14:paraId="3010410D" w14:textId="77777777" w:rsidR="005978D7" w:rsidRDefault="005978D7" w:rsidP="005978D7"/>
    <w:p w14:paraId="7A9C5C39" w14:textId="77777777" w:rsidR="005978D7" w:rsidRDefault="005978D7" w:rsidP="005978D7"/>
    <w:p w14:paraId="5B8AE201" w14:textId="77777777" w:rsidR="005978D7" w:rsidRDefault="005978D7" w:rsidP="005978D7"/>
    <w:p w14:paraId="7A0D1E65" w14:textId="77777777" w:rsidR="005978D7" w:rsidRDefault="005978D7" w:rsidP="005978D7">
      <w:r>
        <w:t>Handtekening inschrijver(s):</w:t>
      </w:r>
    </w:p>
    <w:p w14:paraId="64540751" w14:textId="77777777" w:rsidR="005978D7" w:rsidRDefault="005978D7" w:rsidP="005978D7"/>
    <w:p w14:paraId="06A9ADBC" w14:textId="77777777" w:rsidR="005978D7" w:rsidRDefault="005978D7" w:rsidP="005978D7"/>
    <w:p w14:paraId="367AA9B7" w14:textId="77777777" w:rsidR="005978D7" w:rsidRDefault="005978D7" w:rsidP="005978D7"/>
    <w:p w14:paraId="1ACD8F99" w14:textId="77777777" w:rsidR="005978D7" w:rsidRDefault="005978D7" w:rsidP="005978D7"/>
    <w:p w14:paraId="5B0AAA4F" w14:textId="77777777" w:rsidR="005978D7" w:rsidRDefault="005978D7" w:rsidP="005978D7"/>
    <w:p w14:paraId="43348EB6" w14:textId="77777777" w:rsidR="005978D7" w:rsidRDefault="005978D7" w:rsidP="005978D7"/>
    <w:p w14:paraId="5253B92D" w14:textId="77777777" w:rsidR="005978D7" w:rsidRDefault="005978D7" w:rsidP="005978D7"/>
    <w:p w14:paraId="70F3E41D" w14:textId="77777777" w:rsidR="005978D7" w:rsidRPr="00867A01" w:rsidRDefault="005978D7" w:rsidP="005978D7">
      <w:r>
        <w:t>………………………………………………</w:t>
      </w:r>
      <w:bookmarkEnd w:id="0"/>
    </w:p>
    <w:p w14:paraId="775A08B7" w14:textId="77777777" w:rsidR="00BB477B" w:rsidRDefault="00BB477B" w:rsidP="00F96380">
      <w:pPr>
        <w:spacing w:line="290" w:lineRule="exact"/>
      </w:pPr>
    </w:p>
    <w:p w14:paraId="540D5B5A" w14:textId="77777777" w:rsidR="00BB477B" w:rsidRDefault="00BB477B" w:rsidP="00F96380">
      <w:pPr>
        <w:spacing w:line="290" w:lineRule="exact"/>
      </w:pPr>
    </w:p>
    <w:p w14:paraId="1F7663BD" w14:textId="77777777" w:rsidR="00F96380" w:rsidRDefault="00F96380" w:rsidP="00F96380">
      <w:pPr>
        <w:spacing w:line="290" w:lineRule="exact"/>
      </w:pPr>
    </w:p>
    <w:sectPr w:rsidR="00F96380" w:rsidSect="007C53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061" w:right="1191" w:bottom="1361" w:left="1361" w:header="624" w:footer="0" w:gutter="0"/>
      <w:paperSrc w:first="2" w:other="1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EE580" w14:textId="77777777" w:rsidR="00C146EC" w:rsidRDefault="00C146EC">
      <w:r>
        <w:separator/>
      </w:r>
    </w:p>
  </w:endnote>
  <w:endnote w:type="continuationSeparator" w:id="0">
    <w:p w14:paraId="3EEA2168" w14:textId="77777777" w:rsidR="00C146EC" w:rsidRDefault="00C146EC">
      <w:r>
        <w:continuationSeparator/>
      </w:r>
    </w:p>
  </w:endnote>
  <w:endnote w:type="continuationNotice" w:id="1">
    <w:p w14:paraId="0A0A599F" w14:textId="77777777" w:rsidR="00C146EC" w:rsidRDefault="00C146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35CC" w14:textId="77777777" w:rsidR="000E03EB" w:rsidRDefault="000E03E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r w:rsidRPr="00B81B43">
            <w:rPr>
              <w:sz w:val="16"/>
            </w:rPr>
            <w:t>Eusebiusbuitensingel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1" w:name="Bezoekadres"/>
          <w:r w:rsidRPr="00B81B43">
            <w:rPr>
              <w:sz w:val="16"/>
            </w:rPr>
            <w:t>Eusebiusbuitensingel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1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2" w:name="BM_CiroNummer"/>
          <w:bookmarkEnd w:id="2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18254" w14:textId="77777777" w:rsidR="00C146EC" w:rsidRDefault="00C146EC">
      <w:r>
        <w:separator/>
      </w:r>
    </w:p>
  </w:footnote>
  <w:footnote w:type="continuationSeparator" w:id="0">
    <w:p w14:paraId="1ADCABD0" w14:textId="77777777" w:rsidR="00C146EC" w:rsidRDefault="00C146EC">
      <w:r>
        <w:continuationSeparator/>
      </w:r>
    </w:p>
  </w:footnote>
  <w:footnote w:type="continuationNotice" w:id="1">
    <w:p w14:paraId="16769654" w14:textId="77777777" w:rsidR="00C146EC" w:rsidRDefault="00C146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8BAAB" w14:textId="77777777" w:rsidR="000E03EB" w:rsidRDefault="000E03E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Afbeelding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317A" w14:textId="13A39596" w:rsidR="00B86F80" w:rsidRDefault="000F6468" w:rsidP="003A31CA">
    <w:pPr>
      <w:pStyle w:val="Koptekst"/>
      <w:jc w:val="right"/>
    </w:pPr>
    <w:r>
      <w:rPr>
        <w:noProof/>
      </w:rPr>
      <w:drawing>
        <wp:inline distT="0" distB="0" distL="0" distR="0" wp14:anchorId="5731A6DF" wp14:editId="2127EC5E">
          <wp:extent cx="2028825" cy="132397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5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1208F"/>
    <w:rsid w:val="0004169E"/>
    <w:rsid w:val="00044043"/>
    <w:rsid w:val="0005019B"/>
    <w:rsid w:val="00050269"/>
    <w:rsid w:val="00066215"/>
    <w:rsid w:val="0008518F"/>
    <w:rsid w:val="000A3ED4"/>
    <w:rsid w:val="000A67FF"/>
    <w:rsid w:val="000B5D17"/>
    <w:rsid w:val="000C1DB8"/>
    <w:rsid w:val="000E03EB"/>
    <w:rsid w:val="000F5BBE"/>
    <w:rsid w:val="000F6468"/>
    <w:rsid w:val="0010628A"/>
    <w:rsid w:val="0011766C"/>
    <w:rsid w:val="001234EB"/>
    <w:rsid w:val="0012577E"/>
    <w:rsid w:val="001468F9"/>
    <w:rsid w:val="0015316E"/>
    <w:rsid w:val="00162E18"/>
    <w:rsid w:val="001657FA"/>
    <w:rsid w:val="00170D79"/>
    <w:rsid w:val="00187DE3"/>
    <w:rsid w:val="001A69A7"/>
    <w:rsid w:val="001B0445"/>
    <w:rsid w:val="001B3325"/>
    <w:rsid w:val="001B413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440F"/>
    <w:rsid w:val="00315C2C"/>
    <w:rsid w:val="00343808"/>
    <w:rsid w:val="00344DB4"/>
    <w:rsid w:val="00360FBE"/>
    <w:rsid w:val="00361587"/>
    <w:rsid w:val="00371E5D"/>
    <w:rsid w:val="003A31CA"/>
    <w:rsid w:val="003B2764"/>
    <w:rsid w:val="003F51A1"/>
    <w:rsid w:val="003F77BD"/>
    <w:rsid w:val="00400BC2"/>
    <w:rsid w:val="0041022E"/>
    <w:rsid w:val="004103FB"/>
    <w:rsid w:val="00411C2B"/>
    <w:rsid w:val="004325E2"/>
    <w:rsid w:val="0044704A"/>
    <w:rsid w:val="00466176"/>
    <w:rsid w:val="00467FDE"/>
    <w:rsid w:val="00493C36"/>
    <w:rsid w:val="004A29B1"/>
    <w:rsid w:val="004E2834"/>
    <w:rsid w:val="004E5CED"/>
    <w:rsid w:val="00503A75"/>
    <w:rsid w:val="00525F07"/>
    <w:rsid w:val="00544951"/>
    <w:rsid w:val="00552AFF"/>
    <w:rsid w:val="0055504E"/>
    <w:rsid w:val="005555F7"/>
    <w:rsid w:val="00556264"/>
    <w:rsid w:val="00562CA9"/>
    <w:rsid w:val="00573CCC"/>
    <w:rsid w:val="0058628E"/>
    <w:rsid w:val="005978D7"/>
    <w:rsid w:val="005A7960"/>
    <w:rsid w:val="005C365D"/>
    <w:rsid w:val="005D2A9F"/>
    <w:rsid w:val="005F0259"/>
    <w:rsid w:val="005F1E41"/>
    <w:rsid w:val="0061739A"/>
    <w:rsid w:val="00636073"/>
    <w:rsid w:val="00645520"/>
    <w:rsid w:val="0065030D"/>
    <w:rsid w:val="0065109C"/>
    <w:rsid w:val="00656945"/>
    <w:rsid w:val="00660CA0"/>
    <w:rsid w:val="00676BA4"/>
    <w:rsid w:val="006811B2"/>
    <w:rsid w:val="00683F92"/>
    <w:rsid w:val="0068741A"/>
    <w:rsid w:val="006A257A"/>
    <w:rsid w:val="006B0CC1"/>
    <w:rsid w:val="006B5D87"/>
    <w:rsid w:val="006D4C96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A5B48"/>
    <w:rsid w:val="007B4847"/>
    <w:rsid w:val="007B7FDF"/>
    <w:rsid w:val="007C535F"/>
    <w:rsid w:val="007D5925"/>
    <w:rsid w:val="007F749B"/>
    <w:rsid w:val="008111DC"/>
    <w:rsid w:val="00811A19"/>
    <w:rsid w:val="00822EB4"/>
    <w:rsid w:val="00853103"/>
    <w:rsid w:val="00877899"/>
    <w:rsid w:val="008B0B6E"/>
    <w:rsid w:val="008C65F1"/>
    <w:rsid w:val="008D6374"/>
    <w:rsid w:val="008D753C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9F1798"/>
    <w:rsid w:val="00A05329"/>
    <w:rsid w:val="00A15CAC"/>
    <w:rsid w:val="00A1723E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01E2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13C2"/>
    <w:rsid w:val="00BB477B"/>
    <w:rsid w:val="00BE78DC"/>
    <w:rsid w:val="00BF5B11"/>
    <w:rsid w:val="00C146EC"/>
    <w:rsid w:val="00C21BFE"/>
    <w:rsid w:val="00C24947"/>
    <w:rsid w:val="00C7206F"/>
    <w:rsid w:val="00C93CEC"/>
    <w:rsid w:val="00CA050C"/>
    <w:rsid w:val="00CA292A"/>
    <w:rsid w:val="00CB273D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3B19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68BD"/>
    <w:rsid w:val="00F0321D"/>
    <w:rsid w:val="00F07EAD"/>
    <w:rsid w:val="00F16DE9"/>
    <w:rsid w:val="00F459FB"/>
    <w:rsid w:val="00F60EC9"/>
    <w:rsid w:val="00F612FA"/>
    <w:rsid w:val="00F64D7D"/>
    <w:rsid w:val="00F73848"/>
    <w:rsid w:val="00F77A85"/>
    <w:rsid w:val="00F80D0E"/>
    <w:rsid w:val="00F914E0"/>
    <w:rsid w:val="00F96380"/>
    <w:rsid w:val="00FA0E7F"/>
    <w:rsid w:val="00FB2087"/>
    <w:rsid w:val="00FC3E6B"/>
    <w:rsid w:val="00FC4EF5"/>
    <w:rsid w:val="00FD06A9"/>
    <w:rsid w:val="00FE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78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78D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78D7"/>
    <w:pPr>
      <w:numPr>
        <w:ilvl w:val="1"/>
      </w:numPr>
      <w:spacing w:line="252" w:lineRule="atLeast"/>
      <w:jc w:val="both"/>
    </w:pPr>
    <w:rPr>
      <w:rFonts w:asciiTheme="minorHAnsi" w:eastAsiaTheme="majorEastAsia" w:hAnsiTheme="minorHAnsi" w:cstheme="majorBidi"/>
      <w:iCs/>
      <w:color w:val="002060"/>
      <w:spacing w:val="10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78D7"/>
    <w:rPr>
      <w:rFonts w:asciiTheme="minorHAnsi" w:eastAsiaTheme="majorEastAsia" w:hAnsiTheme="minorHAnsi" w:cstheme="majorBidi"/>
      <w:iCs/>
      <w:color w:val="002060"/>
      <w:spacing w:val="10"/>
      <w:sz w:val="24"/>
    </w:rPr>
  </w:style>
  <w:style w:type="table" w:styleId="Tabelraster">
    <w:name w:val="Table Grid"/>
    <w:basedOn w:val="Standaardtabel"/>
    <w:rsid w:val="005978D7"/>
    <w:rPr>
      <w:rFonts w:ascii="Calibri Light" w:hAnsi="Calibri Light"/>
      <w:color w:val="595959" w:themeColor="text1" w:themeTint="A6"/>
      <w:spacing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978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934477377641498A60DEFF7A32A8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31DF7D-4FEB-4D1D-97B9-070A31D66547}"/>
      </w:docPartPr>
      <w:docPartBody>
        <w:p w:rsidR="004B1844" w:rsidRDefault="00FD7139" w:rsidP="00FD7139">
          <w:pPr>
            <w:pStyle w:val="D5934477377641498A60DEFF7A32A85B"/>
          </w:pPr>
          <w:r w:rsidRPr="0029758A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39"/>
    <w:rsid w:val="004B1844"/>
    <w:rsid w:val="009F1798"/>
    <w:rsid w:val="00A92453"/>
    <w:rsid w:val="00DD3B19"/>
    <w:rsid w:val="00FD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D7139"/>
    <w:rPr>
      <w:color w:val="808080"/>
    </w:rPr>
  </w:style>
  <w:style w:type="paragraph" w:customStyle="1" w:styleId="D5934477377641498A60DEFF7A32A85B">
    <w:name w:val="D5934477377641498A60DEFF7A32A85B"/>
    <w:rsid w:val="00FD71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DA0472-19EF-4D27-B878-419C83659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C20D30A-976D-4E02-94BD-9F482229A43E}">
  <ds:schemaRefs>
    <ds:schemaRef ds:uri="http://purl.org/dc/dcmitype/"/>
    <ds:schemaRef ds:uri="http://schemas.microsoft.com/office/2006/documentManagement/types"/>
    <ds:schemaRef ds:uri="3b4fbce7-7457-4077-8822-5fd466340b0b"/>
    <ds:schemaRef ds:uri="4f35b267-bd6d-4640-8cf6-c0951f2bf4bb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2</TotalTime>
  <Pages>1</Pages>
  <Words>36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Prestatiemeting</dc:title>
  <dc:subject>opdracht</dc:subject>
  <dc:creator>Arnhem</dc:creator>
  <cp:keywords/>
  <dc:description/>
  <cp:lastModifiedBy>Jos Strijbosch</cp:lastModifiedBy>
  <cp:revision>4</cp:revision>
  <cp:lastPrinted>2022-11-03T17:21:00Z</cp:lastPrinted>
  <dcterms:created xsi:type="dcterms:W3CDTF">2024-12-13T13:50:00Z</dcterms:created>
  <dcterms:modified xsi:type="dcterms:W3CDTF">2024-12-18T10:22:00Z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r8>34338600</vt:r8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