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B66FF" w14:textId="77777777" w:rsidR="00071E22" w:rsidRPr="00737DC6" w:rsidRDefault="00071E22" w:rsidP="003B02EC">
      <w:pPr>
        <w:pStyle w:val="Heading8"/>
      </w:pPr>
      <w:bookmarkStart w:id="0" w:name="subtemplate"/>
      <w:bookmarkStart w:id="1" w:name="subtemplatetext"/>
      <w:bookmarkEnd w:id="0"/>
      <w:r w:rsidRPr="00737DC6">
        <w:br/>
      </w:r>
      <w:r w:rsidRPr="00737DC6">
        <w:br/>
      </w:r>
      <w:r w:rsidRPr="00737DC6">
        <w:br/>
      </w:r>
      <w:r w:rsidRPr="00737DC6">
        <w:br/>
      </w:r>
      <w:r w:rsidRPr="00737DC6">
        <w:br/>
        <w:t>Bijlage: verklaring beroep op derde in verband met technische bekwaamheid</w:t>
      </w:r>
    </w:p>
    <w:p w14:paraId="4D8B06F3" w14:textId="77777777" w:rsidR="00071E22" w:rsidRPr="00737DC6" w:rsidRDefault="00071E22" w:rsidP="00071E22"/>
    <w:p w14:paraId="6996689A" w14:textId="77777777" w:rsidR="00071E22" w:rsidRPr="00737DC6" w:rsidRDefault="00071E22" w:rsidP="00071E22">
      <w:pPr>
        <w:rPr>
          <w:b/>
        </w:rPr>
      </w:pPr>
      <w:r w:rsidRPr="00737DC6">
        <w:rPr>
          <w:snapToGrid w:val="0"/>
        </w:rPr>
        <w:t xml:space="preserve">Behorende bij </w:t>
      </w:r>
      <w:r w:rsidRPr="00737DC6">
        <w:t>gebiedsontwikkeling Noorderhaven Kavel18</w:t>
      </w:r>
    </w:p>
    <w:p w14:paraId="4A37B961" w14:textId="77777777" w:rsidR="00071E22" w:rsidRPr="00737DC6" w:rsidRDefault="00071E22" w:rsidP="00071E22">
      <w:pPr>
        <w:rPr>
          <w:b/>
        </w:rPr>
      </w:pPr>
    </w:p>
    <w:p w14:paraId="56CFAB7C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............................................................................................ (statutaire firmanaam gegadigde)</w:t>
      </w:r>
    </w:p>
    <w:p w14:paraId="77F28770" w14:textId="77777777" w:rsidR="00071E22" w:rsidRPr="00737DC6" w:rsidRDefault="00071E22" w:rsidP="00071E22">
      <w:pPr>
        <w:rPr>
          <w:snapToGrid w:val="0"/>
        </w:rPr>
      </w:pPr>
    </w:p>
    <w:p w14:paraId="2E42DA43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statutair gevestigd te ................................................................. (vestigingsplaats gegadigde)</w:t>
      </w:r>
    </w:p>
    <w:p w14:paraId="55BBF882" w14:textId="77777777" w:rsidR="00071E22" w:rsidRPr="00737DC6" w:rsidRDefault="00071E22" w:rsidP="00071E22">
      <w:pPr>
        <w:rPr>
          <w:snapToGrid w:val="0"/>
        </w:rPr>
      </w:pPr>
    </w:p>
    <w:p w14:paraId="27396799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doet voor de technische bekwaamheidseis ............. (corresponderende eisnummer invullen)</w:t>
      </w:r>
    </w:p>
    <w:p w14:paraId="60482049" w14:textId="77777777" w:rsidR="00071E22" w:rsidRPr="00737DC6" w:rsidRDefault="00071E22" w:rsidP="00071E22">
      <w:pPr>
        <w:rPr>
          <w:snapToGrid w:val="0"/>
        </w:rPr>
      </w:pPr>
    </w:p>
    <w:p w14:paraId="4A0B8A34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 xml:space="preserve">een beroep op de ervaring van .................................................... (statutair firmanaam derde) </w:t>
      </w:r>
    </w:p>
    <w:p w14:paraId="37C1C622" w14:textId="77777777" w:rsidR="00071E22" w:rsidRPr="00737DC6" w:rsidRDefault="00071E22" w:rsidP="00071E22">
      <w:pPr>
        <w:rPr>
          <w:snapToGrid w:val="0"/>
        </w:rPr>
      </w:pPr>
    </w:p>
    <w:p w14:paraId="1FDAC6A4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statutair gevestigd te .........................................................................(vestigingsplaats derde)</w:t>
      </w:r>
    </w:p>
    <w:p w14:paraId="27035593" w14:textId="77777777" w:rsidR="00071E22" w:rsidRPr="00737DC6" w:rsidRDefault="00071E22" w:rsidP="00071E22">
      <w:pPr>
        <w:rPr>
          <w:snapToGrid w:val="0"/>
        </w:rPr>
      </w:pPr>
    </w:p>
    <w:p w14:paraId="45F6B3A1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............................................................................................(statutaire firmanaam gegadigde)</w:t>
      </w:r>
    </w:p>
    <w:p w14:paraId="24560F6A" w14:textId="77777777" w:rsidR="00071E22" w:rsidRPr="00737DC6" w:rsidRDefault="00071E22" w:rsidP="00071E22">
      <w:pPr>
        <w:rPr>
          <w:snapToGrid w:val="0"/>
        </w:rPr>
      </w:pPr>
    </w:p>
    <w:p w14:paraId="149A2CE1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verklaart dat zij ...........................................................................(statutaire firmanaam derde)</w:t>
      </w:r>
    </w:p>
    <w:p w14:paraId="79B85F45" w14:textId="77777777" w:rsidR="00071E22" w:rsidRPr="00737DC6" w:rsidRDefault="00071E22" w:rsidP="00071E22">
      <w:pPr>
        <w:rPr>
          <w:snapToGrid w:val="0"/>
        </w:rPr>
      </w:pPr>
    </w:p>
    <w:p w14:paraId="312BC85D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 xml:space="preserve">ten behoeve van de werkzaamheden betreffende bovengenoemde eis zal inzetten indien zij de </w:t>
      </w:r>
    </w:p>
    <w:p w14:paraId="77B259A5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aanbestede opdracht krijgt opgedragen</w:t>
      </w:r>
    </w:p>
    <w:p w14:paraId="1026022F" w14:textId="77777777" w:rsidR="00071E22" w:rsidRPr="00737DC6" w:rsidRDefault="00071E22" w:rsidP="00071E22">
      <w:pPr>
        <w:rPr>
          <w:snapToGrid w:val="0"/>
        </w:rPr>
      </w:pPr>
    </w:p>
    <w:p w14:paraId="1D2E86A4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......................................................................................................(statutair firmanaam derde)</w:t>
      </w:r>
    </w:p>
    <w:p w14:paraId="1CEFF295" w14:textId="77777777" w:rsidR="00071E22" w:rsidRPr="00737DC6" w:rsidRDefault="00071E22" w:rsidP="00071E22">
      <w:pPr>
        <w:rPr>
          <w:snapToGrid w:val="0"/>
        </w:rPr>
      </w:pPr>
    </w:p>
    <w:p w14:paraId="3C3A1007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 xml:space="preserve">verklaart door ondertekening van deze verklaring dat gegadigde bij de uitvoering van het </w:t>
      </w:r>
    </w:p>
    <w:p w14:paraId="1A85A47A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 xml:space="preserve">hierboven omschreven onderdeel van het werk daadwerkelijk kan beschikken over de middelen </w:t>
      </w:r>
    </w:p>
    <w:p w14:paraId="14039E2F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die noodzakelijk zijn voor de uitvoering voor het betreffende onderdeel van het werk</w:t>
      </w:r>
    </w:p>
    <w:p w14:paraId="69D83DF3" w14:textId="77777777" w:rsidR="00071E22" w:rsidRPr="00737DC6" w:rsidRDefault="00071E22" w:rsidP="00071E22">
      <w:pPr>
        <w:rPr>
          <w:snapToGrid w:val="0"/>
        </w:rPr>
      </w:pPr>
    </w:p>
    <w:p w14:paraId="27CD7B0E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 xml:space="preserve">Aldus naar waarheid opgemaakt op </w:t>
      </w:r>
    </w:p>
    <w:p w14:paraId="10F69185" w14:textId="77777777" w:rsidR="00071E22" w:rsidRPr="00737DC6" w:rsidRDefault="00071E22" w:rsidP="00071E22">
      <w:pPr>
        <w:rPr>
          <w:snapToGrid w:val="0"/>
        </w:rPr>
      </w:pPr>
    </w:p>
    <w:p w14:paraId="5E394F17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…………………......……..............................................................................................(datum)</w:t>
      </w:r>
    </w:p>
    <w:p w14:paraId="579C12E6" w14:textId="77777777" w:rsidR="00071E22" w:rsidRPr="00737DC6" w:rsidRDefault="00071E22" w:rsidP="00071E22">
      <w:pPr>
        <w:rPr>
          <w:snapToGrid w:val="0"/>
        </w:rPr>
      </w:pPr>
    </w:p>
    <w:p w14:paraId="198DF0D3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te ………………………................................................................................................ (plaats)</w:t>
      </w:r>
    </w:p>
    <w:p w14:paraId="755C9E60" w14:textId="77777777" w:rsidR="00071E22" w:rsidRPr="00737DC6" w:rsidRDefault="00071E22" w:rsidP="00071E22">
      <w:pPr>
        <w:rPr>
          <w:snapToGrid w:val="0"/>
        </w:rPr>
      </w:pPr>
    </w:p>
    <w:p w14:paraId="7D34ACE7" w14:textId="77777777" w:rsidR="00071E22" w:rsidRPr="00737DC6" w:rsidRDefault="00071E22" w:rsidP="00071E22">
      <w:pPr>
        <w:rPr>
          <w:snapToGrid w:val="0"/>
        </w:rPr>
      </w:pPr>
    </w:p>
    <w:p w14:paraId="68DA06A3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Naam rechtsgeldig vertegenwoordiger:</w:t>
      </w:r>
      <w:r w:rsidRPr="00737DC6">
        <w:rPr>
          <w:snapToGrid w:val="0"/>
        </w:rPr>
        <w:tab/>
        <w:t>Naam rechtsgeldig vertegenwoordiger:</w:t>
      </w:r>
    </w:p>
    <w:p w14:paraId="0F3D8AA3" w14:textId="77777777" w:rsidR="00071E22" w:rsidRPr="00737DC6" w:rsidRDefault="00071E22" w:rsidP="00071E22">
      <w:pPr>
        <w:rPr>
          <w:snapToGrid w:val="0"/>
        </w:rPr>
      </w:pPr>
    </w:p>
    <w:p w14:paraId="46FC4683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.........................................</w:t>
      </w:r>
      <w:r w:rsidRPr="00737DC6">
        <w:rPr>
          <w:snapToGrid w:val="0"/>
        </w:rPr>
        <w:tab/>
      </w:r>
      <w:r w:rsidRPr="00737DC6">
        <w:rPr>
          <w:snapToGrid w:val="0"/>
        </w:rPr>
        <w:tab/>
      </w:r>
      <w:r w:rsidRPr="00737DC6">
        <w:rPr>
          <w:snapToGrid w:val="0"/>
        </w:rPr>
        <w:tab/>
        <w:t>..................................................</w:t>
      </w:r>
    </w:p>
    <w:p w14:paraId="5729EB60" w14:textId="77777777" w:rsidR="00071E22" w:rsidRPr="00737DC6" w:rsidRDefault="00071E22" w:rsidP="00071E22">
      <w:pPr>
        <w:rPr>
          <w:snapToGrid w:val="0"/>
        </w:rPr>
      </w:pPr>
    </w:p>
    <w:p w14:paraId="7E37AF44" w14:textId="77777777" w:rsidR="00071E22" w:rsidRPr="00737DC6" w:rsidRDefault="00071E22" w:rsidP="00071E22">
      <w:pPr>
        <w:rPr>
          <w:snapToGrid w:val="0"/>
        </w:rPr>
      </w:pPr>
      <w:r w:rsidRPr="00737DC6">
        <w:rPr>
          <w:snapToGrid w:val="0"/>
        </w:rPr>
        <w:t>(handtekening gegadigde)</w:t>
      </w:r>
      <w:r w:rsidRPr="00737DC6">
        <w:rPr>
          <w:snapToGrid w:val="0"/>
        </w:rPr>
        <w:tab/>
      </w:r>
      <w:r w:rsidRPr="00737DC6">
        <w:rPr>
          <w:snapToGrid w:val="0"/>
        </w:rPr>
        <w:tab/>
      </w:r>
      <w:r w:rsidRPr="00737DC6">
        <w:rPr>
          <w:snapToGrid w:val="0"/>
        </w:rPr>
        <w:tab/>
        <w:t>(handtekening derde)</w:t>
      </w:r>
    </w:p>
    <w:p w14:paraId="394BCB66" w14:textId="77777777" w:rsidR="00071E22" w:rsidRPr="00737DC6" w:rsidRDefault="00071E22" w:rsidP="00071E22">
      <w:pPr>
        <w:rPr>
          <w:snapToGrid w:val="0"/>
        </w:rPr>
      </w:pPr>
    </w:p>
    <w:p w14:paraId="2BC6E019" w14:textId="77777777" w:rsidR="00071E22" w:rsidRPr="00737DC6" w:rsidRDefault="00071E22" w:rsidP="00071E22">
      <w:r w:rsidRPr="00737DC6">
        <w:rPr>
          <w:snapToGrid w:val="0"/>
        </w:rPr>
        <w:t>.........................................</w:t>
      </w:r>
      <w:r w:rsidRPr="00737DC6">
        <w:rPr>
          <w:snapToGrid w:val="0"/>
        </w:rPr>
        <w:tab/>
      </w:r>
      <w:r w:rsidRPr="00737DC6">
        <w:rPr>
          <w:snapToGrid w:val="0"/>
        </w:rPr>
        <w:tab/>
      </w:r>
      <w:r w:rsidRPr="00737DC6">
        <w:rPr>
          <w:snapToGrid w:val="0"/>
        </w:rPr>
        <w:tab/>
        <w:t>..................................................</w:t>
      </w:r>
    </w:p>
    <w:p w14:paraId="08667284" w14:textId="77777777" w:rsidR="00071E22" w:rsidRPr="00071E22" w:rsidRDefault="00071E22" w:rsidP="00C44E6E"/>
    <w:p w14:paraId="5D43ED38" w14:textId="77777777" w:rsidR="00071E22" w:rsidRPr="00071E22" w:rsidRDefault="00071E22" w:rsidP="00D170CC"/>
    <w:bookmarkEnd w:id="1"/>
    <w:sectPr w:rsidR="00071E22" w:rsidRPr="00071E22" w:rsidSect="00071E22">
      <w:headerReference w:type="default" r:id="rId8"/>
      <w:footerReference w:type="default" r:id="rId9"/>
      <w:footnotePr>
        <w:numRestart w:val="eachPage"/>
      </w:footnotePr>
      <w:type w:val="continuous"/>
      <w:pgSz w:w="11907" w:h="16840" w:code="9"/>
      <w:pgMar w:top="1247" w:right="1633" w:bottom="1644" w:left="1633" w:header="0" w:footer="49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9C167" w14:textId="77777777" w:rsidR="00071E22" w:rsidRDefault="00071E22">
      <w:r>
        <w:separator/>
      </w:r>
    </w:p>
  </w:endnote>
  <w:endnote w:type="continuationSeparator" w:id="0">
    <w:p w14:paraId="65CE2C5E" w14:textId="77777777" w:rsidR="00071E22" w:rsidRDefault="0007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5E2AD" w14:textId="79658089" w:rsidR="00AA0CBA" w:rsidRPr="00FE2489" w:rsidRDefault="002867EB" w:rsidP="00071E22">
    <w:pPr>
      <w:spacing w:before="80"/>
      <w:ind w:right="454"/>
      <w:rPr>
        <w:color w:val="005D76"/>
        <w:sz w:val="13"/>
      </w:rPr>
    </w:pPr>
    <w:r w:rsidRPr="004B20D3">
      <w:rPr>
        <w:rStyle w:val="FooterChar"/>
        <w:sz w:val="18"/>
        <w:szCs w:val="18"/>
      </w:rPr>
      <w:fldChar w:fldCharType="begin"/>
    </w:r>
    <w:r w:rsidR="00FE2489" w:rsidRPr="004B20D3">
      <w:rPr>
        <w:rStyle w:val="FooterChar"/>
        <w:sz w:val="18"/>
        <w:szCs w:val="18"/>
      </w:rPr>
      <w:instrText xml:space="preserve"> PAGE   \* MERGEFORMAT </w:instrText>
    </w:r>
    <w:r w:rsidRPr="004B20D3">
      <w:rPr>
        <w:rStyle w:val="FooterChar"/>
        <w:sz w:val="18"/>
        <w:szCs w:val="18"/>
      </w:rPr>
      <w:fldChar w:fldCharType="separate"/>
    </w:r>
    <w:r w:rsidR="00F725AB">
      <w:rPr>
        <w:rStyle w:val="FooterChar"/>
        <w:noProof/>
        <w:sz w:val="18"/>
        <w:szCs w:val="18"/>
      </w:rPr>
      <w:t>2</w:t>
    </w:r>
    <w:r w:rsidRPr="004B20D3">
      <w:rPr>
        <w:rStyle w:val="FooterChar"/>
        <w:sz w:val="18"/>
        <w:szCs w:val="18"/>
      </w:rPr>
      <w:fldChar w:fldCharType="end"/>
    </w:r>
    <w:r w:rsidR="00F725AB">
      <w:rPr>
        <w:rStyle w:val="FooterChar"/>
        <w:sz w:val="18"/>
        <w:szCs w:val="18"/>
      </w:rPr>
      <w:t xml:space="preserve"> | </w:t>
    </w:r>
    <w:r>
      <w:rPr>
        <w:rStyle w:val="FooterChar"/>
        <w:sz w:val="18"/>
        <w:szCs w:val="18"/>
      </w:rPr>
      <w:fldChar w:fldCharType="begin"/>
    </w:r>
    <w:r w:rsidR="00F725AB">
      <w:rPr>
        <w:rStyle w:val="FooterChar"/>
        <w:sz w:val="18"/>
        <w:szCs w:val="18"/>
      </w:rPr>
      <w:instrText xml:space="preserve"> PAGEREF  laatstepaginatekst_usr </w:instrText>
    </w:r>
    <w:r>
      <w:rPr>
        <w:rStyle w:val="FooterChar"/>
        <w:sz w:val="18"/>
        <w:szCs w:val="18"/>
      </w:rPr>
      <w:fldChar w:fldCharType="separate"/>
    </w:r>
    <w:r w:rsidR="00687E59">
      <w:rPr>
        <w:rStyle w:val="FooterChar"/>
        <w:b/>
        <w:bCs/>
        <w:noProof/>
        <w:sz w:val="18"/>
        <w:szCs w:val="18"/>
      </w:rPr>
      <w:t>Fout! Bladwijzer niet gedefinieerd.</w:t>
    </w:r>
    <w:r>
      <w:rPr>
        <w:rStyle w:val="FooterChar"/>
        <w:sz w:val="18"/>
        <w:szCs w:val="18"/>
      </w:rPr>
      <w:fldChar w:fldCharType="end"/>
    </w:r>
    <w:r w:rsidR="00FE2489" w:rsidRPr="00FF0243">
      <w:rPr>
        <w:rStyle w:val="FooterChar"/>
      </w:rPr>
      <w:tab/>
    </w:r>
    <w:bookmarkStart w:id="2" w:name="bedrijfsnaamgeneral_lbl"/>
    <w:r w:rsidR="00FE2489" w:rsidRPr="00091815">
      <w:rPr>
        <w:rStyle w:val="FooterChar"/>
      </w:rPr>
      <w:t>Witteveen+Bos</w:t>
    </w:r>
    <w:bookmarkEnd w:id="2"/>
    <w:r w:rsidR="00FE2489" w:rsidRPr="00091815">
      <w:rPr>
        <w:rStyle w:val="FooterChar"/>
      </w:rPr>
      <w:t xml:space="preserve"> </w:t>
    </w:r>
    <w:bookmarkStart w:id="3" w:name="document_footer"/>
    <w:r w:rsidR="00071E22">
      <w:rPr>
        <w:rStyle w:val="FooterChar"/>
      </w:rPr>
      <w:t xml:space="preserve">| 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A442D" w14:textId="77777777" w:rsidR="00071E22" w:rsidRPr="009105A2" w:rsidRDefault="00071E22" w:rsidP="009105A2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FootnoteReference"/>
        </w:rPr>
        <w:continuationSeparator/>
      </w:r>
    </w:p>
  </w:footnote>
  <w:footnote w:type="continuationSeparator" w:id="0">
    <w:p w14:paraId="7F9AD811" w14:textId="77777777" w:rsidR="00071E22" w:rsidRDefault="0007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94E34" w14:textId="77777777" w:rsidR="00AA0CBA" w:rsidRDefault="00AA0C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B0417"/>
    <w:multiLevelType w:val="multilevel"/>
    <w:tmpl w:val="C75E1CD6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/>
        <w:b w:val="0"/>
        <w:i w:val="0"/>
        <w:color w:val="005D76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4"/>
      <w:numFmt w:val="upperRoman"/>
      <w:lvlRestart w:val="0"/>
      <w:pStyle w:val="Heading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Heading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" w15:restartNumberingAfterBreak="0">
    <w:nsid w:val="2DDE69AC"/>
    <w:multiLevelType w:val="multilevel"/>
    <w:tmpl w:val="044C57A0"/>
    <w:lvl w:ilvl="0">
      <w:start w:val="1"/>
      <w:numFmt w:val="decimal"/>
      <w:pStyle w:val="Verslagnummer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Verslagnummer11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3" w15:restartNumberingAfterBreak="0">
    <w:nsid w:val="392E53A9"/>
    <w:multiLevelType w:val="multilevel"/>
    <w:tmpl w:val="DDF82D7C"/>
    <w:styleLink w:val="OpsommingRoman"/>
    <w:lvl w:ilvl="0">
      <w:start w:val="1"/>
      <w:numFmt w:val="upperRoman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upperRoman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upperRoman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upperRoman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upperRoman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upperRoman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upperRoman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upperRoman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4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5" w15:restartNumberingAfterBreak="0">
    <w:nsid w:val="6B22484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6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num w:numId="1" w16cid:durableId="1332758106">
    <w:abstractNumId w:val="2"/>
  </w:num>
  <w:num w:numId="2" w16cid:durableId="735007111">
    <w:abstractNumId w:val="6"/>
  </w:num>
  <w:num w:numId="3" w16cid:durableId="1497308302">
    <w:abstractNumId w:val="0"/>
  </w:num>
  <w:num w:numId="4" w16cid:durableId="419913290">
    <w:abstractNumId w:val="1"/>
  </w:num>
  <w:num w:numId="5" w16cid:durableId="2014604278">
    <w:abstractNumId w:val="4"/>
  </w:num>
  <w:num w:numId="6" w16cid:durableId="129594777">
    <w:abstractNumId w:val="0"/>
  </w:num>
  <w:num w:numId="7" w16cid:durableId="106396218">
    <w:abstractNumId w:val="6"/>
  </w:num>
  <w:num w:numId="8" w16cid:durableId="1758134357">
    <w:abstractNumId w:val="1"/>
  </w:num>
  <w:num w:numId="9" w16cid:durableId="1956786223">
    <w:abstractNumId w:val="4"/>
  </w:num>
  <w:num w:numId="10" w16cid:durableId="2001538802">
    <w:abstractNumId w:val="4"/>
  </w:num>
  <w:num w:numId="11" w16cid:durableId="1871839405">
    <w:abstractNumId w:val="3"/>
  </w:num>
  <w:num w:numId="12" w16cid:durableId="73747702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14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22"/>
    <w:rsid w:val="0000229D"/>
    <w:rsid w:val="00016D52"/>
    <w:rsid w:val="000220B2"/>
    <w:rsid w:val="00024432"/>
    <w:rsid w:val="000418C2"/>
    <w:rsid w:val="000431B5"/>
    <w:rsid w:val="00044731"/>
    <w:rsid w:val="000500B5"/>
    <w:rsid w:val="00053D14"/>
    <w:rsid w:val="000560B6"/>
    <w:rsid w:val="0006512D"/>
    <w:rsid w:val="00067ED5"/>
    <w:rsid w:val="00071E22"/>
    <w:rsid w:val="00076E02"/>
    <w:rsid w:val="0009075A"/>
    <w:rsid w:val="00096A0D"/>
    <w:rsid w:val="000A27AC"/>
    <w:rsid w:val="000A30CA"/>
    <w:rsid w:val="000A63A0"/>
    <w:rsid w:val="000B66BA"/>
    <w:rsid w:val="000C57A6"/>
    <w:rsid w:val="000D51FB"/>
    <w:rsid w:val="000E7FA2"/>
    <w:rsid w:val="000F3ADD"/>
    <w:rsid w:val="000F6B90"/>
    <w:rsid w:val="001009A0"/>
    <w:rsid w:val="00100F00"/>
    <w:rsid w:val="00103994"/>
    <w:rsid w:val="00110082"/>
    <w:rsid w:val="001109AE"/>
    <w:rsid w:val="001162AC"/>
    <w:rsid w:val="001179F0"/>
    <w:rsid w:val="00126A2B"/>
    <w:rsid w:val="00143112"/>
    <w:rsid w:val="0014421A"/>
    <w:rsid w:val="00150DB4"/>
    <w:rsid w:val="00157099"/>
    <w:rsid w:val="00160442"/>
    <w:rsid w:val="00161834"/>
    <w:rsid w:val="001925F7"/>
    <w:rsid w:val="00195275"/>
    <w:rsid w:val="00195F82"/>
    <w:rsid w:val="00197162"/>
    <w:rsid w:val="00197410"/>
    <w:rsid w:val="001C010B"/>
    <w:rsid w:val="001C3469"/>
    <w:rsid w:val="001D6A64"/>
    <w:rsid w:val="001E0F7D"/>
    <w:rsid w:val="001E255E"/>
    <w:rsid w:val="001E6BD6"/>
    <w:rsid w:val="001F252E"/>
    <w:rsid w:val="001F297E"/>
    <w:rsid w:val="001F42D0"/>
    <w:rsid w:val="00204021"/>
    <w:rsid w:val="00207330"/>
    <w:rsid w:val="00213D23"/>
    <w:rsid w:val="00227B72"/>
    <w:rsid w:val="00233223"/>
    <w:rsid w:val="00236B0B"/>
    <w:rsid w:val="00236C55"/>
    <w:rsid w:val="00262858"/>
    <w:rsid w:val="00264721"/>
    <w:rsid w:val="00265352"/>
    <w:rsid w:val="0026659A"/>
    <w:rsid w:val="00266EE4"/>
    <w:rsid w:val="002763D0"/>
    <w:rsid w:val="00280C97"/>
    <w:rsid w:val="00280F64"/>
    <w:rsid w:val="00281CEB"/>
    <w:rsid w:val="002867EB"/>
    <w:rsid w:val="002874D6"/>
    <w:rsid w:val="002A05C7"/>
    <w:rsid w:val="002A102F"/>
    <w:rsid w:val="002A403A"/>
    <w:rsid w:val="002B3CD3"/>
    <w:rsid w:val="002B544E"/>
    <w:rsid w:val="002C587C"/>
    <w:rsid w:val="002C7BBA"/>
    <w:rsid w:val="002D11A1"/>
    <w:rsid w:val="002E15E9"/>
    <w:rsid w:val="002E5E2C"/>
    <w:rsid w:val="002F144B"/>
    <w:rsid w:val="002F16BB"/>
    <w:rsid w:val="0030316E"/>
    <w:rsid w:val="00316EC4"/>
    <w:rsid w:val="00340F54"/>
    <w:rsid w:val="003426DD"/>
    <w:rsid w:val="00353D53"/>
    <w:rsid w:val="00362DE5"/>
    <w:rsid w:val="003725C7"/>
    <w:rsid w:val="0037303A"/>
    <w:rsid w:val="00373917"/>
    <w:rsid w:val="00374338"/>
    <w:rsid w:val="003832BF"/>
    <w:rsid w:val="003847B5"/>
    <w:rsid w:val="00385DA3"/>
    <w:rsid w:val="003872BA"/>
    <w:rsid w:val="003943D2"/>
    <w:rsid w:val="00396ED0"/>
    <w:rsid w:val="003B02EC"/>
    <w:rsid w:val="003C5B7D"/>
    <w:rsid w:val="003C6F25"/>
    <w:rsid w:val="003D0815"/>
    <w:rsid w:val="003F60FA"/>
    <w:rsid w:val="0040663C"/>
    <w:rsid w:val="0041488F"/>
    <w:rsid w:val="0042544C"/>
    <w:rsid w:val="00435C46"/>
    <w:rsid w:val="00444A7E"/>
    <w:rsid w:val="00445B9C"/>
    <w:rsid w:val="004506C9"/>
    <w:rsid w:val="004540C0"/>
    <w:rsid w:val="00454AD5"/>
    <w:rsid w:val="0047565D"/>
    <w:rsid w:val="0047634C"/>
    <w:rsid w:val="004802A9"/>
    <w:rsid w:val="00497833"/>
    <w:rsid w:val="004A248A"/>
    <w:rsid w:val="004B34D0"/>
    <w:rsid w:val="004C4C27"/>
    <w:rsid w:val="004D0779"/>
    <w:rsid w:val="004D51ED"/>
    <w:rsid w:val="004E0A4E"/>
    <w:rsid w:val="004E11E0"/>
    <w:rsid w:val="004E6A1A"/>
    <w:rsid w:val="00504683"/>
    <w:rsid w:val="005051DE"/>
    <w:rsid w:val="005124A1"/>
    <w:rsid w:val="00513AA5"/>
    <w:rsid w:val="00517328"/>
    <w:rsid w:val="0052307E"/>
    <w:rsid w:val="005254F0"/>
    <w:rsid w:val="005270B4"/>
    <w:rsid w:val="0053375F"/>
    <w:rsid w:val="0053484B"/>
    <w:rsid w:val="00541377"/>
    <w:rsid w:val="0054235D"/>
    <w:rsid w:val="0055682D"/>
    <w:rsid w:val="00560C2A"/>
    <w:rsid w:val="0056338F"/>
    <w:rsid w:val="0057628A"/>
    <w:rsid w:val="005858D9"/>
    <w:rsid w:val="00587E81"/>
    <w:rsid w:val="005919DE"/>
    <w:rsid w:val="005A23F5"/>
    <w:rsid w:val="005B272C"/>
    <w:rsid w:val="005B69E4"/>
    <w:rsid w:val="005C07C3"/>
    <w:rsid w:val="005C2EB6"/>
    <w:rsid w:val="005C3FAC"/>
    <w:rsid w:val="005C57E6"/>
    <w:rsid w:val="005C69DA"/>
    <w:rsid w:val="005C7C6A"/>
    <w:rsid w:val="005F3468"/>
    <w:rsid w:val="00615234"/>
    <w:rsid w:val="00622949"/>
    <w:rsid w:val="0062357D"/>
    <w:rsid w:val="00624463"/>
    <w:rsid w:val="006320E8"/>
    <w:rsid w:val="00647E34"/>
    <w:rsid w:val="006538EC"/>
    <w:rsid w:val="00657DE3"/>
    <w:rsid w:val="006864F6"/>
    <w:rsid w:val="00686A25"/>
    <w:rsid w:val="00686B0F"/>
    <w:rsid w:val="00687E59"/>
    <w:rsid w:val="00695060"/>
    <w:rsid w:val="006A27EB"/>
    <w:rsid w:val="006B5D69"/>
    <w:rsid w:val="006E2093"/>
    <w:rsid w:val="006E2A89"/>
    <w:rsid w:val="006E36D3"/>
    <w:rsid w:val="006E4A5A"/>
    <w:rsid w:val="006E5818"/>
    <w:rsid w:val="00701656"/>
    <w:rsid w:val="007027A1"/>
    <w:rsid w:val="00702DD3"/>
    <w:rsid w:val="00703389"/>
    <w:rsid w:val="007035B3"/>
    <w:rsid w:val="00722F4F"/>
    <w:rsid w:val="007240EF"/>
    <w:rsid w:val="0072608F"/>
    <w:rsid w:val="00741A50"/>
    <w:rsid w:val="00747C32"/>
    <w:rsid w:val="00753503"/>
    <w:rsid w:val="00756EF0"/>
    <w:rsid w:val="007611BC"/>
    <w:rsid w:val="00762B93"/>
    <w:rsid w:val="00765937"/>
    <w:rsid w:val="007671F9"/>
    <w:rsid w:val="007730E4"/>
    <w:rsid w:val="00775CF5"/>
    <w:rsid w:val="00777A8F"/>
    <w:rsid w:val="007A014A"/>
    <w:rsid w:val="007B1B6D"/>
    <w:rsid w:val="007C5043"/>
    <w:rsid w:val="007C6377"/>
    <w:rsid w:val="007E1147"/>
    <w:rsid w:val="007E2ECF"/>
    <w:rsid w:val="007E31DA"/>
    <w:rsid w:val="007F3688"/>
    <w:rsid w:val="007F69B5"/>
    <w:rsid w:val="00802C7E"/>
    <w:rsid w:val="00810E84"/>
    <w:rsid w:val="00815834"/>
    <w:rsid w:val="008168BB"/>
    <w:rsid w:val="0081693C"/>
    <w:rsid w:val="00827C5D"/>
    <w:rsid w:val="0083243E"/>
    <w:rsid w:val="00851DB7"/>
    <w:rsid w:val="00870587"/>
    <w:rsid w:val="0087647A"/>
    <w:rsid w:val="00876D3E"/>
    <w:rsid w:val="00881375"/>
    <w:rsid w:val="00881E0C"/>
    <w:rsid w:val="00890C05"/>
    <w:rsid w:val="008A2F7D"/>
    <w:rsid w:val="008B1EBC"/>
    <w:rsid w:val="008C30C0"/>
    <w:rsid w:val="008C5481"/>
    <w:rsid w:val="008D3164"/>
    <w:rsid w:val="008E06EE"/>
    <w:rsid w:val="008E0A82"/>
    <w:rsid w:val="008F4186"/>
    <w:rsid w:val="008F5F1F"/>
    <w:rsid w:val="00901769"/>
    <w:rsid w:val="0090285F"/>
    <w:rsid w:val="00906C1B"/>
    <w:rsid w:val="00907174"/>
    <w:rsid w:val="009105A2"/>
    <w:rsid w:val="00921D01"/>
    <w:rsid w:val="00926255"/>
    <w:rsid w:val="009523AB"/>
    <w:rsid w:val="00960F94"/>
    <w:rsid w:val="00964DAA"/>
    <w:rsid w:val="00967F07"/>
    <w:rsid w:val="00973813"/>
    <w:rsid w:val="00975348"/>
    <w:rsid w:val="00981927"/>
    <w:rsid w:val="009829C8"/>
    <w:rsid w:val="0098700F"/>
    <w:rsid w:val="00992E84"/>
    <w:rsid w:val="00994BAB"/>
    <w:rsid w:val="009B6397"/>
    <w:rsid w:val="009C5613"/>
    <w:rsid w:val="009D062F"/>
    <w:rsid w:val="009D3193"/>
    <w:rsid w:val="009D7120"/>
    <w:rsid w:val="009D76D0"/>
    <w:rsid w:val="009E2521"/>
    <w:rsid w:val="009E54FA"/>
    <w:rsid w:val="00A26128"/>
    <w:rsid w:val="00A2630C"/>
    <w:rsid w:val="00A30145"/>
    <w:rsid w:val="00A409C6"/>
    <w:rsid w:val="00A44602"/>
    <w:rsid w:val="00A552BC"/>
    <w:rsid w:val="00A670FB"/>
    <w:rsid w:val="00A67644"/>
    <w:rsid w:val="00A67F58"/>
    <w:rsid w:val="00A847D0"/>
    <w:rsid w:val="00A9058A"/>
    <w:rsid w:val="00AA0CBA"/>
    <w:rsid w:val="00AA3154"/>
    <w:rsid w:val="00AB4BBD"/>
    <w:rsid w:val="00AC00E2"/>
    <w:rsid w:val="00AC4105"/>
    <w:rsid w:val="00AC4296"/>
    <w:rsid w:val="00AD49EA"/>
    <w:rsid w:val="00AE75C3"/>
    <w:rsid w:val="00AF07E7"/>
    <w:rsid w:val="00B1280A"/>
    <w:rsid w:val="00B13EA8"/>
    <w:rsid w:val="00B377D3"/>
    <w:rsid w:val="00B37F8D"/>
    <w:rsid w:val="00B479DF"/>
    <w:rsid w:val="00B65675"/>
    <w:rsid w:val="00B70B74"/>
    <w:rsid w:val="00BA3D19"/>
    <w:rsid w:val="00BB335F"/>
    <w:rsid w:val="00BB5501"/>
    <w:rsid w:val="00BD1FE4"/>
    <w:rsid w:val="00BE2E74"/>
    <w:rsid w:val="00BE4002"/>
    <w:rsid w:val="00BF1D5D"/>
    <w:rsid w:val="00C1110E"/>
    <w:rsid w:val="00C14712"/>
    <w:rsid w:val="00C33BA2"/>
    <w:rsid w:val="00C43452"/>
    <w:rsid w:val="00C53128"/>
    <w:rsid w:val="00C538A1"/>
    <w:rsid w:val="00C57042"/>
    <w:rsid w:val="00C57E75"/>
    <w:rsid w:val="00C60137"/>
    <w:rsid w:val="00C724BD"/>
    <w:rsid w:val="00C76D7D"/>
    <w:rsid w:val="00C80846"/>
    <w:rsid w:val="00C80D10"/>
    <w:rsid w:val="00C844F1"/>
    <w:rsid w:val="00C846FC"/>
    <w:rsid w:val="00C8476B"/>
    <w:rsid w:val="00C973C4"/>
    <w:rsid w:val="00CA4723"/>
    <w:rsid w:val="00CB18EA"/>
    <w:rsid w:val="00CB6F69"/>
    <w:rsid w:val="00CC0D7A"/>
    <w:rsid w:val="00CC2DAB"/>
    <w:rsid w:val="00CC3B3B"/>
    <w:rsid w:val="00CC57A3"/>
    <w:rsid w:val="00CD1308"/>
    <w:rsid w:val="00CD401E"/>
    <w:rsid w:val="00CF5E35"/>
    <w:rsid w:val="00D0617F"/>
    <w:rsid w:val="00D102FC"/>
    <w:rsid w:val="00D317CD"/>
    <w:rsid w:val="00D4255A"/>
    <w:rsid w:val="00D67DC6"/>
    <w:rsid w:val="00D80E3E"/>
    <w:rsid w:val="00DA6D41"/>
    <w:rsid w:val="00DB0B6D"/>
    <w:rsid w:val="00DC6E4A"/>
    <w:rsid w:val="00DD4E5A"/>
    <w:rsid w:val="00DD6F81"/>
    <w:rsid w:val="00E15DA5"/>
    <w:rsid w:val="00E31496"/>
    <w:rsid w:val="00E43141"/>
    <w:rsid w:val="00E435C8"/>
    <w:rsid w:val="00E43736"/>
    <w:rsid w:val="00E44D36"/>
    <w:rsid w:val="00E641DF"/>
    <w:rsid w:val="00E65F21"/>
    <w:rsid w:val="00E843AA"/>
    <w:rsid w:val="00E8528F"/>
    <w:rsid w:val="00E9376A"/>
    <w:rsid w:val="00EA7B36"/>
    <w:rsid w:val="00EB30BD"/>
    <w:rsid w:val="00EB4E40"/>
    <w:rsid w:val="00EC03FB"/>
    <w:rsid w:val="00EC4B72"/>
    <w:rsid w:val="00EC7DF9"/>
    <w:rsid w:val="00ED3EBB"/>
    <w:rsid w:val="00ED43E5"/>
    <w:rsid w:val="00EE616F"/>
    <w:rsid w:val="00EF281A"/>
    <w:rsid w:val="00F07B3B"/>
    <w:rsid w:val="00F20CE4"/>
    <w:rsid w:val="00F21FEF"/>
    <w:rsid w:val="00F30C8E"/>
    <w:rsid w:val="00F3740C"/>
    <w:rsid w:val="00F44C6D"/>
    <w:rsid w:val="00F502AA"/>
    <w:rsid w:val="00F5709D"/>
    <w:rsid w:val="00F6079F"/>
    <w:rsid w:val="00F61C1D"/>
    <w:rsid w:val="00F70472"/>
    <w:rsid w:val="00F70A1A"/>
    <w:rsid w:val="00F725AB"/>
    <w:rsid w:val="00F778FE"/>
    <w:rsid w:val="00F8530F"/>
    <w:rsid w:val="00F9154B"/>
    <w:rsid w:val="00FA1CB1"/>
    <w:rsid w:val="00FA5BCD"/>
    <w:rsid w:val="00FB1EE7"/>
    <w:rsid w:val="00FB5E84"/>
    <w:rsid w:val="00FB6762"/>
    <w:rsid w:val="00FC12C3"/>
    <w:rsid w:val="00FC7C8F"/>
    <w:rsid w:val="00FD0775"/>
    <w:rsid w:val="00FD4884"/>
    <w:rsid w:val="00FD496C"/>
    <w:rsid w:val="00FD5AD7"/>
    <w:rsid w:val="00FE2489"/>
    <w:rsid w:val="00FE3AE9"/>
    <w:rsid w:val="00FF3413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8DCC1E"/>
  <w15:docId w15:val="{6FF012FA-7D44-4DDD-8AC9-705F3068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1E22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Heading1">
    <w:name w:val="heading 1"/>
    <w:aliases w:val="Hoofdstuk"/>
    <w:basedOn w:val="Normal"/>
    <w:next w:val="Normal"/>
    <w:qFormat/>
    <w:rsid w:val="0056338F"/>
    <w:pPr>
      <w:keepNext/>
      <w:numPr>
        <w:numId w:val="3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Heading2">
    <w:name w:val="heading 2"/>
    <w:aliases w:val="Paragraaf,PARAGRAAF"/>
    <w:basedOn w:val="Normal"/>
    <w:next w:val="Normal"/>
    <w:qFormat/>
    <w:rsid w:val="00AA0CBA"/>
    <w:pPr>
      <w:keepNext/>
      <w:keepLines/>
      <w:numPr>
        <w:ilvl w:val="1"/>
        <w:numId w:val="3"/>
      </w:numPr>
      <w:outlineLvl w:val="1"/>
    </w:pPr>
    <w:rPr>
      <w:color w:val="005D76"/>
      <w:sz w:val="22"/>
      <w:szCs w:val="20"/>
    </w:rPr>
  </w:style>
  <w:style w:type="paragraph" w:styleId="Heading3">
    <w:name w:val="heading 3"/>
    <w:aliases w:val="Subparagraaf"/>
    <w:basedOn w:val="Normal"/>
    <w:next w:val="Normal"/>
    <w:qFormat/>
    <w:rsid w:val="00AA0CBA"/>
    <w:pPr>
      <w:keepNext/>
      <w:keepLines/>
      <w:numPr>
        <w:ilvl w:val="2"/>
        <w:numId w:val="3"/>
      </w:numPr>
      <w:outlineLvl w:val="2"/>
    </w:pPr>
    <w:rPr>
      <w:color w:val="005D76"/>
      <w:sz w:val="22"/>
      <w:szCs w:val="20"/>
    </w:rPr>
  </w:style>
  <w:style w:type="paragraph" w:styleId="Heading4">
    <w:name w:val="heading 4"/>
    <w:aliases w:val="Kopje"/>
    <w:basedOn w:val="Normal"/>
    <w:next w:val="Normal"/>
    <w:link w:val="Heading4Char"/>
    <w:qFormat/>
    <w:rsid w:val="00AA0CBA"/>
    <w:pPr>
      <w:keepNext/>
      <w:keepLines/>
      <w:numPr>
        <w:ilvl w:val="3"/>
        <w:numId w:val="3"/>
      </w:numPr>
      <w:outlineLvl w:val="3"/>
    </w:pPr>
    <w:rPr>
      <w:rFonts w:ascii="Segoe UI Semibold" w:hAnsi="Segoe UI Semibold"/>
      <w:color w:val="005D76"/>
      <w:szCs w:val="20"/>
    </w:rPr>
  </w:style>
  <w:style w:type="paragraph" w:styleId="Heading5">
    <w:name w:val="heading 5"/>
    <w:aliases w:val="cursief"/>
    <w:basedOn w:val="Normal"/>
    <w:next w:val="Normal"/>
    <w:qFormat/>
    <w:rsid w:val="00AA0CBA"/>
    <w:pPr>
      <w:outlineLvl w:val="4"/>
    </w:pPr>
    <w:rPr>
      <w:bCs/>
      <w:i/>
      <w:iCs/>
      <w:color w:val="005D76"/>
      <w:szCs w:val="26"/>
    </w:rPr>
  </w:style>
  <w:style w:type="paragraph" w:styleId="Heading6">
    <w:name w:val="heading 6"/>
    <w:basedOn w:val="Normal"/>
    <w:next w:val="Normal"/>
    <w:qFormat/>
    <w:rsid w:val="00BE4002"/>
    <w:pPr>
      <w:spacing w:before="240" w:after="6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BE4002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A0CBA"/>
    <w:pPr>
      <w:numPr>
        <w:ilvl w:val="7"/>
        <w:numId w:val="3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Heading9">
    <w:name w:val="heading 9"/>
    <w:basedOn w:val="Normal"/>
    <w:next w:val="Normal"/>
    <w:qFormat/>
    <w:rsid w:val="00AA0CBA"/>
    <w:pPr>
      <w:numPr>
        <w:ilvl w:val="8"/>
        <w:numId w:val="3"/>
      </w:numPr>
      <w:outlineLvl w:val="8"/>
    </w:pPr>
    <w:rPr>
      <w:rFonts w:cs="Arial"/>
      <w:color w:val="005D7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Kopje Char"/>
    <w:basedOn w:val="DefaultParagraphFont"/>
    <w:link w:val="Heading4"/>
    <w:rsid w:val="00753503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Normal"/>
    <w:rsid w:val="00541377"/>
    <w:pPr>
      <w:ind w:left="57"/>
    </w:pPr>
    <w:rPr>
      <w:b/>
      <w:sz w:val="12"/>
    </w:rPr>
  </w:style>
  <w:style w:type="paragraph" w:customStyle="1" w:styleId="Documenttype">
    <w:name w:val="Document type"/>
    <w:basedOn w:val="Normal"/>
    <w:rsid w:val="00F44C6D"/>
    <w:rPr>
      <w:rFonts w:ascii="Segoe UI Semibold" w:hAnsi="Segoe UI Semibold"/>
      <w:caps/>
      <w:color w:val="005D76"/>
      <w:sz w:val="22"/>
    </w:rPr>
  </w:style>
  <w:style w:type="paragraph" w:styleId="BalloonText">
    <w:name w:val="Balloon Text"/>
    <w:basedOn w:val="Normal"/>
    <w:semiHidden/>
    <w:rsid w:val="00513AA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A0CBA"/>
    <w:pPr>
      <w:spacing w:line="240" w:lineRule="auto"/>
      <w:ind w:left="680" w:hanging="680"/>
    </w:pPr>
    <w:rPr>
      <w:color w:val="005D76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753503"/>
    <w:rPr>
      <w:rFonts w:ascii="Segoe UI" w:hAnsi="Segoe UI"/>
      <w:color w:val="005D76"/>
      <w:sz w:val="13"/>
      <w:szCs w:val="24"/>
    </w:rPr>
  </w:style>
  <w:style w:type="character" w:styleId="PageNumber">
    <w:name w:val="page number"/>
    <w:basedOn w:val="DefaultParagraphFont"/>
    <w:rsid w:val="00753503"/>
  </w:style>
  <w:style w:type="paragraph" w:customStyle="1" w:styleId="Kaderkopje">
    <w:name w:val="Kaderkopje"/>
    <w:basedOn w:val="Normal"/>
    <w:next w:val="Kadertekst"/>
    <w:rsid w:val="00AA0CBA"/>
    <w:rPr>
      <w:rFonts w:ascii="Segoe UI Semibold" w:hAnsi="Segoe UI Semibold"/>
      <w:color w:val="005D76"/>
      <w:szCs w:val="20"/>
    </w:rPr>
  </w:style>
  <w:style w:type="paragraph" w:styleId="Caption">
    <w:name w:val="caption"/>
    <w:basedOn w:val="Normal"/>
    <w:next w:val="Normal"/>
    <w:qFormat/>
    <w:rsid w:val="00AA0CBA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numbering" w:customStyle="1" w:styleId="Inspringen">
    <w:name w:val="Inspringen"/>
    <w:basedOn w:val="NoList"/>
    <w:rsid w:val="000500B5"/>
    <w:pPr>
      <w:numPr>
        <w:numId w:val="2"/>
      </w:numPr>
    </w:pPr>
  </w:style>
  <w:style w:type="numbering" w:customStyle="1" w:styleId="Nummering">
    <w:name w:val="Nummering"/>
    <w:basedOn w:val="NoList"/>
    <w:rsid w:val="000500B5"/>
    <w:pPr>
      <w:numPr>
        <w:numId w:val="4"/>
      </w:numPr>
    </w:pPr>
  </w:style>
  <w:style w:type="numbering" w:customStyle="1" w:styleId="Opsomming">
    <w:name w:val="Opsomming"/>
    <w:basedOn w:val="NoList"/>
    <w:rsid w:val="002D11A1"/>
    <w:pPr>
      <w:numPr>
        <w:numId w:val="5"/>
      </w:numPr>
    </w:pPr>
  </w:style>
  <w:style w:type="paragraph" w:customStyle="1" w:styleId="Label">
    <w:name w:val="Label"/>
    <w:basedOn w:val="Normal"/>
    <w:rsid w:val="00B1280A"/>
    <w:rPr>
      <w:rFonts w:ascii="Segoe UI Semibold" w:hAnsi="Segoe UI Semibold"/>
      <w:sz w:val="13"/>
    </w:rPr>
  </w:style>
  <w:style w:type="paragraph" w:customStyle="1" w:styleId="Kadertekst">
    <w:name w:val="Kadertekst"/>
    <w:basedOn w:val="Tabeltekst"/>
    <w:rsid w:val="000A63A0"/>
    <w:pPr>
      <w:spacing w:line="252" w:lineRule="atLeast"/>
    </w:pPr>
    <w:rPr>
      <w:sz w:val="18"/>
    </w:rPr>
  </w:style>
  <w:style w:type="paragraph" w:styleId="Header">
    <w:name w:val="header"/>
    <w:basedOn w:val="Normal"/>
    <w:rsid w:val="000E7FA2"/>
    <w:pPr>
      <w:tabs>
        <w:tab w:val="center" w:pos="4536"/>
        <w:tab w:val="right" w:pos="9072"/>
      </w:tabs>
    </w:pPr>
  </w:style>
  <w:style w:type="paragraph" w:customStyle="1" w:styleId="Tabelkopje">
    <w:name w:val="Tabelkopje"/>
    <w:basedOn w:val="Normal"/>
    <w:next w:val="Tabeltekst"/>
    <w:rsid w:val="00AA0CBA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customStyle="1" w:styleId="Verslagactiedoor">
    <w:name w:val="Verslag actie door"/>
    <w:basedOn w:val="Normal"/>
    <w:rsid w:val="007F69B5"/>
    <w:pPr>
      <w:spacing w:line="252" w:lineRule="exact"/>
    </w:pPr>
    <w:rPr>
      <w:rFonts w:ascii="Segoe UI Semibold" w:hAnsi="Segoe UI Semibold"/>
      <w:szCs w:val="20"/>
    </w:rPr>
  </w:style>
  <w:style w:type="paragraph" w:customStyle="1" w:styleId="Verslagnummer">
    <w:name w:val="Verslag nummer"/>
    <w:basedOn w:val="Normal"/>
    <w:next w:val="Normal"/>
    <w:rsid w:val="00753503"/>
    <w:pPr>
      <w:numPr>
        <w:numId w:val="1"/>
      </w:numPr>
      <w:spacing w:before="252"/>
    </w:pPr>
    <w:rPr>
      <w:b/>
      <w:szCs w:val="20"/>
    </w:rPr>
  </w:style>
  <w:style w:type="paragraph" w:customStyle="1" w:styleId="Verslagnummer11">
    <w:name w:val="Verslag nummer 1.1"/>
    <w:basedOn w:val="Normal"/>
    <w:next w:val="Normal"/>
    <w:rsid w:val="00753503"/>
    <w:pPr>
      <w:numPr>
        <w:ilvl w:val="1"/>
        <w:numId w:val="1"/>
      </w:numPr>
      <w:spacing w:before="252" w:line="240" w:lineRule="atLeast"/>
    </w:pPr>
    <w:rPr>
      <w:b/>
      <w:szCs w:val="20"/>
    </w:rPr>
  </w:style>
  <w:style w:type="paragraph" w:customStyle="1" w:styleId="Verslagtitel">
    <w:name w:val="Verslag titel"/>
    <w:basedOn w:val="Normal"/>
    <w:next w:val="Normal"/>
    <w:rsid w:val="00396ED0"/>
    <w:pPr>
      <w:spacing w:before="252"/>
    </w:pPr>
    <w:rPr>
      <w:b/>
      <w:caps/>
      <w:szCs w:val="20"/>
    </w:rPr>
  </w:style>
  <w:style w:type="paragraph" w:styleId="FootnoteText">
    <w:name w:val="footnote text"/>
    <w:basedOn w:val="Normal"/>
    <w:semiHidden/>
    <w:rsid w:val="00AA0CBA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Normal"/>
    <w:next w:val="Normal"/>
    <w:rsid w:val="00753503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TOC2">
    <w:name w:val="toc 2"/>
    <w:basedOn w:val="Normal"/>
    <w:next w:val="Normal"/>
    <w:autoRedefine/>
    <w:semiHidden/>
    <w:rsid w:val="00753503"/>
    <w:pPr>
      <w:tabs>
        <w:tab w:val="right" w:pos="8505"/>
      </w:tabs>
      <w:ind w:left="924" w:right="284" w:hanging="584"/>
    </w:pPr>
    <w:rPr>
      <w:szCs w:val="20"/>
    </w:rPr>
  </w:style>
  <w:style w:type="paragraph" w:styleId="TOC3">
    <w:name w:val="toc 3"/>
    <w:basedOn w:val="Normal"/>
    <w:next w:val="Normal"/>
    <w:autoRedefine/>
    <w:semiHidden/>
    <w:rsid w:val="00753503"/>
    <w:pPr>
      <w:tabs>
        <w:tab w:val="right" w:pos="8505"/>
      </w:tabs>
      <w:ind w:left="1758" w:right="340" w:hanging="851"/>
    </w:pPr>
    <w:rPr>
      <w:szCs w:val="20"/>
    </w:rPr>
  </w:style>
  <w:style w:type="paragraph" w:styleId="TOC4">
    <w:name w:val="toc 4"/>
    <w:basedOn w:val="Normal"/>
    <w:next w:val="Normal"/>
    <w:autoRedefine/>
    <w:semiHidden/>
    <w:rsid w:val="00753503"/>
    <w:pPr>
      <w:ind w:left="630"/>
    </w:pPr>
  </w:style>
  <w:style w:type="paragraph" w:customStyle="1" w:styleId="Tabeltekst">
    <w:name w:val="Tabeltekst"/>
    <w:basedOn w:val="Normal"/>
    <w:rsid w:val="00AA0CBA"/>
    <w:pPr>
      <w:spacing w:line="210" w:lineRule="atLeast"/>
    </w:pPr>
    <w:rPr>
      <w:color w:val="005D76"/>
      <w:sz w:val="15"/>
    </w:rPr>
  </w:style>
  <w:style w:type="character" w:styleId="FootnoteReference">
    <w:name w:val="footnote reference"/>
    <w:basedOn w:val="DefaultParagraphFont"/>
    <w:semiHidden/>
    <w:rsid w:val="00AA0CBA"/>
    <w:rPr>
      <w:vertAlign w:val="superscript"/>
    </w:rPr>
  </w:style>
  <w:style w:type="paragraph" w:customStyle="1" w:styleId="autorisatiekopje">
    <w:name w:val="autorisatiekopje"/>
    <w:basedOn w:val="Normal"/>
    <w:rsid w:val="009105A2"/>
    <w:pPr>
      <w:spacing w:before="60" w:line="240" w:lineRule="auto"/>
    </w:pPr>
    <w:rPr>
      <w:color w:val="005D76"/>
      <w:sz w:val="12"/>
    </w:rPr>
  </w:style>
  <w:style w:type="numbering" w:customStyle="1" w:styleId="OpsommingRoman">
    <w:name w:val="OpsommingRoman"/>
    <w:basedOn w:val="NoList"/>
    <w:uiPriority w:val="99"/>
    <w:rsid w:val="009523AB"/>
    <w:pPr>
      <w:numPr>
        <w:numId w:val="11"/>
      </w:numPr>
    </w:pPr>
  </w:style>
  <w:style w:type="character" w:styleId="CommentReference">
    <w:name w:val="annotation reference"/>
    <w:basedOn w:val="DefaultParagraphFont"/>
    <w:semiHidden/>
    <w:unhideWhenUsed/>
    <w:rsid w:val="00071E22"/>
    <w:rPr>
      <w:sz w:val="16"/>
      <w:szCs w:val="16"/>
      <w:lang w:val="nl-NL"/>
    </w:rPr>
  </w:style>
  <w:style w:type="paragraph" w:styleId="CommentText">
    <w:name w:val="annotation text"/>
    <w:basedOn w:val="Normal"/>
    <w:link w:val="CommentTextChar"/>
    <w:semiHidden/>
    <w:unhideWhenUsed/>
    <w:rsid w:val="00071E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1E22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on\AppData\Roaming\huisstijl\common\templates\verslag_intern.dotx" TargetMode="External"/></Relationships>
</file>

<file path=word/theme/theme1.xml><?xml version="1.0" encoding="utf-8"?>
<a:theme xmlns:a="http://schemas.openxmlformats.org/drawingml/2006/main" name="Office-thema">
  <a:themeElements>
    <a:clrScheme name="Witteveen+Bos">
      <a:dk1>
        <a:srgbClr val="000000"/>
      </a:dk1>
      <a:lt1>
        <a:srgbClr val="FFFFFF"/>
      </a:lt1>
      <a:dk2>
        <a:srgbClr val="F3F7FC"/>
      </a:dk2>
      <a:lt2>
        <a:srgbClr val="FFFFFF"/>
      </a:lt2>
      <a:accent1>
        <a:srgbClr val="005D76"/>
      </a:accent1>
      <a:accent2>
        <a:srgbClr val="81D0F7"/>
      </a:accent2>
      <a:accent3>
        <a:srgbClr val="0097D9"/>
      </a:accent3>
      <a:accent4>
        <a:srgbClr val="15292F"/>
      </a:accent4>
      <a:accent5>
        <a:srgbClr val="BDE5FB"/>
      </a:accent5>
      <a:accent6>
        <a:srgbClr val="49B5E4"/>
      </a:accent6>
      <a:hlink>
        <a:srgbClr val="8DB3E2"/>
      </a:hlink>
      <a:folHlink>
        <a:srgbClr val="C000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995EB-A50A-4595-AC07-A8131052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verslag_intern</Template>
  <TotalTime>8</TotalTime>
  <Pages>1</Pages>
  <Words>140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Mariska Overkleeft</cp:lastModifiedBy>
  <cp:revision>3</cp:revision>
  <cp:lastPrinted>2009-04-02T10:22:00Z</cp:lastPrinted>
  <dcterms:created xsi:type="dcterms:W3CDTF">2024-09-04T11:27:00Z</dcterms:created>
  <dcterms:modified xsi:type="dcterms:W3CDTF">2024-10-14T08:06:00Z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[ referentie_txt_08|projectcode_txt_02</vt:lpwstr>
  </property>
  <property fmtid="{D5CDD505-2E9C-101B-9397-08002B2CF9AE}" pid="3" name="appendix_footer">
    <vt:lpwstr>[ referentie_txt_08|projectcode_txt_02 [ bijlage_lbl @8</vt:lpwstr>
  </property>
  <property fmtid="{D5CDD505-2E9C-101B-9397-08002B2CF9AE}" pid="4" name="language">
    <vt:lpwstr>NL;EN#NL</vt:lpwstr>
  </property>
  <property fmtid="{D5CDD505-2E9C-101B-9397-08002B2CF9AE}" pid="5" name="documenths">
    <vt:lpwstr>WB#AS</vt:lpwstr>
  </property>
  <property fmtid="{D5CDD505-2E9C-101B-9397-08002B2CF9AE}" pid="6" name="type">
    <vt:lpwstr>internal</vt:lpwstr>
  </property>
  <property fmtid="{D5CDD505-2E9C-101B-9397-08002B2CF9AE}" pid="7" name="address">
    <vt:lpwstr>short</vt:lpwstr>
  </property>
  <property fmtid="{D5CDD505-2E9C-101B-9397-08002B2CF9AE}" pid="8" name="documenttype">
    <vt:lpwstr>verslag</vt:lpwstr>
  </property>
  <property fmtid="{D5CDD505-2E9C-101B-9397-08002B2CF9AE}" pid="9" name="version">
    <vt:lpwstr>10.24.06</vt:lpwstr>
  </property>
  <property fmtid="{D5CDD505-2E9C-101B-9397-08002B2CF9AE}" pid="10" name="hsdir">
    <vt:lpwstr>10_&amp;Witteveen+Bos</vt:lpwstr>
  </property>
  <property fmtid="{D5CDD505-2E9C-101B-9397-08002B2CF9AE}" pid="11" name="logo_img">
    <vt:lpwstr>LogoWB_Color;-1580;0;3680;960</vt:lpwstr>
  </property>
  <property fmtid="{D5CDD505-2E9C-101B-9397-08002B2CF9AE}" pid="12" name="pagelayout">
    <vt:lpwstr>single-sided</vt:lpwstr>
  </property>
</Properties>
</file>