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CDE846" w14:textId="61CA7341" w:rsidR="00220FA5" w:rsidRDefault="00007E82" w:rsidP="00F27BEF">
      <w:pPr>
        <w:pStyle w:val="Kop1"/>
        <w:rPr>
          <w:color w:val="CC0000"/>
        </w:rPr>
      </w:pPr>
      <w:r w:rsidRPr="00DE1D75">
        <w:rPr>
          <w:color w:val="CC0000"/>
        </w:rPr>
        <w:t>Referentieformulier</w:t>
      </w:r>
      <w:r w:rsidR="00BE007B" w:rsidRPr="00DE1D75">
        <w:rPr>
          <w:color w:val="CC0000"/>
        </w:rPr>
        <w:t xml:space="preserve"> </w:t>
      </w:r>
      <w:r w:rsidR="00D877A4" w:rsidRPr="00DE1D75">
        <w:rPr>
          <w:color w:val="CC0000"/>
        </w:rPr>
        <w:t>Software afvalinzameling</w:t>
      </w:r>
    </w:p>
    <w:p w14:paraId="530351C2" w14:textId="197E4EC7" w:rsidR="002B3C1A" w:rsidRPr="002B3C1A" w:rsidRDefault="002B3C1A" w:rsidP="002B3C1A">
      <w:pPr>
        <w:rPr>
          <w:b/>
          <w:bCs/>
        </w:rPr>
      </w:pPr>
      <w:r w:rsidRPr="002B3C1A">
        <w:rPr>
          <w:b/>
          <w:bCs/>
        </w:rPr>
        <w:t>Selectiecriteria</w:t>
      </w:r>
    </w:p>
    <w:p w14:paraId="51CD6F7C" w14:textId="77777777" w:rsidR="004F4AA9" w:rsidRDefault="004F4AA9" w:rsidP="00D75146">
      <w:pPr>
        <w:rPr>
          <w:rFonts w:ascii="Arial" w:eastAsiaTheme="majorEastAsia" w:hAnsi="Arial" w:cs="Arial"/>
          <w:b/>
          <w:bCs/>
          <w:sz w:val="24"/>
          <w:szCs w:val="18"/>
        </w:rPr>
      </w:pPr>
      <w:r w:rsidRPr="00031520">
        <w:rPr>
          <w:rFonts w:ascii="Arial" w:hAnsi="Arial" w:cs="Arial"/>
          <w:szCs w:val="18"/>
        </w:rPr>
        <w:t xml:space="preserve">Dit document heeft betrekking tot de aanbesteding </w:t>
      </w:r>
      <w:r>
        <w:rPr>
          <w:rFonts w:ascii="Arial" w:hAnsi="Arial" w:cs="Arial"/>
          <w:szCs w:val="18"/>
        </w:rPr>
        <w:t xml:space="preserve">Software Afvalinzameling </w:t>
      </w:r>
      <w:r w:rsidRPr="00031520">
        <w:rPr>
          <w:rFonts w:ascii="Arial" w:hAnsi="Arial" w:cs="Arial"/>
          <w:szCs w:val="18"/>
        </w:rPr>
        <w:t>van de gemeente Utrecht met kenmer</w:t>
      </w:r>
      <w:r w:rsidRPr="002B3C1A">
        <w:rPr>
          <w:rFonts w:ascii="Arial" w:hAnsi="Arial" w:cs="Arial"/>
          <w:szCs w:val="18"/>
        </w:rPr>
        <w:t>k 2021-SB-020.</w:t>
      </w:r>
      <w:r w:rsidRPr="00031520">
        <w:rPr>
          <w:rFonts w:ascii="Arial" w:hAnsi="Arial" w:cs="Arial"/>
          <w:szCs w:val="18"/>
        </w:rPr>
        <w:t xml:space="preserve"> </w:t>
      </w:r>
    </w:p>
    <w:p w14:paraId="513ABD8A" w14:textId="77777777" w:rsidR="004F4AA9" w:rsidRPr="00A31940" w:rsidRDefault="004F4AA9" w:rsidP="004F4AA9">
      <w:pPr>
        <w:rPr>
          <w:rFonts w:ascii="Arial" w:hAnsi="Arial" w:cs="Arial"/>
          <w:b/>
          <w:bCs/>
          <w:szCs w:val="18"/>
        </w:rPr>
      </w:pPr>
      <w:r w:rsidRPr="00A31940">
        <w:rPr>
          <w:rFonts w:ascii="Arial" w:hAnsi="Arial" w:cs="Arial"/>
          <w:b/>
          <w:bCs/>
          <w:szCs w:val="18"/>
        </w:rPr>
        <w:t>U dient het volgende formulier volledig in te vullen en rechtsgeldig te ondertekenen. Het is toegestaan één referentie voor meerdere kerncompetenties toe te passen.</w:t>
      </w:r>
    </w:p>
    <w:tbl>
      <w:tblPr>
        <w:tblStyle w:val="Rastertabel1licht-Accent1"/>
        <w:tblW w:w="0" w:type="auto"/>
        <w:tblBorders>
          <w:top w:val="single" w:sz="4" w:space="0" w:color="CC0000"/>
          <w:left w:val="single" w:sz="4" w:space="0" w:color="CC0000"/>
          <w:bottom w:val="single" w:sz="4" w:space="0" w:color="CC0000"/>
          <w:right w:val="single" w:sz="4" w:space="0" w:color="CC0000"/>
          <w:insideH w:val="single" w:sz="4" w:space="0" w:color="CC0000"/>
          <w:insideV w:val="single" w:sz="4" w:space="0" w:color="CC0000"/>
        </w:tblBorders>
        <w:tblLook w:val="04A0" w:firstRow="1" w:lastRow="0" w:firstColumn="1" w:lastColumn="0" w:noHBand="0" w:noVBand="1"/>
      </w:tblPr>
      <w:tblGrid>
        <w:gridCol w:w="562"/>
        <w:gridCol w:w="1804"/>
        <w:gridCol w:w="675"/>
        <w:gridCol w:w="1268"/>
        <w:gridCol w:w="4043"/>
      </w:tblGrid>
      <w:tr w:rsidR="00CB2373" w14:paraId="335B1287" w14:textId="77777777" w:rsidTr="007E0A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gridSpan w:val="3"/>
            <w:tcBorders>
              <w:bottom w:val="none" w:sz="0" w:space="0" w:color="auto"/>
            </w:tcBorders>
            <w:shd w:val="clear" w:color="auto" w:fill="CC0000"/>
          </w:tcPr>
          <w:p w14:paraId="66EB08B5" w14:textId="77777777" w:rsidR="00CB2373" w:rsidRPr="0026438E" w:rsidRDefault="00CB2373" w:rsidP="00F27BEF">
            <w:pPr>
              <w:rPr>
                <w:color w:val="FFFFFF" w:themeColor="background1"/>
              </w:rPr>
            </w:pPr>
            <w:r w:rsidRPr="0026438E">
              <w:rPr>
                <w:color w:val="FFFFFF" w:themeColor="background1"/>
              </w:rPr>
              <w:t>Referentie behoort toe aan:</w:t>
            </w:r>
          </w:p>
        </w:tc>
        <w:tc>
          <w:tcPr>
            <w:tcW w:w="5311" w:type="dxa"/>
            <w:gridSpan w:val="2"/>
            <w:tcBorders>
              <w:bottom w:val="none" w:sz="0" w:space="0" w:color="auto"/>
            </w:tcBorders>
            <w:shd w:val="clear" w:color="auto" w:fill="CC0000"/>
          </w:tcPr>
          <w:p w14:paraId="61B9E38A" w14:textId="15E8B727" w:rsidR="00CB2373" w:rsidRPr="0026438E" w:rsidRDefault="004A7C06" w:rsidP="00F27B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26438E">
              <w:rPr>
                <w:color w:val="FFFFFF" w:themeColor="background1"/>
              </w:rPr>
              <w:t>[naam inschrijver</w:t>
            </w:r>
            <w:r w:rsidR="00AE6AB4" w:rsidRPr="0026438E">
              <w:rPr>
                <w:color w:val="FFFFFF" w:themeColor="background1"/>
              </w:rPr>
              <w:t>/</w:t>
            </w:r>
            <w:proofErr w:type="spellStart"/>
            <w:r w:rsidR="00AE6AB4" w:rsidRPr="0026438E">
              <w:rPr>
                <w:color w:val="FFFFFF" w:themeColor="background1"/>
              </w:rPr>
              <w:t>combinant</w:t>
            </w:r>
            <w:proofErr w:type="spellEnd"/>
            <w:r w:rsidR="00AE6AB4" w:rsidRPr="0026438E">
              <w:rPr>
                <w:color w:val="FFFFFF" w:themeColor="background1"/>
              </w:rPr>
              <w:t>/</w:t>
            </w:r>
            <w:r w:rsidR="00C81924" w:rsidRPr="0026438E">
              <w:rPr>
                <w:color w:val="FFFFFF" w:themeColor="background1"/>
              </w:rPr>
              <w:t>onderaannemer</w:t>
            </w:r>
            <w:r w:rsidRPr="0026438E">
              <w:rPr>
                <w:color w:val="FFFFFF" w:themeColor="background1"/>
              </w:rPr>
              <w:t>]</w:t>
            </w:r>
          </w:p>
        </w:tc>
      </w:tr>
      <w:tr w:rsidR="00CB2373" w14:paraId="5D1588D7" w14:textId="77777777" w:rsidTr="007E0A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5"/>
          </w:tcPr>
          <w:p w14:paraId="64C08AD2" w14:textId="77777777" w:rsidR="006117E4" w:rsidRDefault="00216C9F" w:rsidP="00216C9F">
            <w:pPr>
              <w:spacing w:line="240" w:lineRule="auto"/>
              <w:rPr>
                <w:rFonts w:cs="Arial"/>
                <w:b w:val="0"/>
                <w:bCs w:val="0"/>
              </w:rPr>
            </w:pPr>
            <w:r>
              <w:rPr>
                <w:rFonts w:cs="Arial"/>
              </w:rPr>
              <w:t xml:space="preserve">Selectiecriterium 1: </w:t>
            </w:r>
          </w:p>
          <w:p w14:paraId="7AD77A0D" w14:textId="3FB6149B" w:rsidR="00216C9F" w:rsidRDefault="00216C9F" w:rsidP="00685B54">
            <w:pPr>
              <w:spacing w:line="240" w:lineRule="auto"/>
              <w:rPr>
                <w:rFonts w:cs="Arial"/>
              </w:rPr>
            </w:pPr>
            <w:r w:rsidRPr="00685B54">
              <w:rPr>
                <w:rFonts w:cs="Arial"/>
                <w:b w:val="0"/>
                <w:bCs w:val="0"/>
              </w:rPr>
              <w:t>U beschikt over de competentie voor het leveren, implementeren en onderhouden van SAAS voor afvalinzameling binnen de Nederlandse wet- en regelgeving waarin tenminste aan de volgende onderwerpen invulling is gegeven:</w:t>
            </w:r>
          </w:p>
          <w:p w14:paraId="3021C403" w14:textId="77777777" w:rsidR="00685B54" w:rsidRPr="00685B54" w:rsidRDefault="00685B54" w:rsidP="00685B54">
            <w:pPr>
              <w:spacing w:line="240" w:lineRule="auto"/>
              <w:rPr>
                <w:rFonts w:cs="Arial"/>
                <w:b w:val="0"/>
                <w:bCs w:val="0"/>
              </w:rPr>
            </w:pPr>
          </w:p>
          <w:p w14:paraId="37724B38" w14:textId="77777777" w:rsidR="00216C9F" w:rsidRPr="00685B54" w:rsidRDefault="00216C9F" w:rsidP="00216C9F">
            <w:pPr>
              <w:pStyle w:val="Lijstalinea"/>
              <w:numPr>
                <w:ilvl w:val="0"/>
                <w:numId w:val="22"/>
              </w:numPr>
              <w:spacing w:before="0" w:line="240" w:lineRule="auto"/>
              <w:rPr>
                <w:rFonts w:cs="Arial"/>
                <w:b w:val="0"/>
                <w:bCs w:val="0"/>
              </w:rPr>
            </w:pPr>
            <w:r w:rsidRPr="00685B54">
              <w:rPr>
                <w:rFonts w:cs="Arial"/>
                <w:b w:val="0"/>
                <w:bCs w:val="0"/>
              </w:rPr>
              <w:t>Voorbereiding van de facturatie door middel van het verwerken, controleren en completeren van (order)gegevens, en</w:t>
            </w:r>
          </w:p>
          <w:p w14:paraId="786042A4" w14:textId="3344E661" w:rsidR="00216C9F" w:rsidRPr="00685B54" w:rsidRDefault="00216C9F" w:rsidP="00216C9F">
            <w:pPr>
              <w:pStyle w:val="Lijstalinea"/>
              <w:numPr>
                <w:ilvl w:val="0"/>
                <w:numId w:val="22"/>
              </w:numPr>
              <w:spacing w:before="0" w:line="240" w:lineRule="auto"/>
              <w:rPr>
                <w:rFonts w:cs="Arial"/>
                <w:b w:val="0"/>
                <w:bCs w:val="0"/>
              </w:rPr>
            </w:pPr>
            <w:r w:rsidRPr="00685B54">
              <w:rPr>
                <w:rFonts w:cs="Arial"/>
                <w:b w:val="0"/>
                <w:bCs w:val="0"/>
              </w:rPr>
              <w:t>Genereren van factuurgegevens ten behoeve van het volledig geautomatiseerd input geven aan een facturatiesysteem.</w:t>
            </w:r>
          </w:p>
          <w:p w14:paraId="1FE97728" w14:textId="77777777" w:rsidR="00216C9F" w:rsidRPr="00216C9F" w:rsidRDefault="00216C9F" w:rsidP="00216C9F">
            <w:pPr>
              <w:spacing w:line="240" w:lineRule="auto"/>
              <w:rPr>
                <w:rFonts w:cs="Arial"/>
                <w:b w:val="0"/>
                <w:bCs w:val="0"/>
              </w:rPr>
            </w:pPr>
            <w:r w:rsidRPr="00216C9F">
              <w:rPr>
                <w:rFonts w:cs="Arial"/>
                <w:b w:val="0"/>
                <w:bCs w:val="0"/>
              </w:rPr>
              <w:t xml:space="preserve">De referent dient een inzamelaar te zijn. </w:t>
            </w:r>
          </w:p>
          <w:p w14:paraId="47E2A660" w14:textId="4EA59420" w:rsidR="00CB2373" w:rsidRDefault="00CB2373" w:rsidP="00D53473"/>
        </w:tc>
      </w:tr>
      <w:tr w:rsidR="008553A8" w14:paraId="09913BC4" w14:textId="77777777" w:rsidTr="007E0A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1E2F8363" w14:textId="77777777" w:rsidR="008553A8" w:rsidRDefault="008553A8" w:rsidP="00F27BEF">
            <w:r>
              <w:t>1</w:t>
            </w:r>
          </w:p>
        </w:tc>
        <w:tc>
          <w:tcPr>
            <w:tcW w:w="1804" w:type="dxa"/>
            <w:vMerge w:val="restart"/>
          </w:tcPr>
          <w:p w14:paraId="1FD03A4B" w14:textId="77777777" w:rsidR="008553A8" w:rsidRDefault="008553A8" w:rsidP="00F27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2373">
              <w:t>NAW-gegevens referentieproject</w:t>
            </w:r>
          </w:p>
        </w:tc>
        <w:tc>
          <w:tcPr>
            <w:tcW w:w="1943" w:type="dxa"/>
            <w:gridSpan w:val="2"/>
          </w:tcPr>
          <w:p w14:paraId="1259141C" w14:textId="77777777" w:rsidR="008553A8" w:rsidRDefault="008553A8" w:rsidP="00F27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organisatie</w:t>
            </w:r>
          </w:p>
        </w:tc>
        <w:tc>
          <w:tcPr>
            <w:tcW w:w="4043" w:type="dxa"/>
          </w:tcPr>
          <w:p w14:paraId="7E6526DF" w14:textId="77777777" w:rsidR="008553A8" w:rsidRDefault="008553A8" w:rsidP="00F27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5D6CEAFB" w14:textId="77777777" w:rsidTr="007E0A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23AE8055" w14:textId="77777777" w:rsidR="008553A8" w:rsidRDefault="008553A8" w:rsidP="00F27BEF"/>
        </w:tc>
        <w:tc>
          <w:tcPr>
            <w:tcW w:w="1804" w:type="dxa"/>
            <w:vMerge/>
          </w:tcPr>
          <w:p w14:paraId="787E0435" w14:textId="77777777" w:rsidR="008553A8" w:rsidRDefault="008553A8" w:rsidP="00F27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15746276" w14:textId="77777777" w:rsidR="008553A8" w:rsidRDefault="008553A8" w:rsidP="00F27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contactpersoon</w:t>
            </w:r>
          </w:p>
        </w:tc>
        <w:tc>
          <w:tcPr>
            <w:tcW w:w="4043" w:type="dxa"/>
          </w:tcPr>
          <w:p w14:paraId="2CF2106D" w14:textId="77777777" w:rsidR="008553A8" w:rsidRDefault="008553A8" w:rsidP="00F27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3FED563C" w14:textId="77777777" w:rsidTr="007E0A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367F80AB" w14:textId="77777777" w:rsidR="008553A8" w:rsidRDefault="008553A8" w:rsidP="00F27BEF"/>
        </w:tc>
        <w:tc>
          <w:tcPr>
            <w:tcW w:w="1804" w:type="dxa"/>
            <w:vMerge/>
          </w:tcPr>
          <w:p w14:paraId="5477DFA9" w14:textId="77777777" w:rsidR="008553A8" w:rsidRDefault="008553A8" w:rsidP="00F27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15CC316F" w14:textId="77777777" w:rsidR="008553A8" w:rsidRDefault="008553A8" w:rsidP="00F27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Telefoonnummer</w:t>
            </w:r>
          </w:p>
        </w:tc>
        <w:tc>
          <w:tcPr>
            <w:tcW w:w="4043" w:type="dxa"/>
          </w:tcPr>
          <w:p w14:paraId="55913D66" w14:textId="77777777" w:rsidR="008553A8" w:rsidRDefault="008553A8" w:rsidP="00F27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118D751A" w14:textId="77777777" w:rsidTr="007E0A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0F121005" w14:textId="77777777" w:rsidR="008553A8" w:rsidRDefault="008553A8" w:rsidP="00F27BEF"/>
        </w:tc>
        <w:tc>
          <w:tcPr>
            <w:tcW w:w="1804" w:type="dxa"/>
            <w:vMerge/>
          </w:tcPr>
          <w:p w14:paraId="42FD4996" w14:textId="77777777" w:rsidR="008553A8" w:rsidRDefault="008553A8" w:rsidP="00F27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09FCDB0F" w14:textId="77777777" w:rsidR="008553A8" w:rsidRDefault="008553A8" w:rsidP="00F27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E-mailadres</w:t>
            </w:r>
          </w:p>
        </w:tc>
        <w:tc>
          <w:tcPr>
            <w:tcW w:w="4043" w:type="dxa"/>
          </w:tcPr>
          <w:p w14:paraId="446C8094" w14:textId="77777777" w:rsidR="008553A8" w:rsidRDefault="008553A8" w:rsidP="00F27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15349965" w14:textId="77777777" w:rsidTr="007E0A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7AD216EC" w14:textId="77777777" w:rsidR="008553A8" w:rsidRDefault="008553A8" w:rsidP="00F27BEF"/>
        </w:tc>
        <w:tc>
          <w:tcPr>
            <w:tcW w:w="1804" w:type="dxa"/>
            <w:vMerge/>
          </w:tcPr>
          <w:p w14:paraId="68C64994" w14:textId="77777777" w:rsidR="008553A8" w:rsidRDefault="008553A8" w:rsidP="00F27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1A0197B2" w14:textId="77777777" w:rsidR="008553A8" w:rsidRDefault="008553A8" w:rsidP="00F27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en omschrijving van het project</w:t>
            </w:r>
          </w:p>
        </w:tc>
        <w:tc>
          <w:tcPr>
            <w:tcW w:w="4043" w:type="dxa"/>
          </w:tcPr>
          <w:p w14:paraId="4A2554D7" w14:textId="77777777" w:rsidR="008553A8" w:rsidRDefault="008553A8" w:rsidP="00F27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7C0483BD" w14:textId="77777777" w:rsidTr="007E0A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1DED70A4" w14:textId="77777777" w:rsidR="008553A8" w:rsidRDefault="008553A8" w:rsidP="00F27BEF">
            <w:r>
              <w:t>2</w:t>
            </w:r>
          </w:p>
        </w:tc>
        <w:tc>
          <w:tcPr>
            <w:tcW w:w="1804" w:type="dxa"/>
            <w:vMerge w:val="restart"/>
          </w:tcPr>
          <w:p w14:paraId="3906F8DA" w14:textId="77777777" w:rsidR="008553A8" w:rsidRDefault="008553A8" w:rsidP="00F27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Omzet van het project</w:t>
            </w:r>
          </w:p>
        </w:tc>
        <w:tc>
          <w:tcPr>
            <w:tcW w:w="1943" w:type="dxa"/>
            <w:gridSpan w:val="2"/>
          </w:tcPr>
          <w:p w14:paraId="5B85A2A7" w14:textId="77777777" w:rsidR="008553A8" w:rsidRDefault="008553A8" w:rsidP="00F27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Het bedrag aan omzet per jaar</w:t>
            </w:r>
          </w:p>
        </w:tc>
        <w:tc>
          <w:tcPr>
            <w:tcW w:w="4043" w:type="dxa"/>
          </w:tcPr>
          <w:p w14:paraId="30BDCA3E" w14:textId="77777777" w:rsidR="008553A8" w:rsidRDefault="008553A8" w:rsidP="00F27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0DBFCFA8" w14:textId="77777777" w:rsidTr="007E0A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543ED3FC" w14:textId="77777777" w:rsidR="008553A8" w:rsidRDefault="008553A8" w:rsidP="00F27BEF"/>
        </w:tc>
        <w:tc>
          <w:tcPr>
            <w:tcW w:w="1804" w:type="dxa"/>
            <w:vMerge/>
          </w:tcPr>
          <w:p w14:paraId="09573ACC" w14:textId="77777777" w:rsidR="008553A8" w:rsidRDefault="008553A8" w:rsidP="00F27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72776C30" w14:textId="77777777" w:rsidR="008553A8" w:rsidRDefault="008553A8" w:rsidP="00F27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De eventuele waarde van het gedeelte dat in onderaanneming is uitgevoerd</w:t>
            </w:r>
          </w:p>
        </w:tc>
        <w:tc>
          <w:tcPr>
            <w:tcW w:w="4043" w:type="dxa"/>
          </w:tcPr>
          <w:p w14:paraId="6A7E6399" w14:textId="77777777" w:rsidR="008553A8" w:rsidRDefault="008553A8" w:rsidP="00F27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4D046B36" w14:textId="77777777" w:rsidTr="007E0A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128E292A" w14:textId="77777777" w:rsidR="008553A8" w:rsidRDefault="008553A8" w:rsidP="00F27BEF">
            <w:r>
              <w:t>3</w:t>
            </w:r>
          </w:p>
        </w:tc>
        <w:tc>
          <w:tcPr>
            <w:tcW w:w="1804" w:type="dxa"/>
            <w:vMerge w:val="restart"/>
          </w:tcPr>
          <w:p w14:paraId="72CDEE85" w14:textId="77777777" w:rsidR="008553A8" w:rsidRDefault="008553A8" w:rsidP="00F27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Looptijd project</w:t>
            </w:r>
          </w:p>
        </w:tc>
        <w:tc>
          <w:tcPr>
            <w:tcW w:w="1943" w:type="dxa"/>
            <w:gridSpan w:val="2"/>
          </w:tcPr>
          <w:p w14:paraId="61446258" w14:textId="77777777" w:rsidR="008553A8" w:rsidRDefault="008553A8" w:rsidP="00F27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aanvang project</w:t>
            </w:r>
          </w:p>
        </w:tc>
        <w:tc>
          <w:tcPr>
            <w:tcW w:w="4043" w:type="dxa"/>
          </w:tcPr>
          <w:p w14:paraId="177DB7E4" w14:textId="77777777" w:rsidR="008553A8" w:rsidRDefault="008553A8" w:rsidP="00F27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747460DA" w14:textId="77777777" w:rsidTr="007E0A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3D91D819" w14:textId="77777777" w:rsidR="008553A8" w:rsidRDefault="008553A8" w:rsidP="00F27BEF"/>
        </w:tc>
        <w:tc>
          <w:tcPr>
            <w:tcW w:w="1804" w:type="dxa"/>
            <w:vMerge/>
          </w:tcPr>
          <w:p w14:paraId="1F1C1CFD" w14:textId="77777777" w:rsidR="008553A8" w:rsidRDefault="008553A8" w:rsidP="00F27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1490CA96" w14:textId="77777777" w:rsidR="008553A8" w:rsidRDefault="008553A8" w:rsidP="00F27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afronding project</w:t>
            </w:r>
          </w:p>
        </w:tc>
        <w:tc>
          <w:tcPr>
            <w:tcW w:w="4043" w:type="dxa"/>
          </w:tcPr>
          <w:p w14:paraId="11B8AA92" w14:textId="77777777" w:rsidR="008553A8" w:rsidRDefault="008553A8" w:rsidP="00F27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75710E4B" w14:textId="77777777" w:rsidTr="007E0A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2FB485C8" w14:textId="77777777" w:rsidR="008553A8" w:rsidRDefault="008553A8" w:rsidP="00F27BEF">
            <w:r>
              <w:t>4</w:t>
            </w:r>
          </w:p>
        </w:tc>
        <w:tc>
          <w:tcPr>
            <w:tcW w:w="1804" w:type="dxa"/>
            <w:vMerge w:val="restart"/>
          </w:tcPr>
          <w:p w14:paraId="3B7D036D" w14:textId="77777777" w:rsidR="008553A8" w:rsidRDefault="008553A8" w:rsidP="00F27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Eventuele onderaanneming</w:t>
            </w:r>
          </w:p>
        </w:tc>
        <w:tc>
          <w:tcPr>
            <w:tcW w:w="1943" w:type="dxa"/>
            <w:gridSpan w:val="2"/>
          </w:tcPr>
          <w:p w14:paraId="45F94829" w14:textId="77777777" w:rsidR="008553A8" w:rsidRDefault="008553A8" w:rsidP="00F27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onderaannemers</w:t>
            </w:r>
          </w:p>
        </w:tc>
        <w:tc>
          <w:tcPr>
            <w:tcW w:w="4043" w:type="dxa"/>
          </w:tcPr>
          <w:p w14:paraId="07522563" w14:textId="77777777" w:rsidR="008553A8" w:rsidRDefault="008553A8" w:rsidP="00F27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6DD45E06" w14:textId="77777777" w:rsidTr="007E0A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0D3E5074" w14:textId="77777777" w:rsidR="008553A8" w:rsidRDefault="008553A8" w:rsidP="00F27BEF"/>
        </w:tc>
        <w:tc>
          <w:tcPr>
            <w:tcW w:w="1804" w:type="dxa"/>
            <w:vMerge/>
          </w:tcPr>
          <w:p w14:paraId="2AA139B3" w14:textId="77777777" w:rsidR="008553A8" w:rsidRDefault="008553A8" w:rsidP="00F27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062F4D6A" w14:textId="77777777" w:rsidR="008553A8" w:rsidRDefault="008553A8" w:rsidP="00F27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Adres onderaannemers</w:t>
            </w:r>
          </w:p>
        </w:tc>
        <w:tc>
          <w:tcPr>
            <w:tcW w:w="4043" w:type="dxa"/>
          </w:tcPr>
          <w:p w14:paraId="5FB996A0" w14:textId="77777777" w:rsidR="008553A8" w:rsidRDefault="008553A8" w:rsidP="00F27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E0AE2" w14:paraId="5B1DDE3D" w14:textId="77777777" w:rsidTr="007E0A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7280D96" w14:textId="77777777" w:rsidR="008E0AE2" w:rsidRDefault="008E0AE2" w:rsidP="00F27BEF">
            <w:r>
              <w:lastRenderedPageBreak/>
              <w:t>5</w:t>
            </w:r>
          </w:p>
        </w:tc>
        <w:tc>
          <w:tcPr>
            <w:tcW w:w="7790" w:type="dxa"/>
            <w:gridSpan w:val="4"/>
          </w:tcPr>
          <w:p w14:paraId="269DDB48" w14:textId="570F6AB9" w:rsidR="008E0AE2" w:rsidRDefault="008E0AE2" w:rsidP="00F27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0AE2">
              <w:t xml:space="preserve">Voeg hier uw beschrijving toe van de referentieopdracht. Hieruit moet duidelijk blijken dat </w:t>
            </w:r>
            <w:r w:rsidRPr="00F27BEF">
              <w:t>aan de kerncompetentie</w:t>
            </w:r>
            <w:r w:rsidRPr="008E0AE2">
              <w:t xml:space="preserve"> wordt voldaan. De tekst uit 5 dient u te vervangen voor uw referentiebeschrijving.</w:t>
            </w:r>
          </w:p>
          <w:p w14:paraId="10F21DF2" w14:textId="77777777" w:rsidR="008E0AE2" w:rsidRDefault="008E0AE2" w:rsidP="00F27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37376A6" w14:textId="77777777" w:rsidR="008E0AE2" w:rsidRDefault="008E0AE2" w:rsidP="00F27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F9B9ECF" w14:textId="77777777" w:rsidR="008E0AE2" w:rsidRDefault="008E0AE2" w:rsidP="00F27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028699B" w14:textId="77777777" w:rsidR="008E0AE2" w:rsidRDefault="008E0AE2" w:rsidP="00F27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9682344" w14:textId="77777777" w:rsidR="008E0AE2" w:rsidRDefault="008E0AE2" w:rsidP="00F27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3E3B1A3" w14:textId="77777777" w:rsidR="00383D36" w:rsidRDefault="00383D36" w:rsidP="00F27BEF"/>
    <w:p w14:paraId="4EF8A30A" w14:textId="77777777" w:rsidR="003E52A9" w:rsidRDefault="003E52A9" w:rsidP="00F27BEF">
      <w:pPr>
        <w:spacing w:before="0" w:after="160" w:line="259" w:lineRule="auto"/>
      </w:pPr>
    </w:p>
    <w:p w14:paraId="40CC501A" w14:textId="6780E5BE" w:rsidR="00511C39" w:rsidRDefault="00511C39">
      <w:pPr>
        <w:spacing w:before="0" w:after="160" w:line="259" w:lineRule="auto"/>
      </w:pPr>
      <w:r>
        <w:br w:type="page"/>
      </w:r>
    </w:p>
    <w:p w14:paraId="56FA8C8E" w14:textId="77777777" w:rsidR="003E52A9" w:rsidRDefault="003E52A9" w:rsidP="00F27BEF">
      <w:pPr>
        <w:spacing w:before="0" w:after="160" w:line="259" w:lineRule="auto"/>
      </w:pPr>
    </w:p>
    <w:tbl>
      <w:tblPr>
        <w:tblStyle w:val="Rastertabel1licht-Accent1"/>
        <w:tblW w:w="0" w:type="auto"/>
        <w:tblBorders>
          <w:top w:val="single" w:sz="4" w:space="0" w:color="CC0000"/>
          <w:left w:val="single" w:sz="4" w:space="0" w:color="CC0000"/>
          <w:bottom w:val="single" w:sz="4" w:space="0" w:color="CC0000"/>
          <w:right w:val="single" w:sz="4" w:space="0" w:color="CC0000"/>
          <w:insideH w:val="single" w:sz="4" w:space="0" w:color="CC0000"/>
          <w:insideV w:val="single" w:sz="4" w:space="0" w:color="CC0000"/>
        </w:tblBorders>
        <w:tblLook w:val="04A0" w:firstRow="1" w:lastRow="0" w:firstColumn="1" w:lastColumn="0" w:noHBand="0" w:noVBand="1"/>
      </w:tblPr>
      <w:tblGrid>
        <w:gridCol w:w="562"/>
        <w:gridCol w:w="1804"/>
        <w:gridCol w:w="675"/>
        <w:gridCol w:w="1268"/>
        <w:gridCol w:w="4043"/>
      </w:tblGrid>
      <w:tr w:rsidR="003E52A9" w14:paraId="276CF947" w14:textId="77777777" w:rsidTr="007E0A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gridSpan w:val="3"/>
            <w:tcBorders>
              <w:bottom w:val="none" w:sz="0" w:space="0" w:color="auto"/>
            </w:tcBorders>
            <w:shd w:val="clear" w:color="auto" w:fill="CC0000"/>
          </w:tcPr>
          <w:p w14:paraId="7929C65D" w14:textId="77777777" w:rsidR="003E52A9" w:rsidRPr="0026438E" w:rsidRDefault="003E52A9" w:rsidP="00F27BEF">
            <w:pPr>
              <w:rPr>
                <w:color w:val="FFFFFF" w:themeColor="background1"/>
              </w:rPr>
            </w:pPr>
            <w:r w:rsidRPr="0026438E">
              <w:rPr>
                <w:color w:val="FFFFFF" w:themeColor="background1"/>
              </w:rPr>
              <w:t>Referentie behoort toe aan:</w:t>
            </w:r>
          </w:p>
        </w:tc>
        <w:tc>
          <w:tcPr>
            <w:tcW w:w="5311" w:type="dxa"/>
            <w:gridSpan w:val="2"/>
            <w:tcBorders>
              <w:bottom w:val="none" w:sz="0" w:space="0" w:color="auto"/>
            </w:tcBorders>
            <w:shd w:val="clear" w:color="auto" w:fill="CC0000"/>
          </w:tcPr>
          <w:p w14:paraId="52ABE495" w14:textId="77777777" w:rsidR="003E52A9" w:rsidRPr="0026438E" w:rsidRDefault="003E52A9" w:rsidP="00F27B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FFFFFF" w:themeColor="background1"/>
              </w:rPr>
            </w:pPr>
            <w:r w:rsidRPr="0026438E">
              <w:rPr>
                <w:b w:val="0"/>
                <w:bCs w:val="0"/>
                <w:color w:val="FFFFFF" w:themeColor="background1"/>
              </w:rPr>
              <w:t>[</w:t>
            </w:r>
            <w:r w:rsidRPr="0026438E">
              <w:rPr>
                <w:color w:val="FFFFFF" w:themeColor="background1"/>
              </w:rPr>
              <w:t>naam inschrijver]</w:t>
            </w:r>
          </w:p>
        </w:tc>
      </w:tr>
      <w:tr w:rsidR="003E52A9" w14:paraId="1CFF3547" w14:textId="77777777" w:rsidTr="007E0A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5"/>
          </w:tcPr>
          <w:p w14:paraId="479897FA" w14:textId="77777777" w:rsidR="00685B54" w:rsidRPr="00685B54" w:rsidRDefault="00685B54" w:rsidP="00685B54">
            <w:pPr>
              <w:rPr>
                <w:b/>
                <w:bCs/>
              </w:rPr>
            </w:pPr>
            <w:r w:rsidRPr="00685B54">
              <w:rPr>
                <w:b/>
                <w:bCs/>
              </w:rPr>
              <w:t xml:space="preserve">Selectiecriterium 2: Printen fysieke documenten </w:t>
            </w:r>
          </w:p>
          <w:p w14:paraId="7B1569E2" w14:textId="35EAA94D" w:rsidR="00685B54" w:rsidRPr="00685B54" w:rsidRDefault="00685B54" w:rsidP="00685B54">
            <w:r w:rsidRPr="00685B54">
              <w:t>U beschikt over de competentie voor het leveren, implementeren en onderhouden van SAAS voor afvalinzameling binnen de Nederlandse wet- en regelgeving waarin tenminste aan het volgende onderwerpen invulling is gegeven:</w:t>
            </w:r>
          </w:p>
          <w:p w14:paraId="386204C7" w14:textId="2EAFB7BE" w:rsidR="00685B54" w:rsidRPr="00685B54" w:rsidRDefault="00685B54" w:rsidP="00685B54">
            <w:pPr>
              <w:pStyle w:val="Lijstalinea"/>
              <w:numPr>
                <w:ilvl w:val="0"/>
                <w:numId w:val="22"/>
              </w:numPr>
            </w:pPr>
            <w:r w:rsidRPr="00685B54">
              <w:t>Fysiek printen van orderbonnen, routelijsten, weegbonnen en begeleidingsdocumenten die voldoen aan de Nederlandse wet- en regelgeving.</w:t>
            </w:r>
          </w:p>
          <w:p w14:paraId="235E1725" w14:textId="77777777" w:rsidR="00685B54" w:rsidRPr="00685B54" w:rsidRDefault="00685B54" w:rsidP="00685B54">
            <w:r w:rsidRPr="00685B54">
              <w:t xml:space="preserve">De referent dient een inzamelaar te zijn. </w:t>
            </w:r>
          </w:p>
          <w:p w14:paraId="1AA3E7C5" w14:textId="05206A3F" w:rsidR="003E52A9" w:rsidRDefault="003E52A9" w:rsidP="00844097"/>
        </w:tc>
      </w:tr>
      <w:tr w:rsidR="003E52A9" w14:paraId="6A6283BE" w14:textId="77777777" w:rsidTr="007E0A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05ABADED" w14:textId="77777777" w:rsidR="003E52A9" w:rsidRDefault="003E52A9" w:rsidP="00F27BEF">
            <w:r>
              <w:t>1</w:t>
            </w:r>
          </w:p>
        </w:tc>
        <w:tc>
          <w:tcPr>
            <w:tcW w:w="1804" w:type="dxa"/>
            <w:vMerge w:val="restart"/>
          </w:tcPr>
          <w:p w14:paraId="263C1B5D" w14:textId="77777777" w:rsidR="003E52A9" w:rsidRDefault="003E52A9" w:rsidP="00F27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2373">
              <w:t>NAW-gegevens referentieproject</w:t>
            </w:r>
          </w:p>
        </w:tc>
        <w:tc>
          <w:tcPr>
            <w:tcW w:w="1943" w:type="dxa"/>
            <w:gridSpan w:val="2"/>
          </w:tcPr>
          <w:p w14:paraId="6AF29673" w14:textId="77777777" w:rsidR="003E52A9" w:rsidRDefault="003E52A9" w:rsidP="00F27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organisatie</w:t>
            </w:r>
          </w:p>
        </w:tc>
        <w:tc>
          <w:tcPr>
            <w:tcW w:w="4043" w:type="dxa"/>
          </w:tcPr>
          <w:p w14:paraId="7782A78B" w14:textId="77777777" w:rsidR="003E52A9" w:rsidRDefault="003E52A9" w:rsidP="00F27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E52A9" w14:paraId="3B309609" w14:textId="77777777" w:rsidTr="007E0A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606500CA" w14:textId="77777777" w:rsidR="003E52A9" w:rsidRDefault="003E52A9" w:rsidP="00F27BEF"/>
        </w:tc>
        <w:tc>
          <w:tcPr>
            <w:tcW w:w="1804" w:type="dxa"/>
            <w:vMerge/>
          </w:tcPr>
          <w:p w14:paraId="1DDC2D63" w14:textId="77777777" w:rsidR="003E52A9" w:rsidRDefault="003E52A9" w:rsidP="00F27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22C5E6F0" w14:textId="77777777" w:rsidR="003E52A9" w:rsidRDefault="003E52A9" w:rsidP="00F27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contactpersoon</w:t>
            </w:r>
          </w:p>
        </w:tc>
        <w:tc>
          <w:tcPr>
            <w:tcW w:w="4043" w:type="dxa"/>
          </w:tcPr>
          <w:p w14:paraId="1D3952F7" w14:textId="77777777" w:rsidR="003E52A9" w:rsidRDefault="003E52A9" w:rsidP="00F27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E52A9" w14:paraId="2E392723" w14:textId="77777777" w:rsidTr="007E0A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51F8BBF9" w14:textId="77777777" w:rsidR="003E52A9" w:rsidRDefault="003E52A9" w:rsidP="00F27BEF"/>
        </w:tc>
        <w:tc>
          <w:tcPr>
            <w:tcW w:w="1804" w:type="dxa"/>
            <w:vMerge/>
          </w:tcPr>
          <w:p w14:paraId="4E501E17" w14:textId="77777777" w:rsidR="003E52A9" w:rsidRDefault="003E52A9" w:rsidP="00F27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729F4200" w14:textId="77777777" w:rsidR="003E52A9" w:rsidRDefault="003E52A9" w:rsidP="00F27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Telefoonnummer</w:t>
            </w:r>
          </w:p>
        </w:tc>
        <w:tc>
          <w:tcPr>
            <w:tcW w:w="4043" w:type="dxa"/>
          </w:tcPr>
          <w:p w14:paraId="62B3FE8C" w14:textId="77777777" w:rsidR="003E52A9" w:rsidRDefault="003E52A9" w:rsidP="00F27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E52A9" w14:paraId="22CE8331" w14:textId="77777777" w:rsidTr="007E0A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619F413B" w14:textId="77777777" w:rsidR="003E52A9" w:rsidRDefault="003E52A9" w:rsidP="00F27BEF"/>
        </w:tc>
        <w:tc>
          <w:tcPr>
            <w:tcW w:w="1804" w:type="dxa"/>
            <w:vMerge/>
          </w:tcPr>
          <w:p w14:paraId="35965445" w14:textId="77777777" w:rsidR="003E52A9" w:rsidRDefault="003E52A9" w:rsidP="00F27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632B9AC1" w14:textId="77777777" w:rsidR="003E52A9" w:rsidRDefault="003E52A9" w:rsidP="00F27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E-mailadres</w:t>
            </w:r>
          </w:p>
        </w:tc>
        <w:tc>
          <w:tcPr>
            <w:tcW w:w="4043" w:type="dxa"/>
          </w:tcPr>
          <w:p w14:paraId="1ADCC717" w14:textId="77777777" w:rsidR="003E52A9" w:rsidRDefault="003E52A9" w:rsidP="00F27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E52A9" w14:paraId="40FDBE38" w14:textId="77777777" w:rsidTr="007E0A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678BAD5D" w14:textId="77777777" w:rsidR="003E52A9" w:rsidRDefault="003E52A9" w:rsidP="00F27BEF"/>
        </w:tc>
        <w:tc>
          <w:tcPr>
            <w:tcW w:w="1804" w:type="dxa"/>
            <w:vMerge/>
          </w:tcPr>
          <w:p w14:paraId="7486BC52" w14:textId="77777777" w:rsidR="003E52A9" w:rsidRDefault="003E52A9" w:rsidP="00F27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6FF3996F" w14:textId="77777777" w:rsidR="003E52A9" w:rsidRDefault="003E52A9" w:rsidP="00F27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en omschrijving van het project</w:t>
            </w:r>
          </w:p>
        </w:tc>
        <w:tc>
          <w:tcPr>
            <w:tcW w:w="4043" w:type="dxa"/>
          </w:tcPr>
          <w:p w14:paraId="6F523D12" w14:textId="77777777" w:rsidR="003E52A9" w:rsidRDefault="003E52A9" w:rsidP="00F27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E52A9" w14:paraId="2821CA23" w14:textId="77777777" w:rsidTr="007E0A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61774CB9" w14:textId="77777777" w:rsidR="003E52A9" w:rsidRDefault="003E52A9" w:rsidP="00F27BEF">
            <w:r>
              <w:t>2</w:t>
            </w:r>
          </w:p>
        </w:tc>
        <w:tc>
          <w:tcPr>
            <w:tcW w:w="1804" w:type="dxa"/>
            <w:vMerge w:val="restart"/>
          </w:tcPr>
          <w:p w14:paraId="38C74201" w14:textId="77777777" w:rsidR="003E52A9" w:rsidRDefault="003E52A9" w:rsidP="00F27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Omzet van het project</w:t>
            </w:r>
          </w:p>
        </w:tc>
        <w:tc>
          <w:tcPr>
            <w:tcW w:w="1943" w:type="dxa"/>
            <w:gridSpan w:val="2"/>
          </w:tcPr>
          <w:p w14:paraId="4F3BF050" w14:textId="77777777" w:rsidR="003E52A9" w:rsidRDefault="003E52A9" w:rsidP="00F27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Het bedrag aan omzet per jaar</w:t>
            </w:r>
          </w:p>
        </w:tc>
        <w:tc>
          <w:tcPr>
            <w:tcW w:w="4043" w:type="dxa"/>
          </w:tcPr>
          <w:p w14:paraId="497EFFA2" w14:textId="77777777" w:rsidR="003E52A9" w:rsidRDefault="003E52A9" w:rsidP="00F27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E52A9" w14:paraId="15FC95D3" w14:textId="77777777" w:rsidTr="007E0A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335463DA" w14:textId="77777777" w:rsidR="003E52A9" w:rsidRDefault="003E52A9" w:rsidP="00F27BEF"/>
        </w:tc>
        <w:tc>
          <w:tcPr>
            <w:tcW w:w="1804" w:type="dxa"/>
            <w:vMerge/>
          </w:tcPr>
          <w:p w14:paraId="47877272" w14:textId="77777777" w:rsidR="003E52A9" w:rsidRDefault="003E52A9" w:rsidP="00F27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323E477F" w14:textId="77777777" w:rsidR="003E52A9" w:rsidRDefault="003E52A9" w:rsidP="00F27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De eventuele waarde van het gedeelte dat in onderaanneming is uitgevoerd</w:t>
            </w:r>
          </w:p>
        </w:tc>
        <w:tc>
          <w:tcPr>
            <w:tcW w:w="4043" w:type="dxa"/>
          </w:tcPr>
          <w:p w14:paraId="1A49A2F0" w14:textId="77777777" w:rsidR="003E52A9" w:rsidRDefault="003E52A9" w:rsidP="00F27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E52A9" w14:paraId="429857D5" w14:textId="77777777" w:rsidTr="007E0A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160C81D1" w14:textId="77777777" w:rsidR="003E52A9" w:rsidRDefault="003E52A9" w:rsidP="00F27BEF">
            <w:r>
              <w:t>3</w:t>
            </w:r>
          </w:p>
        </w:tc>
        <w:tc>
          <w:tcPr>
            <w:tcW w:w="1804" w:type="dxa"/>
            <w:vMerge w:val="restart"/>
          </w:tcPr>
          <w:p w14:paraId="78DCF14F" w14:textId="77777777" w:rsidR="003E52A9" w:rsidRDefault="003E52A9" w:rsidP="00F27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Looptijd project</w:t>
            </w:r>
          </w:p>
        </w:tc>
        <w:tc>
          <w:tcPr>
            <w:tcW w:w="1943" w:type="dxa"/>
            <w:gridSpan w:val="2"/>
          </w:tcPr>
          <w:p w14:paraId="4F22615A" w14:textId="77777777" w:rsidR="003E52A9" w:rsidRDefault="003E52A9" w:rsidP="00F27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aanvang project</w:t>
            </w:r>
          </w:p>
        </w:tc>
        <w:tc>
          <w:tcPr>
            <w:tcW w:w="4043" w:type="dxa"/>
          </w:tcPr>
          <w:p w14:paraId="74FDAB0F" w14:textId="77777777" w:rsidR="003E52A9" w:rsidRDefault="003E52A9" w:rsidP="00F27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E52A9" w14:paraId="6A16711F" w14:textId="77777777" w:rsidTr="007E0A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696E6A1B" w14:textId="77777777" w:rsidR="003E52A9" w:rsidRDefault="003E52A9" w:rsidP="00F27BEF"/>
        </w:tc>
        <w:tc>
          <w:tcPr>
            <w:tcW w:w="1804" w:type="dxa"/>
            <w:vMerge/>
          </w:tcPr>
          <w:p w14:paraId="4BE984F2" w14:textId="77777777" w:rsidR="003E52A9" w:rsidRDefault="003E52A9" w:rsidP="00F27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589E0A69" w14:textId="77777777" w:rsidR="003E52A9" w:rsidRDefault="003E52A9" w:rsidP="00F27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afronding project</w:t>
            </w:r>
          </w:p>
        </w:tc>
        <w:tc>
          <w:tcPr>
            <w:tcW w:w="4043" w:type="dxa"/>
          </w:tcPr>
          <w:p w14:paraId="42023776" w14:textId="77777777" w:rsidR="003E52A9" w:rsidRDefault="003E52A9" w:rsidP="00F27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E52A9" w14:paraId="622868AA" w14:textId="77777777" w:rsidTr="007E0A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79FEA87F" w14:textId="77777777" w:rsidR="003E52A9" w:rsidRDefault="003E52A9" w:rsidP="00F27BEF">
            <w:r>
              <w:t>4</w:t>
            </w:r>
          </w:p>
        </w:tc>
        <w:tc>
          <w:tcPr>
            <w:tcW w:w="1804" w:type="dxa"/>
            <w:vMerge w:val="restart"/>
          </w:tcPr>
          <w:p w14:paraId="3993021A" w14:textId="77777777" w:rsidR="003E52A9" w:rsidRDefault="003E52A9" w:rsidP="00F27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Eventuele onderaanneming</w:t>
            </w:r>
          </w:p>
        </w:tc>
        <w:tc>
          <w:tcPr>
            <w:tcW w:w="1943" w:type="dxa"/>
            <w:gridSpan w:val="2"/>
          </w:tcPr>
          <w:p w14:paraId="57C483EC" w14:textId="77777777" w:rsidR="003E52A9" w:rsidRDefault="003E52A9" w:rsidP="00F27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onderaannemers</w:t>
            </w:r>
          </w:p>
        </w:tc>
        <w:tc>
          <w:tcPr>
            <w:tcW w:w="4043" w:type="dxa"/>
          </w:tcPr>
          <w:p w14:paraId="2905E4D4" w14:textId="77777777" w:rsidR="003E52A9" w:rsidRDefault="003E52A9" w:rsidP="00F27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E52A9" w14:paraId="26AD927A" w14:textId="77777777" w:rsidTr="007E0A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43441ED2" w14:textId="77777777" w:rsidR="003E52A9" w:rsidRDefault="003E52A9" w:rsidP="00F27BEF"/>
        </w:tc>
        <w:tc>
          <w:tcPr>
            <w:tcW w:w="1804" w:type="dxa"/>
            <w:vMerge/>
          </w:tcPr>
          <w:p w14:paraId="275F28B2" w14:textId="77777777" w:rsidR="003E52A9" w:rsidRDefault="003E52A9" w:rsidP="00F27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08A8F64E" w14:textId="77777777" w:rsidR="003E52A9" w:rsidRDefault="003E52A9" w:rsidP="00F27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Adres onderaannemers</w:t>
            </w:r>
          </w:p>
        </w:tc>
        <w:tc>
          <w:tcPr>
            <w:tcW w:w="4043" w:type="dxa"/>
          </w:tcPr>
          <w:p w14:paraId="54FDC64E" w14:textId="77777777" w:rsidR="003E52A9" w:rsidRDefault="003E52A9" w:rsidP="00F27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E52A9" w14:paraId="351471F5" w14:textId="77777777" w:rsidTr="007E0A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BD91AA0" w14:textId="77777777" w:rsidR="003E52A9" w:rsidRDefault="003E52A9" w:rsidP="00F27BEF">
            <w:r>
              <w:t>5</w:t>
            </w:r>
          </w:p>
        </w:tc>
        <w:tc>
          <w:tcPr>
            <w:tcW w:w="7790" w:type="dxa"/>
            <w:gridSpan w:val="4"/>
          </w:tcPr>
          <w:p w14:paraId="02DF50D5" w14:textId="5033E7F4" w:rsidR="003E52A9" w:rsidRDefault="003E52A9" w:rsidP="00F27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0AE2">
              <w:t xml:space="preserve">Voeg hier uw beschrijving toe van de referentieopdracht. Hieruit moet duidelijk blijken dat </w:t>
            </w:r>
            <w:r w:rsidRPr="00F27BEF">
              <w:t>aan de kerncompetentie wordt</w:t>
            </w:r>
            <w:r w:rsidRPr="008E0AE2">
              <w:t xml:space="preserve"> voldaan. De tekst uit 5 dient u te vervangen voor uw referentiebeschrijving.</w:t>
            </w:r>
          </w:p>
          <w:p w14:paraId="4C2CB3A6" w14:textId="77777777" w:rsidR="003E52A9" w:rsidRDefault="003E52A9" w:rsidP="00F27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9F4D0F4" w14:textId="77777777" w:rsidR="003E52A9" w:rsidRDefault="003E52A9" w:rsidP="00F27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00115D3" w14:textId="77777777" w:rsidR="003E52A9" w:rsidRDefault="003E52A9" w:rsidP="00F27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4AF4326" w14:textId="77777777" w:rsidR="003E52A9" w:rsidRDefault="003E52A9" w:rsidP="00F27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2B0009E" w14:textId="77777777" w:rsidR="003E52A9" w:rsidRDefault="003E52A9" w:rsidP="00F27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AA25236" w14:textId="77777777" w:rsidR="003E52A9" w:rsidRDefault="003E52A9" w:rsidP="00F27BEF">
      <w:pPr>
        <w:spacing w:before="0" w:after="160" w:line="259" w:lineRule="auto"/>
      </w:pPr>
    </w:p>
    <w:p w14:paraId="3D8A5182" w14:textId="77777777" w:rsidR="003E52A9" w:rsidRDefault="003E52A9" w:rsidP="00F27BEF">
      <w:pPr>
        <w:spacing w:before="0" w:after="160" w:line="259" w:lineRule="auto"/>
      </w:pPr>
    </w:p>
    <w:p w14:paraId="22B8A1FE" w14:textId="77777777" w:rsidR="003E52A9" w:rsidRDefault="003E52A9" w:rsidP="00F27BEF">
      <w:pPr>
        <w:spacing w:before="0" w:after="160" w:line="259" w:lineRule="auto"/>
      </w:pPr>
    </w:p>
    <w:p w14:paraId="3B2E2012" w14:textId="77777777" w:rsidR="003E52A9" w:rsidRDefault="003E52A9" w:rsidP="00F27BEF">
      <w:pPr>
        <w:spacing w:before="0" w:after="160" w:line="259" w:lineRule="auto"/>
      </w:pPr>
    </w:p>
    <w:p w14:paraId="23719623" w14:textId="49D1CE70" w:rsidR="00511C39" w:rsidRDefault="00511C39">
      <w:pPr>
        <w:spacing w:before="0" w:after="160" w:line="259" w:lineRule="auto"/>
      </w:pPr>
      <w:r>
        <w:br w:type="page"/>
      </w:r>
    </w:p>
    <w:p w14:paraId="10E977EE" w14:textId="77777777" w:rsidR="003E52A9" w:rsidRDefault="003E52A9" w:rsidP="00F27BEF">
      <w:pPr>
        <w:spacing w:before="0" w:after="160" w:line="259" w:lineRule="auto"/>
      </w:pPr>
    </w:p>
    <w:tbl>
      <w:tblPr>
        <w:tblStyle w:val="Rastertabel1licht-Accent1"/>
        <w:tblW w:w="0" w:type="auto"/>
        <w:tblBorders>
          <w:top w:val="single" w:sz="4" w:space="0" w:color="CC0000"/>
          <w:left w:val="single" w:sz="4" w:space="0" w:color="CC0000"/>
          <w:bottom w:val="single" w:sz="4" w:space="0" w:color="CC0000"/>
          <w:right w:val="single" w:sz="4" w:space="0" w:color="CC0000"/>
          <w:insideH w:val="single" w:sz="4" w:space="0" w:color="CC0000"/>
          <w:insideV w:val="single" w:sz="4" w:space="0" w:color="CC0000"/>
        </w:tblBorders>
        <w:tblLook w:val="04A0" w:firstRow="1" w:lastRow="0" w:firstColumn="1" w:lastColumn="0" w:noHBand="0" w:noVBand="1"/>
      </w:tblPr>
      <w:tblGrid>
        <w:gridCol w:w="562"/>
        <w:gridCol w:w="1804"/>
        <w:gridCol w:w="675"/>
        <w:gridCol w:w="1268"/>
        <w:gridCol w:w="4043"/>
      </w:tblGrid>
      <w:tr w:rsidR="003E52A9" w14:paraId="5F199D1A" w14:textId="77777777" w:rsidTr="007E0A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gridSpan w:val="3"/>
            <w:tcBorders>
              <w:bottom w:val="none" w:sz="0" w:space="0" w:color="auto"/>
            </w:tcBorders>
            <w:shd w:val="clear" w:color="auto" w:fill="CC0000"/>
          </w:tcPr>
          <w:p w14:paraId="57997D60" w14:textId="77777777" w:rsidR="003E52A9" w:rsidRPr="0026438E" w:rsidRDefault="003E52A9" w:rsidP="00F27BEF">
            <w:pPr>
              <w:rPr>
                <w:color w:val="FFFFFF" w:themeColor="background1"/>
              </w:rPr>
            </w:pPr>
            <w:r w:rsidRPr="0026438E">
              <w:rPr>
                <w:color w:val="FFFFFF" w:themeColor="background1"/>
              </w:rPr>
              <w:t>Referentie behoort toe aan:</w:t>
            </w:r>
          </w:p>
        </w:tc>
        <w:tc>
          <w:tcPr>
            <w:tcW w:w="5311" w:type="dxa"/>
            <w:gridSpan w:val="2"/>
            <w:tcBorders>
              <w:bottom w:val="none" w:sz="0" w:space="0" w:color="auto"/>
            </w:tcBorders>
            <w:shd w:val="clear" w:color="auto" w:fill="CC0000"/>
          </w:tcPr>
          <w:p w14:paraId="366BC2B6" w14:textId="77777777" w:rsidR="003E52A9" w:rsidRPr="0026438E" w:rsidRDefault="003E52A9" w:rsidP="00F27B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FFFFFF" w:themeColor="background1"/>
              </w:rPr>
            </w:pPr>
            <w:r w:rsidRPr="0026438E">
              <w:rPr>
                <w:b w:val="0"/>
                <w:bCs w:val="0"/>
                <w:color w:val="FFFFFF" w:themeColor="background1"/>
              </w:rPr>
              <w:t>[</w:t>
            </w:r>
            <w:r w:rsidRPr="0026438E">
              <w:rPr>
                <w:color w:val="FFFFFF" w:themeColor="background1"/>
              </w:rPr>
              <w:t>naam inschrijver]</w:t>
            </w:r>
          </w:p>
        </w:tc>
      </w:tr>
      <w:tr w:rsidR="003E52A9" w14:paraId="25F0AEA6" w14:textId="77777777" w:rsidTr="007E0A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5"/>
          </w:tcPr>
          <w:p w14:paraId="605B3142" w14:textId="77777777" w:rsidR="0014313F" w:rsidRPr="00EC4FBB" w:rsidRDefault="0014313F" w:rsidP="0014313F">
            <w:pPr>
              <w:rPr>
                <w:b/>
                <w:bCs/>
              </w:rPr>
            </w:pPr>
            <w:r w:rsidRPr="00EC4FBB">
              <w:rPr>
                <w:b/>
                <w:bCs/>
              </w:rPr>
              <w:t xml:space="preserve">Selectiecriterium 3: Weegbruggegevens binnen Nederlandse wetgeving </w:t>
            </w:r>
          </w:p>
          <w:p w14:paraId="5CFB3D52" w14:textId="730F4C4A" w:rsidR="0014313F" w:rsidRPr="0014313F" w:rsidRDefault="0014313F" w:rsidP="0014313F">
            <w:r w:rsidRPr="0014313F">
              <w:t>U beschikt over de competentie voor het leveren, implementeren en onderhouden van SAAS voor afvalinzameling binnen de Nederlandse wet- en regelgeving waarin tenminste aan het volgende onderwerpen invulling is gegeven:</w:t>
            </w:r>
          </w:p>
          <w:p w14:paraId="2F6B46A9" w14:textId="27FD19D2" w:rsidR="0014313F" w:rsidRPr="0014313F" w:rsidRDefault="0014313F" w:rsidP="0014313F">
            <w:pPr>
              <w:pStyle w:val="Lijstalinea"/>
              <w:numPr>
                <w:ilvl w:val="0"/>
                <w:numId w:val="22"/>
              </w:numPr>
            </w:pPr>
            <w:r w:rsidRPr="0014313F">
              <w:t>Vastlegging en verwerking van weegbruggegevens, zowel handmatig als via een gegevensimport in batch.</w:t>
            </w:r>
          </w:p>
          <w:p w14:paraId="418291F1" w14:textId="77777777" w:rsidR="0014313F" w:rsidRPr="0014313F" w:rsidRDefault="0014313F" w:rsidP="0014313F">
            <w:r w:rsidRPr="0014313F">
              <w:t xml:space="preserve">De referent dient een inzamelaar te zijn. </w:t>
            </w:r>
          </w:p>
          <w:p w14:paraId="74ACD83E" w14:textId="787FF808" w:rsidR="003E52A9" w:rsidRPr="0014313F" w:rsidRDefault="003E52A9" w:rsidP="001D71E5">
            <w:pPr>
              <w:rPr>
                <w:b w:val="0"/>
                <w:bCs w:val="0"/>
              </w:rPr>
            </w:pPr>
          </w:p>
        </w:tc>
      </w:tr>
      <w:tr w:rsidR="003E52A9" w14:paraId="1C3F9FA5" w14:textId="77777777" w:rsidTr="007E0A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1D68CDFB" w14:textId="77777777" w:rsidR="003E52A9" w:rsidRDefault="003E52A9" w:rsidP="00F27BEF">
            <w:r>
              <w:t>1</w:t>
            </w:r>
          </w:p>
        </w:tc>
        <w:tc>
          <w:tcPr>
            <w:tcW w:w="1804" w:type="dxa"/>
            <w:vMerge w:val="restart"/>
          </w:tcPr>
          <w:p w14:paraId="58B2C816" w14:textId="77777777" w:rsidR="003E52A9" w:rsidRDefault="003E52A9" w:rsidP="00F27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2373">
              <w:t>NAW-gegevens referentieproject</w:t>
            </w:r>
          </w:p>
        </w:tc>
        <w:tc>
          <w:tcPr>
            <w:tcW w:w="1943" w:type="dxa"/>
            <w:gridSpan w:val="2"/>
          </w:tcPr>
          <w:p w14:paraId="5DB2CCC8" w14:textId="77777777" w:rsidR="003E52A9" w:rsidRDefault="003E52A9" w:rsidP="00F27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organisatie</w:t>
            </w:r>
          </w:p>
        </w:tc>
        <w:tc>
          <w:tcPr>
            <w:tcW w:w="4043" w:type="dxa"/>
          </w:tcPr>
          <w:p w14:paraId="2F66F7DD" w14:textId="77777777" w:rsidR="003E52A9" w:rsidRDefault="003E52A9" w:rsidP="00F27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E52A9" w14:paraId="23C45608" w14:textId="77777777" w:rsidTr="007E0A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4FDC45EC" w14:textId="77777777" w:rsidR="003E52A9" w:rsidRDefault="003E52A9" w:rsidP="00F27BEF"/>
        </w:tc>
        <w:tc>
          <w:tcPr>
            <w:tcW w:w="1804" w:type="dxa"/>
            <w:vMerge/>
          </w:tcPr>
          <w:p w14:paraId="5073456D" w14:textId="77777777" w:rsidR="003E52A9" w:rsidRDefault="003E52A9" w:rsidP="00F27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713B4681" w14:textId="77777777" w:rsidR="003E52A9" w:rsidRDefault="003E52A9" w:rsidP="00F27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contactpersoon</w:t>
            </w:r>
          </w:p>
        </w:tc>
        <w:tc>
          <w:tcPr>
            <w:tcW w:w="4043" w:type="dxa"/>
          </w:tcPr>
          <w:p w14:paraId="0A0CAFE3" w14:textId="77777777" w:rsidR="003E52A9" w:rsidRDefault="003E52A9" w:rsidP="00F27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E52A9" w14:paraId="1D0B0046" w14:textId="77777777" w:rsidTr="007E0A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3E253E15" w14:textId="77777777" w:rsidR="003E52A9" w:rsidRDefault="003E52A9" w:rsidP="00F27BEF"/>
        </w:tc>
        <w:tc>
          <w:tcPr>
            <w:tcW w:w="1804" w:type="dxa"/>
            <w:vMerge/>
          </w:tcPr>
          <w:p w14:paraId="35CB88EA" w14:textId="77777777" w:rsidR="003E52A9" w:rsidRDefault="003E52A9" w:rsidP="00F27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5C505851" w14:textId="77777777" w:rsidR="003E52A9" w:rsidRDefault="003E52A9" w:rsidP="00F27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Telefoonnummer</w:t>
            </w:r>
          </w:p>
        </w:tc>
        <w:tc>
          <w:tcPr>
            <w:tcW w:w="4043" w:type="dxa"/>
          </w:tcPr>
          <w:p w14:paraId="1158F711" w14:textId="77777777" w:rsidR="003E52A9" w:rsidRDefault="003E52A9" w:rsidP="00F27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E52A9" w14:paraId="4B103F98" w14:textId="77777777" w:rsidTr="007E0A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4A1640A4" w14:textId="77777777" w:rsidR="003E52A9" w:rsidRDefault="003E52A9" w:rsidP="00F27BEF"/>
        </w:tc>
        <w:tc>
          <w:tcPr>
            <w:tcW w:w="1804" w:type="dxa"/>
            <w:vMerge/>
          </w:tcPr>
          <w:p w14:paraId="52BAAACB" w14:textId="77777777" w:rsidR="003E52A9" w:rsidRDefault="003E52A9" w:rsidP="00F27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5E371811" w14:textId="77777777" w:rsidR="003E52A9" w:rsidRDefault="003E52A9" w:rsidP="00F27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E-mailadres</w:t>
            </w:r>
          </w:p>
        </w:tc>
        <w:tc>
          <w:tcPr>
            <w:tcW w:w="4043" w:type="dxa"/>
          </w:tcPr>
          <w:p w14:paraId="02A33AB7" w14:textId="77777777" w:rsidR="003E52A9" w:rsidRDefault="003E52A9" w:rsidP="00F27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E52A9" w14:paraId="56C7E00B" w14:textId="77777777" w:rsidTr="007E0A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49647E24" w14:textId="77777777" w:rsidR="003E52A9" w:rsidRDefault="003E52A9" w:rsidP="00F27BEF"/>
        </w:tc>
        <w:tc>
          <w:tcPr>
            <w:tcW w:w="1804" w:type="dxa"/>
            <w:vMerge/>
          </w:tcPr>
          <w:p w14:paraId="2F480658" w14:textId="77777777" w:rsidR="003E52A9" w:rsidRDefault="003E52A9" w:rsidP="00F27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79281A95" w14:textId="77777777" w:rsidR="003E52A9" w:rsidRDefault="003E52A9" w:rsidP="00F27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en omschrijving van het project</w:t>
            </w:r>
          </w:p>
        </w:tc>
        <w:tc>
          <w:tcPr>
            <w:tcW w:w="4043" w:type="dxa"/>
          </w:tcPr>
          <w:p w14:paraId="1290C450" w14:textId="77777777" w:rsidR="003E52A9" w:rsidRDefault="003E52A9" w:rsidP="00F27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E52A9" w14:paraId="68143260" w14:textId="77777777" w:rsidTr="007E0A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4CEADB90" w14:textId="77777777" w:rsidR="003E52A9" w:rsidRDefault="003E52A9" w:rsidP="00F27BEF">
            <w:r>
              <w:t>2</w:t>
            </w:r>
          </w:p>
        </w:tc>
        <w:tc>
          <w:tcPr>
            <w:tcW w:w="1804" w:type="dxa"/>
            <w:vMerge w:val="restart"/>
          </w:tcPr>
          <w:p w14:paraId="68F60DC9" w14:textId="77777777" w:rsidR="003E52A9" w:rsidRDefault="003E52A9" w:rsidP="00F27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Omzet van het project</w:t>
            </w:r>
          </w:p>
        </w:tc>
        <w:tc>
          <w:tcPr>
            <w:tcW w:w="1943" w:type="dxa"/>
            <w:gridSpan w:val="2"/>
          </w:tcPr>
          <w:p w14:paraId="427BB621" w14:textId="77777777" w:rsidR="003E52A9" w:rsidRDefault="003E52A9" w:rsidP="00F27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Het bedrag aan omzet per jaar</w:t>
            </w:r>
          </w:p>
        </w:tc>
        <w:tc>
          <w:tcPr>
            <w:tcW w:w="4043" w:type="dxa"/>
          </w:tcPr>
          <w:p w14:paraId="1F06EF39" w14:textId="77777777" w:rsidR="003E52A9" w:rsidRDefault="003E52A9" w:rsidP="00F27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E52A9" w14:paraId="5A7908F0" w14:textId="77777777" w:rsidTr="007E0A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69DD7074" w14:textId="77777777" w:rsidR="003E52A9" w:rsidRDefault="003E52A9" w:rsidP="00F27BEF"/>
        </w:tc>
        <w:tc>
          <w:tcPr>
            <w:tcW w:w="1804" w:type="dxa"/>
            <w:vMerge/>
          </w:tcPr>
          <w:p w14:paraId="6F2FFB56" w14:textId="77777777" w:rsidR="003E52A9" w:rsidRDefault="003E52A9" w:rsidP="00F27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1ECA1359" w14:textId="77777777" w:rsidR="003E52A9" w:rsidRDefault="003E52A9" w:rsidP="00F27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De eventuele waarde van het gedeelte dat in onderaanneming is uitgevoerd</w:t>
            </w:r>
          </w:p>
        </w:tc>
        <w:tc>
          <w:tcPr>
            <w:tcW w:w="4043" w:type="dxa"/>
          </w:tcPr>
          <w:p w14:paraId="4954EF9C" w14:textId="77777777" w:rsidR="003E52A9" w:rsidRDefault="003E52A9" w:rsidP="00F27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E52A9" w14:paraId="3705B9FD" w14:textId="77777777" w:rsidTr="007E0A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7058D426" w14:textId="77777777" w:rsidR="003E52A9" w:rsidRDefault="003E52A9" w:rsidP="00F27BEF">
            <w:r>
              <w:t>3</w:t>
            </w:r>
          </w:p>
        </w:tc>
        <w:tc>
          <w:tcPr>
            <w:tcW w:w="1804" w:type="dxa"/>
            <w:vMerge w:val="restart"/>
          </w:tcPr>
          <w:p w14:paraId="1ACFA467" w14:textId="77777777" w:rsidR="003E52A9" w:rsidRDefault="003E52A9" w:rsidP="00F27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Looptijd project</w:t>
            </w:r>
          </w:p>
        </w:tc>
        <w:tc>
          <w:tcPr>
            <w:tcW w:w="1943" w:type="dxa"/>
            <w:gridSpan w:val="2"/>
          </w:tcPr>
          <w:p w14:paraId="2AE2BACB" w14:textId="77777777" w:rsidR="003E52A9" w:rsidRDefault="003E52A9" w:rsidP="00F27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aanvang project</w:t>
            </w:r>
          </w:p>
        </w:tc>
        <w:tc>
          <w:tcPr>
            <w:tcW w:w="4043" w:type="dxa"/>
          </w:tcPr>
          <w:p w14:paraId="5724BA23" w14:textId="77777777" w:rsidR="003E52A9" w:rsidRDefault="003E52A9" w:rsidP="00F27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E52A9" w14:paraId="21F242F5" w14:textId="77777777" w:rsidTr="007E0A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71BD009D" w14:textId="77777777" w:rsidR="003E52A9" w:rsidRDefault="003E52A9" w:rsidP="00F27BEF"/>
        </w:tc>
        <w:tc>
          <w:tcPr>
            <w:tcW w:w="1804" w:type="dxa"/>
            <w:vMerge/>
          </w:tcPr>
          <w:p w14:paraId="7ACD81D7" w14:textId="77777777" w:rsidR="003E52A9" w:rsidRDefault="003E52A9" w:rsidP="00F27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38FB0A38" w14:textId="77777777" w:rsidR="003E52A9" w:rsidRDefault="003E52A9" w:rsidP="00F27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afronding project</w:t>
            </w:r>
          </w:p>
        </w:tc>
        <w:tc>
          <w:tcPr>
            <w:tcW w:w="4043" w:type="dxa"/>
          </w:tcPr>
          <w:p w14:paraId="11C3DC97" w14:textId="77777777" w:rsidR="003E52A9" w:rsidRDefault="003E52A9" w:rsidP="00F27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E52A9" w14:paraId="66A1156B" w14:textId="77777777" w:rsidTr="007E0A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65FF6A06" w14:textId="77777777" w:rsidR="003E52A9" w:rsidRDefault="003E52A9" w:rsidP="00F27BEF">
            <w:r>
              <w:t>4</w:t>
            </w:r>
          </w:p>
        </w:tc>
        <w:tc>
          <w:tcPr>
            <w:tcW w:w="1804" w:type="dxa"/>
            <w:vMerge w:val="restart"/>
          </w:tcPr>
          <w:p w14:paraId="12934ACA" w14:textId="77777777" w:rsidR="003E52A9" w:rsidRDefault="003E52A9" w:rsidP="00F27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Eventuele onderaanneming</w:t>
            </w:r>
          </w:p>
        </w:tc>
        <w:tc>
          <w:tcPr>
            <w:tcW w:w="1943" w:type="dxa"/>
            <w:gridSpan w:val="2"/>
          </w:tcPr>
          <w:p w14:paraId="37A8DC5C" w14:textId="77777777" w:rsidR="003E52A9" w:rsidRDefault="003E52A9" w:rsidP="00F27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onderaannemers</w:t>
            </w:r>
          </w:p>
        </w:tc>
        <w:tc>
          <w:tcPr>
            <w:tcW w:w="4043" w:type="dxa"/>
          </w:tcPr>
          <w:p w14:paraId="641A7901" w14:textId="77777777" w:rsidR="003E52A9" w:rsidRDefault="003E52A9" w:rsidP="00F27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E52A9" w14:paraId="0D9347A9" w14:textId="77777777" w:rsidTr="007E0A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4CBFA5F4" w14:textId="77777777" w:rsidR="003E52A9" w:rsidRDefault="003E52A9" w:rsidP="00F27BEF"/>
        </w:tc>
        <w:tc>
          <w:tcPr>
            <w:tcW w:w="1804" w:type="dxa"/>
            <w:vMerge/>
          </w:tcPr>
          <w:p w14:paraId="6F4E53AF" w14:textId="77777777" w:rsidR="003E52A9" w:rsidRDefault="003E52A9" w:rsidP="00F27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2AED5CCF" w14:textId="77777777" w:rsidR="003E52A9" w:rsidRDefault="003E52A9" w:rsidP="00F27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Adres onderaannemers</w:t>
            </w:r>
          </w:p>
        </w:tc>
        <w:tc>
          <w:tcPr>
            <w:tcW w:w="4043" w:type="dxa"/>
          </w:tcPr>
          <w:p w14:paraId="6F0E2AF7" w14:textId="77777777" w:rsidR="003E52A9" w:rsidRDefault="003E52A9" w:rsidP="00F27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E52A9" w14:paraId="48DB3E73" w14:textId="77777777" w:rsidTr="007E0A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630D0AB" w14:textId="77777777" w:rsidR="003E52A9" w:rsidRDefault="003E52A9" w:rsidP="00F27BEF">
            <w:r>
              <w:t>5</w:t>
            </w:r>
          </w:p>
        </w:tc>
        <w:tc>
          <w:tcPr>
            <w:tcW w:w="7790" w:type="dxa"/>
            <w:gridSpan w:val="4"/>
          </w:tcPr>
          <w:p w14:paraId="79C22BC0" w14:textId="776766D7" w:rsidR="003E52A9" w:rsidRDefault="003E52A9" w:rsidP="00F27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0AE2">
              <w:t xml:space="preserve">Voeg hier uw beschrijving toe van de referentieopdracht. Hieruit moet duidelijk blijken </w:t>
            </w:r>
            <w:r w:rsidRPr="00F27BEF">
              <w:t>dat aan de kerncompetentie wordt</w:t>
            </w:r>
            <w:r w:rsidRPr="008E0AE2">
              <w:t xml:space="preserve"> voldaan. De tekst uit 5 dient u te vervangen voor uw referentiebeschrijving.</w:t>
            </w:r>
          </w:p>
          <w:p w14:paraId="291559B7" w14:textId="77777777" w:rsidR="003E52A9" w:rsidRDefault="003E52A9" w:rsidP="00F27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31F89CA" w14:textId="77777777" w:rsidR="003E52A9" w:rsidRDefault="003E52A9" w:rsidP="00F27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BF5C8B9" w14:textId="77777777" w:rsidR="003E52A9" w:rsidRDefault="003E52A9" w:rsidP="00F27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F223FD7" w14:textId="77777777" w:rsidR="003E52A9" w:rsidRDefault="003E52A9" w:rsidP="00F27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FF804C1" w14:textId="77777777" w:rsidR="003E52A9" w:rsidRDefault="003E52A9" w:rsidP="00F27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1228E22" w14:textId="73912CD3" w:rsidR="00383D36" w:rsidRDefault="00383D36" w:rsidP="00F27BEF">
      <w:pPr>
        <w:spacing w:before="0" w:after="160" w:line="259" w:lineRule="auto"/>
      </w:pPr>
      <w:r>
        <w:lastRenderedPageBreak/>
        <w:br w:type="page"/>
      </w:r>
    </w:p>
    <w:p w14:paraId="288F9C19" w14:textId="77777777" w:rsidR="00393049" w:rsidRDefault="00393049" w:rsidP="00F27BEF">
      <w:pPr>
        <w:spacing w:before="0" w:after="160" w:line="259" w:lineRule="auto"/>
      </w:pPr>
    </w:p>
    <w:p w14:paraId="25623533" w14:textId="77777777" w:rsidR="00393049" w:rsidRDefault="00393049" w:rsidP="00F27BEF">
      <w:pPr>
        <w:spacing w:before="0" w:after="160" w:line="259" w:lineRule="auto"/>
      </w:pPr>
    </w:p>
    <w:p w14:paraId="55B398F9" w14:textId="77777777" w:rsidR="00CB2373" w:rsidRDefault="00BE007B" w:rsidP="00F27BEF">
      <w:r>
        <w:t>Aldus ondertekend en bijbehorende gegevens naar waarheid verstrekt.</w:t>
      </w:r>
    </w:p>
    <w:p w14:paraId="66007494" w14:textId="77777777" w:rsidR="00BE007B" w:rsidRDefault="00BE007B" w:rsidP="00F27BEF">
      <w:pPr>
        <w:spacing w:line="720" w:lineRule="auto"/>
      </w:pPr>
      <w:r>
        <w:t>Handtekening rechtsgeldig vertegenwoordiger inschrijver:</w:t>
      </w:r>
    </w:p>
    <w:p w14:paraId="3A852FBA" w14:textId="77777777" w:rsidR="00BE007B" w:rsidRDefault="00BE007B" w:rsidP="00F27BEF">
      <w:pPr>
        <w:spacing w:line="720" w:lineRule="auto"/>
      </w:pPr>
      <w:r>
        <w:t>Datum:</w:t>
      </w:r>
      <w:r>
        <w:tab/>
      </w:r>
      <w:r>
        <w:tab/>
      </w:r>
      <w:r>
        <w:tab/>
        <w:t>____________________________</w:t>
      </w:r>
    </w:p>
    <w:p w14:paraId="2284C3DF" w14:textId="77777777" w:rsidR="00BE007B" w:rsidRDefault="00BE007B" w:rsidP="00F27BEF">
      <w:pPr>
        <w:spacing w:line="720" w:lineRule="auto"/>
      </w:pPr>
      <w:r>
        <w:t xml:space="preserve">Naam: </w:t>
      </w:r>
      <w:r>
        <w:tab/>
      </w:r>
      <w:r>
        <w:tab/>
      </w:r>
      <w:r>
        <w:tab/>
        <w:t>____________________________</w:t>
      </w:r>
    </w:p>
    <w:p w14:paraId="5A5AF88F" w14:textId="77777777" w:rsidR="00BE007B" w:rsidRDefault="00BE007B" w:rsidP="00F27BEF">
      <w:pPr>
        <w:spacing w:line="720" w:lineRule="auto"/>
      </w:pPr>
      <w:r>
        <w:t>Functie:</w:t>
      </w:r>
      <w:r>
        <w:tab/>
      </w:r>
      <w:r>
        <w:tab/>
        <w:t>____________________________</w:t>
      </w:r>
    </w:p>
    <w:p w14:paraId="6EFE68C7" w14:textId="77777777" w:rsidR="00BE007B" w:rsidRDefault="00BE007B" w:rsidP="00F27BEF">
      <w:pPr>
        <w:spacing w:line="720" w:lineRule="auto"/>
      </w:pPr>
      <w:r>
        <w:t>Handtekening:</w:t>
      </w:r>
      <w:r>
        <w:tab/>
      </w:r>
      <w:r>
        <w:tab/>
        <w:t>____________________________</w:t>
      </w:r>
    </w:p>
    <w:p w14:paraId="31068A89" w14:textId="77777777" w:rsidR="00BE007B" w:rsidRPr="00BE007B" w:rsidRDefault="00BE007B" w:rsidP="00F27BEF"/>
    <w:sectPr w:rsidR="00BE007B" w:rsidRPr="00BE007B" w:rsidSect="00E72D32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843" w:right="1417" w:bottom="1417" w:left="212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96F16" w14:textId="77777777" w:rsidR="00CC78B7" w:rsidRDefault="00CC78B7" w:rsidP="00F43396">
      <w:pPr>
        <w:spacing w:line="240" w:lineRule="auto"/>
      </w:pPr>
      <w:r>
        <w:separator/>
      </w:r>
    </w:p>
    <w:p w14:paraId="67974F52" w14:textId="77777777" w:rsidR="00CC78B7" w:rsidRDefault="00CC78B7"/>
  </w:endnote>
  <w:endnote w:type="continuationSeparator" w:id="0">
    <w:p w14:paraId="2B819CB0" w14:textId="77777777" w:rsidR="00CC78B7" w:rsidRDefault="00CC78B7" w:rsidP="00F43396">
      <w:pPr>
        <w:spacing w:line="240" w:lineRule="auto"/>
      </w:pPr>
      <w:r>
        <w:continuationSeparator/>
      </w:r>
    </w:p>
    <w:p w14:paraId="2664E7BA" w14:textId="77777777" w:rsidR="00CC78B7" w:rsidRDefault="00CC78B7"/>
  </w:endnote>
  <w:endnote w:type="continuationNotice" w:id="1">
    <w:p w14:paraId="7E50A246" w14:textId="77777777" w:rsidR="00CC78B7" w:rsidRDefault="00CC78B7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Cambria"/>
    <w:charset w:val="00"/>
    <w:family w:val="auto"/>
    <w:pitch w:val="variable"/>
    <w:sig w:usb0="2000020F" w:usb1="00000003" w:usb2="00000000" w:usb3="00000000" w:csb0="00000197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0FD7A" w14:textId="77777777" w:rsidR="00DC4802" w:rsidRPr="00A50AB1" w:rsidRDefault="00DC4802" w:rsidP="00DC4802">
    <w:pPr>
      <w:pStyle w:val="Bedrijfsgegevens"/>
      <w:ind w:firstLine="708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CCC35B6" wp14:editId="21356B4C">
          <wp:simplePos x="0" y="0"/>
          <wp:positionH relativeFrom="column">
            <wp:posOffset>-970671</wp:posOffset>
          </wp:positionH>
          <wp:positionV relativeFrom="paragraph">
            <wp:posOffset>-635</wp:posOffset>
          </wp:positionV>
          <wp:extent cx="1421765" cy="737870"/>
          <wp:effectExtent l="0" t="0" r="6985" b="5080"/>
          <wp:wrapNone/>
          <wp:docPr id="10" name="Afbeelding 10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1765" cy="737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50AB1">
      <w:rPr>
        <w:rStyle w:val="Sjabloontekst"/>
        <w:shd w:val="clear" w:color="auto" w:fill="auto"/>
      </w:rPr>
      <w:t>Gemeente Utrecht</w:t>
    </w:r>
  </w:p>
  <w:p w14:paraId="01F5146A" w14:textId="77777777" w:rsidR="00A55951" w:rsidRPr="00511C39" w:rsidRDefault="00DC4802" w:rsidP="00DC4802">
    <w:pPr>
      <w:pStyle w:val="Bedrijfsgegevens"/>
      <w:ind w:firstLine="708"/>
      <w:rPr>
        <w:rStyle w:val="Sjabloontekst"/>
        <w:shd w:val="clear" w:color="auto" w:fill="auto"/>
      </w:rPr>
    </w:pPr>
    <w:r w:rsidRPr="00511C39">
      <w:rPr>
        <w:rStyle w:val="Sjabloontekst"/>
        <w:shd w:val="clear" w:color="auto" w:fill="auto"/>
      </w:rPr>
      <w:t>Software afvalinzameling</w:t>
    </w:r>
  </w:p>
  <w:p w14:paraId="17E8E5FF" w14:textId="69E113F0" w:rsidR="00DC4802" w:rsidRDefault="00A55951" w:rsidP="00DC4802">
    <w:pPr>
      <w:pStyle w:val="Bedrijfsgegevens"/>
      <w:ind w:firstLine="708"/>
    </w:pPr>
    <w:r w:rsidRPr="00511C39">
      <w:rPr>
        <w:rStyle w:val="Sjabloontekst"/>
        <w:shd w:val="clear" w:color="auto" w:fill="auto"/>
      </w:rPr>
      <w:t>Kenmerk</w:t>
    </w:r>
    <w:r w:rsidR="00511C39" w:rsidRPr="00511C39">
      <w:rPr>
        <w:rStyle w:val="Sjabloontekst"/>
        <w:shd w:val="clear" w:color="auto" w:fill="auto"/>
      </w:rPr>
      <w:t xml:space="preserve">: </w:t>
    </w:r>
    <w:r w:rsidR="00511C39" w:rsidRPr="00511C39">
      <w:rPr>
        <w:rStyle w:val="Sjabloontekst"/>
        <w:shd w:val="clear" w:color="auto" w:fill="auto"/>
      </w:rPr>
      <w:t>2021-SB-020</w:t>
    </w:r>
    <w:r w:rsidR="00DC4802" w:rsidRPr="00A50AB1">
      <w:ptab w:relativeTo="margin" w:alignment="center" w:leader="none"/>
    </w:r>
    <w:r w:rsidR="00DC4802" w:rsidRPr="00A50AB1">
      <w:ptab w:relativeTo="margin" w:alignment="right" w:leader="none"/>
    </w:r>
    <w:r w:rsidR="00DC4802" w:rsidRPr="00A50AB1">
      <w:t>pagina</w:t>
    </w:r>
    <w:r w:rsidR="00DC4802" w:rsidRPr="00582707">
      <w:t xml:space="preserve"> </w:t>
    </w:r>
    <w:r w:rsidR="00DC4802">
      <w:fldChar w:fldCharType="begin"/>
    </w:r>
    <w:r w:rsidR="00DC4802">
      <w:instrText>PAGE   \* MERGEFORMAT</w:instrText>
    </w:r>
    <w:r w:rsidR="00DC4802">
      <w:fldChar w:fldCharType="separate"/>
    </w:r>
    <w:r w:rsidR="00DC4802">
      <w:t>1</w:t>
    </w:r>
    <w:r w:rsidR="00DC4802">
      <w:fldChar w:fldCharType="end"/>
    </w:r>
    <w:r w:rsidR="00DC4802" w:rsidRPr="00582707">
      <w:t xml:space="preserve"> van </w:t>
    </w:r>
    <w:fldSimple w:instr="NUMPAGES  \* Arabic  \* MERGEFORMAT">
      <w:r w:rsidR="00DC4802">
        <w:t>4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35248" w14:textId="5A604FBF" w:rsidR="00220FA5" w:rsidRPr="00A50AB1" w:rsidRDefault="00A50AB1" w:rsidP="00DC4802">
    <w:pPr>
      <w:pStyle w:val="Bedrijfsgegevens"/>
    </w:pPr>
    <w:r w:rsidRPr="00A50AB1">
      <w:rPr>
        <w:rStyle w:val="Sjabloontekst"/>
        <w:shd w:val="clear" w:color="auto" w:fill="auto"/>
      </w:rPr>
      <w:t>Gemeente Utrecht</w:t>
    </w:r>
  </w:p>
  <w:p w14:paraId="33B62284" w14:textId="77777777" w:rsidR="007E0AC0" w:rsidRDefault="00A50AB1" w:rsidP="00DC4802">
    <w:pPr>
      <w:pStyle w:val="Bedrijfsgegevens"/>
      <w:rPr>
        <w:rStyle w:val="Sjabloontekst"/>
        <w:shd w:val="clear" w:color="auto" w:fill="auto"/>
      </w:rPr>
    </w:pPr>
    <w:r w:rsidRPr="00A50AB1">
      <w:rPr>
        <w:rStyle w:val="Sjabloontekst"/>
        <w:shd w:val="clear" w:color="auto" w:fill="auto"/>
      </w:rPr>
      <w:t>Software afvalinzameling</w:t>
    </w:r>
  </w:p>
  <w:p w14:paraId="02C72F40" w14:textId="7F4D9BE0" w:rsidR="004D1A15" w:rsidRDefault="007E0AC0" w:rsidP="00A55951">
    <w:pPr>
      <w:pStyle w:val="Bedrijfsgegevens"/>
    </w:pPr>
    <w:r w:rsidRPr="002B3C1A">
      <w:rPr>
        <w:rStyle w:val="Sjabloontekst"/>
        <w:shd w:val="clear" w:color="auto" w:fill="auto"/>
      </w:rPr>
      <w:t>Kenmerk</w:t>
    </w:r>
    <w:r w:rsidR="002B3C1A" w:rsidRPr="002B3C1A">
      <w:rPr>
        <w:rStyle w:val="Sjabloontekst"/>
        <w:shd w:val="clear" w:color="auto" w:fill="auto"/>
      </w:rPr>
      <w:t xml:space="preserve">: </w:t>
    </w:r>
    <w:r w:rsidR="002B3C1A" w:rsidRPr="002B3C1A">
      <w:rPr>
        <w:rStyle w:val="Sjabloontekst"/>
        <w:shd w:val="clear" w:color="auto" w:fill="auto"/>
      </w:rPr>
      <w:t>2021-SB-020</w:t>
    </w:r>
    <w:r w:rsidR="00220FA5" w:rsidRPr="002B3C1A">
      <w:ptab w:relativeTo="margin" w:alignment="center" w:leader="none"/>
    </w:r>
    <w:r w:rsidR="00220FA5" w:rsidRPr="002B3C1A">
      <w:ptab w:relativeTo="margin" w:alignment="right" w:leader="none"/>
    </w:r>
    <w:r w:rsidR="00220FA5" w:rsidRPr="002B3C1A">
      <w:t>pagina</w:t>
    </w:r>
    <w:r w:rsidR="00220FA5" w:rsidRPr="00582707">
      <w:t xml:space="preserve"> </w:t>
    </w:r>
    <w:r w:rsidR="00220FA5">
      <w:fldChar w:fldCharType="begin"/>
    </w:r>
    <w:r w:rsidR="00220FA5">
      <w:instrText>PAGE   \* MERGEFORMAT</w:instrText>
    </w:r>
    <w:r w:rsidR="00220FA5">
      <w:fldChar w:fldCharType="separate"/>
    </w:r>
    <w:r w:rsidR="00220FA5">
      <w:t>2</w:t>
    </w:r>
    <w:r w:rsidR="00220FA5">
      <w:fldChar w:fldCharType="end"/>
    </w:r>
    <w:r w:rsidR="00220FA5" w:rsidRPr="00582707">
      <w:t xml:space="preserve"> van </w:t>
    </w:r>
    <w:fldSimple w:instr="NUMPAGES  \* Arabic  \* MERGEFORMAT">
      <w:r w:rsidR="00220FA5">
        <w:t>6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48619" w14:textId="77777777" w:rsidR="00CC78B7" w:rsidRDefault="00CC78B7" w:rsidP="00F43396">
      <w:pPr>
        <w:spacing w:line="240" w:lineRule="auto"/>
      </w:pPr>
      <w:r>
        <w:separator/>
      </w:r>
    </w:p>
    <w:p w14:paraId="76A95FF2" w14:textId="77777777" w:rsidR="00CC78B7" w:rsidRDefault="00CC78B7"/>
  </w:footnote>
  <w:footnote w:type="continuationSeparator" w:id="0">
    <w:p w14:paraId="600B9FA7" w14:textId="77777777" w:rsidR="00CC78B7" w:rsidRDefault="00CC78B7" w:rsidP="00F43396">
      <w:pPr>
        <w:spacing w:line="240" w:lineRule="auto"/>
      </w:pPr>
      <w:r>
        <w:continuationSeparator/>
      </w:r>
    </w:p>
    <w:p w14:paraId="38F8A1EF" w14:textId="77777777" w:rsidR="00CC78B7" w:rsidRDefault="00CC78B7"/>
  </w:footnote>
  <w:footnote w:type="continuationNotice" w:id="1">
    <w:p w14:paraId="1DFB383E" w14:textId="77777777" w:rsidR="00CC78B7" w:rsidRDefault="00CC78B7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92DF5" w14:textId="77777777" w:rsidR="00CC2EDF" w:rsidRDefault="00CC2EDF" w:rsidP="00CC2EDF">
    <w:pPr>
      <w:pStyle w:val="Koptekst"/>
      <w:jc w:val="right"/>
    </w:pPr>
  </w:p>
  <w:p w14:paraId="02950C04" w14:textId="77777777" w:rsidR="004D1A15" w:rsidRDefault="004D1A1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615EE" w14:textId="6276521F" w:rsidR="00BE007B" w:rsidRDefault="009716E1" w:rsidP="00BE007B">
    <w:pPr>
      <w:pStyle w:val="Toelichtendetekst"/>
      <w:jc w:val="right"/>
    </w:pPr>
    <w:r>
      <w:rPr>
        <w:noProof/>
        <w:lang w:eastAsia="nl-NL"/>
      </w:rPr>
      <w:drawing>
        <wp:anchor distT="0" distB="0" distL="114300" distR="114300" simplePos="0" relativeHeight="251658241" behindDoc="0" locked="0" layoutInCell="1" allowOverlap="1" wp14:anchorId="703961C0" wp14:editId="72A42047">
          <wp:simplePos x="0" y="0"/>
          <wp:positionH relativeFrom="column">
            <wp:posOffset>4508695</wp:posOffset>
          </wp:positionH>
          <wp:positionV relativeFrom="paragraph">
            <wp:posOffset>-197583</wp:posOffset>
          </wp:positionV>
          <wp:extent cx="1421765" cy="737870"/>
          <wp:effectExtent l="0" t="0" r="6985" b="5080"/>
          <wp:wrapNone/>
          <wp:docPr id="1" name="Afbeelding 1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1765" cy="737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6" type="#_x0000_t75" style="width:24pt;height:25.5pt" o:bullet="t">
        <v:imagedata r:id="rId1" o:title="arrow-bullit-fullcolour-sq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54EC3"/>
    <w:multiLevelType w:val="hybridMultilevel"/>
    <w:tmpl w:val="3082687E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E14008"/>
    <w:multiLevelType w:val="hybridMultilevel"/>
    <w:tmpl w:val="B02AED92"/>
    <w:lvl w:ilvl="0" w:tplc="7F64C0C4">
      <w:numFmt w:val="bullet"/>
      <w:lvlText w:val="-"/>
      <w:lvlJc w:val="left"/>
      <w:pPr>
        <w:ind w:left="1070" w:hanging="360"/>
      </w:pPr>
      <w:rPr>
        <w:rFonts w:ascii="Montserrat" w:eastAsiaTheme="minorHAnsi" w:hAnsi="Montserrat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5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E13E38"/>
    <w:multiLevelType w:val="multilevel"/>
    <w:tmpl w:val="F378D164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8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1F6A28"/>
    <w:multiLevelType w:val="hybridMultilevel"/>
    <w:tmpl w:val="FAE490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5129CE"/>
    <w:multiLevelType w:val="hybridMultilevel"/>
    <w:tmpl w:val="EEE67C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3B6267"/>
    <w:multiLevelType w:val="hybridMultilevel"/>
    <w:tmpl w:val="907C73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FAC11BF"/>
    <w:multiLevelType w:val="hybridMultilevel"/>
    <w:tmpl w:val="1C66CD9A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D06C5E"/>
    <w:multiLevelType w:val="hybridMultilevel"/>
    <w:tmpl w:val="5D88B70C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0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C781F"/>
    <w:multiLevelType w:val="hybridMultilevel"/>
    <w:tmpl w:val="090A3FDE"/>
    <w:lvl w:ilvl="0" w:tplc="8A66FBB8">
      <w:start w:val="1"/>
      <w:numFmt w:val="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4470EE9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716FF1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724E7E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674A5A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4288C1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F48533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B34321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48E5F8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62352683">
    <w:abstractNumId w:val="7"/>
  </w:num>
  <w:num w:numId="2" w16cid:durableId="1071389549">
    <w:abstractNumId w:val="8"/>
  </w:num>
  <w:num w:numId="3" w16cid:durableId="1006127890">
    <w:abstractNumId w:val="16"/>
  </w:num>
  <w:num w:numId="4" w16cid:durableId="1499495085">
    <w:abstractNumId w:val="20"/>
  </w:num>
  <w:num w:numId="5" w16cid:durableId="587887995">
    <w:abstractNumId w:val="2"/>
  </w:num>
  <w:num w:numId="6" w16cid:durableId="1083572838">
    <w:abstractNumId w:val="9"/>
  </w:num>
  <w:num w:numId="7" w16cid:durableId="121307141">
    <w:abstractNumId w:val="11"/>
  </w:num>
  <w:num w:numId="8" w16cid:durableId="846360886">
    <w:abstractNumId w:val="19"/>
  </w:num>
  <w:num w:numId="9" w16cid:durableId="1971207542">
    <w:abstractNumId w:val="12"/>
  </w:num>
  <w:num w:numId="10" w16cid:durableId="1838614427">
    <w:abstractNumId w:val="15"/>
  </w:num>
  <w:num w:numId="11" w16cid:durableId="1417744004">
    <w:abstractNumId w:val="3"/>
  </w:num>
  <w:num w:numId="12" w16cid:durableId="2060590316">
    <w:abstractNumId w:val="6"/>
  </w:num>
  <w:num w:numId="13" w16cid:durableId="1654479466">
    <w:abstractNumId w:val="5"/>
  </w:num>
  <w:num w:numId="14" w16cid:durableId="543835490">
    <w:abstractNumId w:val="0"/>
  </w:num>
  <w:num w:numId="15" w16cid:durableId="509951851">
    <w:abstractNumId w:val="14"/>
  </w:num>
  <w:num w:numId="16" w16cid:durableId="1954819309">
    <w:abstractNumId w:val="17"/>
  </w:num>
  <w:num w:numId="17" w16cid:durableId="82649652">
    <w:abstractNumId w:val="18"/>
  </w:num>
  <w:num w:numId="18" w16cid:durableId="2065908452">
    <w:abstractNumId w:val="1"/>
  </w:num>
  <w:num w:numId="19" w16cid:durableId="1259799849">
    <w:abstractNumId w:val="10"/>
  </w:num>
  <w:num w:numId="20" w16cid:durableId="1598177533">
    <w:abstractNumId w:val="13"/>
  </w:num>
  <w:num w:numId="21" w16cid:durableId="1647733968">
    <w:abstractNumId w:val="4"/>
  </w:num>
  <w:num w:numId="22" w16cid:durableId="22953565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30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5EF"/>
    <w:rsid w:val="00007E82"/>
    <w:rsid w:val="00036339"/>
    <w:rsid w:val="0006298E"/>
    <w:rsid w:val="000806DE"/>
    <w:rsid w:val="000973B9"/>
    <w:rsid w:val="000A2AEF"/>
    <w:rsid w:val="000A3BC0"/>
    <w:rsid w:val="000C23BF"/>
    <w:rsid w:val="000E31D5"/>
    <w:rsid w:val="000E4C94"/>
    <w:rsid w:val="00117B22"/>
    <w:rsid w:val="00117F97"/>
    <w:rsid w:val="00120374"/>
    <w:rsid w:val="0012258B"/>
    <w:rsid w:val="0014313F"/>
    <w:rsid w:val="0015627E"/>
    <w:rsid w:val="001636C0"/>
    <w:rsid w:val="00170010"/>
    <w:rsid w:val="00183AEC"/>
    <w:rsid w:val="001A070C"/>
    <w:rsid w:val="001B3F53"/>
    <w:rsid w:val="001D30CC"/>
    <w:rsid w:val="001D71E5"/>
    <w:rsid w:val="002042F8"/>
    <w:rsid w:val="00216C9F"/>
    <w:rsid w:val="00220FA5"/>
    <w:rsid w:val="002463ED"/>
    <w:rsid w:val="00257281"/>
    <w:rsid w:val="0026438E"/>
    <w:rsid w:val="002B3C1A"/>
    <w:rsid w:val="002F0959"/>
    <w:rsid w:val="002F2F31"/>
    <w:rsid w:val="0033034E"/>
    <w:rsid w:val="00361DDA"/>
    <w:rsid w:val="00383D36"/>
    <w:rsid w:val="00393049"/>
    <w:rsid w:val="003936EB"/>
    <w:rsid w:val="003B5658"/>
    <w:rsid w:val="003E52A9"/>
    <w:rsid w:val="00400F5C"/>
    <w:rsid w:val="004558EC"/>
    <w:rsid w:val="00473B9B"/>
    <w:rsid w:val="004A3B3D"/>
    <w:rsid w:val="004A7C06"/>
    <w:rsid w:val="004B1D75"/>
    <w:rsid w:val="004B6F34"/>
    <w:rsid w:val="004D1A15"/>
    <w:rsid w:val="004D5925"/>
    <w:rsid w:val="004E3E2D"/>
    <w:rsid w:val="004F4AA9"/>
    <w:rsid w:val="005069C2"/>
    <w:rsid w:val="00511C39"/>
    <w:rsid w:val="00551DF0"/>
    <w:rsid w:val="00582707"/>
    <w:rsid w:val="00611663"/>
    <w:rsid w:val="006117E4"/>
    <w:rsid w:val="00623CC3"/>
    <w:rsid w:val="00685B54"/>
    <w:rsid w:val="00692CF3"/>
    <w:rsid w:val="006B4D69"/>
    <w:rsid w:val="006C6365"/>
    <w:rsid w:val="006E79C5"/>
    <w:rsid w:val="006F4B6F"/>
    <w:rsid w:val="007040CA"/>
    <w:rsid w:val="00713A05"/>
    <w:rsid w:val="00747153"/>
    <w:rsid w:val="007570FB"/>
    <w:rsid w:val="00770E2F"/>
    <w:rsid w:val="0078250F"/>
    <w:rsid w:val="007C1AAC"/>
    <w:rsid w:val="007D03F4"/>
    <w:rsid w:val="007E0AC0"/>
    <w:rsid w:val="00837DF6"/>
    <w:rsid w:val="0084081B"/>
    <w:rsid w:val="0084388E"/>
    <w:rsid w:val="00844097"/>
    <w:rsid w:val="00847B53"/>
    <w:rsid w:val="008553A8"/>
    <w:rsid w:val="0086276B"/>
    <w:rsid w:val="008A353C"/>
    <w:rsid w:val="008B3520"/>
    <w:rsid w:val="008D791A"/>
    <w:rsid w:val="008E0AE2"/>
    <w:rsid w:val="00962FF4"/>
    <w:rsid w:val="009716E1"/>
    <w:rsid w:val="00971D97"/>
    <w:rsid w:val="00975EFB"/>
    <w:rsid w:val="009C1EA2"/>
    <w:rsid w:val="009F64C6"/>
    <w:rsid w:val="00A1019B"/>
    <w:rsid w:val="00A34D04"/>
    <w:rsid w:val="00A445EF"/>
    <w:rsid w:val="00A50AB1"/>
    <w:rsid w:val="00A557DC"/>
    <w:rsid w:val="00A55951"/>
    <w:rsid w:val="00A56C24"/>
    <w:rsid w:val="00A667A6"/>
    <w:rsid w:val="00A75473"/>
    <w:rsid w:val="00AA2951"/>
    <w:rsid w:val="00AA3220"/>
    <w:rsid w:val="00AC4FD5"/>
    <w:rsid w:val="00AE0D92"/>
    <w:rsid w:val="00AE6AB4"/>
    <w:rsid w:val="00BB03E5"/>
    <w:rsid w:val="00BD1760"/>
    <w:rsid w:val="00BE007B"/>
    <w:rsid w:val="00BE0CF1"/>
    <w:rsid w:val="00C3283F"/>
    <w:rsid w:val="00C81924"/>
    <w:rsid w:val="00C90DFA"/>
    <w:rsid w:val="00CB22E9"/>
    <w:rsid w:val="00CB2373"/>
    <w:rsid w:val="00CB7B0B"/>
    <w:rsid w:val="00CC2EDF"/>
    <w:rsid w:val="00CC78B7"/>
    <w:rsid w:val="00D34A8C"/>
    <w:rsid w:val="00D40A6E"/>
    <w:rsid w:val="00D53473"/>
    <w:rsid w:val="00D63554"/>
    <w:rsid w:val="00D65927"/>
    <w:rsid w:val="00D70FDB"/>
    <w:rsid w:val="00D877A4"/>
    <w:rsid w:val="00DC4802"/>
    <w:rsid w:val="00DE042D"/>
    <w:rsid w:val="00DE1D75"/>
    <w:rsid w:val="00E010FD"/>
    <w:rsid w:val="00E2279A"/>
    <w:rsid w:val="00E42998"/>
    <w:rsid w:val="00E54A3D"/>
    <w:rsid w:val="00E634F1"/>
    <w:rsid w:val="00E72D32"/>
    <w:rsid w:val="00E8375B"/>
    <w:rsid w:val="00EA4C23"/>
    <w:rsid w:val="00EB40F0"/>
    <w:rsid w:val="00EC4FBB"/>
    <w:rsid w:val="00F27BEF"/>
    <w:rsid w:val="00F42D00"/>
    <w:rsid w:val="00F43396"/>
    <w:rsid w:val="00F71266"/>
    <w:rsid w:val="00FB7B7D"/>
    <w:rsid w:val="00FE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01683591"/>
  <w15:chartTrackingRefBased/>
  <w15:docId w15:val="{C24D1D22-9E92-46A9-97FC-BB79F4F7B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71266"/>
    <w:pPr>
      <w:spacing w:before="120" w:after="0" w:line="288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CB2373"/>
    <w:pPr>
      <w:keepNext/>
      <w:keepLines/>
      <w:pageBreakBefore/>
      <w:spacing w:before="240"/>
      <w:outlineLvl w:val="0"/>
    </w:pPr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71266"/>
    <w:pPr>
      <w:keepNext/>
      <w:keepLines/>
      <w:numPr>
        <w:ilvl w:val="1"/>
        <w:numId w:val="1"/>
      </w:numPr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040CA"/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F71266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12258B"/>
    <w:pPr>
      <w:spacing w:before="0" w:after="16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aliases w:val="Reference List,Kop 2 Blauw RIJK,List level 1,Bulletlijst NS"/>
    <w:basedOn w:val="Standaard"/>
    <w:link w:val="LijstalineaChar"/>
    <w:uiPriority w:val="34"/>
    <w:qFormat/>
    <w:rsid w:val="00E42998"/>
    <w:pPr>
      <w:spacing w:line="300" w:lineRule="auto"/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2279A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paragraph" w:customStyle="1" w:styleId="Toelichtendetekst">
    <w:name w:val="Toelichtende tekst"/>
    <w:basedOn w:val="Standaard"/>
    <w:qFormat/>
    <w:rsid w:val="00BE007B"/>
    <w:rPr>
      <w:b/>
      <w:bCs/>
      <w:color w:val="767171" w:themeColor="background2" w:themeShade="80"/>
    </w:rPr>
  </w:style>
  <w:style w:type="character" w:customStyle="1" w:styleId="LijstalineaChar">
    <w:name w:val="Lijstalinea Char"/>
    <w:aliases w:val="Reference List Char,Kop 2 Blauw RIJK Char,List level 1 Char,Bulletlijst NS Char"/>
    <w:link w:val="Lijstalinea"/>
    <w:uiPriority w:val="34"/>
    <w:locked/>
    <w:rsid w:val="00216C9F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8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44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ber\Tender%20People\Bedrijfsvoering%20-%20Toolkit%20TP\10%20Bijlages\Template%20-%20Referentieformulier.dotx" TargetMode="External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4fecbb-1954-4030-8120-5d79bf625a24" xsi:nil="true"/>
    <lcf76f155ced4ddcb4097134ff3c332f xmlns="64dae02f-8b9e-4b7c-86b4-575346d8606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8DB8EDFC5FD94A98E488C87E0C603C" ma:contentTypeVersion="18" ma:contentTypeDescription="Een nieuw document maken." ma:contentTypeScope="" ma:versionID="279170f18c0f02fa0abdb88c36b615bc">
  <xsd:schema xmlns:xsd="http://www.w3.org/2001/XMLSchema" xmlns:xs="http://www.w3.org/2001/XMLSchema" xmlns:p="http://schemas.microsoft.com/office/2006/metadata/properties" xmlns:ns2="82619569-9ce7-4769-aada-e8ed0eb58608" xmlns:ns3="64dae02f-8b9e-4b7c-86b4-575346d8606b" xmlns:ns4="c64fecbb-1954-4030-8120-5d79bf625a24" targetNamespace="http://schemas.microsoft.com/office/2006/metadata/properties" ma:root="true" ma:fieldsID="d14f6c84182107aaea05259a90f862ff" ns2:_="" ns3:_="" ns4:_="">
    <xsd:import namespace="82619569-9ce7-4769-aada-e8ed0eb58608"/>
    <xsd:import namespace="64dae02f-8b9e-4b7c-86b4-575346d8606b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19569-9ce7-4769-aada-e8ed0eb586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ae02f-8b9e-4b7c-86b4-575346d860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02DFAE-38F4-49B3-803F-1A9E79DFB6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4C76F39-8D7F-47DD-95B3-168FCBD96584}">
  <ds:schemaRefs>
    <ds:schemaRef ds:uri="http://schemas.microsoft.com/office/2006/metadata/properties"/>
    <ds:schemaRef ds:uri="http://schemas.microsoft.com/office/infopath/2007/PartnerControls"/>
    <ds:schemaRef ds:uri="64dae02f-8b9e-4b7c-86b4-575346d8606b"/>
    <ds:schemaRef ds:uri="c64fecbb-1954-4030-8120-5d79bf625a24"/>
  </ds:schemaRefs>
</ds:datastoreItem>
</file>

<file path=customXml/itemProps3.xml><?xml version="1.0" encoding="utf-8"?>
<ds:datastoreItem xmlns:ds="http://schemas.openxmlformats.org/officeDocument/2006/customXml" ds:itemID="{0AB4B4DC-A0CC-4FD4-BF59-F65A9EE4AC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A59C938-624B-428A-B79C-F3709ABDA9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619569-9ce7-4769-aada-e8ed0eb58608"/>
    <ds:schemaRef ds:uri="64dae02f-8b9e-4b7c-86b4-575346d8606b"/>
    <ds:schemaRef ds:uri="c64fecbb-1954-4030-8120-5d79bf625a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- Referentieformulier</Template>
  <TotalTime>44</TotalTime>
  <Pages>7</Pages>
  <Words>634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Tender People</Company>
  <LinksUpToDate>false</LinksUpToDate>
  <CharactersWithSpaces>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amber</dc:creator>
  <cp:keywords/>
  <dc:description/>
  <cp:lastModifiedBy>Amber Roodenburg</cp:lastModifiedBy>
  <cp:revision>30</cp:revision>
  <cp:lastPrinted>2019-10-11T13:40:00Z</cp:lastPrinted>
  <dcterms:created xsi:type="dcterms:W3CDTF">2022-10-20T11:41:00Z</dcterms:created>
  <dcterms:modified xsi:type="dcterms:W3CDTF">2024-04-30T07:19:00Z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0x0101006EFA01FB37890F43B80D584DA9AA811A</vt:lpwstr>
  </property>
  <property fmtid="{D5CDD505-2E9C-101B-9397-08002B2CF9AE}" pid="3" name="MediaServiceImageTags">
    <vt:lpwstr/>
  </property>
</Properties>
</file>