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0EE7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</w:t>
      </w:r>
      <w:r w:rsidRPr="00311711">
        <w:rPr>
          <w:rFonts w:ascii="Corbel" w:hAnsi="Corbel"/>
          <w:b/>
          <w:sz w:val="24"/>
          <w:szCs w:val="24"/>
        </w:rPr>
        <w:t>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2DD1791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52A4186D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81EC0D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31171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6A7A844" w14:textId="1F173F65" w:rsidR="007B333E" w:rsidRDefault="007B333E" w:rsidP="007B333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Salarisadministratie: Het gedurende een aaneengesloten periode van 12 maanden uitgevoerd hebben van een salarisadministratie in AFAS. De referentie-organisatie heeft minimaal 100 medewerkers in dienst waarvoor de salarisadministratie is uitgevoerd. </w:t>
            </w:r>
            <w:r w:rsidR="00F2076C" w:rsidRPr="00F2076C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="00DC7A4B">
              <w:rPr>
                <w:rFonts w:ascii="Corbel" w:hAnsi="Corbel"/>
                <w:sz w:val="16"/>
                <w:szCs w:val="16"/>
              </w:rPr>
              <w:t xml:space="preserve">mag </w:t>
            </w:r>
            <w:r w:rsidR="00F2076C" w:rsidRPr="00F2076C">
              <w:rPr>
                <w:rFonts w:ascii="Corbel" w:hAnsi="Corbel"/>
                <w:sz w:val="16"/>
                <w:szCs w:val="16"/>
              </w:rPr>
              <w:t>zoveel referenties als nodig overleggen om te voldoen aan de gevraagde werkzaamheden. Hierbij geldt wel dat elke referentie-organisatie minimaal 100 medewerkers in dienst moet hebben waarvoor de salarisadministratie is uitgevoerd</w:t>
            </w:r>
            <w:r w:rsidR="00F2076C">
              <w:rPr>
                <w:rFonts w:ascii="Corbel" w:hAnsi="Corbel"/>
                <w:sz w:val="16"/>
                <w:szCs w:val="16"/>
              </w:rPr>
              <w:t>.</w:t>
            </w:r>
          </w:p>
          <w:p w14:paraId="3C70D3FE" w14:textId="77777777" w:rsidR="00F2076C" w:rsidRPr="007B333E" w:rsidRDefault="00F2076C" w:rsidP="007B333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8EF11CC" w14:textId="77777777" w:rsidR="007B333E" w:rsidRPr="007B333E" w:rsidRDefault="007B333E" w:rsidP="007B333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>Tot de werkzaamheden die terug moeten komen in de referentie opdracht behoorden in ieder geval:</w:t>
            </w:r>
          </w:p>
          <w:p w14:paraId="568A7176" w14:textId="255717C8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het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verwerken</w:t>
            </w:r>
            <w:proofErr w:type="spellEnd"/>
            <w:r w:rsidRPr="007B333E">
              <w:rPr>
                <w:rFonts w:ascii="Corbel" w:hAnsi="Corbel"/>
                <w:sz w:val="16"/>
                <w:szCs w:val="16"/>
              </w:rPr>
              <w:t xml:space="preserve"> van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mutaties</w:t>
            </w:r>
            <w:proofErr w:type="spellEnd"/>
          </w:p>
          <w:p w14:paraId="182F981B" w14:textId="21752263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het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verwerken</w:t>
            </w:r>
            <w:proofErr w:type="spellEnd"/>
            <w:r w:rsidRPr="007B333E">
              <w:rPr>
                <w:rFonts w:ascii="Corbel" w:hAnsi="Corbel"/>
                <w:sz w:val="16"/>
                <w:szCs w:val="16"/>
              </w:rPr>
              <w:t xml:space="preserve"> van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declaraties</w:t>
            </w:r>
            <w:proofErr w:type="spellEnd"/>
          </w:p>
          <w:p w14:paraId="74EB0E49" w14:textId="4A8D1F84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  <w:lang w:val="nl-NL"/>
              </w:rPr>
            </w:pPr>
            <w:r w:rsidRPr="007B333E">
              <w:rPr>
                <w:rFonts w:ascii="Corbel" w:hAnsi="Corbel"/>
                <w:sz w:val="16"/>
                <w:szCs w:val="16"/>
                <w:lang w:val="nl-NL"/>
              </w:rPr>
              <w:t>het verwerken van gegevens van nieuwe medewerkers</w:t>
            </w:r>
          </w:p>
          <w:p w14:paraId="788FF57C" w14:textId="329B2BC2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het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verwerken</w:t>
            </w:r>
            <w:proofErr w:type="spellEnd"/>
            <w:r w:rsidRPr="007B333E">
              <w:rPr>
                <w:rFonts w:ascii="Corbel" w:hAnsi="Corbel"/>
                <w:sz w:val="16"/>
                <w:szCs w:val="16"/>
              </w:rPr>
              <w:t xml:space="preserve"> van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uitdiensttredingen</w:t>
            </w:r>
            <w:proofErr w:type="spellEnd"/>
          </w:p>
          <w:p w14:paraId="45C996B3" w14:textId="38711B4A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het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klaarzetten</w:t>
            </w:r>
            <w:proofErr w:type="spellEnd"/>
            <w:r w:rsidRPr="007B333E">
              <w:rPr>
                <w:rFonts w:ascii="Corbel" w:hAnsi="Corbel"/>
                <w:sz w:val="16"/>
                <w:szCs w:val="16"/>
              </w:rPr>
              <w:t xml:space="preserve"> van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salarisbetalingen</w:t>
            </w:r>
            <w:proofErr w:type="spellEnd"/>
          </w:p>
          <w:p w14:paraId="61A72638" w14:textId="4C1AEC77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  <w:lang w:val="nl-NL"/>
              </w:rPr>
            </w:pPr>
            <w:r w:rsidRPr="007B333E">
              <w:rPr>
                <w:rFonts w:ascii="Corbel" w:hAnsi="Corbel"/>
                <w:sz w:val="16"/>
                <w:szCs w:val="16"/>
                <w:lang w:val="nl-NL"/>
              </w:rPr>
              <w:t>het periodiek toetsen of regels zijn gevolgd aan de hand van parameters</w:t>
            </w:r>
          </w:p>
          <w:p w14:paraId="64722056" w14:textId="0FF3094F" w:rsidR="007B333E" w:rsidRPr="007B333E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B333E">
              <w:rPr>
                <w:rFonts w:ascii="Corbel" w:hAnsi="Corbel"/>
                <w:sz w:val="16"/>
                <w:szCs w:val="16"/>
              </w:rPr>
              <w:t xml:space="preserve">het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</w:rPr>
              <w:t>jaarwerk</w:t>
            </w:r>
            <w:proofErr w:type="spellEnd"/>
          </w:p>
          <w:p w14:paraId="2287C00E" w14:textId="77777777" w:rsidR="00D155E8" w:rsidRDefault="007B333E" w:rsidP="007B333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  <w:lang w:val="nl-NL"/>
              </w:rPr>
            </w:pPr>
            <w:r w:rsidRPr="007B333E">
              <w:rPr>
                <w:rFonts w:ascii="Corbel" w:hAnsi="Corbel"/>
                <w:sz w:val="16"/>
                <w:szCs w:val="16"/>
                <w:lang w:val="nl-NL"/>
              </w:rPr>
              <w:t xml:space="preserve">het rapporteren aan HR/personeelszaken en/of </w:t>
            </w:r>
            <w:proofErr w:type="spellStart"/>
            <w:r w:rsidRPr="007B333E">
              <w:rPr>
                <w:rFonts w:ascii="Corbel" w:hAnsi="Corbel"/>
                <w:sz w:val="16"/>
                <w:szCs w:val="16"/>
                <w:lang w:val="nl-NL"/>
              </w:rPr>
              <w:t>finance</w:t>
            </w:r>
            <w:proofErr w:type="spellEnd"/>
          </w:p>
          <w:p w14:paraId="1345185B" w14:textId="77777777" w:rsidR="00874489" w:rsidRDefault="00874489" w:rsidP="0087448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ED8EA5F" w14:textId="46DD848C" w:rsidR="00874489" w:rsidRPr="00874489" w:rsidRDefault="00874489" w:rsidP="0087448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D4409">
              <w:rPr>
                <w:rStyle w:val="ui-provider"/>
                <w:rFonts w:ascii="Corbel" w:hAnsi="Corbel"/>
                <w:sz w:val="16"/>
                <w:szCs w:val="16"/>
              </w:rPr>
              <w:t xml:space="preserve">Indien het meerdere referentie-organisaties betreft, dan dienen deze afzonderlijk als referentie overlegd te worden en dient onderstaand formulier </w:t>
            </w:r>
            <w:r w:rsidRPr="00874489">
              <w:rPr>
                <w:rStyle w:val="ui-provider"/>
                <w:rFonts w:ascii="Corbel" w:hAnsi="Corbel"/>
                <w:sz w:val="16"/>
                <w:szCs w:val="16"/>
              </w:rPr>
              <w:t>per referentie-organisatie</w:t>
            </w:r>
            <w:r>
              <w:rPr>
                <w:rStyle w:val="ui-provider"/>
                <w:rFonts w:ascii="Corbel" w:hAnsi="Corbel"/>
              </w:rPr>
              <w:t xml:space="preserve"> </w:t>
            </w:r>
            <w:r w:rsidRPr="002D4409">
              <w:rPr>
                <w:rStyle w:val="ui-provider"/>
                <w:rFonts w:ascii="Corbel" w:hAnsi="Corbel"/>
                <w:sz w:val="16"/>
                <w:szCs w:val="16"/>
              </w:rPr>
              <w:t>te worden ingevuld en bijgevoegd</w:t>
            </w:r>
            <w:r>
              <w:rPr>
                <w:rStyle w:val="ui-provider"/>
                <w:rFonts w:ascii="Corbel" w:hAnsi="Corbel"/>
                <w:sz w:val="16"/>
                <w:szCs w:val="16"/>
              </w:rPr>
              <w:t>.</w:t>
            </w:r>
          </w:p>
        </w:tc>
      </w:tr>
      <w:tr w:rsidR="00D82414" w:rsidRPr="001A17B8" w14:paraId="73E255B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C49E63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A12876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0C8226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FEFD4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47AF29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217A9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C5E428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8DBD0D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3E857C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7CF8B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BB2E7F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72AD17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0B1AFD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73464F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7A2FB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F8688A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5AFBE5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0119DA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DA3EF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00535C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225D345" w14:textId="19B6BE96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39024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026B25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9591B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3D0EB38F" w14:textId="77777777" w:rsidTr="00C33E4C">
        <w:trPr>
          <w:trHeight w:val="629"/>
          <w:jc w:val="center"/>
        </w:trPr>
        <w:tc>
          <w:tcPr>
            <w:tcW w:w="5076" w:type="dxa"/>
            <w:shd w:val="clear" w:color="auto" w:fill="auto"/>
          </w:tcPr>
          <w:p w14:paraId="3BD0347B" w14:textId="316A1F8F" w:rsidR="00D8241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D7A325E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3EB1844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5AE1AD4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80B3A08" w14:textId="5DC74FA7" w:rsidR="00702A25" w:rsidRPr="00702A25" w:rsidRDefault="00787B7A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724BF0">
              <w:rPr>
                <w:rFonts w:ascii="Corbel" w:hAnsi="Corbel"/>
                <w:sz w:val="16"/>
                <w:szCs w:val="16"/>
              </w:rPr>
              <w:t>Heeft u voor de referentie-organisatie werkzaamheden</w:t>
            </w:r>
            <w:r w:rsidR="003403AC" w:rsidRPr="00724BF0">
              <w:rPr>
                <w:rFonts w:ascii="Corbel" w:hAnsi="Corbel"/>
                <w:sz w:val="16"/>
                <w:szCs w:val="16"/>
              </w:rPr>
              <w:t xml:space="preserve"> </w:t>
            </w:r>
            <w:r w:rsidR="006F717B" w:rsidRPr="00724BF0">
              <w:rPr>
                <w:rFonts w:ascii="Corbel" w:hAnsi="Corbel"/>
                <w:sz w:val="16"/>
                <w:szCs w:val="16"/>
              </w:rPr>
              <w:t>t.b.v.</w:t>
            </w:r>
            <w:r w:rsidR="003403AC" w:rsidRPr="00724BF0">
              <w:rPr>
                <w:rFonts w:ascii="Corbel" w:hAnsi="Corbel"/>
                <w:sz w:val="16"/>
                <w:szCs w:val="16"/>
              </w:rPr>
              <w:t xml:space="preserve"> </w:t>
            </w:r>
            <w:r w:rsidR="00E36449">
              <w:rPr>
                <w:rFonts w:ascii="Corbel" w:hAnsi="Corbel"/>
                <w:sz w:val="16"/>
                <w:szCs w:val="16"/>
              </w:rPr>
              <w:t>een</w:t>
            </w:r>
            <w:r w:rsidR="003403AC" w:rsidRPr="00724BF0">
              <w:rPr>
                <w:rFonts w:ascii="Corbel" w:hAnsi="Corbel"/>
                <w:sz w:val="16"/>
                <w:szCs w:val="16"/>
              </w:rPr>
              <w:t xml:space="preserve"> salarisadministratie</w:t>
            </w:r>
            <w:r w:rsidRPr="00724BF0">
              <w:rPr>
                <w:rFonts w:ascii="Corbel" w:hAnsi="Corbel"/>
                <w:sz w:val="16"/>
                <w:szCs w:val="16"/>
              </w:rPr>
              <w:t xml:space="preserve"> in AFAS uitgevoerd</w:t>
            </w:r>
            <w:r w:rsidR="003403AC" w:rsidRPr="00724BF0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61BE30E0" w14:textId="77777777" w:rsidR="00702A25" w:rsidRPr="00724BF0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24BF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24BF0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865F7D6" w14:textId="77777777" w:rsidR="00702A25" w:rsidRPr="00724BF0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24BF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24BF0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724BF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724BF0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724BF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724BF0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5510C68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EC0484B" w14:textId="736D40E5" w:rsidR="00702A25" w:rsidRDefault="00822119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Waaruit bestonden de werkzaamheden? </w:t>
            </w:r>
          </w:p>
        </w:tc>
        <w:tc>
          <w:tcPr>
            <w:tcW w:w="3941" w:type="dxa"/>
            <w:shd w:val="clear" w:color="auto" w:fill="auto"/>
          </w:tcPr>
          <w:p w14:paraId="45AD68FE" w14:textId="77777777" w:rsid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3845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 w:rsidRPr="00724BF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verwerken van mutaties</w:t>
            </w:r>
          </w:p>
          <w:p w14:paraId="246D6E44" w14:textId="58679F0B" w:rsidR="0068652D" w:rsidRP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0380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 w:rsidRPr="00724BF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verwerken van declaraties</w:t>
            </w:r>
          </w:p>
          <w:p w14:paraId="152BF010" w14:textId="759C2F49" w:rsidR="0068652D" w:rsidRP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2346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verwerken van gegevens van nieuwe medewerkers</w:t>
            </w:r>
          </w:p>
          <w:p w14:paraId="51A5429E" w14:textId="7540F799" w:rsidR="0068652D" w:rsidRP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7459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verwerken van uitdiensttredingen</w:t>
            </w:r>
          </w:p>
          <w:p w14:paraId="4BF99910" w14:textId="0A28DCEB" w:rsidR="0068652D" w:rsidRP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6721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klaarzetten van salarisbetalingen</w:t>
            </w:r>
          </w:p>
          <w:p w14:paraId="0E23A83C" w14:textId="77777777" w:rsid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1410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periodiek toetsen of regels zijn gevolgd aan de hand van parameters</w:t>
            </w:r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4A1F9800" w14:textId="6E9ECB9A" w:rsidR="0068652D" w:rsidRPr="0068652D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5161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het jaarwerk</w:t>
            </w:r>
          </w:p>
          <w:p w14:paraId="51A22921" w14:textId="6E1B8C14" w:rsidR="00702A25" w:rsidRPr="00724BF0" w:rsidRDefault="00000000" w:rsidP="006865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4316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52D" w:rsidRPr="00724BF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8652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 xml:space="preserve">het rapporteren aan HR/personeelszaken en/of </w:t>
            </w:r>
            <w:proofErr w:type="spellStart"/>
            <w:r w:rsidR="0068652D" w:rsidRPr="0068652D">
              <w:rPr>
                <w:rFonts w:ascii="Corbel" w:eastAsia="MS Gothic" w:hAnsi="Corbel"/>
                <w:sz w:val="16"/>
                <w:szCs w:val="16"/>
              </w:rPr>
              <w:t>finance</w:t>
            </w:r>
            <w:proofErr w:type="spellEnd"/>
          </w:p>
        </w:tc>
      </w:tr>
      <w:tr w:rsidR="00520270" w:rsidRPr="001A17B8" w14:paraId="74D52A9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F9E212E" w14:textId="5CE1068A" w:rsidR="00520270" w:rsidRDefault="00724BF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724BF0">
              <w:rPr>
                <w:rFonts w:ascii="Corbel" w:hAnsi="Corbel"/>
                <w:sz w:val="16"/>
                <w:szCs w:val="16"/>
              </w:rPr>
              <w:t>Op hoeveel medewerkers van de referentie-organisatie had de referentie-opdracht betrekking?</w:t>
            </w:r>
          </w:p>
        </w:tc>
        <w:tc>
          <w:tcPr>
            <w:tcW w:w="3941" w:type="dxa"/>
            <w:shd w:val="clear" w:color="auto" w:fill="auto"/>
          </w:tcPr>
          <w:p w14:paraId="706BDB9E" w14:textId="2FB63C90" w:rsidR="00520270" w:rsidRPr="00520270" w:rsidRDefault="00724BF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medewerkers&gt;</w:t>
            </w:r>
          </w:p>
        </w:tc>
      </w:tr>
      <w:tr w:rsidR="007650B2" w:rsidRPr="001A17B8" w14:paraId="18EA918F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0D0D0BB" w14:textId="483CC31F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282E0C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282E0C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5E46DF9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75BD3B5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8D58FF5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00959B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78087D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AB168B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9DECF05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3B8FC3B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1FF1F4B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30BAD2B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75E4F963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3603D77" w14:textId="0EEB95F0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D00BDF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D00BDF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E22C112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65583EA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9B28094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1FFB55B4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813AD1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DB0C81" w14:textId="77777777" w:rsidR="00D00BDF" w:rsidRDefault="00D00BDF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11711" w:rsidRPr="00CF3901" w14:paraId="79FBCCA3" w14:textId="77777777" w:rsidTr="0016599C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CF7E480" w14:textId="70504DBF" w:rsidR="00311711" w:rsidRPr="00A57DF0" w:rsidRDefault="00311711" w:rsidP="0016599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 w:rsidR="002355E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A6C2AFF" w14:textId="5C293E7D" w:rsidR="0032669E" w:rsidRPr="001315E1" w:rsidRDefault="0032669E" w:rsidP="009717AC">
            <w:pPr>
              <w:rPr>
                <w:rFonts w:ascii="Corbel" w:hAnsi="Corbel"/>
                <w:sz w:val="16"/>
                <w:szCs w:val="16"/>
              </w:rPr>
            </w:pPr>
            <w:r w:rsidRPr="0032669E">
              <w:rPr>
                <w:rFonts w:ascii="Corbel" w:hAnsi="Corbel"/>
                <w:i/>
                <w:iCs/>
                <w:sz w:val="16"/>
                <w:szCs w:val="16"/>
              </w:rPr>
              <w:t xml:space="preserve">Functioneel beheer: </w:t>
            </w:r>
            <w:r w:rsidRPr="0032669E">
              <w:rPr>
                <w:rFonts w:ascii="Corbel" w:hAnsi="Corbel"/>
                <w:sz w:val="16"/>
                <w:szCs w:val="16"/>
              </w:rPr>
              <w:t xml:space="preserve">Het gedurende een aaneengesloten periode van 12 maanden uitgevoerd hebben van het functioneel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beheer AFAS voor </w:t>
            </w:r>
            <w:r w:rsidR="005962BD" w:rsidRPr="001315E1">
              <w:rPr>
                <w:rFonts w:ascii="Corbel" w:hAnsi="Corbel"/>
                <w:sz w:val="16"/>
                <w:szCs w:val="16"/>
              </w:rPr>
              <w:t xml:space="preserve">één en dezelfde </w:t>
            </w:r>
            <w:r w:rsidRPr="001315E1">
              <w:rPr>
                <w:rFonts w:ascii="Corbel" w:hAnsi="Corbel"/>
                <w:sz w:val="16"/>
                <w:szCs w:val="16"/>
              </w:rPr>
              <w:t>organisatie met minimaal 100 medewerkers. Tot de werkzaamheden behoorden in ieder geval</w:t>
            </w:r>
            <w:r w:rsidR="00343440" w:rsidRPr="001315E1">
              <w:rPr>
                <w:rFonts w:ascii="Corbel" w:hAnsi="Corbel"/>
                <w:sz w:val="16"/>
                <w:szCs w:val="16"/>
              </w:rPr>
              <w:t xml:space="preserve"> onderstaande 3 activiteiten die verdeeld mogen zijn over 1 of maximaal 3 verschillende referenties</w:t>
            </w:r>
            <w:r w:rsidRPr="001315E1">
              <w:rPr>
                <w:rFonts w:ascii="Corbel" w:hAnsi="Corbel"/>
                <w:sz w:val="16"/>
                <w:szCs w:val="16"/>
              </w:rPr>
              <w:t>:</w:t>
            </w:r>
          </w:p>
          <w:p w14:paraId="2253640E" w14:textId="77777777" w:rsidR="0032669E" w:rsidRPr="001315E1" w:rsidRDefault="0032669E" w:rsidP="009717AC">
            <w:pPr>
              <w:rPr>
                <w:rFonts w:ascii="Corbel" w:hAnsi="Corbel"/>
                <w:sz w:val="16"/>
                <w:szCs w:val="16"/>
              </w:rPr>
            </w:pPr>
          </w:p>
          <w:p w14:paraId="68AD8AAA" w14:textId="77777777" w:rsidR="001315E1" w:rsidRPr="001315E1" w:rsidRDefault="001315E1" w:rsidP="001315E1">
            <w:pPr>
              <w:pStyle w:val="Lijstalinea"/>
              <w:numPr>
                <w:ilvl w:val="1"/>
                <w:numId w:val="5"/>
              </w:num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315E1">
              <w:rPr>
                <w:rFonts w:ascii="Corbel" w:hAnsi="Corbel"/>
                <w:sz w:val="16"/>
                <w:szCs w:val="16"/>
                <w:lang w:val="nl-NL"/>
              </w:rPr>
              <w:t xml:space="preserve">Helpdesk functie: contactpersoon – of personen diende(n) tijdens kantooruren altijd bereikbaar te zijn voor het oplossen van eenvoudige vragen en storingen van gebruikers. </w:t>
            </w:r>
            <w:proofErr w:type="spellStart"/>
            <w:r w:rsidRPr="001315E1">
              <w:rPr>
                <w:rFonts w:ascii="Corbel" w:hAnsi="Corbel"/>
                <w:sz w:val="16"/>
                <w:szCs w:val="16"/>
              </w:rPr>
              <w:t>Dit</w:t>
            </w:r>
            <w:proofErr w:type="spellEnd"/>
            <w:r w:rsidRPr="001315E1">
              <w:rPr>
                <w:rFonts w:ascii="Corbel" w:hAnsi="Corbel"/>
                <w:sz w:val="16"/>
                <w:szCs w:val="16"/>
              </w:rPr>
              <w:t xml:space="preserve"> mag remote of op </w:t>
            </w:r>
            <w:proofErr w:type="spellStart"/>
            <w:r w:rsidRPr="001315E1">
              <w:rPr>
                <w:rFonts w:ascii="Corbel" w:hAnsi="Corbel"/>
                <w:sz w:val="16"/>
                <w:szCs w:val="16"/>
              </w:rPr>
              <w:t>locatie</w:t>
            </w:r>
            <w:proofErr w:type="spellEnd"/>
            <w:r w:rsidRPr="001315E1">
              <w:rPr>
                <w:rFonts w:ascii="Corbel" w:hAnsi="Corbel"/>
                <w:sz w:val="16"/>
                <w:szCs w:val="16"/>
              </w:rPr>
              <w:t>.</w:t>
            </w:r>
          </w:p>
          <w:p w14:paraId="64AD8A33" w14:textId="77777777" w:rsidR="001315E1" w:rsidRPr="001315E1" w:rsidRDefault="001315E1" w:rsidP="001315E1">
            <w:pPr>
              <w:pStyle w:val="Lijstalinea"/>
              <w:numPr>
                <w:ilvl w:val="1"/>
                <w:numId w:val="5"/>
              </w:numPr>
              <w:spacing w:line="276" w:lineRule="auto"/>
              <w:rPr>
                <w:rFonts w:ascii="Corbel" w:hAnsi="Corbel"/>
                <w:sz w:val="16"/>
                <w:szCs w:val="16"/>
                <w:lang w:val="nl-NL"/>
              </w:rPr>
            </w:pPr>
            <w:r w:rsidRPr="001315E1">
              <w:rPr>
                <w:rFonts w:ascii="Corbel" w:hAnsi="Corbel"/>
                <w:sz w:val="16"/>
                <w:szCs w:val="16"/>
                <w:lang w:val="nl-NL"/>
              </w:rPr>
              <w:t xml:space="preserve">Uitvoeren van onderhoud.  Tot deze werkzaamheden behoorden in ieder geval de volgende werkzaamheden: het doorvoeren van (structurele) AFAS updates (in de regel tweemaal per jaar) geïnitieerd/aanbevolen door AFAS </w:t>
            </w:r>
          </w:p>
          <w:p w14:paraId="747798DA" w14:textId="77777777" w:rsidR="00311711" w:rsidRPr="00824928" w:rsidRDefault="001315E1" w:rsidP="001315E1">
            <w:pPr>
              <w:pStyle w:val="Lijstalinea"/>
              <w:numPr>
                <w:ilvl w:val="1"/>
                <w:numId w:val="5"/>
              </w:numPr>
              <w:spacing w:line="276" w:lineRule="auto"/>
              <w:rPr>
                <w:sz w:val="16"/>
                <w:szCs w:val="16"/>
                <w:lang w:val="nl-NL"/>
              </w:rPr>
            </w:pPr>
            <w:r w:rsidRPr="001315E1">
              <w:rPr>
                <w:rFonts w:ascii="Corbel" w:hAnsi="Corbel"/>
                <w:sz w:val="16"/>
                <w:szCs w:val="16"/>
                <w:lang w:val="nl-NL"/>
              </w:rPr>
              <w:t>Het doorvoeren van aanpassingen in bestaande workflows en/of beheren autorisaties en/of het aanpassen van een workflow op verzoek van de klant. Deze werkzaamheden behoefden soms overleg of kenden een duidelijk onderscheiden testfase.</w:t>
            </w:r>
          </w:p>
          <w:p w14:paraId="37F7C5B5" w14:textId="77777777" w:rsidR="00824928" w:rsidRDefault="00824928" w:rsidP="00824928">
            <w:pPr>
              <w:spacing w:line="276" w:lineRule="auto"/>
              <w:rPr>
                <w:sz w:val="16"/>
                <w:szCs w:val="16"/>
              </w:rPr>
            </w:pPr>
          </w:p>
          <w:p w14:paraId="4D05FE5B" w14:textId="58FF44DB" w:rsidR="00E47BE6" w:rsidRPr="002D4409" w:rsidRDefault="002D4409" w:rsidP="0082492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2D4409">
              <w:rPr>
                <w:rStyle w:val="ui-provider"/>
                <w:rFonts w:ascii="Corbel" w:hAnsi="Corbel"/>
                <w:sz w:val="16"/>
                <w:szCs w:val="16"/>
              </w:rPr>
              <w:t>Indien het meerdere referentie-organisaties betreft, maximaal 3, dan dienen deze afzonderlijk als referentie overlegd te worden en dient onderstaand formulier maximaal 3 keer te worden ingevuld en bijgevoegd</w:t>
            </w:r>
            <w:r>
              <w:rPr>
                <w:rStyle w:val="ui-provider"/>
                <w:rFonts w:ascii="Corbel" w:hAnsi="Corbel"/>
                <w:sz w:val="16"/>
                <w:szCs w:val="16"/>
              </w:rPr>
              <w:t>.</w:t>
            </w:r>
          </w:p>
        </w:tc>
      </w:tr>
      <w:tr w:rsidR="00311711" w:rsidRPr="001A17B8" w14:paraId="00AE7475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4BE6726A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2C0273F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11711" w:rsidRPr="001A17B8" w14:paraId="7569C07D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3FB65471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0D245C6" w14:textId="77777777" w:rsidR="00311711" w:rsidRPr="001E36FF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CB9040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11711" w:rsidRPr="001A17B8" w14:paraId="06442C2E" w14:textId="77777777" w:rsidTr="0016599C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50A620F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A60D3F5" w14:textId="77777777" w:rsidR="00311711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B0373E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11711" w:rsidRPr="001A17B8" w14:paraId="17A31318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005F8E59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E49132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11711" w:rsidRPr="001A17B8" w14:paraId="6338D7A3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66203F2E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E24C224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11711" w:rsidRPr="001A17B8" w14:paraId="3AF04D37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16B56C19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900B36E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11711" w:rsidRPr="001A17B8" w14:paraId="4957904F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2FCF110C" w14:textId="191E7300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</w:t>
            </w:r>
            <w:r w:rsidRPr="005616BF">
              <w:rPr>
                <w:rFonts w:ascii="Corbel" w:hAnsi="Corbel"/>
                <w:sz w:val="16"/>
                <w:szCs w:val="16"/>
              </w:rPr>
              <w:t>deelnemer aan Samenwerkingsverband of specifieke Derde waarop 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5CDB993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055096E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11711" w:rsidRPr="001A17B8" w14:paraId="4B29D037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3F480E40" w14:textId="77777777" w:rsidR="00311711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C4FA0A3" w14:textId="77777777" w:rsidR="00311711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5D291FE" w14:textId="77777777" w:rsidR="00311711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A376BA7" w14:textId="77777777" w:rsidR="00311711" w:rsidRPr="00376FA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D45AE" w:rsidRPr="001A17B8" w14:paraId="0668032D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74B376F5" w14:textId="4F808B6E" w:rsidR="001D45AE" w:rsidRPr="001A17B8" w:rsidRDefault="001D45AE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Welke werkzaamheden heeft u voor de referentie-organisatie uitgevoerd?</w:t>
            </w:r>
          </w:p>
        </w:tc>
        <w:tc>
          <w:tcPr>
            <w:tcW w:w="3941" w:type="dxa"/>
            <w:shd w:val="clear" w:color="auto" w:fill="auto"/>
          </w:tcPr>
          <w:p w14:paraId="55B00F30" w14:textId="6B569311" w:rsidR="00652681" w:rsidRDefault="00000000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870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AE" w:rsidRPr="001A544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D45AE" w:rsidRPr="001A544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D45AE">
              <w:rPr>
                <w:rFonts w:ascii="Corbel" w:eastAsia="MS Gothic" w:hAnsi="Corbel"/>
                <w:sz w:val="16"/>
                <w:szCs w:val="16"/>
              </w:rPr>
              <w:t>Helpdesk functie</w:t>
            </w:r>
            <w:r w:rsidR="00B45CF2">
              <w:rPr>
                <w:rFonts w:ascii="Corbel" w:eastAsia="MS Gothic" w:hAnsi="Corbel"/>
                <w:sz w:val="16"/>
                <w:szCs w:val="16"/>
              </w:rPr>
              <w:t>.</w:t>
            </w:r>
            <w:r w:rsidR="006526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271BC5">
              <w:rPr>
                <w:rFonts w:ascii="Corbel" w:hAnsi="Corbel"/>
                <w:sz w:val="16"/>
                <w:szCs w:val="16"/>
              </w:rPr>
              <w:t>C</w:t>
            </w:r>
            <w:r w:rsidR="00652681" w:rsidRPr="001315E1">
              <w:rPr>
                <w:rFonts w:ascii="Corbel" w:hAnsi="Corbel"/>
                <w:sz w:val="16"/>
                <w:szCs w:val="16"/>
              </w:rPr>
              <w:t xml:space="preserve">ontactpersoon – of personen </w:t>
            </w:r>
          </w:p>
          <w:p w14:paraId="77CAE229" w14:textId="77777777" w:rsidR="00652681" w:rsidRDefault="00652681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diende(n) tijdens kantooruren altijd bereikbaar te </w:t>
            </w:r>
          </w:p>
          <w:p w14:paraId="1702F5D2" w14:textId="77777777" w:rsidR="00652681" w:rsidRDefault="00652681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zijn voor het oplossen van eenvoudige vragen en </w:t>
            </w:r>
          </w:p>
          <w:p w14:paraId="79E39B07" w14:textId="77777777" w:rsidR="00652681" w:rsidRDefault="00652681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storingen van gebruikers. Dit mag remote of op </w:t>
            </w:r>
          </w:p>
          <w:p w14:paraId="085DC66B" w14:textId="03C32E4D" w:rsidR="001D45AE" w:rsidRPr="001A544C" w:rsidRDefault="00652681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>locatie.</w:t>
            </w:r>
          </w:p>
          <w:p w14:paraId="7DA77924" w14:textId="77777777" w:rsidR="003C35EB" w:rsidRDefault="00000000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7260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45AE" w:rsidRPr="001A544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D45AE" w:rsidRPr="001A544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479ED">
              <w:rPr>
                <w:rFonts w:ascii="Corbel" w:eastAsia="MS Gothic" w:hAnsi="Corbel"/>
                <w:sz w:val="16"/>
                <w:szCs w:val="16"/>
              </w:rPr>
              <w:t>Uitvoeren van onderhoud</w:t>
            </w:r>
            <w:r w:rsidR="00B45CF2">
              <w:rPr>
                <w:rFonts w:ascii="Corbel" w:eastAsia="MS Gothic" w:hAnsi="Corbel"/>
                <w:sz w:val="16"/>
                <w:szCs w:val="16"/>
              </w:rPr>
              <w:t>.</w:t>
            </w:r>
            <w:r w:rsidR="003C35E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C35EB" w:rsidRPr="001315E1">
              <w:rPr>
                <w:rFonts w:ascii="Corbel" w:hAnsi="Corbel"/>
                <w:sz w:val="16"/>
                <w:szCs w:val="16"/>
              </w:rPr>
              <w:t xml:space="preserve">Tot deze </w:t>
            </w:r>
          </w:p>
          <w:p w14:paraId="6A08B938" w14:textId="77777777" w:rsidR="003C35EB" w:rsidRDefault="003C35EB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werkzaamheden behoorden in ieder geval de </w:t>
            </w:r>
          </w:p>
          <w:p w14:paraId="20D75800" w14:textId="77777777" w:rsidR="003C35EB" w:rsidRDefault="003C35EB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volgende werkzaamheden: het doorvoeren van </w:t>
            </w:r>
          </w:p>
          <w:p w14:paraId="3E2E9639" w14:textId="77777777" w:rsidR="003C35EB" w:rsidRDefault="003C35EB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(structurele) AFAS updates (in de regel tweemaal </w:t>
            </w:r>
          </w:p>
          <w:p w14:paraId="43382F8B" w14:textId="17D97A55" w:rsidR="001D45AE" w:rsidRDefault="003C35EB" w:rsidP="001D45A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>per jaar) geïnitieerd/aanbevolen door AFAS</w:t>
            </w:r>
          </w:p>
          <w:p w14:paraId="6D51FBD2" w14:textId="77777777" w:rsidR="00B45CF2" w:rsidRDefault="00000000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5706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9ED" w:rsidRPr="001A544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479ED" w:rsidRPr="001A544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479ED">
              <w:rPr>
                <w:rFonts w:ascii="Corbel" w:eastAsia="MS Gothic" w:hAnsi="Corbel"/>
                <w:sz w:val="16"/>
                <w:szCs w:val="16"/>
              </w:rPr>
              <w:t xml:space="preserve">Het doorvoeren van aanpassingen in bestaande </w:t>
            </w:r>
            <w:r w:rsidR="00B45CF2">
              <w:rPr>
                <w:rFonts w:ascii="Corbel" w:eastAsia="MS Gothic" w:hAnsi="Corbel"/>
                <w:sz w:val="16"/>
                <w:szCs w:val="16"/>
              </w:rPr>
              <w:t xml:space="preserve">                 </w:t>
            </w:r>
          </w:p>
          <w:p w14:paraId="454F4B53" w14:textId="77777777" w:rsidR="00B45CF2" w:rsidRDefault="00B45CF2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    </w:t>
            </w:r>
            <w:r w:rsidR="00D479ED">
              <w:rPr>
                <w:rFonts w:ascii="Corbel" w:eastAsia="MS Gothic" w:hAnsi="Corbel"/>
                <w:sz w:val="16"/>
                <w:szCs w:val="16"/>
              </w:rPr>
              <w:t>workflows</w:t>
            </w:r>
            <w:r w:rsidR="00A07E49">
              <w:rPr>
                <w:rFonts w:ascii="Corbel" w:eastAsia="MS Gothic" w:hAnsi="Corbel"/>
                <w:sz w:val="16"/>
                <w:szCs w:val="16"/>
              </w:rPr>
              <w:t xml:space="preserve"> en/of beheren autorisaties en/of</w:t>
            </w:r>
            <w:r w:rsidR="00072C02">
              <w:rPr>
                <w:rFonts w:ascii="Corbel" w:eastAsia="MS Gothic" w:hAnsi="Corbel"/>
                <w:sz w:val="16"/>
                <w:szCs w:val="16"/>
              </w:rPr>
              <w:t xml:space="preserve"> het 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7AAD27FE" w14:textId="77777777" w:rsidR="00B45CF2" w:rsidRDefault="00B45CF2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    </w:t>
            </w:r>
            <w:r w:rsidR="00072C02">
              <w:rPr>
                <w:rFonts w:ascii="Corbel" w:eastAsia="MS Gothic" w:hAnsi="Corbel"/>
                <w:sz w:val="16"/>
                <w:szCs w:val="16"/>
              </w:rPr>
              <w:t xml:space="preserve">aanpassen van een workflow op verzoek van een </w:t>
            </w:r>
          </w:p>
          <w:p w14:paraId="4F3CB8EB" w14:textId="77777777" w:rsidR="003C35EB" w:rsidRDefault="00B45CF2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    </w:t>
            </w:r>
            <w:r w:rsidR="00072C02">
              <w:rPr>
                <w:rFonts w:ascii="Corbel" w:eastAsia="MS Gothic" w:hAnsi="Corbel"/>
                <w:sz w:val="16"/>
                <w:szCs w:val="16"/>
              </w:rPr>
              <w:t>klant</w:t>
            </w:r>
            <w:r>
              <w:rPr>
                <w:rFonts w:ascii="Corbel" w:eastAsia="MS Gothic" w:hAnsi="Corbel"/>
                <w:sz w:val="16"/>
                <w:szCs w:val="16"/>
              </w:rPr>
              <w:t>.</w:t>
            </w:r>
            <w:r w:rsidR="003C35E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C35EB" w:rsidRPr="001315E1">
              <w:rPr>
                <w:rFonts w:ascii="Corbel" w:hAnsi="Corbel"/>
                <w:sz w:val="16"/>
                <w:szCs w:val="16"/>
              </w:rPr>
              <w:t xml:space="preserve">Deze werkzaamheden behoefden soms </w:t>
            </w:r>
          </w:p>
          <w:p w14:paraId="691AF437" w14:textId="77777777" w:rsidR="003C35EB" w:rsidRDefault="003C35EB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 xml:space="preserve">overleg of kenden een duidelijk onderscheiden </w:t>
            </w:r>
          </w:p>
          <w:p w14:paraId="23E795BC" w14:textId="7AFC4596" w:rsidR="00D479ED" w:rsidRPr="001E36FF" w:rsidRDefault="003C35EB" w:rsidP="00D479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    </w:t>
            </w:r>
            <w:r w:rsidRPr="001315E1">
              <w:rPr>
                <w:rFonts w:ascii="Corbel" w:hAnsi="Corbel"/>
                <w:sz w:val="16"/>
                <w:szCs w:val="16"/>
              </w:rPr>
              <w:t>testfase.</w:t>
            </w:r>
          </w:p>
        </w:tc>
      </w:tr>
      <w:tr w:rsidR="00E22122" w:rsidRPr="001A17B8" w14:paraId="7FC700BC" w14:textId="77777777" w:rsidTr="00966C25">
        <w:trPr>
          <w:jc w:val="center"/>
        </w:trPr>
        <w:tc>
          <w:tcPr>
            <w:tcW w:w="5076" w:type="dxa"/>
            <w:shd w:val="clear" w:color="auto" w:fill="auto"/>
          </w:tcPr>
          <w:p w14:paraId="4768B54E" w14:textId="77777777" w:rsidR="00E22122" w:rsidRDefault="00E22122" w:rsidP="00966C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E3833">
              <w:rPr>
                <w:rFonts w:ascii="Corbel" w:hAnsi="Corbel"/>
                <w:sz w:val="16"/>
                <w:szCs w:val="16"/>
              </w:rPr>
              <w:t>Op hoeveel medewerkers van de referentie-organisatie had de referentie-opdracht betrekking?</w:t>
            </w:r>
          </w:p>
        </w:tc>
        <w:tc>
          <w:tcPr>
            <w:tcW w:w="3941" w:type="dxa"/>
            <w:shd w:val="clear" w:color="auto" w:fill="auto"/>
          </w:tcPr>
          <w:p w14:paraId="170040EA" w14:textId="77777777" w:rsidR="00E22122" w:rsidRPr="00702A25" w:rsidRDefault="00E22122" w:rsidP="00966C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medewerkers&gt;</w:t>
            </w:r>
          </w:p>
        </w:tc>
      </w:tr>
      <w:tr w:rsidR="00311711" w:rsidRPr="001A17B8" w14:paraId="59A83177" w14:textId="77777777" w:rsidTr="0016599C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B8DDFCB" w14:textId="203F2B2D" w:rsidR="00311711" w:rsidRPr="001A17B8" w:rsidRDefault="00311711" w:rsidP="0016599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C23455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>atum voor het indienen van de</w:t>
            </w:r>
            <w:r w:rsidR="00C23455">
              <w:rPr>
                <w:rFonts w:ascii="Corbel" w:hAnsi="Corbel"/>
                <w:sz w:val="16"/>
                <w:szCs w:val="16"/>
              </w:rPr>
              <w:t xml:space="preserve"> </w:t>
            </w:r>
            <w:r w:rsidRPr="00C23455">
              <w:rPr>
                <w:rFonts w:ascii="Corbel" w:hAnsi="Corbel"/>
                <w:sz w:val="16"/>
                <w:szCs w:val="16"/>
              </w:rPr>
              <w:t>Inschrijving.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CCF7073" w14:textId="77777777" w:rsidR="00311711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1032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71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1171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D19AF71" w14:textId="77777777" w:rsidR="00311711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1386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71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1171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1171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1171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117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D6C365A" w14:textId="77777777" w:rsidR="00311711" w:rsidRPr="00A019E4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6DEC4B" w14:textId="77777777" w:rsidR="00311711" w:rsidRPr="00A019E4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0ECBAB" w14:textId="77777777" w:rsidR="00311711" w:rsidRPr="00376FA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11711" w:rsidRPr="001A17B8" w14:paraId="33E93421" w14:textId="77777777" w:rsidTr="0016599C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47E93F9" w14:textId="77777777" w:rsidR="00311711" w:rsidRPr="001A17B8" w:rsidRDefault="00311711" w:rsidP="0016599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6FF86F5" w14:textId="77777777" w:rsidR="00311711" w:rsidRPr="00376FA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11711" w:rsidRPr="001A17B8" w14:paraId="4D2F361A" w14:textId="77777777" w:rsidTr="0016599C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1481A8A3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11711" w:rsidRPr="001A17B8" w14:paraId="69D30C29" w14:textId="77777777" w:rsidTr="0016599C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73B68D3" w14:textId="3F967E6B" w:rsidR="00311711" w:rsidRPr="001A17B8" w:rsidRDefault="00311711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7C6F6F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2D313747" w14:textId="77777777" w:rsidR="00311711" w:rsidRPr="001A17B8" w:rsidRDefault="00311711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422635A" w14:textId="77777777" w:rsidR="00311711" w:rsidRPr="00376FA8" w:rsidRDefault="00311711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64A5540" w14:textId="77777777" w:rsidR="00311711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9019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71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1171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CB5651F" w14:textId="77777777" w:rsidR="00311711" w:rsidRPr="001A17B8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068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71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1171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1171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1171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117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5F52D2E" w14:textId="77777777" w:rsidR="00311711" w:rsidRPr="001A17B8" w:rsidRDefault="00311711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69892FB" w14:textId="77777777" w:rsidR="00311711" w:rsidRDefault="00311711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355E0" w:rsidRPr="00CF3901" w14:paraId="408DE8C1" w14:textId="77777777" w:rsidTr="0016599C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1B82A92" w14:textId="51374493" w:rsidR="002355E0" w:rsidRPr="00A57DF0" w:rsidRDefault="002355E0" w:rsidP="0016599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150920A" w14:textId="77777777" w:rsidR="002355E0" w:rsidRDefault="00CB2613" w:rsidP="0016599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B2613">
              <w:rPr>
                <w:rFonts w:ascii="Corbel" w:hAnsi="Corbel"/>
                <w:sz w:val="16"/>
                <w:szCs w:val="16"/>
              </w:rPr>
              <w:t xml:space="preserve">Implementatie nieuwe modules: Inschrijver heeft bewezen ervaring met de implementatie van nieuwe modules AFAS bij een organisatie met minimaal 100 medewerkers, waarbij een projectmatige aanpak is gevolgd. Inschrijver had de implementatie van </w:t>
            </w:r>
            <w:r w:rsidRPr="00CB2613">
              <w:rPr>
                <w:rFonts w:ascii="Corbel" w:hAnsi="Corbel"/>
                <w:sz w:val="16"/>
                <w:szCs w:val="16"/>
                <w:u w:val="single"/>
              </w:rPr>
              <w:t>nieuwe</w:t>
            </w:r>
            <w:r w:rsidRPr="00CB2613">
              <w:rPr>
                <w:rFonts w:ascii="Corbel" w:hAnsi="Corbel"/>
                <w:sz w:val="16"/>
                <w:szCs w:val="16"/>
              </w:rPr>
              <w:t xml:space="preserve"> AFAS-modules in eigen beheer, waarbij geen externen werden ingehuurd tenzij met deze derde partij(en) ingeschreven wordt op de voorliggende aanbesteding. Onder nieuw wordt verstaan het projectmatig implementeren van een AFAS-module die nog niet in gebruik was bij de referentie organisatie die wel reeds AFAS gebruikte.</w:t>
            </w:r>
          </w:p>
          <w:p w14:paraId="1D56A728" w14:textId="77777777" w:rsidR="00874489" w:rsidRDefault="00874489" w:rsidP="0016599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145DF22" w14:textId="26D35224" w:rsidR="00874489" w:rsidRPr="00874489" w:rsidRDefault="00874489" w:rsidP="0016599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74489">
              <w:rPr>
                <w:rStyle w:val="ui-provider"/>
                <w:rFonts w:ascii="Corbel" w:hAnsi="Corbel"/>
                <w:sz w:val="16"/>
                <w:szCs w:val="16"/>
              </w:rPr>
              <w:t>Deze kerncompetentie moet als geheel binnen één referentieopdracht vallen. Er mag daarom maximaal één referentie worden overlegd.</w:t>
            </w:r>
          </w:p>
        </w:tc>
      </w:tr>
      <w:tr w:rsidR="002355E0" w:rsidRPr="001A17B8" w14:paraId="7ED94854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1F2716F2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A80BCB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537A978E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70B8B9B2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B8D32D" w14:textId="77777777" w:rsidR="002355E0" w:rsidRPr="001E36FF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28A6CBE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355E0" w:rsidRPr="001A17B8" w14:paraId="19DF72EE" w14:textId="77777777" w:rsidTr="0016599C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114F6F5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52DCB6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1EA0570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355E0" w:rsidRPr="001A17B8" w14:paraId="5BAE739D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2C48D4C0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1169DC0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02B7CB69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4E9635F6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A10132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5BAE2408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60033284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B5D4B5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01B8142A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42A91F8C" w14:textId="163F3E78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992779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D2C1320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E6A796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355E0" w:rsidRPr="001A17B8" w14:paraId="7CF037AA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0DEA4D9A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0AFC537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2DCFA2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BC4AA0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87B97D" w14:textId="77777777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FE3B054" w14:textId="77777777" w:rsidR="002355E0" w:rsidRPr="00376FA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77552E84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26947AF5" w14:textId="30284C2D" w:rsidR="002355E0" w:rsidRPr="00702A25" w:rsidRDefault="001E4A09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F94F0B">
              <w:rPr>
                <w:rFonts w:ascii="Corbel" w:hAnsi="Corbel"/>
                <w:sz w:val="16"/>
                <w:szCs w:val="16"/>
              </w:rPr>
              <w:t>Zijn</w:t>
            </w:r>
            <w:r w:rsidR="002355E0" w:rsidRPr="00F94F0B">
              <w:rPr>
                <w:rFonts w:ascii="Corbel" w:hAnsi="Corbel"/>
                <w:sz w:val="16"/>
                <w:szCs w:val="16"/>
              </w:rPr>
              <w:t xml:space="preserve"> voor de referentie-organisatie </w:t>
            </w:r>
            <w:r w:rsidR="003B7BE0" w:rsidRPr="00F94F0B">
              <w:rPr>
                <w:rFonts w:ascii="Corbel" w:hAnsi="Corbel"/>
                <w:sz w:val="16"/>
                <w:szCs w:val="16"/>
              </w:rPr>
              <w:t>op een projectmatige wijze</w:t>
            </w:r>
            <w:r w:rsidR="002355E0" w:rsidRPr="00F94F0B">
              <w:rPr>
                <w:rFonts w:ascii="Corbel" w:hAnsi="Corbel"/>
                <w:sz w:val="16"/>
                <w:szCs w:val="16"/>
              </w:rPr>
              <w:t xml:space="preserve"> </w:t>
            </w:r>
            <w:r w:rsidRPr="00F94F0B">
              <w:rPr>
                <w:rFonts w:ascii="Corbel" w:hAnsi="Corbel"/>
                <w:sz w:val="16"/>
                <w:szCs w:val="16"/>
              </w:rPr>
              <w:t>nieuwe AFAS modules geïmplementeerd</w:t>
            </w:r>
            <w:r w:rsidR="002355E0" w:rsidRPr="00F94F0B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93DC8C5" w14:textId="77777777" w:rsidR="002355E0" w:rsidRPr="0019678B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0356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19678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19678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24BF725" w14:textId="77777777" w:rsidR="002355E0" w:rsidRPr="00133F0C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5983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19678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19678B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2355E0" w:rsidRPr="0019678B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355E0" w:rsidRPr="0019678B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93FE2" w:rsidRPr="001A17B8" w14:paraId="24C6EF7B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72FD59CB" w14:textId="59811276" w:rsidR="00393FE2" w:rsidRPr="0019678B" w:rsidRDefault="009571DA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</w:t>
            </w:r>
            <w:r w:rsidR="00393FE2">
              <w:rPr>
                <w:rFonts w:ascii="Corbel" w:hAnsi="Corbel"/>
                <w:sz w:val="16"/>
                <w:szCs w:val="16"/>
              </w:rPr>
              <w:t xml:space="preserve"> de implementatie van de nieuwe AFAS modules</w:t>
            </w:r>
            <w:r>
              <w:rPr>
                <w:rFonts w:ascii="Corbel" w:hAnsi="Corbel"/>
                <w:sz w:val="16"/>
                <w:szCs w:val="16"/>
              </w:rPr>
              <w:t xml:space="preserve"> in eigen beheer en zijn geen externen ingehuurd</w:t>
            </w:r>
            <w:r w:rsidR="00F53007">
              <w:rPr>
                <w:rFonts w:ascii="Corbel" w:hAnsi="Corbel"/>
                <w:sz w:val="16"/>
                <w:szCs w:val="16"/>
              </w:rPr>
              <w:t xml:space="preserve"> tenzij met deze derde partij(en) is ingeschreven</w:t>
            </w:r>
            <w:r w:rsidR="008850A2">
              <w:rPr>
                <w:rFonts w:ascii="Corbel" w:hAnsi="Corbel"/>
                <w:sz w:val="16"/>
                <w:szCs w:val="16"/>
              </w:rPr>
              <w:t xml:space="preserve"> op voorliggende aanbesteding</w:t>
            </w:r>
            <w:r>
              <w:rPr>
                <w:rFonts w:ascii="Corbel" w:hAnsi="Corbel"/>
                <w:sz w:val="16"/>
                <w:szCs w:val="16"/>
              </w:rPr>
              <w:t>?</w:t>
            </w:r>
            <w:r w:rsidR="00393FE2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5F4EF7C1" w14:textId="77777777" w:rsidR="00F94F0B" w:rsidRPr="0019678B" w:rsidRDefault="00000000" w:rsidP="00F94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946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F0B" w:rsidRPr="0019678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4F0B" w:rsidRPr="0019678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C6AB5A2" w14:textId="6FB58FEB" w:rsidR="00393FE2" w:rsidRPr="0019678B" w:rsidRDefault="00000000" w:rsidP="00F94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8348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F0B" w:rsidRPr="0019678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94F0B" w:rsidRPr="0019678B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</w:p>
        </w:tc>
      </w:tr>
      <w:tr w:rsidR="002355E0" w:rsidRPr="001A17B8" w14:paraId="1A0AA389" w14:textId="77777777" w:rsidTr="0016599C">
        <w:trPr>
          <w:jc w:val="center"/>
        </w:trPr>
        <w:tc>
          <w:tcPr>
            <w:tcW w:w="5076" w:type="dxa"/>
            <w:shd w:val="clear" w:color="auto" w:fill="auto"/>
          </w:tcPr>
          <w:p w14:paraId="19E66342" w14:textId="086A52AF" w:rsidR="002355E0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992779">
              <w:rPr>
                <w:rFonts w:ascii="Corbel" w:hAnsi="Corbel"/>
                <w:sz w:val="16"/>
                <w:szCs w:val="16"/>
              </w:rPr>
              <w:t>Op hoeveel medewerkers van de referentie-organisatie had de referentie-opdracht betrekking</w:t>
            </w:r>
            <w:r w:rsidR="00992779" w:rsidRPr="00992779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67AA4A2" w14:textId="77777777" w:rsidR="002355E0" w:rsidRPr="00702A25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 medewerkers&gt;</w:t>
            </w:r>
          </w:p>
        </w:tc>
      </w:tr>
      <w:tr w:rsidR="002355E0" w:rsidRPr="001A17B8" w14:paraId="048151D8" w14:textId="77777777" w:rsidTr="0016599C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A8462B4" w14:textId="14FF28A7" w:rsidR="002355E0" w:rsidRPr="001A17B8" w:rsidRDefault="002355E0" w:rsidP="0016599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Pr="001E4A09">
              <w:rPr>
                <w:rFonts w:ascii="Corbel" w:hAnsi="Corbel"/>
                <w:sz w:val="16"/>
                <w:szCs w:val="16"/>
              </w:rPr>
              <w:t>van 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1E4A09">
              <w:rPr>
                <w:rFonts w:ascii="Corbel" w:hAnsi="Corbel"/>
                <w:sz w:val="16"/>
                <w:szCs w:val="16"/>
              </w:rPr>
              <w:t>Inschrijving.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3CB5F71" w14:textId="77777777" w:rsidR="002355E0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9458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C1959E7" w14:textId="77777777" w:rsidR="002355E0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8221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355E0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2355E0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355E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39AC351" w14:textId="77777777" w:rsidR="002355E0" w:rsidRPr="00A019E4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43D071" w14:textId="77777777" w:rsidR="002355E0" w:rsidRPr="00A019E4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A06CF8" w14:textId="77777777" w:rsidR="002355E0" w:rsidRPr="00376FA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355E0" w:rsidRPr="001A17B8" w14:paraId="3D6EE7A9" w14:textId="77777777" w:rsidTr="0016599C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02D86BC" w14:textId="77777777" w:rsidR="002355E0" w:rsidRPr="001A17B8" w:rsidRDefault="002355E0" w:rsidP="0016599C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D96CE23" w14:textId="77777777" w:rsidR="002355E0" w:rsidRPr="00376FA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355E0" w:rsidRPr="001A17B8" w14:paraId="18B0A26D" w14:textId="77777777" w:rsidTr="0016599C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2BA1B27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2355E0" w:rsidRPr="001A17B8" w14:paraId="772244AD" w14:textId="77777777" w:rsidTr="0016599C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B5401B8" w14:textId="1BC73B07" w:rsidR="002355E0" w:rsidRPr="001A17B8" w:rsidRDefault="002355E0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E4A09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0D2CCAD" w14:textId="77777777" w:rsidR="002355E0" w:rsidRPr="001A17B8" w:rsidRDefault="002355E0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2030B12" w14:textId="77777777" w:rsidR="002355E0" w:rsidRPr="00376FA8" w:rsidRDefault="002355E0" w:rsidP="0016599C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CCA60E" w14:textId="77777777" w:rsidR="002355E0" w:rsidRPr="00A019E4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4707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B0B2BDF" w14:textId="77777777" w:rsidR="002355E0" w:rsidRPr="001A17B8" w:rsidRDefault="0000000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777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5E0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55E0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355E0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2355E0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355E0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69EDA1C" w14:textId="77777777" w:rsidR="002355E0" w:rsidRPr="001A17B8" w:rsidRDefault="002355E0" w:rsidP="001659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3D5D972" w14:textId="77777777" w:rsidR="002355E0" w:rsidRDefault="002355E0" w:rsidP="007650B2">
      <w:pPr>
        <w:spacing w:after="200" w:line="276" w:lineRule="auto"/>
      </w:pPr>
    </w:p>
    <w:sectPr w:rsidR="002355E0" w:rsidSect="005A1930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C3DC5" w14:textId="77777777" w:rsidR="00174690" w:rsidRDefault="00174690" w:rsidP="00A57DF0">
      <w:pPr>
        <w:spacing w:line="240" w:lineRule="auto"/>
      </w:pPr>
      <w:r>
        <w:separator/>
      </w:r>
    </w:p>
  </w:endnote>
  <w:endnote w:type="continuationSeparator" w:id="0">
    <w:p w14:paraId="131D0024" w14:textId="77777777" w:rsidR="00174690" w:rsidRDefault="00174690" w:rsidP="00A57DF0">
      <w:pPr>
        <w:spacing w:line="240" w:lineRule="auto"/>
      </w:pPr>
      <w:r>
        <w:continuationSeparator/>
      </w:r>
    </w:p>
  </w:endnote>
  <w:endnote w:type="continuationNotice" w:id="1">
    <w:p w14:paraId="0A26BB7A" w14:textId="77777777" w:rsidR="00174690" w:rsidRDefault="001746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91BEACC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7F0B6EEB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70714" w14:textId="77777777" w:rsidR="00174690" w:rsidRDefault="00174690" w:rsidP="00A57DF0">
      <w:pPr>
        <w:spacing w:line="240" w:lineRule="auto"/>
      </w:pPr>
      <w:r>
        <w:separator/>
      </w:r>
    </w:p>
  </w:footnote>
  <w:footnote w:type="continuationSeparator" w:id="0">
    <w:p w14:paraId="34AFE2BD" w14:textId="77777777" w:rsidR="00174690" w:rsidRDefault="00174690" w:rsidP="00A57DF0">
      <w:pPr>
        <w:spacing w:line="240" w:lineRule="auto"/>
      </w:pPr>
      <w:r>
        <w:continuationSeparator/>
      </w:r>
    </w:p>
  </w:footnote>
  <w:footnote w:type="continuationNotice" w:id="1">
    <w:p w14:paraId="6A14163E" w14:textId="77777777" w:rsidR="00174690" w:rsidRDefault="0017469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5061A"/>
    <w:multiLevelType w:val="hybridMultilevel"/>
    <w:tmpl w:val="CBF614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54BAC"/>
    <w:multiLevelType w:val="hybridMultilevel"/>
    <w:tmpl w:val="A2A88C20"/>
    <w:lvl w:ilvl="0" w:tplc="0F8CBA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F1A70D5"/>
    <w:multiLevelType w:val="hybridMultilevel"/>
    <w:tmpl w:val="E594FA0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B0ED3"/>
    <w:multiLevelType w:val="multilevel"/>
    <w:tmpl w:val="8DC2F02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num w:numId="1" w16cid:durableId="1667589222">
    <w:abstractNumId w:val="2"/>
  </w:num>
  <w:num w:numId="2" w16cid:durableId="116534161">
    <w:abstractNumId w:val="4"/>
  </w:num>
  <w:num w:numId="3" w16cid:durableId="1682976629">
    <w:abstractNumId w:val="3"/>
  </w:num>
  <w:num w:numId="4" w16cid:durableId="1194538968">
    <w:abstractNumId w:val="1"/>
  </w:num>
  <w:num w:numId="5" w16cid:durableId="1203593594">
    <w:abstractNumId w:val="5"/>
  </w:num>
  <w:num w:numId="6" w16cid:durableId="64385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8B"/>
    <w:rsid w:val="0001010D"/>
    <w:rsid w:val="00013803"/>
    <w:rsid w:val="00064E11"/>
    <w:rsid w:val="00072C02"/>
    <w:rsid w:val="00081A4E"/>
    <w:rsid w:val="00087AF2"/>
    <w:rsid w:val="000A5C56"/>
    <w:rsid w:val="000C45C5"/>
    <w:rsid w:val="00100A15"/>
    <w:rsid w:val="001171FC"/>
    <w:rsid w:val="00125F21"/>
    <w:rsid w:val="001315E1"/>
    <w:rsid w:val="00133F0C"/>
    <w:rsid w:val="00161D7B"/>
    <w:rsid w:val="00174690"/>
    <w:rsid w:val="00191C52"/>
    <w:rsid w:val="0019678B"/>
    <w:rsid w:val="001A544C"/>
    <w:rsid w:val="001B72A1"/>
    <w:rsid w:val="001C11B9"/>
    <w:rsid w:val="001D45AE"/>
    <w:rsid w:val="001E36FF"/>
    <w:rsid w:val="001E4A09"/>
    <w:rsid w:val="00205DEC"/>
    <w:rsid w:val="00205FB7"/>
    <w:rsid w:val="002122EE"/>
    <w:rsid w:val="002355E0"/>
    <w:rsid w:val="00271BC5"/>
    <w:rsid w:val="00276AFF"/>
    <w:rsid w:val="00282E0C"/>
    <w:rsid w:val="00287178"/>
    <w:rsid w:val="00295E3F"/>
    <w:rsid w:val="002A36AD"/>
    <w:rsid w:val="002D4409"/>
    <w:rsid w:val="002E6701"/>
    <w:rsid w:val="002F7E0C"/>
    <w:rsid w:val="003000A0"/>
    <w:rsid w:val="003005A7"/>
    <w:rsid w:val="00303C9A"/>
    <w:rsid w:val="00311711"/>
    <w:rsid w:val="00315AA7"/>
    <w:rsid w:val="003265BB"/>
    <w:rsid w:val="0032669E"/>
    <w:rsid w:val="003403AC"/>
    <w:rsid w:val="00343440"/>
    <w:rsid w:val="00355DDF"/>
    <w:rsid w:val="0036530F"/>
    <w:rsid w:val="00376002"/>
    <w:rsid w:val="00376FA8"/>
    <w:rsid w:val="00390244"/>
    <w:rsid w:val="00393FE2"/>
    <w:rsid w:val="003A4E10"/>
    <w:rsid w:val="003B7646"/>
    <w:rsid w:val="003B7BE0"/>
    <w:rsid w:val="003C35EB"/>
    <w:rsid w:val="004045F0"/>
    <w:rsid w:val="00405C9A"/>
    <w:rsid w:val="0042655F"/>
    <w:rsid w:val="0043749D"/>
    <w:rsid w:val="0047548D"/>
    <w:rsid w:val="00477E1A"/>
    <w:rsid w:val="004F1CE4"/>
    <w:rsid w:val="0050639D"/>
    <w:rsid w:val="00520270"/>
    <w:rsid w:val="005303A5"/>
    <w:rsid w:val="0055000B"/>
    <w:rsid w:val="00556AB9"/>
    <w:rsid w:val="005616BF"/>
    <w:rsid w:val="00580DC5"/>
    <w:rsid w:val="005962BD"/>
    <w:rsid w:val="005A1930"/>
    <w:rsid w:val="005E3833"/>
    <w:rsid w:val="00615E4C"/>
    <w:rsid w:val="00632837"/>
    <w:rsid w:val="006329E4"/>
    <w:rsid w:val="00652681"/>
    <w:rsid w:val="00674C10"/>
    <w:rsid w:val="0068652D"/>
    <w:rsid w:val="006C54E4"/>
    <w:rsid w:val="006F717B"/>
    <w:rsid w:val="00702A25"/>
    <w:rsid w:val="00724BF0"/>
    <w:rsid w:val="0075145F"/>
    <w:rsid w:val="007576F1"/>
    <w:rsid w:val="007650B2"/>
    <w:rsid w:val="00775042"/>
    <w:rsid w:val="00787B7A"/>
    <w:rsid w:val="007A2CF9"/>
    <w:rsid w:val="007B2A9F"/>
    <w:rsid w:val="007B333E"/>
    <w:rsid w:val="007C6F6F"/>
    <w:rsid w:val="007D679A"/>
    <w:rsid w:val="007F3B33"/>
    <w:rsid w:val="0080507D"/>
    <w:rsid w:val="00822119"/>
    <w:rsid w:val="00824928"/>
    <w:rsid w:val="0084040B"/>
    <w:rsid w:val="008717DD"/>
    <w:rsid w:val="00874489"/>
    <w:rsid w:val="00876CBA"/>
    <w:rsid w:val="008850A2"/>
    <w:rsid w:val="008A5C35"/>
    <w:rsid w:val="008A5C68"/>
    <w:rsid w:val="008B3CE0"/>
    <w:rsid w:val="008B54BD"/>
    <w:rsid w:val="008C692C"/>
    <w:rsid w:val="00904410"/>
    <w:rsid w:val="009112C6"/>
    <w:rsid w:val="00917D65"/>
    <w:rsid w:val="00946FC1"/>
    <w:rsid w:val="009571DA"/>
    <w:rsid w:val="00966A0C"/>
    <w:rsid w:val="009717AC"/>
    <w:rsid w:val="00992779"/>
    <w:rsid w:val="009A6BB3"/>
    <w:rsid w:val="009C6EEA"/>
    <w:rsid w:val="009D24A8"/>
    <w:rsid w:val="009D24C0"/>
    <w:rsid w:val="009E6869"/>
    <w:rsid w:val="00A019E4"/>
    <w:rsid w:val="00A03CA9"/>
    <w:rsid w:val="00A07E49"/>
    <w:rsid w:val="00A21953"/>
    <w:rsid w:val="00A2611A"/>
    <w:rsid w:val="00A37587"/>
    <w:rsid w:val="00A57DF0"/>
    <w:rsid w:val="00A74683"/>
    <w:rsid w:val="00AF7179"/>
    <w:rsid w:val="00B347C1"/>
    <w:rsid w:val="00B45CF2"/>
    <w:rsid w:val="00B769AF"/>
    <w:rsid w:val="00B96088"/>
    <w:rsid w:val="00BC06A8"/>
    <w:rsid w:val="00BF1637"/>
    <w:rsid w:val="00C12F22"/>
    <w:rsid w:val="00C23455"/>
    <w:rsid w:val="00C33E4C"/>
    <w:rsid w:val="00C37512"/>
    <w:rsid w:val="00C448C6"/>
    <w:rsid w:val="00C46D14"/>
    <w:rsid w:val="00C66F4D"/>
    <w:rsid w:val="00C85DB1"/>
    <w:rsid w:val="00C96E70"/>
    <w:rsid w:val="00CB2613"/>
    <w:rsid w:val="00CE7B58"/>
    <w:rsid w:val="00CE7F7A"/>
    <w:rsid w:val="00D00BDF"/>
    <w:rsid w:val="00D06D74"/>
    <w:rsid w:val="00D0730F"/>
    <w:rsid w:val="00D155E8"/>
    <w:rsid w:val="00D250F0"/>
    <w:rsid w:val="00D479ED"/>
    <w:rsid w:val="00D537F3"/>
    <w:rsid w:val="00D65DB2"/>
    <w:rsid w:val="00D75741"/>
    <w:rsid w:val="00D82414"/>
    <w:rsid w:val="00DC5FD5"/>
    <w:rsid w:val="00DC7A4B"/>
    <w:rsid w:val="00DE4B65"/>
    <w:rsid w:val="00DF2134"/>
    <w:rsid w:val="00DF250F"/>
    <w:rsid w:val="00DF3557"/>
    <w:rsid w:val="00DF776C"/>
    <w:rsid w:val="00E12B8B"/>
    <w:rsid w:val="00E22122"/>
    <w:rsid w:val="00E23105"/>
    <w:rsid w:val="00E36449"/>
    <w:rsid w:val="00E41166"/>
    <w:rsid w:val="00E429F5"/>
    <w:rsid w:val="00E47BE6"/>
    <w:rsid w:val="00E51713"/>
    <w:rsid w:val="00E76EC8"/>
    <w:rsid w:val="00E8290D"/>
    <w:rsid w:val="00EE5EBA"/>
    <w:rsid w:val="00F02471"/>
    <w:rsid w:val="00F2076C"/>
    <w:rsid w:val="00F53007"/>
    <w:rsid w:val="00F94F0B"/>
    <w:rsid w:val="00FC3454"/>
    <w:rsid w:val="00FC3F4C"/>
    <w:rsid w:val="00FC40DB"/>
    <w:rsid w:val="00FE135A"/>
    <w:rsid w:val="00FF1CCC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A10A5"/>
  <w15:docId w15:val="{97060A83-3685-42F7-B55E-030A75AE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54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54E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54E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54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54E4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character" w:customStyle="1" w:styleId="ui-provider">
    <w:name w:val="ui-provider"/>
    <w:basedOn w:val="Standaardalinea-lettertype"/>
    <w:rsid w:val="002D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12605-01E5-4BCF-8145-457FBDBB6DAF}"/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110</TotalTime>
  <Pages>4</Pages>
  <Words>1529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Loek van Beurden</cp:lastModifiedBy>
  <cp:revision>133</cp:revision>
  <dcterms:created xsi:type="dcterms:W3CDTF">2023-03-16T14:38:00Z</dcterms:created>
  <dcterms:modified xsi:type="dcterms:W3CDTF">2024-05-26T10:54:00Z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0x01010026337202741BCE4F99C35A8A56A89177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