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5A68662C" w:rsidR="003F553E" w:rsidRPr="00316A5A" w:rsidRDefault="003F553E" w:rsidP="003F553E">
            <w:pPr>
              <w:pStyle w:val="dpTitle"/>
              <w:rPr>
                <w:rFonts w:ascii="Arial" w:hAnsi="Arial" w:cs="Arial"/>
                <w:lang w:val="nl-NL"/>
              </w:rPr>
            </w:pPr>
            <w:bookmarkStart w:id="2" w:name="txtTitle"/>
            <w:bookmarkEnd w:id="2"/>
            <w:r w:rsidRPr="00316A5A">
              <w:rPr>
                <w:rFonts w:ascii="Arial" w:hAnsi="Arial" w:cs="Arial"/>
                <w:lang w:val="nl-NL"/>
              </w:rPr>
              <w:t xml:space="preserve">Bijlage </w:t>
            </w:r>
            <w:r w:rsidR="00B32867">
              <w:rPr>
                <w:rFonts w:ascii="Arial" w:hAnsi="Arial" w:cs="Arial"/>
                <w:lang w:val="nl-NL"/>
              </w:rPr>
              <w:t>E</w:t>
            </w:r>
            <w:r w:rsidRPr="00316A5A">
              <w:rPr>
                <w:rFonts w:ascii="Arial" w:hAnsi="Arial" w:cs="Arial"/>
                <w:lang w:val="nl-NL"/>
              </w:rPr>
              <w:t xml:space="preserve"> </w:t>
            </w:r>
            <w:r w:rsidR="00CC3575" w:rsidRPr="00316A5A">
              <w:rPr>
                <w:rFonts w:ascii="Arial" w:hAnsi="Arial" w:cs="Arial"/>
                <w:lang w:val="nl-NL"/>
              </w:rPr>
              <w:t xml:space="preserve">- </w:t>
            </w:r>
            <w:r w:rsidR="00363038" w:rsidRPr="00316A5A">
              <w:rPr>
                <w:rFonts w:ascii="Arial" w:hAnsi="Arial" w:cs="Arial"/>
                <w:lang w:val="nl-NL"/>
              </w:rPr>
              <w:t>V</w:t>
            </w:r>
            <w:r w:rsidRPr="00316A5A">
              <w:rPr>
                <w:rFonts w:ascii="Arial" w:hAnsi="Arial" w:cs="Arial"/>
                <w:lang w:val="nl-NL"/>
              </w:rPr>
              <w:t xml:space="preserve">erklaring </w:t>
            </w:r>
            <w:r w:rsidR="00363038" w:rsidRPr="00316A5A">
              <w:rPr>
                <w:rFonts w:ascii="Arial" w:hAnsi="Arial" w:cs="Arial"/>
                <w:lang w:val="nl-NL"/>
              </w:rPr>
              <w:t xml:space="preserve">garantstelling </w:t>
            </w:r>
            <w:r w:rsidRPr="00316A5A">
              <w:rPr>
                <w:rFonts w:ascii="Arial" w:hAnsi="Arial" w:cs="Arial"/>
                <w:lang w:val="nl-NL"/>
              </w:rPr>
              <w:t>derden</w:t>
            </w:r>
          </w:p>
          <w:p w14:paraId="6AAF7E79" w14:textId="77777777" w:rsidR="003F553E" w:rsidRPr="00316A5A" w:rsidRDefault="003F553E" w:rsidP="003F553E">
            <w:pPr>
              <w:pStyle w:val="dpTitle"/>
              <w:rPr>
                <w:rFonts w:ascii="Arial" w:hAnsi="Arial" w:cs="Arial"/>
                <w:lang w:val="nl-NL"/>
              </w:rPr>
            </w:pPr>
          </w:p>
          <w:p w14:paraId="6AAF7E7A" w14:textId="1FE2D5EB" w:rsidR="003F553E" w:rsidRPr="00316A5A" w:rsidRDefault="003F553E" w:rsidP="00CB34A6">
            <w:pPr>
              <w:pStyle w:val="dpTitle"/>
              <w:rPr>
                <w:rFonts w:ascii="Arial" w:hAnsi="Arial" w:cs="Arial"/>
                <w:lang w:val="nl-NL"/>
              </w:rPr>
            </w:pPr>
            <w:r w:rsidRPr="00316A5A">
              <w:rPr>
                <w:rFonts w:ascii="Arial" w:hAnsi="Arial" w:cs="Arial"/>
                <w:lang w:val="nl-NL"/>
              </w:rPr>
              <w:t xml:space="preserve">Europese </w:t>
            </w:r>
            <w:r w:rsidR="00D57B22" w:rsidRPr="00316A5A">
              <w:rPr>
                <w:rFonts w:ascii="Arial" w:hAnsi="Arial" w:cs="Arial"/>
                <w:lang w:val="nl-NL"/>
              </w:rPr>
              <w:t xml:space="preserve">openbare </w:t>
            </w:r>
            <w:r w:rsidR="00CB34A6" w:rsidRPr="00316A5A">
              <w:rPr>
                <w:rFonts w:ascii="Arial" w:hAnsi="Arial" w:cs="Arial"/>
                <w:lang w:val="nl-NL"/>
              </w:rPr>
              <w:t>aanbesteding</w:t>
            </w:r>
          </w:p>
        </w:tc>
      </w:tr>
      <w:tr w:rsidR="003F553E" w14:paraId="6AAF7E7D" w14:textId="77777777">
        <w:trPr>
          <w:cantSplit/>
        </w:trPr>
        <w:tc>
          <w:tcPr>
            <w:tcW w:w="7860" w:type="dxa"/>
            <w:gridSpan w:val="2"/>
          </w:tcPr>
          <w:p w14:paraId="6AAF7E7C" w14:textId="6F232AC6" w:rsidR="003F553E" w:rsidRPr="00FE2B20" w:rsidRDefault="00B32867" w:rsidP="003F553E">
            <w:pPr>
              <w:pStyle w:val="dpSubTitle"/>
              <w:rPr>
                <w:lang w:val="nl-NL"/>
              </w:rPr>
            </w:pPr>
            <w:bookmarkStart w:id="3" w:name="txtSubTitle"/>
            <w:bookmarkEnd w:id="3"/>
            <w:r w:rsidRPr="00DC681D">
              <w:rPr>
                <w:sz w:val="48"/>
                <w:szCs w:val="48"/>
                <w:lang w:val="nl-NL"/>
              </w:rPr>
              <w:t>Verzekeringen AVP, AVB en Collectieve Ongevallen</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63A70EC6"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w:t>
      </w:r>
      <w:proofErr w:type="spellStart"/>
      <w:r w:rsidRPr="00316A5A">
        <w:rPr>
          <w:rFonts w:ascii="Arial" w:hAnsi="Arial" w:cs="Arial"/>
          <w:sz w:val="20"/>
          <w:szCs w:val="20"/>
          <w:highlight w:val="yellow"/>
        </w:rPr>
        <w:t>N</w:t>
      </w:r>
      <w:r w:rsidR="00492DDF" w:rsidRPr="00316A5A">
        <w:rPr>
          <w:rFonts w:ascii="Arial" w:hAnsi="Arial" w:cs="Arial"/>
          <w:sz w:val="20"/>
          <w:szCs w:val="20"/>
          <w:highlight w:val="yellow"/>
        </w:rPr>
        <w:t>r</w:t>
      </w:r>
      <w:proofErr w:type="spellEnd"/>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316A5A" w:rsidRPr="00B32867">
        <w:rPr>
          <w:rFonts w:ascii="Arial" w:hAnsi="Arial" w:cs="Arial"/>
          <w:sz w:val="20"/>
          <w:szCs w:val="20"/>
        </w:rPr>
        <w:t>O</w:t>
      </w:r>
      <w:r w:rsidR="005D4CB4" w:rsidRPr="00B32867">
        <w:rPr>
          <w:rFonts w:ascii="Arial" w:hAnsi="Arial" w:cs="Arial"/>
          <w:sz w:val="20"/>
          <w:szCs w:val="20"/>
        </w:rPr>
        <w:t>vereenkomst</w:t>
      </w:r>
      <w:r w:rsidR="005D4CB4" w:rsidRPr="00316A5A">
        <w:rPr>
          <w:rFonts w:ascii="Arial" w:hAnsi="Arial" w:cs="Arial"/>
          <w:sz w:val="20"/>
          <w:szCs w:val="20"/>
        </w:rPr>
        <w:t xml:space="preserve"> </w:t>
      </w:r>
      <w:r w:rsidRPr="00316A5A">
        <w:rPr>
          <w:rFonts w:ascii="Arial" w:hAnsi="Arial" w:cs="Arial"/>
          <w:sz w:val="20"/>
          <w:szCs w:val="20"/>
        </w:rPr>
        <w:t xml:space="preserve">sluit inzake </w:t>
      </w:r>
      <w:proofErr w:type="spellStart"/>
      <w:r w:rsidR="00666555" w:rsidRPr="00316A5A">
        <w:rPr>
          <w:rFonts w:ascii="Arial" w:hAnsi="Arial" w:cs="Arial"/>
          <w:sz w:val="20"/>
          <w:szCs w:val="20"/>
          <w:highlight w:val="yellow"/>
        </w:rPr>
        <w:t>xxxxxxxxx</w:t>
      </w:r>
      <w:proofErr w:type="spellEnd"/>
      <w:r w:rsidRPr="00316A5A">
        <w:rPr>
          <w:rFonts w:ascii="Arial" w:hAnsi="Arial" w:cs="Arial"/>
          <w:sz w:val="20"/>
          <w:szCs w:val="20"/>
          <w:highlight w:val="yellow"/>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316A5A" w:rsidRPr="00B32867">
        <w:rPr>
          <w:rFonts w:ascii="Arial" w:hAnsi="Arial" w:cs="Arial"/>
          <w:sz w:val="20"/>
          <w:szCs w:val="20"/>
        </w:rPr>
        <w:t>O</w:t>
      </w:r>
      <w:r w:rsidR="00241587" w:rsidRPr="00B32867">
        <w:rPr>
          <w:rFonts w:ascii="Arial" w:hAnsi="Arial" w:cs="Arial"/>
          <w:sz w:val="20"/>
          <w:szCs w:val="20"/>
        </w:rPr>
        <w:t>vereenkomst</w:t>
      </w:r>
      <w:r w:rsidR="00241587" w:rsidRPr="00316A5A">
        <w:rPr>
          <w:rFonts w:ascii="Arial" w:hAnsi="Arial" w:cs="Arial"/>
          <w:sz w:val="20"/>
          <w:szCs w:val="20"/>
        </w:rPr>
        <w:t xml:space="preserve"> </w:t>
      </w:r>
      <w:r w:rsidRPr="00316A5A">
        <w:rPr>
          <w:rFonts w:ascii="Arial" w:hAnsi="Arial" w:cs="Arial"/>
          <w:sz w:val="20"/>
          <w:szCs w:val="20"/>
        </w:rPr>
        <w:t>te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648E07AA"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w:t>
      </w:r>
      <w:proofErr w:type="spellStart"/>
      <w:r w:rsidR="00371956" w:rsidRPr="00316A5A">
        <w:rPr>
          <w:rFonts w:ascii="Arial" w:hAnsi="Arial" w:cs="Arial"/>
          <w:sz w:val="20"/>
          <w:szCs w:val="20"/>
        </w:rPr>
        <w:t>garanstellingsverklaring</w:t>
      </w:r>
      <w:proofErr w:type="spellEnd"/>
      <w:r w:rsidR="00371956" w:rsidRPr="00316A5A">
        <w:rPr>
          <w:rFonts w:ascii="Arial" w:hAnsi="Arial" w:cs="Arial"/>
          <w:sz w:val="20"/>
          <w:szCs w:val="20"/>
        </w:rPr>
        <w:t xml:space="preserve">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316A5A" w:rsidRPr="00B32867">
        <w:rPr>
          <w:rFonts w:ascii="Arial" w:hAnsi="Arial" w:cs="Arial"/>
          <w:sz w:val="20"/>
          <w:szCs w:val="20"/>
        </w:rPr>
        <w:t>O</w:t>
      </w:r>
      <w:r w:rsidR="005D4CB4" w:rsidRPr="00B32867">
        <w:rPr>
          <w:rFonts w:ascii="Arial" w:hAnsi="Arial" w:cs="Arial"/>
          <w:sz w:val="20"/>
          <w:szCs w:val="20"/>
        </w:rPr>
        <w:t xml:space="preserve">vereenkomst </w:t>
      </w:r>
      <w:r w:rsidRPr="00B32867">
        <w:rPr>
          <w:rFonts w:ascii="Arial" w:hAnsi="Arial" w:cs="Arial"/>
          <w:sz w:val="20"/>
          <w:szCs w:val="20"/>
        </w:rPr>
        <w:t>ten</w:t>
      </w:r>
      <w:r w:rsidRPr="00316A5A">
        <w:rPr>
          <w:rFonts w:ascii="Arial" w:hAnsi="Arial" w:cs="Arial"/>
          <w:sz w:val="20"/>
          <w:szCs w:val="20"/>
        </w:rPr>
        <w:t xml:space="preserve">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6C7A8DC4"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316A5A" w:rsidRPr="00B32867">
        <w:rPr>
          <w:rFonts w:ascii="Arial" w:hAnsi="Arial" w:cs="Arial"/>
          <w:sz w:val="20"/>
          <w:szCs w:val="20"/>
        </w:rPr>
        <w:t>O</w:t>
      </w:r>
      <w:r w:rsidR="00241587" w:rsidRPr="00B32867">
        <w:rPr>
          <w:rFonts w:ascii="Arial" w:hAnsi="Arial" w:cs="Arial"/>
          <w:sz w:val="20"/>
          <w:szCs w:val="20"/>
        </w:rPr>
        <w:t>vereenkomst</w:t>
      </w:r>
      <w:r w:rsidR="00241587" w:rsidRPr="00316A5A">
        <w:rPr>
          <w:rFonts w:ascii="Arial" w:hAnsi="Arial" w:cs="Arial"/>
          <w:sz w:val="20"/>
          <w:szCs w:val="20"/>
        </w:rPr>
        <w:t xml:space="preserve"> </w:t>
      </w:r>
      <w:r w:rsidRPr="00316A5A">
        <w:rPr>
          <w:rFonts w:ascii="Arial" w:hAnsi="Arial" w:cs="Arial"/>
          <w:sz w:val="20"/>
          <w:szCs w:val="20"/>
        </w:rPr>
        <w:t xml:space="preserve"> wordt gesloten, zoals hierboven bedoeld en eindigt gelijkt</w:t>
      </w:r>
      <w:r w:rsidR="00241587" w:rsidRPr="00316A5A">
        <w:rPr>
          <w:rFonts w:ascii="Arial" w:hAnsi="Arial" w:cs="Arial"/>
          <w:sz w:val="20"/>
          <w:szCs w:val="20"/>
        </w:rPr>
        <w:t xml:space="preserve">ijdig met de beëindiging van de </w:t>
      </w:r>
      <w:r w:rsidR="00316A5A" w:rsidRPr="00B32867">
        <w:rPr>
          <w:rFonts w:ascii="Arial" w:hAnsi="Arial" w:cs="Arial"/>
          <w:sz w:val="20"/>
          <w:szCs w:val="20"/>
        </w:rPr>
        <w:t>O</w:t>
      </w:r>
      <w:r w:rsidR="00241587" w:rsidRPr="00B32867">
        <w:rPr>
          <w:rFonts w:ascii="Arial" w:hAnsi="Arial" w:cs="Arial"/>
          <w:sz w:val="20"/>
          <w:szCs w:val="20"/>
        </w:rPr>
        <w:t>vereenkomst.</w:t>
      </w:r>
      <w:bookmarkStart w:id="6" w:name="OpenAt"/>
      <w:bookmarkEnd w:id="6"/>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p>
    <w:sectPr w:rsidR="00D51666" w:rsidRPr="00316A5A" w:rsidSect="00CB1F63">
      <w:headerReference w:type="default" r:id="rId12"/>
      <w:footerReference w:type="even" r:id="rId13"/>
      <w:footerReference w:type="default" r:id="rId14"/>
      <w:headerReference w:type="first" r:id="rId15"/>
      <w:footerReference w:type="first" r:id="rId16"/>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7" w14:textId="68BE32AB" w:rsidR="0030325A" w:rsidRPr="005D02DA"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B32867">
      <w:rPr>
        <w:rStyle w:val="Paginanummer"/>
        <w:rFonts w:ascii="Verdana" w:hAnsi="Verdana"/>
        <w:sz w:val="14"/>
        <w:szCs w:val="14"/>
      </w:rPr>
      <w:t>E</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r w:rsidR="00316A5A" w:rsidRPr="00B32867">
      <w:rPr>
        <w:rStyle w:val="Paginanummer"/>
        <w:rFonts w:ascii="Verdana" w:hAnsi="Verdana"/>
        <w:sz w:val="14"/>
        <w:szCs w:val="14"/>
      </w:rPr>
      <w:t>O</w:t>
    </w:r>
    <w:r w:rsidR="00742754" w:rsidRPr="00B32867">
      <w:rPr>
        <w:rStyle w:val="Paginanummer"/>
        <w:rFonts w:ascii="Verdana" w:hAnsi="Verdana"/>
        <w:sz w:val="14"/>
        <w:szCs w:val="14"/>
      </w:rPr>
      <w:t>vereenkomst</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DC681D">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DC681D">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2769"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D02DA"/>
    <w:rsid w:val="005D4CB4"/>
    <w:rsid w:val="00640B76"/>
    <w:rsid w:val="00666555"/>
    <w:rsid w:val="006968A4"/>
    <w:rsid w:val="0074106D"/>
    <w:rsid w:val="00742754"/>
    <w:rsid w:val="00744BB1"/>
    <w:rsid w:val="007C038E"/>
    <w:rsid w:val="00826948"/>
    <w:rsid w:val="00861E98"/>
    <w:rsid w:val="008676E9"/>
    <w:rsid w:val="008F334C"/>
    <w:rsid w:val="00921D12"/>
    <w:rsid w:val="00992C80"/>
    <w:rsid w:val="00A002EC"/>
    <w:rsid w:val="00A92DBA"/>
    <w:rsid w:val="00B32867"/>
    <w:rsid w:val="00BB2246"/>
    <w:rsid w:val="00C13CA2"/>
    <w:rsid w:val="00CB1F63"/>
    <w:rsid w:val="00CB34A6"/>
    <w:rsid w:val="00CC3575"/>
    <w:rsid w:val="00D41250"/>
    <w:rsid w:val="00D51666"/>
    <w:rsid w:val="00D57B22"/>
    <w:rsid w:val="00DC681D"/>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utoGenerated xmlns="http://schemas.econnect.nl/" xsi:nil="true"/>
    <SPECRelatedItems xmlns="http://schemas.econnect.nl/" xsi: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CDR-1066880</_dlc_DocId>
    <_dlc_DocIdUrl xmlns="c68162f5-5292-4b4e-a453-381c9ebc3801">
      <Url>https://plein-dms.coa.local/processen/LP00000012/verzekeringen-1/_layouts/15/DocIdRedir.aspx?ID=CDR-1066880</Url>
      <Description>CDR-1066880</Description>
    </_dlc_DocIdUrl>
    <Fasen xmlns="c68162f5-5292-4b4e-a453-381c9ebc3801">1. Voorbereiding</Fasen>
    <Subfase xmlns="c68162f5-5292-4b4e-a453-381c9ebc3801">3.1 Beschrijvend document</Subfase>
    <SCN0000093 xmlns="c68162f5-5292-4b4e-a453-381c9ebc3801" xsi:nil="true"/>
    <SCNE000052 xmlns="c68162f5-5292-4b4e-a453-381c9ebc3801">Werkdag</SCNE000052>
    <SCNT000048 xmlns="c68162f5-5292-4b4e-a453-381c9ebc3801" xsi:nil="true"/>
    <SGC0002002 xmlns="c68162f5-5292-4b4e-a453-381c9ebc3801">312</SGC0002002>
    <SCN0000062 xmlns="c68162f5-5292-4b4e-a453-381c9ebc3801">Nee</SCN0000062>
    <SCN0000041 xmlns="c68162f5-5292-4b4e-a453-381c9ebc3801">Nee</SCN0000041>
    <SCN0000113 xmlns="c68162f5-5292-4b4e-a453-381c9ebc3801" xsi:nil="true"/>
    <SCN0000083 xmlns="c68162f5-5292-4b4e-a453-381c9ebc3801" xsi:nil="true"/>
    <SCN0000118 xmlns="c68162f5-5292-4b4e-a453-381c9ebc3801" xsi:nil="true"/>
    <SCN0000537 xmlns="c68162f5-5292-4b4e-a453-381c9ebc3801">Nee</SCN0000537>
    <SCN0000532 xmlns="c68162f5-5292-4b4e-a453-381c9ebc3801">Nee</SCN0000532>
    <SGC0001018 xmlns="c68162f5-5292-4b4e-a453-381c9ebc3801">Ja</SGC0001018>
    <VN00000121 xmlns="c68162f5-5292-4b4e-a453-381c9ebc3801">Scanner - code; Scan - datum; Medewerker naam -  Registreren</VN00000121>
    <SCN0000057 xmlns="c68162f5-5292-4b4e-a453-381c9ebc3801">Ja</SCN0000057>
    <SCN0000099 xmlns="c68162f5-5292-4b4e-a453-381c9ebc3801">
      <Url xsi:nil="true"/>
      <Description xsi:nil="true"/>
    </SCN0000099>
    <SCN0000031 xmlns="c68162f5-5292-4b4e-a453-381c9ebc3801">
      <UserInfo>
        <DisplayName/>
        <AccountId>1</AccountId>
        <AccountType/>
      </UserInfo>
    </SCN0000031>
    <SCN0000108 xmlns="c68162f5-5292-4b4e-a453-381c9ebc3801" xsi:nil="true"/>
    <SCNE000053 xmlns="c68162f5-5292-4b4e-a453-381c9ebc3801">Werkdag</SCNE000053>
    <SCN0000094 xmlns="c68162f5-5292-4b4e-a453-381c9ebc3801" xsi:nil="true"/>
    <SCN0000129 xmlns="c68162f5-5292-4b4e-a453-381c9ebc3801">2020-01-31T09:56:04+00:00</SCN0000129>
    <SCN0000522 xmlns="c68162f5-5292-4b4e-a453-381c9ebc3801">Generiek documenttype</SCN0000522>
    <SCN0000026 xmlns="c68162f5-5292-4b4e-a453-381c9ebc3801">Aanbesteding</SCN0000026>
    <SCN0000084 xmlns="c68162f5-5292-4b4e-a453-381c9ebc3801" xsi:nil="true"/>
    <SCN0000042 xmlns="c68162f5-5292-4b4e-a453-381c9ebc3801" xsi:nil="true"/>
    <SCN0000063 xmlns="c68162f5-5292-4b4e-a453-381c9ebc3801">Nee</SCN0000063>
    <VN00000076 xmlns="c68162f5-5292-4b4e-a453-381c9ebc3801">Nee</VN00000076>
    <Publicatiedatum xmlns="c68162f5-5292-4b4e-a453-381c9ebc3801" xsi:nil="true"/>
    <Typeaanbesteding xmlns="c68162f5-5292-4b4e-a453-381c9ebc3801">Europees openbaar</Typeaanbesteding>
    <VN00000122 xmlns="c68162f5-5292-4b4e-a453-381c9ebc3801">Unitmanager A&amp;I</VN00000122>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COAIsDocumentArchived xmlns="http://schemas.econnect.nl/">false</COAIsDocumentArchived>
    <SCNE000054 xmlns="c68162f5-5292-4b4e-a453-381c9ebc3801">Werkdag</SCNE000054>
    <Dossierdatumafsluiting xmlns="c68162f5-5292-4b4e-a453-381c9ebc3801" xsi:nil="true"/>
    <SharedCaseName xmlns="http://schemas.econnect.nl/">Verzekeringen</SharedCaseName>
    <SCN0000064 xmlns="c68162f5-5292-4b4e-a453-381c9ebc3801">Ja</SCN0000064>
    <SCN0000043 xmlns="c68162f5-5292-4b4e-a453-381c9ebc3801" xsi:nil="true"/>
    <SCN0000539 xmlns="c68162f5-5292-4b4e-a453-381c9ebc3801">2016-10-31T15:50:59+00:00</SCN0000539>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Hop, Rende Jan</DisplayName>
        <AccountId>1306</AccountId>
        <AccountType/>
      </UserInfo>
    </CaseOwner>
    <SCNE000055 xmlns="c68162f5-5292-4b4e-a453-381c9ebc3801">Werkdag</SCNE000055>
    <SCN0000070 xmlns="c68162f5-5292-4b4e-a453-381c9ebc3801">Trigger Intern (TI)</SCN0000070>
    <SCN0000091 xmlns="c68162f5-5292-4b4e-a453-381c9ebc3801" xsi:nil="true"/>
    <SCN0000105 xmlns="c68162f5-5292-4b4e-a453-381c9ebc3801" xsi:nil="true"/>
    <SCN0000100 xmlns="c68162f5-5292-4b4e-a453-381c9ebc3801" xsi:nil="true"/>
    <SCN0000524 xmlns="c68162f5-5292-4b4e-a453-381c9ebc3801">Intern</SCN0000524>
    <SCN0000028 xmlns="c68162f5-5292-4b4e-a453-381c9ebc3801">Het uitvoeren van een aanbesteding</SCN0000028>
    <SCN0000065 xmlns="c68162f5-5292-4b4e-a453-381c9ebc3801">Nee</SCN0000065>
    <SCN0000044 xmlns="c68162f5-5292-4b4e-a453-381c9ebc3801" xsi:nil="true"/>
    <VN00000015 xmlns="c68162f5-5292-4b4e-a453-381c9ebc3801">Nee</VN00000015>
    <SCN0000060 xmlns="c68162f5-5292-4b4e-a453-381c9ebc3801">Nee</SCN0000060>
    <SCN0000111 xmlns="c68162f5-5292-4b4e-a453-381c9ebc3801" xsi:nil="true"/>
    <CaseStartDate xmlns="http://schemas.econnect.nl/">2024-03-24T23:00:00+00:00</CaseStartDate>
    <VN00000124 xmlns="c68162f5-5292-4b4e-a453-381c9ebc3801" xsi:nil="true"/>
    <HoofdPerceel xmlns="c68162f5-5292-4b4e-a453-381c9ebc3801">Hoofd</HoofdPerceel>
    <SCN0000034 xmlns="c68162f5-5292-4b4e-a453-381c9ebc3801" xsi:nil="true"/>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66 xmlns="c68162f5-5292-4b4e-a453-381c9ebc3801" xsi:nil="true"/>
    <SCN0000040 xmlns="c68162f5-5292-4b4e-a453-381c9ebc3801">Specifiek werkproces</SCN0000040>
    <SCN0000082 xmlns="c68162f5-5292-4b4e-a453-381c9ebc3801">Na afloop contract</SCN0000082>
    <SCN0000117 xmlns="c68162f5-5292-4b4e-a453-381c9ebc3801">2016-03-22T13:37:12+00:00</SCN0000117>
    <SCN0000061 xmlns="c68162f5-5292-4b4e-a453-381c9ebc3801">Nee</SCN0000061>
    <CaseManager xmlns="http://schemas.econnect.nl/">
      <UserInfo>
        <DisplayName>Schippers, Jeroen</DisplayName>
        <AccountId>1460</AccountId>
        <AccountType/>
      </UserInfo>
    </CaseManager>
    <SCN0000112 xmlns="c68162f5-5292-4b4e-a453-381c9ebc3801" xsi:nil="true"/>
    <SCN0000531 xmlns="c68162f5-5292-4b4e-a453-381c9ebc3801">Nee</SCN0000531>
    <SCN0000552 xmlns="c68162f5-5292-4b4e-a453-381c9ebc3801">2016-11-25T09:56:26+00:00</SCN0000552>
    <SCN0000035 xmlns="c68162f5-5292-4b4e-a453-381c9ebc3801">Dit werkproces wordt intern getriggerd</SCN0000035>
    <SCN0000107 xmlns="c68162f5-5292-4b4e-a453-381c9ebc3801" xsi:nil="true"/>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526 xmlns="c68162f5-5292-4b4e-a453-381c9ebc3801">Bewaren</SCN0000526>
    <VN00000115 xmlns="c68162f5-5292-4b4e-a453-381c9ebc3801">Ja</VN00000115>
    <SCN0000123 xmlns="c68162f5-5292-4b4e-a453-381c9ebc3801">Lokaal</SCN0000123>
    <SCN0000102 xmlns="c68162f5-5292-4b4e-a453-381c9ebc3801" xsi:nil="true"/>
    <SCNE000527 xmlns="c68162f5-5292-4b4e-a453-381c9ebc3801">Werkdag</SCNE000527>
    <SGC0001002 xmlns="c68162f5-5292-4b4e-a453-381c9ebc3801">Ja</SGC0001002>
    <VN00000017 xmlns="c68162f5-5292-4b4e-a453-381c9ebc3801">Bericht</VN00000017>
    <SCN0000516 xmlns="c68162f5-5292-4b4e-a453-381c9ebc3801">Verslag</SCN0000516>
    <SCNW000527 xmlns="c68162f5-5292-4b4e-a453-381c9ebc3801" xsi:nil="true"/>
    <SCN0000074 xmlns="c68162f5-5292-4b4e-a453-381c9ebc3801" xsi:nil="true"/>
    <SCNW000056 xmlns="c68162f5-5292-4b4e-a453-381c9ebc3801" xsi:nil="true"/>
    <SCN0000521 xmlns="c68162f5-5292-4b4e-a453-381c9ebc3801" xsi:nil="true"/>
    <VN00000109 xmlns="c68162f5-5292-4b4e-a453-381c9ebc3801" xsi:nil="true"/>
    <Dossieroverdrachtsjaar xmlns="c68162f5-5292-4b4e-a453-381c9ebc3801" xsi:nil="true"/>
    <SCN0000540 xmlns="c68162f5-5292-4b4e-a453-381c9ebc3801" xsi:nil="true"/>
    <SCNW000055 xmlns="c68162f5-5292-4b4e-a453-381c9ebc3801" xsi:nil="true"/>
    <SCN0000535 xmlns="c68162f5-5292-4b4e-a453-381c9ebc3801" xsi:nil="true"/>
    <SCN0000051 xmlns="c68162f5-5292-4b4e-a453-381c9ebc3801" xsi:nil="true"/>
    <SCNW000054 xmlns="c68162f5-5292-4b4e-a453-381c9ebc3801" xsi:nil="true"/>
    <SCN0000523 xmlns="c68162f5-5292-4b4e-a453-381c9ebc3801" xsi:nil="true"/>
    <SCN0000067 xmlns="c68162f5-5292-4b4e-a453-381c9ebc3801" xsi:nil="true"/>
    <SCN0000534 xmlns="c68162f5-5292-4b4e-a453-381c9ebc3801" xsi:nil="true"/>
    <Dossiervernietigingsjaar xmlns="c68162f5-5292-4b4e-a453-381c9ebc3801" xsi:nil="true"/>
    <SCN0000077 xmlns="c68162f5-5292-4b4e-a453-381c9ebc3801" xsi:nil="true"/>
    <SCN0000072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SCN0000027 xmlns="c68162f5-5292-4b4e-a453-381c9ebc3801" xsi:nil="true"/>
    <VN00000104 xmlns="c68162f5-5292-4b4e-a453-381c9ebc3801" xsi:nil="true"/>
    <VN00000087 xmlns="c68162f5-5292-4b4e-a453-381c9ebc3801" xsi:nil="true"/>
    <SCN0000078 xmlns="c68162f5-5292-4b4e-a453-381c9ebc3801" xsi:nil="true"/>
    <SCN0000073 xmlns="c68162f5-5292-4b4e-a453-381c9ebc3801" xsi:nil="true"/>
    <SCN0000517 xmlns="c68162f5-5292-4b4e-a453-381c9ebc3801" xsi:nil="true"/>
    <SCNW000052 xmlns="c68162f5-5292-4b4e-a453-381c9ebc38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C63C9120443FC6409E7A910BEF9EF940" ma:contentTypeVersion="42" ma:contentTypeDescription="Root document" ma:contentTypeScope="" ma:versionID="f27f5bebe55b4f954928ae536a10670c">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279df929b9a040645c4b8331ab9a8002"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internalName="SCN0000540">
      <xsd:simpleType>
        <xsd:restriction base="dms:DateTime"/>
      </xsd:simpleType>
    </xsd:element>
    <xsd:element name="SCN0000539" ma:index="14" nillable="true" ma:displayName="Geldig van" ma:default="2016-10-31T15:50:59Z" ma:internalName="SCN0000539">
      <xsd:simpleType>
        <xsd:restriction base="dms:DateTime"/>
      </xsd:simpleType>
    </xsd:element>
    <xsd:element name="SCNW000527" ma:index="15" nillable="true" ma:displayName="Bewaartermijn"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Nee" ma:internalName="SCN0000525">
      <xsd:simpleType>
        <xsd:restriction base="dms:Choice">
          <xsd:enumeration value="Ja"/>
          <xsd:enumeration value="Nee"/>
        </xsd:restriction>
      </xsd:simpleType>
    </xsd:element>
    <xsd:element name="SCN0000552" ma:index="20" nillable="true" ma:displayName="Datum laatste wijziging" ma:default="2017-04-21T08:45:43Z" ma:internalName="SCN0000552">
      <xsd:simpleType>
        <xsd:restriction base="dms:DateTime"/>
      </xsd:simpleType>
    </xsd:element>
    <xsd:element name="SCN0000516" ma:index="21" nillable="true" ma:displayName="Naam" ma:default="Verslag" ma:internalName="SCN0000516">
      <xsd:simpleType>
        <xsd:restriction base="dms:Text"/>
      </xsd:simpleType>
    </xsd:element>
    <xsd:element name="SCN0000517" ma:index="22" nillable="true" ma:displayName="Naam (M)" ma:internalName="SCN0000517">
      <xsd:simpleType>
        <xsd:restriction base="dms:Text"/>
      </xsd:simpleType>
    </xsd:element>
    <xsd:element name="SCN0000522" ma:index="23" nillable="true" ma:displayName="Opmerking" ma:default="Generiek documenttype"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internalName="SCN0000534">
      <xsd:simpleType>
        <xsd:restriction base="dms:Text"/>
      </xsd:simpleType>
    </xsd:element>
    <xsd:element name="SCN0000521" ma:index="27" nillable="true" ma:displayName="Standaardomschrijving" ma:internalName="SCN0000521">
      <xsd:simpleType>
        <xsd:restriction base="dms:Note"/>
      </xsd:simpleType>
    </xsd:element>
    <xsd:element name="SCN0000523" ma:index="28" nillable="true" ma:displayName="Toelichting" ma:internalName="SCN0000523">
      <xsd:simpleType>
        <xsd:restriction base="dms:Note"/>
      </xsd:simpleType>
    </xsd:element>
    <xsd:element name="SCN0000529" ma:index="29" nillable="true" ma:displayName="Toel. bewaartermijn" ma:internalName="SCN0000529">
      <xsd:simpleType>
        <xsd:restriction base="dms:Note"/>
      </xsd:simpleType>
    </xsd:element>
    <xsd:element name="SCN0000535" ma:index="30" nillable="true" ma:displayName="Trefwoorden" ma:internalName="SCN0000535">
      <xsd:simpleType>
        <xsd:restriction base="dms:Note"/>
      </xsd:simpleType>
    </xsd:element>
    <xsd:element name="SCN0000524" ma:index="31"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Berich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internalName="VN00000097">
      <xsd:simpleType>
        <xsd:restriction base="dms:Text"/>
      </xsd:simpleType>
    </xsd:element>
    <xsd:element name="VN00000098" ma:index="38" nillable="true" ma:displayName="Document - code" ma:internalName="VN00000098">
      <xsd:simpleType>
        <xsd:restriction base="dms:Text"/>
      </xsd:simpleType>
    </xsd:element>
    <xsd:element name="VN00000109" ma:index="39" nillable="true" ma:displayName="Ondertekenaar - naam"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internalName="VN00000104">
      <xsd:simpleType>
        <xsd:restriction base="dms:DateTime"/>
      </xsd:simpleType>
    </xsd:element>
    <xsd:element name="VN00000060" ma:index="41" nillable="true" ma:displayName="Bestandsnaam" ma:internalName="VN00000060">
      <xsd:simpleType>
        <xsd:restriction base="dms:Text"/>
      </xsd:simpleType>
    </xsd:element>
    <xsd:element name="VN00000087" ma:index="42" nillable="true" ma:displayName="Formulier - code"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2.xml><?xml version="1.0" encoding="utf-8"?>
<ds:datastoreItem xmlns:ds="http://schemas.openxmlformats.org/officeDocument/2006/customXml" ds:itemID="{26E23E2D-DE4E-4A59-9230-64A047DE77D4}">
  <ds:schemaRefs>
    <ds:schemaRef ds:uri="http://purl.org/dc/term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c68162f5-5292-4b4e-a453-381c9ebc3801"/>
    <ds:schemaRef ds:uri="http://schemas.microsoft.com/office/2006/metadata/properties"/>
    <ds:schemaRef ds:uri="http://schemas.econnect.nl/"/>
    <ds:schemaRef ds:uri="http://www.w3.org/XML/1998/namespace"/>
    <ds:schemaRef ds:uri="http://purl.org/dc/dcmitype/"/>
  </ds:schemaRefs>
</ds:datastoreItem>
</file>

<file path=customXml/itemProps3.xml><?xml version="1.0" encoding="utf-8"?>
<ds:datastoreItem xmlns:ds="http://schemas.openxmlformats.org/officeDocument/2006/customXml" ds:itemID="{5FDDC382-EBFB-48B4-A843-75E80C233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5.xml><?xml version="1.0" encoding="utf-8"?>
<ds:datastoreItem xmlns:ds="http://schemas.openxmlformats.org/officeDocument/2006/customXml" ds:itemID="{F658C9A5-F6D6-4ED1-AAD2-3692D05663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Blanc.dotx</Template>
  <TotalTime>9</TotalTime>
  <Pages>2</Pages>
  <Words>182</Words>
  <Characters>1247</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Schippers, Jeroen</cp:lastModifiedBy>
  <cp:revision>5</cp:revision>
  <cp:lastPrinted>2007-08-23T11:30:00Z</cp:lastPrinted>
  <dcterms:created xsi:type="dcterms:W3CDTF">2023-06-05T13:53:00Z</dcterms:created>
  <dcterms:modified xsi:type="dcterms:W3CDTF">2024-08-19T08:40:00Z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0x0101007A6E4A62A1A34FCBB5DB597108C1AEB00039040D6211D8C44C867DF9F4C41B896C00C63C9120443FC6409E7A910BEF9EF940</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2024-03-24T23:00:00Z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1460</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Verzekeringen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f4bb1f31-1b49-4427-8886-c92e9a3cb680</vt:lpwstr>
  </property>
  <property fmtid="{D5CDD505-2E9C-101B-9397-08002B2CF9AE}" pid="101" name="COADocumenttype">
    <vt:lpwstr>Bijlage bij offerte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ies>
</file>