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46B4" w:rsidR="003046B4" w:rsidP="5CFFFC8B" w:rsidRDefault="003046B4" w14:paraId="04A96A5E" w14:textId="5D18A07F">
      <w:pPr>
        <w:pStyle w:val="Kop1"/>
        <w:rPr>
          <w:rFonts w:eastAsia="Times New Roman"/>
          <w:lang w:eastAsia="nl-NL"/>
        </w:rPr>
      </w:pPr>
      <w:bookmarkStart w:name="_Hlk168071328" w:id="0"/>
      <w:r w:rsidRPr="5CFFFC8B">
        <w:rPr>
          <w:rFonts w:eastAsia="Times New Roman"/>
          <w:lang w:eastAsia="nl-NL"/>
        </w:rPr>
        <w:t>Bijlage Programma van</w:t>
      </w:r>
      <w:r w:rsidRPr="5CFFFC8B" w:rsidR="00CB55D9">
        <w:rPr>
          <w:rFonts w:eastAsia="Times New Roman"/>
          <w:lang w:eastAsia="nl-NL"/>
        </w:rPr>
        <w:t xml:space="preserve"> </w:t>
      </w:r>
      <w:r w:rsidRPr="5CFFFC8B">
        <w:rPr>
          <w:rFonts w:eastAsia="Times New Roman"/>
          <w:lang w:eastAsia="nl-NL"/>
        </w:rPr>
        <w:t>Eisen </w:t>
      </w:r>
      <w:r w:rsidRPr="5CFFFC8B" w:rsidR="37EDA01E">
        <w:rPr>
          <w:rFonts w:eastAsia="Times New Roman"/>
          <w:lang w:eastAsia="nl-NL"/>
        </w:rPr>
        <w:t>REPRO MFP-print</w:t>
      </w:r>
      <w:r w:rsidRPr="5CFFFC8B" w:rsidR="08F099E5">
        <w:rPr>
          <w:rFonts w:eastAsia="Times New Roman"/>
          <w:lang w:eastAsia="nl-NL"/>
        </w:rPr>
        <w:t xml:space="preserve">straat </w:t>
      </w:r>
      <w:r w:rsidRPr="5CFFFC8B" w:rsidR="37EDA01E">
        <w:rPr>
          <w:rFonts w:eastAsia="Times New Roman"/>
          <w:lang w:eastAsia="nl-NL"/>
        </w:rPr>
        <w:t>dienstverlening</w:t>
      </w:r>
    </w:p>
    <w:p w:rsidRPr="003046B4" w:rsidR="003046B4" w:rsidP="009F32E8" w:rsidRDefault="003046B4" w14:paraId="72624806" w14:textId="77777777">
      <w:pPr>
        <w:rPr>
          <w:rFonts w:ascii="Segoe UI" w:hAnsi="Segoe UI"/>
          <w:sz w:val="18"/>
          <w:szCs w:val="18"/>
          <w:lang w:eastAsia="nl-NL"/>
        </w:rPr>
      </w:pPr>
      <w:r w:rsidRPr="003046B4">
        <w:rPr>
          <w:lang w:eastAsia="nl-NL"/>
        </w:rPr>
        <w:t>Versie 202101 </w:t>
      </w:r>
    </w:p>
    <w:p w:rsidRPr="009F32E8" w:rsidR="003046B4" w:rsidP="009F32E8" w:rsidRDefault="003046B4" w14:paraId="3F721101" w14:textId="77777777">
      <w:pPr>
        <w:rPr>
          <w:szCs w:val="20"/>
          <w:lang w:eastAsia="nl-NL"/>
        </w:rPr>
      </w:pPr>
      <w:r w:rsidRPr="009F32E8">
        <w:rPr>
          <w:szCs w:val="20"/>
          <w:lang w:eastAsia="nl-NL"/>
        </w:rPr>
        <w:t> </w:t>
      </w:r>
    </w:p>
    <w:p w:rsidRPr="009F32E8" w:rsidR="003046B4" w:rsidP="5CFFFC8B" w:rsidRDefault="003046B4" w14:paraId="160332E6" w14:textId="1AC9D482">
      <w:pPr>
        <w:rPr>
          <w:lang w:eastAsia="nl-NL"/>
        </w:rPr>
      </w:pPr>
      <w:r w:rsidRPr="5CFFFC8B">
        <w:rPr>
          <w:rFonts w:cs="Arial"/>
          <w:lang w:eastAsia="nl-NL"/>
        </w:rPr>
        <w:t>Deze bijlage maakt onderdeel uit van de Aanbestedingsstukken voor de Aanbesteding </w:t>
      </w:r>
      <w:r w:rsidRPr="5CFFFC8B" w:rsidR="00E6079C">
        <w:rPr>
          <w:rFonts w:cs="Arial"/>
          <w:lang w:eastAsia="nl-NL"/>
        </w:rPr>
        <w:t xml:space="preserve">REPRO </w:t>
      </w:r>
      <w:r w:rsidRPr="5CFFFC8B" w:rsidR="072D984A">
        <w:rPr>
          <w:rFonts w:cs="Arial"/>
          <w:lang w:eastAsia="nl-NL"/>
        </w:rPr>
        <w:t>MFP-</w:t>
      </w:r>
      <w:r w:rsidRPr="5CFFFC8B" w:rsidR="00E6079C">
        <w:rPr>
          <w:rFonts w:cs="Arial"/>
          <w:lang w:eastAsia="nl-NL"/>
        </w:rPr>
        <w:t>printstraat dienstverlening</w:t>
      </w:r>
      <w:r w:rsidRPr="5CFFFC8B">
        <w:rPr>
          <w:rFonts w:cs="Arial"/>
          <w:lang w:eastAsia="nl-NL"/>
        </w:rPr>
        <w:t> Aan dit Programma van eisen moet u als Opdrachtnemer aan voldoen. Uiteraard moet u ook altijd voldoen aan de wettelijke eisen die bij deze Opdracht van toepassing zijn. </w:t>
      </w:r>
    </w:p>
    <w:p w:rsidRPr="009F32E8" w:rsidR="003046B4" w:rsidP="009F32E8" w:rsidRDefault="003046B4" w14:paraId="13C46BBD" w14:textId="28D48947">
      <w:pPr>
        <w:rPr>
          <w:sz w:val="18"/>
          <w:szCs w:val="18"/>
          <w:lang w:eastAsia="nl-NL"/>
        </w:rPr>
      </w:pPr>
    </w:p>
    <w:p w:rsidR="005A5B58" w:rsidRDefault="005A5B58" w14:paraId="13270D60" w14:textId="019FA98D">
      <w:pPr>
        <w:spacing w:line="240" w:lineRule="auto"/>
        <w:rPr>
          <w:lang w:eastAsia="nl-NL"/>
        </w:rPr>
      </w:pPr>
      <w:r>
        <w:rPr>
          <w:lang w:eastAsia="nl-NL"/>
        </w:rPr>
        <w:br w:type="page"/>
      </w:r>
    </w:p>
    <w:p w:rsidR="009F32E8" w:rsidP="0012072E" w:rsidRDefault="009F32E8" w14:paraId="65383EB7" w14:textId="77777777">
      <w:pPr>
        <w:rPr>
          <w:lang w:eastAsia="nl-NL"/>
        </w:rPr>
      </w:pPr>
    </w:p>
    <w:p w:rsidRPr="005A5B58" w:rsidR="003046B4" w:rsidP="005A5B58" w:rsidRDefault="005A5B58" w14:paraId="0FB53C00" w14:textId="45F1100E">
      <w:pPr>
        <w:pStyle w:val="Kop1"/>
        <w:numPr>
          <w:ilvl w:val="0"/>
          <w:numId w:val="4"/>
        </w:numPr>
        <w:shd w:val="clear" w:color="auto" w:fill="FFFFFF" w:themeFill="background1"/>
        <w:rPr>
          <w:rFonts w:eastAsia="Times New Roman"/>
          <w:sz w:val="48"/>
          <w:szCs w:val="48"/>
          <w:lang w:eastAsia="nl-NL"/>
        </w:rPr>
      </w:pPr>
      <w:r>
        <w:rPr>
          <w:rFonts w:eastAsia="Times New Roman"/>
          <w:sz w:val="48"/>
          <w:szCs w:val="48"/>
          <w:lang w:eastAsia="nl-NL"/>
        </w:rPr>
        <w:t>Programma van Eisen</w:t>
      </w:r>
      <w:r w:rsidRPr="005A5B58" w:rsidR="003046B4">
        <w:rPr>
          <w:rFonts w:ascii="Arial" w:hAnsi="Arial" w:eastAsia="Times New Roman" w:cs="Arial"/>
          <w:szCs w:val="20"/>
          <w:lang w:eastAsia="nl-NL"/>
        </w:rPr>
        <w:t>  </w:t>
      </w:r>
    </w:p>
    <w:p w:rsidRPr="003046B4" w:rsidR="003046B4" w:rsidP="003046B4" w:rsidRDefault="003046B4" w14:paraId="36CB7C68" w14:textId="77777777">
      <w:pPr>
        <w:spacing w:line="240" w:lineRule="auto"/>
        <w:textAlignment w:val="baseline"/>
        <w:rPr>
          <w:rFonts w:ascii="Segoe UI" w:hAnsi="Segoe UI" w:eastAsia="Times New Roman" w:cs="Segoe UI"/>
          <w:sz w:val="18"/>
          <w:szCs w:val="18"/>
          <w:lang w:eastAsia="nl-NL"/>
        </w:rPr>
      </w:pPr>
      <w:r w:rsidRPr="003046B4">
        <w:rPr>
          <w:rFonts w:ascii="Arial" w:hAnsi="Arial" w:eastAsia="Times New Roman" w:cs="Arial"/>
          <w:szCs w:val="20"/>
          <w:lang w:eastAsia="nl-NL"/>
        </w:rPr>
        <w:t> </w:t>
      </w:r>
    </w:p>
    <w:p w:rsidRPr="00F24C67" w:rsidR="00E6079C" w:rsidP="00E6079C" w:rsidRDefault="003046B4" w14:paraId="49D9830F" w14:textId="77777777">
      <w:pPr>
        <w:pStyle w:val="Kop2"/>
        <w:rPr>
          <w:rFonts w:ascii="Arial" w:hAnsi="Arial"/>
          <w:sz w:val="20"/>
          <w:szCs w:val="20"/>
        </w:rPr>
      </w:pPr>
      <w:r w:rsidRPr="003046B4">
        <w:rPr>
          <w:rFonts w:ascii="Arial" w:hAnsi="Arial" w:eastAsia="Times New Roman" w:cs="Arial"/>
          <w:szCs w:val="20"/>
          <w:lang w:eastAsia="nl-NL"/>
        </w:rPr>
        <w:t> </w:t>
      </w:r>
      <w:bookmarkStart w:name="_Toc391581639" w:id="1"/>
      <w:r w:rsidRPr="00F24C67" w:rsidR="00E6079C">
        <w:rPr>
          <w:rFonts w:ascii="Arial" w:hAnsi="Arial"/>
          <w:sz w:val="20"/>
          <w:szCs w:val="20"/>
        </w:rPr>
        <w:t>Bijlage 1</w:t>
      </w:r>
      <w:r w:rsidRPr="00F24C67" w:rsidR="00E6079C">
        <w:rPr>
          <w:rFonts w:ascii="Arial" w:hAnsi="Arial"/>
          <w:sz w:val="20"/>
          <w:szCs w:val="20"/>
        </w:rPr>
        <w:tab/>
      </w:r>
      <w:r w:rsidRPr="00F24C67" w:rsidR="00E6079C">
        <w:rPr>
          <w:rFonts w:ascii="Arial" w:hAnsi="Arial"/>
          <w:sz w:val="20"/>
          <w:szCs w:val="20"/>
        </w:rPr>
        <w:t>Conformiteitenlijst en Programma van eisen</w:t>
      </w:r>
      <w:bookmarkEnd w:id="1"/>
      <w:r w:rsidRPr="00F24C67" w:rsidR="00E6079C">
        <w:rPr>
          <w:rFonts w:ascii="Arial" w:hAnsi="Arial"/>
          <w:sz w:val="20"/>
          <w:szCs w:val="20"/>
        </w:rPr>
        <w:t xml:space="preserve"> Versie </w:t>
      </w:r>
      <w:r w:rsidR="00E6079C">
        <w:rPr>
          <w:rFonts w:ascii="Arial" w:hAnsi="Arial"/>
          <w:sz w:val="20"/>
          <w:szCs w:val="20"/>
        </w:rPr>
        <w:t>0.8 d.d. 21052024</w:t>
      </w:r>
    </w:p>
    <w:p w:rsidRPr="00F24C67" w:rsidR="00E6079C" w:rsidP="00E6079C" w:rsidRDefault="00E6079C" w14:paraId="3885C1E6" w14:textId="77777777">
      <w:pPr>
        <w:rPr>
          <w:rFonts w:ascii="Arial" w:hAnsi="Arial" w:cs="Arial"/>
        </w:rPr>
      </w:pPr>
    </w:p>
    <w:p w:rsidRPr="00F24C67" w:rsidR="00E6079C" w:rsidP="00E6079C" w:rsidRDefault="00E6079C" w14:paraId="7E6C5A29" w14:textId="77777777">
      <w:pPr>
        <w:rPr>
          <w:rFonts w:ascii="Arial" w:hAnsi="Arial" w:cs="Arial"/>
        </w:rPr>
      </w:pPr>
    </w:p>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64"/>
      </w:tblGrid>
      <w:tr w:rsidRPr="00F24C67" w:rsidR="00E6079C" w:rsidTr="005A5B58" w14:paraId="434CB4D3" w14:textId="77777777">
        <w:tc>
          <w:tcPr>
            <w:tcW w:w="9464" w:type="dxa"/>
          </w:tcPr>
          <w:p w:rsidRPr="00F24C67" w:rsidR="00E6079C" w:rsidP="008C5481" w:rsidRDefault="00E6079C" w14:paraId="1DCBCD49" w14:textId="0A34ED84">
            <w:pPr>
              <w:pStyle w:val="Geenafstand"/>
            </w:pPr>
            <w:r w:rsidRPr="00F24C67">
              <w:t>Het formulier dient door de Inschrijver naar waarheid te worden ingevuld en dient te worden</w:t>
            </w:r>
            <w:r w:rsidR="001C0A1C">
              <w:t xml:space="preserve"> </w:t>
            </w:r>
            <w:r w:rsidRPr="00F24C67">
              <w:t xml:space="preserve">ondertekend door een persoon die </w:t>
            </w:r>
            <w:r w:rsidRPr="00F24C67" w:rsidR="009B6AAD">
              <w:t>volgens</w:t>
            </w:r>
            <w:r w:rsidRPr="00F24C67">
              <w:t xml:space="preserve"> het handelsregister of een volmacht van degene die </w:t>
            </w:r>
            <w:r w:rsidRPr="00F24C67" w:rsidR="009B6AAD">
              <w:t>volgens</w:t>
            </w:r>
            <w:r w:rsidRPr="00F24C67">
              <w:t xml:space="preserve"> het handelsregister bevoegd is om Inschrijver te vertegenwoordigen en om namens Inschrijver dit formulier te ondertekenen. </w:t>
            </w:r>
          </w:p>
          <w:p w:rsidRPr="00F24C67" w:rsidR="00E6079C" w:rsidP="008C5481" w:rsidRDefault="009B6AAD" w14:paraId="2E8F1CB2" w14:textId="1EA5B392">
            <w:pPr>
              <w:pStyle w:val="Geenafstand"/>
            </w:pPr>
            <w:r w:rsidRPr="00F24C67">
              <w:t>Als</w:t>
            </w:r>
            <w:r w:rsidRPr="00F24C67" w:rsidR="00E6079C">
              <w:t xml:space="preserve"> een eis of vraag met “nee” wordt beantwoord zal de Inschrijving voor verdere beoordeling worden uitgesloten.</w:t>
            </w:r>
          </w:p>
        </w:tc>
      </w:tr>
    </w:tbl>
    <w:p w:rsidRPr="00F24C67" w:rsidR="00E6079C" w:rsidP="008C5481" w:rsidRDefault="00E6079C" w14:paraId="70C1EC86" w14:textId="77777777">
      <w:pPr>
        <w:pStyle w:val="Geenafstand"/>
      </w:pPr>
    </w:p>
    <w:tbl>
      <w:tblPr>
        <w:tblW w:w="9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20"/>
        <w:gridCol w:w="2410"/>
        <w:gridCol w:w="5245"/>
        <w:gridCol w:w="851"/>
      </w:tblGrid>
      <w:tr w:rsidRPr="00F24C67" w:rsidR="008C5481" w:rsidTr="780123A8" w14:paraId="3D987E30" w14:textId="77777777">
        <w:trPr>
          <w:trHeight w:val="488"/>
        </w:trPr>
        <w:tc>
          <w:tcPr>
            <w:tcW w:w="9426" w:type="dxa"/>
            <w:gridSpan w:val="4"/>
            <w:shd w:val="clear" w:color="auto" w:fill="4F81BD" w:themeFill="accent1"/>
            <w:tcMar/>
          </w:tcPr>
          <w:p w:rsidRPr="00F24C67" w:rsidR="008C5481" w:rsidP="008C5481" w:rsidRDefault="008C5481" w14:paraId="222697C1" w14:textId="576B9059">
            <w:pPr>
              <w:pStyle w:val="Geenafstand"/>
            </w:pPr>
            <w:r>
              <w:t>Conformiteitenlijst</w:t>
            </w:r>
          </w:p>
        </w:tc>
      </w:tr>
      <w:tr w:rsidRPr="00F24C67" w:rsidR="00D85D43" w:rsidTr="780123A8" w14:paraId="259F25D4" w14:textId="77777777">
        <w:trPr>
          <w:trHeight w:val="488"/>
        </w:trPr>
        <w:tc>
          <w:tcPr>
            <w:tcW w:w="920" w:type="dxa"/>
            <w:tcMar/>
          </w:tcPr>
          <w:p w:rsidRPr="00F24C67" w:rsidR="00D85D43" w:rsidP="25B56EA6" w:rsidRDefault="00D85D43" w14:paraId="63DE0574" w14:textId="77777777">
            <w:pPr>
              <w:numPr>
                <w:ilvl w:val="0"/>
                <w:numId w:val="14"/>
              </w:numPr>
              <w:rPr>
                <w:szCs w:val="20"/>
              </w:rPr>
            </w:pPr>
          </w:p>
        </w:tc>
        <w:tc>
          <w:tcPr>
            <w:tcW w:w="7655" w:type="dxa"/>
            <w:gridSpan w:val="2"/>
            <w:tcMar/>
          </w:tcPr>
          <w:p w:rsidRPr="00F24C67" w:rsidR="00D85D43" w:rsidP="002A0630" w:rsidRDefault="00D85D43" w14:paraId="57840C87" w14:textId="7107C374">
            <w:pPr>
              <w:pStyle w:val="Geenafstand"/>
              <w:ind w:left="74" w:firstLine="0"/>
            </w:pPr>
            <w:r>
              <w:t xml:space="preserve">Het indienen van een Inschrijving houdt in dat door Inschrijver onvoorwaardelijk met de bepalingen, eisen en voorwaarden van dit Beschrijvend document, alle gerelateerde documenten en de Nota van inlichtingen wordt ingestemd. </w:t>
            </w:r>
          </w:p>
        </w:tc>
        <w:tc>
          <w:tcPr>
            <w:tcW w:w="851" w:type="dxa"/>
            <w:tcMar/>
          </w:tcPr>
          <w:p w:rsidRPr="00F24C67" w:rsidR="00D85D43" w:rsidP="008C5481" w:rsidRDefault="00D85D43" w14:paraId="0AB6919C" w14:textId="6FC1AD27">
            <w:pPr>
              <w:pStyle w:val="Geenafstand"/>
            </w:pPr>
            <w:r w:rsidRPr="00F24C67">
              <w:t>Ja</w:t>
            </w:r>
            <w:r w:rsidR="00EF1F15">
              <w:t xml:space="preserve"> </w:t>
            </w:r>
            <w:r w:rsidRPr="00F24C67">
              <w:fldChar w:fldCharType="begin">
                <w:ffData>
                  <w:name w:val="Selectievakje1"/>
                  <w:enabled/>
                  <w:calcOnExit w:val="0"/>
                  <w:checkBox>
                    <w:sizeAuto/>
                    <w:default w:val="0"/>
                  </w:checkBox>
                </w:ffData>
              </w:fldChar>
            </w:r>
            <w:r w:rsidRPr="00F24C67">
              <w:instrText xml:space="preserve"> FORMCHECKBOX </w:instrText>
            </w:r>
            <w:r w:rsidR="007B7F74">
              <w:fldChar w:fldCharType="separate"/>
            </w:r>
            <w:r w:rsidRPr="00F24C67">
              <w:fldChar w:fldCharType="end"/>
            </w:r>
          </w:p>
        </w:tc>
      </w:tr>
      <w:tr w:rsidRPr="00F24C67" w:rsidR="00C82AD5" w:rsidTr="780123A8" w14:paraId="4F7756B4" w14:textId="77777777">
        <w:trPr>
          <w:trHeight w:val="488"/>
        </w:trPr>
        <w:tc>
          <w:tcPr>
            <w:tcW w:w="920" w:type="dxa"/>
            <w:tcMar/>
          </w:tcPr>
          <w:p w:rsidRPr="00F24C67" w:rsidR="00C82AD5" w:rsidP="00C82AD5" w:rsidRDefault="00C82AD5" w14:paraId="6B24AC1D" w14:textId="77777777">
            <w:pPr>
              <w:numPr>
                <w:ilvl w:val="0"/>
                <w:numId w:val="14"/>
              </w:numPr>
              <w:rPr>
                <w:szCs w:val="20"/>
              </w:rPr>
            </w:pPr>
          </w:p>
        </w:tc>
        <w:tc>
          <w:tcPr>
            <w:tcW w:w="7655" w:type="dxa"/>
            <w:gridSpan w:val="2"/>
            <w:tcMar/>
          </w:tcPr>
          <w:p w:rsidR="00C82AD5" w:rsidP="00C82AD5" w:rsidRDefault="00C82AD5" w14:paraId="78EBC3F3" w14:textId="5F3F8E5A">
            <w:pPr>
              <w:pStyle w:val="Geenafstand"/>
              <w:ind w:left="74" w:firstLine="0"/>
            </w:pPr>
            <w:r w:rsidRPr="00334FDB">
              <w:t>Alle minimumeisen dienen in uw aangeboden oplossing operationeel te zijn aangeboden en aan Opdrachtgever opgeleverd en door Opdrachtgever geaccepteerd te zijn.</w:t>
            </w:r>
          </w:p>
        </w:tc>
        <w:tc>
          <w:tcPr>
            <w:tcW w:w="851" w:type="dxa"/>
            <w:tcMar/>
          </w:tcPr>
          <w:p w:rsidRPr="00F24C67" w:rsidR="00C82AD5" w:rsidP="00C82AD5" w:rsidRDefault="00C82AD5" w14:paraId="07C94561" w14:textId="2B510AFC">
            <w:pPr>
              <w:pStyle w:val="Geenafstand"/>
            </w:pPr>
            <w:r w:rsidRPr="004E28BD">
              <w:t xml:space="preserve">Ja </w:t>
            </w:r>
            <w:r w:rsidRPr="004E28BD">
              <w:fldChar w:fldCharType="begin">
                <w:ffData>
                  <w:name w:val="Selectievakje1"/>
                  <w:enabled/>
                  <w:calcOnExit w:val="0"/>
                  <w:checkBox>
                    <w:sizeAuto/>
                    <w:default w:val="0"/>
                  </w:checkBox>
                </w:ffData>
              </w:fldChar>
            </w:r>
            <w:r w:rsidRPr="004E28BD">
              <w:instrText xml:space="preserve"> FORMCHECKBOX </w:instrText>
            </w:r>
            <w:r w:rsidR="007B7F74">
              <w:fldChar w:fldCharType="separate"/>
            </w:r>
            <w:r w:rsidRPr="004E28BD">
              <w:fldChar w:fldCharType="end"/>
            </w:r>
          </w:p>
        </w:tc>
      </w:tr>
      <w:tr w:rsidRPr="00F24C67" w:rsidR="00C82AD5" w:rsidTr="780123A8" w14:paraId="3B1DFBCC" w14:textId="77777777">
        <w:trPr>
          <w:trHeight w:val="488"/>
        </w:trPr>
        <w:tc>
          <w:tcPr>
            <w:tcW w:w="920" w:type="dxa"/>
            <w:tcMar/>
          </w:tcPr>
          <w:p w:rsidRPr="00F24C67" w:rsidR="00C82AD5" w:rsidP="00C82AD5" w:rsidRDefault="00C82AD5" w14:paraId="3F6D0CAA" w14:textId="77777777">
            <w:pPr>
              <w:numPr>
                <w:ilvl w:val="0"/>
                <w:numId w:val="14"/>
              </w:numPr>
              <w:rPr>
                <w:szCs w:val="20"/>
              </w:rPr>
            </w:pPr>
          </w:p>
        </w:tc>
        <w:tc>
          <w:tcPr>
            <w:tcW w:w="7655" w:type="dxa"/>
            <w:gridSpan w:val="2"/>
            <w:tcMar/>
          </w:tcPr>
          <w:p w:rsidR="00C82AD5" w:rsidP="00C82AD5" w:rsidRDefault="00C82AD5" w14:paraId="558BA6D4" w14:textId="5CA3121A">
            <w:pPr>
              <w:pStyle w:val="Geenafstand"/>
              <w:ind w:left="74" w:firstLine="0"/>
            </w:pPr>
            <w:r w:rsidRPr="00334FDB">
              <w:t>Alle aangeboden functionaliteit de minimumeisen overtreffend dienen in uw aangeboden oplossing operationeel te zijn aangeboden en aan Opdrachtgever opgeleverd en door Opdrachtgever volgens een test- en acceptatieplan</w:t>
            </w:r>
            <w:r>
              <w:t xml:space="preserve"> </w:t>
            </w:r>
            <w:r w:rsidRPr="00334FDB">
              <w:t xml:space="preserve">geaccepteerd te zijn. </w:t>
            </w:r>
          </w:p>
        </w:tc>
        <w:tc>
          <w:tcPr>
            <w:tcW w:w="851" w:type="dxa"/>
            <w:tcMar/>
          </w:tcPr>
          <w:p w:rsidRPr="00F24C67" w:rsidR="00C82AD5" w:rsidP="00C82AD5" w:rsidRDefault="00C82AD5" w14:paraId="698C0162" w14:textId="5F1F2B28">
            <w:pPr>
              <w:pStyle w:val="Geenafstand"/>
            </w:pPr>
            <w:r w:rsidRPr="004E28BD">
              <w:t xml:space="preserve">Ja </w:t>
            </w:r>
            <w:r w:rsidRPr="004E28BD">
              <w:fldChar w:fldCharType="begin">
                <w:ffData>
                  <w:name w:val="Selectievakje1"/>
                  <w:enabled/>
                  <w:calcOnExit w:val="0"/>
                  <w:checkBox>
                    <w:sizeAuto/>
                    <w:default w:val="0"/>
                  </w:checkBox>
                </w:ffData>
              </w:fldChar>
            </w:r>
            <w:r w:rsidRPr="004E28BD">
              <w:instrText xml:space="preserve"> FORMCHECKBOX </w:instrText>
            </w:r>
            <w:r w:rsidR="007B7F74">
              <w:fldChar w:fldCharType="separate"/>
            </w:r>
            <w:r w:rsidRPr="004E28BD">
              <w:fldChar w:fldCharType="end"/>
            </w:r>
          </w:p>
        </w:tc>
      </w:tr>
      <w:tr w:rsidRPr="00F24C67" w:rsidR="00EF1F15" w:rsidTr="780123A8" w14:paraId="4F1778E7" w14:textId="77777777">
        <w:trPr>
          <w:trHeight w:val="488"/>
        </w:trPr>
        <w:tc>
          <w:tcPr>
            <w:tcW w:w="920" w:type="dxa"/>
            <w:tcMar/>
          </w:tcPr>
          <w:p w:rsidRPr="00F24C67" w:rsidR="00EF1F15" w:rsidP="00EF1F15" w:rsidRDefault="00EF1F15" w14:paraId="657B0C08" w14:textId="77777777">
            <w:pPr>
              <w:numPr>
                <w:ilvl w:val="0"/>
                <w:numId w:val="14"/>
              </w:numPr>
              <w:rPr>
                <w:szCs w:val="20"/>
              </w:rPr>
            </w:pPr>
          </w:p>
        </w:tc>
        <w:tc>
          <w:tcPr>
            <w:tcW w:w="7655" w:type="dxa"/>
            <w:gridSpan w:val="2"/>
            <w:tcMar/>
          </w:tcPr>
          <w:p w:rsidRPr="00F24C67" w:rsidR="00EF1F15" w:rsidP="002A0630" w:rsidRDefault="00EF1F15" w14:paraId="3C897CD4" w14:textId="77777777">
            <w:pPr>
              <w:pStyle w:val="Geenafstand"/>
              <w:ind w:left="74" w:firstLine="0"/>
            </w:pPr>
            <w:r w:rsidRPr="00F24C67">
              <w:t>Inschrijver verklaart zich onvoorwaardelijk akkoord met de Overeenkomst van Opdrachtgever.</w:t>
            </w:r>
          </w:p>
        </w:tc>
        <w:tc>
          <w:tcPr>
            <w:tcW w:w="851" w:type="dxa"/>
            <w:tcMar/>
          </w:tcPr>
          <w:p w:rsidRPr="00F24C67" w:rsidR="00EF1F15" w:rsidP="008C5481" w:rsidRDefault="00EF1F15" w14:paraId="2344A88A" w14:textId="51700E54">
            <w:pPr>
              <w:pStyle w:val="Geenafstand"/>
            </w:pPr>
            <w:r w:rsidRPr="00DE073D">
              <w:t xml:space="preserve">Ja </w:t>
            </w:r>
            <w:r w:rsidRPr="00DE073D">
              <w:fldChar w:fldCharType="begin">
                <w:ffData>
                  <w:name w:val="Selectievakje1"/>
                  <w:enabled/>
                  <w:calcOnExit w:val="0"/>
                  <w:checkBox>
                    <w:sizeAuto/>
                    <w:default w:val="0"/>
                  </w:checkBox>
                </w:ffData>
              </w:fldChar>
            </w:r>
            <w:r w:rsidRPr="00DE073D">
              <w:instrText xml:space="preserve"> FORMCHECKBOX </w:instrText>
            </w:r>
            <w:r w:rsidR="007B7F74">
              <w:fldChar w:fldCharType="separate"/>
            </w:r>
            <w:r w:rsidRPr="00DE073D">
              <w:fldChar w:fldCharType="end"/>
            </w:r>
          </w:p>
        </w:tc>
      </w:tr>
      <w:tr w:rsidRPr="00F24C67" w:rsidR="00EF1F15" w:rsidTr="780123A8" w14:paraId="0369C40E" w14:textId="77777777">
        <w:trPr>
          <w:trHeight w:val="488"/>
        </w:trPr>
        <w:tc>
          <w:tcPr>
            <w:tcW w:w="920" w:type="dxa"/>
            <w:tcMar/>
          </w:tcPr>
          <w:p w:rsidRPr="00F24C67" w:rsidR="00EF1F15" w:rsidP="00EF1F15" w:rsidRDefault="00EF1F15" w14:paraId="52861A82" w14:textId="77777777">
            <w:pPr>
              <w:numPr>
                <w:ilvl w:val="0"/>
                <w:numId w:val="14"/>
              </w:numPr>
              <w:rPr>
                <w:szCs w:val="20"/>
              </w:rPr>
            </w:pPr>
          </w:p>
        </w:tc>
        <w:tc>
          <w:tcPr>
            <w:tcW w:w="7655" w:type="dxa"/>
            <w:gridSpan w:val="2"/>
            <w:tcMar/>
          </w:tcPr>
          <w:p w:rsidRPr="00470CDB" w:rsidR="00EF1F15" w:rsidP="002A0630" w:rsidRDefault="00EF1F15" w14:paraId="7DB3D4A0" w14:textId="77777777">
            <w:pPr>
              <w:pStyle w:val="Geenafstand"/>
              <w:ind w:left="74" w:firstLine="0"/>
            </w:pPr>
            <w:r w:rsidRPr="00F24C67">
              <w:t>Inschrijver verklaart kennis te hebben genomen van de procedurevoorschriften zoals opgenomen in dit Beschrijvend document en gaat met deze voorschriften onverkort akkoord.</w:t>
            </w:r>
          </w:p>
        </w:tc>
        <w:tc>
          <w:tcPr>
            <w:tcW w:w="851" w:type="dxa"/>
            <w:tcMar/>
          </w:tcPr>
          <w:p w:rsidRPr="00F24C67" w:rsidR="00EF1F15" w:rsidP="008C5481" w:rsidRDefault="00EF1F15" w14:paraId="146B4482" w14:textId="57579916">
            <w:pPr>
              <w:pStyle w:val="Geenafstand"/>
            </w:pPr>
            <w:r w:rsidRPr="00DE073D">
              <w:t xml:space="preserve">Ja </w:t>
            </w:r>
            <w:r w:rsidRPr="00DE073D">
              <w:fldChar w:fldCharType="begin">
                <w:ffData>
                  <w:name w:val="Selectievakje1"/>
                  <w:enabled/>
                  <w:calcOnExit w:val="0"/>
                  <w:checkBox>
                    <w:sizeAuto/>
                    <w:default w:val="0"/>
                  </w:checkBox>
                </w:ffData>
              </w:fldChar>
            </w:r>
            <w:r w:rsidRPr="00DE073D">
              <w:instrText xml:space="preserve"> FORMCHECKBOX </w:instrText>
            </w:r>
            <w:r w:rsidR="007B7F74">
              <w:fldChar w:fldCharType="separate"/>
            </w:r>
            <w:r w:rsidRPr="00DE073D">
              <w:fldChar w:fldCharType="end"/>
            </w:r>
          </w:p>
        </w:tc>
      </w:tr>
      <w:tr w:rsidRPr="00F24C67" w:rsidR="00EF1F15" w:rsidTr="780123A8" w14:paraId="3C49D824" w14:textId="77777777">
        <w:trPr>
          <w:trHeight w:val="488"/>
        </w:trPr>
        <w:tc>
          <w:tcPr>
            <w:tcW w:w="920" w:type="dxa"/>
            <w:tcMar/>
          </w:tcPr>
          <w:p w:rsidRPr="00F24C67" w:rsidR="00EF1F15" w:rsidP="00EF1F15" w:rsidRDefault="00EF1F15" w14:paraId="0B930C2E" w14:textId="77777777">
            <w:pPr>
              <w:numPr>
                <w:ilvl w:val="0"/>
                <w:numId w:val="14"/>
              </w:numPr>
              <w:rPr>
                <w:szCs w:val="20"/>
              </w:rPr>
            </w:pPr>
          </w:p>
        </w:tc>
        <w:tc>
          <w:tcPr>
            <w:tcW w:w="7655" w:type="dxa"/>
            <w:gridSpan w:val="2"/>
            <w:tcMar/>
          </w:tcPr>
          <w:p w:rsidRPr="00F24C67" w:rsidR="00EF1F15" w:rsidP="002A0630" w:rsidRDefault="00EF1F15" w14:paraId="2346F1F1" w14:textId="77777777">
            <w:pPr>
              <w:pStyle w:val="Geenafstand"/>
              <w:ind w:left="74" w:firstLine="0"/>
            </w:pPr>
            <w:r w:rsidRPr="00F24C67">
              <w:t>Inschrijver verklaart kennis te hebben genomen van de beoordelingsmethodiek zoals opgenomen in dit Beschrijvend document en gaat met deze procedure onverkort akkoord.</w:t>
            </w:r>
          </w:p>
        </w:tc>
        <w:tc>
          <w:tcPr>
            <w:tcW w:w="851" w:type="dxa"/>
            <w:tcMar/>
          </w:tcPr>
          <w:p w:rsidRPr="00F24C67" w:rsidR="00EF1F15" w:rsidP="008C5481" w:rsidRDefault="00EF1F15" w14:paraId="1E614DD8" w14:textId="3D8080D3">
            <w:pPr>
              <w:pStyle w:val="Geenafstand"/>
            </w:pPr>
            <w:r w:rsidRPr="00DE073D">
              <w:t xml:space="preserve">Ja </w:t>
            </w:r>
            <w:r w:rsidRPr="00DE073D">
              <w:fldChar w:fldCharType="begin">
                <w:ffData>
                  <w:name w:val="Selectievakje1"/>
                  <w:enabled/>
                  <w:calcOnExit w:val="0"/>
                  <w:checkBox>
                    <w:sizeAuto/>
                    <w:default w:val="0"/>
                  </w:checkBox>
                </w:ffData>
              </w:fldChar>
            </w:r>
            <w:r w:rsidRPr="00DE073D">
              <w:instrText xml:space="preserve"> FORMCHECKBOX </w:instrText>
            </w:r>
            <w:r w:rsidR="007B7F74">
              <w:fldChar w:fldCharType="separate"/>
            </w:r>
            <w:r w:rsidRPr="00DE073D">
              <w:fldChar w:fldCharType="end"/>
            </w:r>
          </w:p>
        </w:tc>
      </w:tr>
      <w:tr w:rsidRPr="00F24C67" w:rsidR="00EF1F15" w:rsidTr="780123A8" w14:paraId="05E45719" w14:textId="77777777">
        <w:trPr>
          <w:trHeight w:val="488"/>
        </w:trPr>
        <w:tc>
          <w:tcPr>
            <w:tcW w:w="920" w:type="dxa"/>
            <w:tcMar/>
          </w:tcPr>
          <w:p w:rsidRPr="00F24C67" w:rsidR="00EF1F15" w:rsidP="00EF1F15" w:rsidRDefault="00EF1F15" w14:paraId="77F5AC80" w14:textId="77777777">
            <w:pPr>
              <w:numPr>
                <w:ilvl w:val="0"/>
                <w:numId w:val="14"/>
              </w:numPr>
              <w:rPr>
                <w:szCs w:val="20"/>
              </w:rPr>
            </w:pPr>
          </w:p>
        </w:tc>
        <w:tc>
          <w:tcPr>
            <w:tcW w:w="7655" w:type="dxa"/>
            <w:gridSpan w:val="2"/>
            <w:tcMar/>
          </w:tcPr>
          <w:p w:rsidRPr="00F24C67" w:rsidR="00EF1F15" w:rsidP="002A0630" w:rsidRDefault="00EF1F15" w14:paraId="26E79905" w14:textId="51E23B24">
            <w:pPr>
              <w:pStyle w:val="Geenafstand"/>
              <w:ind w:left="74" w:firstLine="0"/>
            </w:pPr>
            <w:r>
              <w:t>Inschrijver verklaart zich onvoorwaardelijk akkoord met de GIBIT-2023 voorwaarden.</w:t>
            </w:r>
          </w:p>
        </w:tc>
        <w:tc>
          <w:tcPr>
            <w:tcW w:w="851" w:type="dxa"/>
            <w:tcMar/>
          </w:tcPr>
          <w:p w:rsidRPr="00F24C67" w:rsidR="00EF1F15" w:rsidP="008C5481" w:rsidRDefault="00EF1F15" w14:paraId="2225B9E1" w14:textId="3D78C011">
            <w:pPr>
              <w:pStyle w:val="Geenafstand"/>
            </w:pPr>
            <w:r w:rsidRPr="00DE073D">
              <w:t xml:space="preserve">Ja </w:t>
            </w:r>
            <w:r w:rsidRPr="00DE073D">
              <w:fldChar w:fldCharType="begin">
                <w:ffData>
                  <w:name w:val="Selectievakje1"/>
                  <w:enabled/>
                  <w:calcOnExit w:val="0"/>
                  <w:checkBox>
                    <w:sizeAuto/>
                    <w:default w:val="0"/>
                  </w:checkBox>
                </w:ffData>
              </w:fldChar>
            </w:r>
            <w:r w:rsidRPr="00DE073D">
              <w:instrText xml:space="preserve"> FORMCHECKBOX </w:instrText>
            </w:r>
            <w:r w:rsidR="007B7F74">
              <w:fldChar w:fldCharType="separate"/>
            </w:r>
            <w:r w:rsidRPr="00DE073D">
              <w:fldChar w:fldCharType="end"/>
            </w:r>
          </w:p>
        </w:tc>
      </w:tr>
      <w:tr w:rsidRPr="00F24C67" w:rsidR="00EF1F15" w:rsidTr="780123A8" w14:paraId="4016E9B1" w14:textId="77777777">
        <w:trPr>
          <w:trHeight w:val="488"/>
        </w:trPr>
        <w:tc>
          <w:tcPr>
            <w:tcW w:w="920" w:type="dxa"/>
            <w:tcMar/>
          </w:tcPr>
          <w:p w:rsidRPr="00F24C67" w:rsidR="00EF1F15" w:rsidP="00EF1F15" w:rsidRDefault="00EF1F15" w14:paraId="23EE1248" w14:textId="77777777">
            <w:pPr>
              <w:numPr>
                <w:ilvl w:val="0"/>
                <w:numId w:val="14"/>
              </w:numPr>
              <w:rPr>
                <w:szCs w:val="20"/>
              </w:rPr>
            </w:pPr>
          </w:p>
        </w:tc>
        <w:tc>
          <w:tcPr>
            <w:tcW w:w="7655" w:type="dxa"/>
            <w:gridSpan w:val="2"/>
            <w:tcMar/>
          </w:tcPr>
          <w:p w:rsidRPr="00F24C67" w:rsidR="00EF1F15" w:rsidP="002A0630" w:rsidRDefault="00EF1F15" w14:paraId="7F401078" w14:textId="77777777">
            <w:pPr>
              <w:pStyle w:val="Geenafstand"/>
              <w:ind w:left="74" w:firstLine="0"/>
            </w:pPr>
            <w:r>
              <w:t xml:space="preserve">Verkoopvoorwaarden van en/of namens Opdrachtnemer worden uitdrukkelijk verworpen, gedurende de gehele looptijd van de Overeenkomst. </w:t>
            </w:r>
          </w:p>
        </w:tc>
        <w:tc>
          <w:tcPr>
            <w:tcW w:w="851" w:type="dxa"/>
            <w:tcMar/>
          </w:tcPr>
          <w:p w:rsidRPr="00F24C67" w:rsidR="00EF1F15" w:rsidP="008C5481" w:rsidRDefault="00EF1F15" w14:paraId="57C4D443" w14:textId="1FEA1539">
            <w:pPr>
              <w:pStyle w:val="Geenafstand"/>
            </w:pPr>
            <w:r w:rsidRPr="00F86427">
              <w:t xml:space="preserve">Ja </w:t>
            </w:r>
            <w:r w:rsidRPr="00F86427">
              <w:fldChar w:fldCharType="begin">
                <w:ffData>
                  <w:name w:val="Selectievakje1"/>
                  <w:enabled/>
                  <w:calcOnExit w:val="0"/>
                  <w:checkBox>
                    <w:sizeAuto/>
                    <w:default w:val="0"/>
                  </w:checkBox>
                </w:ffData>
              </w:fldChar>
            </w:r>
            <w:r w:rsidRPr="00F86427">
              <w:instrText xml:space="preserve"> FORMCHECKBOX </w:instrText>
            </w:r>
            <w:r w:rsidR="007B7F74">
              <w:fldChar w:fldCharType="separate"/>
            </w:r>
            <w:r w:rsidRPr="00F86427">
              <w:fldChar w:fldCharType="end"/>
            </w:r>
          </w:p>
        </w:tc>
      </w:tr>
      <w:tr w:rsidRPr="00F24C67" w:rsidR="00EF1F15" w:rsidTr="780123A8" w14:paraId="553ECE6E" w14:textId="77777777">
        <w:trPr>
          <w:trHeight w:val="488"/>
        </w:trPr>
        <w:tc>
          <w:tcPr>
            <w:tcW w:w="920" w:type="dxa"/>
            <w:tcMar/>
          </w:tcPr>
          <w:p w:rsidRPr="00F24C67" w:rsidR="00EF1F15" w:rsidP="00EF1F15" w:rsidRDefault="00EF1F15" w14:paraId="4A0FFD7F" w14:textId="77777777">
            <w:pPr>
              <w:numPr>
                <w:ilvl w:val="0"/>
                <w:numId w:val="14"/>
              </w:numPr>
              <w:rPr>
                <w:szCs w:val="20"/>
              </w:rPr>
            </w:pPr>
          </w:p>
        </w:tc>
        <w:tc>
          <w:tcPr>
            <w:tcW w:w="7655" w:type="dxa"/>
            <w:gridSpan w:val="2"/>
            <w:tcMar/>
          </w:tcPr>
          <w:p w:rsidRPr="00F24C67" w:rsidR="00EF1F15" w:rsidP="002A0630" w:rsidRDefault="009B6AAD" w14:paraId="627CD4F0" w14:textId="2F65CC25">
            <w:pPr>
              <w:pStyle w:val="Geenafstand"/>
              <w:ind w:left="74" w:firstLine="0"/>
            </w:pPr>
            <w:r w:rsidRPr="00F24C67">
              <w:t>Als</w:t>
            </w:r>
            <w:r w:rsidRPr="00F24C67" w:rsidR="00EF1F15">
              <w:t xml:space="preserve"> er onduidelijkheid of verschil van mening is over de uitleg van een onderwerp </w:t>
            </w:r>
            <w:r w:rsidRPr="00F24C67">
              <w:t>over</w:t>
            </w:r>
            <w:r w:rsidRPr="00F24C67" w:rsidR="00EF1F15">
              <w:t xml:space="preserve"> de Overeenkomst, zal voor de beantwoording van het betreffende vraagstuk gekeken worden naar de volgende documenten in aflopende volgorde van belangrijkheid:</w:t>
            </w:r>
          </w:p>
          <w:p w:rsidRPr="00F24C67" w:rsidR="00EF1F15" w:rsidP="008C5481" w:rsidRDefault="00EF1F15" w14:paraId="6A01F94A" w14:textId="77777777">
            <w:pPr>
              <w:pStyle w:val="Geenafstand"/>
              <w:numPr>
                <w:ilvl w:val="0"/>
                <w:numId w:val="20"/>
              </w:numPr>
            </w:pPr>
            <w:r w:rsidRPr="00F24C67">
              <w:t>De Overeenkomst</w:t>
            </w:r>
            <w:r>
              <w:t>;</w:t>
            </w:r>
          </w:p>
          <w:p w:rsidRPr="00F24C67" w:rsidR="00EF1F15" w:rsidP="008C5481" w:rsidRDefault="00EF1F15" w14:paraId="68C5809E" w14:textId="77777777">
            <w:pPr>
              <w:pStyle w:val="Geenafstand"/>
              <w:numPr>
                <w:ilvl w:val="0"/>
                <w:numId w:val="20"/>
              </w:numPr>
            </w:pPr>
            <w:r w:rsidRPr="00F24C67">
              <w:t>De Nota van inlichtingen</w:t>
            </w:r>
            <w:r>
              <w:t>;</w:t>
            </w:r>
          </w:p>
          <w:p w:rsidRPr="00F24C67" w:rsidR="00EF1F15" w:rsidP="008C5481" w:rsidRDefault="00EF1F15" w14:paraId="7BE42D73" w14:textId="77777777">
            <w:pPr>
              <w:pStyle w:val="Geenafstand"/>
              <w:numPr>
                <w:ilvl w:val="0"/>
                <w:numId w:val="20"/>
              </w:numPr>
            </w:pPr>
            <w:r w:rsidRPr="00F24C67">
              <w:t>Het Beschrijvend document</w:t>
            </w:r>
            <w:r>
              <w:t>;</w:t>
            </w:r>
          </w:p>
          <w:p w:rsidRPr="00F24C67" w:rsidR="00EF1F15" w:rsidP="008C5481" w:rsidRDefault="00EF1F15" w14:paraId="7BB07EDF" w14:textId="6F03B39C">
            <w:pPr>
              <w:pStyle w:val="Geenafstand"/>
              <w:numPr>
                <w:ilvl w:val="0"/>
                <w:numId w:val="20"/>
              </w:numPr>
            </w:pPr>
            <w:r>
              <w:t>De GIBIT-2023 voorwaarden;</w:t>
            </w:r>
          </w:p>
          <w:p w:rsidR="00EF1F15" w:rsidP="008C5481" w:rsidRDefault="00EF1F15" w14:paraId="48B4AB60" w14:textId="76FA64B4">
            <w:pPr>
              <w:pStyle w:val="Geenafstand"/>
              <w:numPr>
                <w:ilvl w:val="0"/>
                <w:numId w:val="20"/>
              </w:numPr>
            </w:pPr>
            <w:r w:rsidRPr="5CFFFC8B">
              <w:t>Algemene Inkoop Voorwaarden WS</w:t>
            </w:r>
            <w:r w:rsidR="00F874F3">
              <w:t>;</w:t>
            </w:r>
          </w:p>
          <w:p w:rsidRPr="00F24C67" w:rsidR="00EF1F15" w:rsidP="008C5481" w:rsidRDefault="00EF1F15" w14:paraId="3D003902" w14:textId="77777777">
            <w:pPr>
              <w:pStyle w:val="Geenafstand"/>
              <w:numPr>
                <w:ilvl w:val="0"/>
                <w:numId w:val="20"/>
              </w:numPr>
            </w:pPr>
            <w:r w:rsidRPr="00F24C67">
              <w:t>De Inschrijving.</w:t>
            </w:r>
          </w:p>
        </w:tc>
        <w:tc>
          <w:tcPr>
            <w:tcW w:w="851" w:type="dxa"/>
            <w:tcMar/>
          </w:tcPr>
          <w:p w:rsidRPr="00F24C67" w:rsidR="00EF1F15" w:rsidP="008C5481" w:rsidRDefault="00EF1F15" w14:paraId="76F7B08E" w14:textId="27A65914">
            <w:pPr>
              <w:pStyle w:val="Geenafstand"/>
            </w:pPr>
            <w:r w:rsidRPr="00F86427">
              <w:t xml:space="preserve">Ja </w:t>
            </w:r>
            <w:r w:rsidRPr="00F86427">
              <w:fldChar w:fldCharType="begin">
                <w:ffData>
                  <w:name w:val="Selectievakje1"/>
                  <w:enabled/>
                  <w:calcOnExit w:val="0"/>
                  <w:checkBox>
                    <w:sizeAuto/>
                    <w:default w:val="0"/>
                  </w:checkBox>
                </w:ffData>
              </w:fldChar>
            </w:r>
            <w:r w:rsidRPr="00F86427">
              <w:instrText xml:space="preserve"> FORMCHECKBOX </w:instrText>
            </w:r>
            <w:r w:rsidR="007B7F74">
              <w:fldChar w:fldCharType="separate"/>
            </w:r>
            <w:r w:rsidRPr="00F86427">
              <w:fldChar w:fldCharType="end"/>
            </w:r>
          </w:p>
        </w:tc>
      </w:tr>
      <w:tr w:rsidRPr="00F24C67" w:rsidR="008C5481" w:rsidTr="780123A8" w14:paraId="756446CB" w14:textId="77777777">
        <w:trPr>
          <w:trHeight w:val="488"/>
        </w:trPr>
        <w:tc>
          <w:tcPr>
            <w:tcW w:w="9426" w:type="dxa"/>
            <w:gridSpan w:val="4"/>
            <w:shd w:val="clear" w:color="auto" w:fill="4F81BD" w:themeFill="accent1"/>
            <w:tcMar/>
          </w:tcPr>
          <w:p w:rsidRPr="00F86427" w:rsidR="008C5481" w:rsidP="008C5481" w:rsidRDefault="008C5481" w14:paraId="03AF412E" w14:textId="044FE592">
            <w:pPr>
              <w:pStyle w:val="Geenafstand"/>
            </w:pPr>
            <w:r>
              <w:t>Programma van eisen algemeen</w:t>
            </w:r>
          </w:p>
        </w:tc>
      </w:tr>
      <w:tr w:rsidRPr="00F24C67" w:rsidR="005A5B58" w:rsidTr="780123A8" w14:paraId="10E7E30A" w14:textId="77777777">
        <w:trPr>
          <w:trHeight w:val="488"/>
        </w:trPr>
        <w:tc>
          <w:tcPr>
            <w:tcW w:w="920" w:type="dxa"/>
            <w:tcMar/>
          </w:tcPr>
          <w:p w:rsidRPr="00F24C67" w:rsidR="005A5B58" w:rsidP="005A5B58" w:rsidRDefault="005A5B58" w14:paraId="4EFE44B2" w14:textId="77777777">
            <w:pPr>
              <w:numPr>
                <w:ilvl w:val="0"/>
                <w:numId w:val="14"/>
              </w:numPr>
              <w:rPr>
                <w:szCs w:val="20"/>
              </w:rPr>
            </w:pPr>
          </w:p>
        </w:tc>
        <w:tc>
          <w:tcPr>
            <w:tcW w:w="7655" w:type="dxa"/>
            <w:gridSpan w:val="2"/>
            <w:tcMar/>
          </w:tcPr>
          <w:p w:rsidRPr="00F24C67" w:rsidR="005A5B58" w:rsidP="005A5B58" w:rsidRDefault="005A5B58" w14:paraId="0B9E3EB4" w14:textId="2AFDB37A">
            <w:pPr>
              <w:pStyle w:val="Geenafstand"/>
              <w:ind w:left="74" w:firstLine="0"/>
            </w:pPr>
            <w:r w:rsidRPr="00E04803">
              <w:t xml:space="preserve">Alle aangeboden hardware inclusief gerelateerde software, randapparatuur, accessoires dienen aantoonbaar fabrieksnieuw te zijn, dus niet </w:t>
            </w:r>
            <w:proofErr w:type="spellStart"/>
            <w:r w:rsidRPr="00E04803">
              <w:t>renewed</w:t>
            </w:r>
            <w:proofErr w:type="spellEnd"/>
            <w:r w:rsidRPr="00E04803">
              <w:t xml:space="preserve">, </w:t>
            </w:r>
            <w:proofErr w:type="spellStart"/>
            <w:r w:rsidRPr="00E04803">
              <w:t>remarketed</w:t>
            </w:r>
            <w:proofErr w:type="spellEnd"/>
            <w:r w:rsidRPr="00E04803">
              <w:t xml:space="preserve">, </w:t>
            </w:r>
            <w:proofErr w:type="spellStart"/>
            <w:r w:rsidRPr="00E04803">
              <w:t>refurbished</w:t>
            </w:r>
            <w:proofErr w:type="spellEnd"/>
            <w:r w:rsidRPr="00E04803">
              <w:t>, etc.</w:t>
            </w:r>
          </w:p>
        </w:tc>
        <w:tc>
          <w:tcPr>
            <w:tcW w:w="851" w:type="dxa"/>
            <w:tcMar/>
          </w:tcPr>
          <w:p w:rsidRPr="00A13923" w:rsidR="005A5B58" w:rsidP="005A5B58" w:rsidRDefault="005A5B58" w14:paraId="50D8314B" w14:textId="1ED93744">
            <w:pPr>
              <w:pStyle w:val="Geenafstand"/>
            </w:pPr>
            <w:r w:rsidRPr="001C1B56">
              <w:t xml:space="preserve">Ja </w:t>
            </w:r>
            <w:r w:rsidRPr="001C1B56">
              <w:fldChar w:fldCharType="begin">
                <w:ffData>
                  <w:name w:val="Selectievakje1"/>
                  <w:enabled/>
                  <w:calcOnExit w:val="0"/>
                  <w:checkBox>
                    <w:sizeAuto/>
                    <w:default w:val="0"/>
                  </w:checkBox>
                </w:ffData>
              </w:fldChar>
            </w:r>
            <w:r w:rsidRPr="001C1B56">
              <w:instrText xml:space="preserve"> FORMCHECKBOX </w:instrText>
            </w:r>
            <w:r w:rsidR="007B7F74">
              <w:fldChar w:fldCharType="separate"/>
            </w:r>
            <w:r w:rsidRPr="001C1B56">
              <w:fldChar w:fldCharType="end"/>
            </w:r>
          </w:p>
        </w:tc>
      </w:tr>
      <w:tr w:rsidRPr="00F24C67" w:rsidR="005A5B58" w:rsidTr="780123A8" w14:paraId="5DAE3452" w14:textId="77777777">
        <w:trPr>
          <w:trHeight w:val="488"/>
        </w:trPr>
        <w:tc>
          <w:tcPr>
            <w:tcW w:w="920" w:type="dxa"/>
            <w:tcMar/>
          </w:tcPr>
          <w:p w:rsidRPr="00F24C67" w:rsidR="005A5B58" w:rsidP="005A5B58" w:rsidRDefault="005A5B58" w14:paraId="1136FCB1" w14:textId="77777777">
            <w:pPr>
              <w:numPr>
                <w:ilvl w:val="0"/>
                <w:numId w:val="14"/>
              </w:numPr>
              <w:rPr>
                <w:szCs w:val="20"/>
              </w:rPr>
            </w:pPr>
          </w:p>
        </w:tc>
        <w:tc>
          <w:tcPr>
            <w:tcW w:w="7655" w:type="dxa"/>
            <w:gridSpan w:val="2"/>
            <w:tcMar/>
          </w:tcPr>
          <w:p w:rsidRPr="00E04803" w:rsidR="005A5B58" w:rsidP="005A5B58" w:rsidRDefault="005A5B58" w14:paraId="0588C4F5" w14:textId="7F1A1E67">
            <w:pPr>
              <w:pStyle w:val="Geenafstand"/>
              <w:ind w:left="74" w:firstLine="0"/>
            </w:pPr>
            <w:r w:rsidRPr="00E04803">
              <w:t>Inschrijver levert kwaliteitsproducten die weinig uitval kennen, stabiel, krachtig en stil zijn en afkomstig zijn van A-merk fabrikanten.</w:t>
            </w:r>
          </w:p>
        </w:tc>
        <w:tc>
          <w:tcPr>
            <w:tcW w:w="851" w:type="dxa"/>
            <w:tcMar/>
          </w:tcPr>
          <w:p w:rsidRPr="00A13923" w:rsidR="005A5B58" w:rsidP="005A5B58" w:rsidRDefault="005A5B58" w14:paraId="6AF89663" w14:textId="0E29E4BA">
            <w:pPr>
              <w:pStyle w:val="Geenafstand"/>
            </w:pPr>
            <w:r w:rsidRPr="001C1B56">
              <w:t xml:space="preserve">Ja </w:t>
            </w:r>
            <w:r w:rsidRPr="001C1B56">
              <w:fldChar w:fldCharType="begin">
                <w:ffData>
                  <w:name w:val="Selectievakje1"/>
                  <w:enabled/>
                  <w:calcOnExit w:val="0"/>
                  <w:checkBox>
                    <w:sizeAuto/>
                    <w:default w:val="0"/>
                  </w:checkBox>
                </w:ffData>
              </w:fldChar>
            </w:r>
            <w:r w:rsidRPr="001C1B56">
              <w:instrText xml:space="preserve"> FORMCHECKBOX </w:instrText>
            </w:r>
            <w:r w:rsidR="007B7F74">
              <w:fldChar w:fldCharType="separate"/>
            </w:r>
            <w:r w:rsidRPr="001C1B56">
              <w:fldChar w:fldCharType="end"/>
            </w:r>
          </w:p>
        </w:tc>
      </w:tr>
      <w:tr w:rsidRPr="00F24C67" w:rsidR="005A5B58" w:rsidTr="780123A8" w14:paraId="318CB649" w14:textId="77777777">
        <w:trPr>
          <w:trHeight w:val="488"/>
        </w:trPr>
        <w:tc>
          <w:tcPr>
            <w:tcW w:w="920" w:type="dxa"/>
            <w:tcMar/>
          </w:tcPr>
          <w:p w:rsidRPr="00F24C67" w:rsidR="005A5B58" w:rsidP="005A5B58" w:rsidRDefault="005A5B58" w14:paraId="17EFB204" w14:textId="77777777">
            <w:pPr>
              <w:numPr>
                <w:ilvl w:val="0"/>
                <w:numId w:val="14"/>
              </w:numPr>
              <w:rPr>
                <w:szCs w:val="20"/>
              </w:rPr>
            </w:pPr>
          </w:p>
        </w:tc>
        <w:tc>
          <w:tcPr>
            <w:tcW w:w="7655" w:type="dxa"/>
            <w:gridSpan w:val="2"/>
            <w:tcMar/>
          </w:tcPr>
          <w:p w:rsidRPr="00F24C67" w:rsidR="005A5B58" w:rsidP="005A5B58" w:rsidRDefault="005A5B58" w14:paraId="618D0DDB" w14:textId="76E69CAE">
            <w:pPr>
              <w:pStyle w:val="Geenafstand"/>
              <w:ind w:left="74" w:firstLine="0"/>
            </w:pPr>
            <w:r w:rsidRPr="00F24C67">
              <w:t>Bij aanvang van de opdracht dient aantoonbaar fabrieksnieuwe apparatuur geplaatst te worden die voldoet aan de eisen van Opdrachtgever als benoemd in dit beschrijvend document.</w:t>
            </w:r>
          </w:p>
        </w:tc>
        <w:tc>
          <w:tcPr>
            <w:tcW w:w="851" w:type="dxa"/>
            <w:tcMar/>
          </w:tcPr>
          <w:p w:rsidRPr="00A13923" w:rsidR="005A5B58" w:rsidP="005A5B58" w:rsidRDefault="005A5B58" w14:paraId="7B59728E" w14:textId="78386FCF">
            <w:pPr>
              <w:pStyle w:val="Geenafstand"/>
            </w:pPr>
            <w:r w:rsidRPr="001C1B56">
              <w:t xml:space="preserve">Ja </w:t>
            </w:r>
            <w:r w:rsidRPr="001C1B56">
              <w:fldChar w:fldCharType="begin">
                <w:ffData>
                  <w:name w:val="Selectievakje1"/>
                  <w:enabled/>
                  <w:calcOnExit w:val="0"/>
                  <w:checkBox>
                    <w:sizeAuto/>
                    <w:default w:val="0"/>
                  </w:checkBox>
                </w:ffData>
              </w:fldChar>
            </w:r>
            <w:r w:rsidRPr="001C1B56">
              <w:instrText xml:space="preserve"> FORMCHECKBOX </w:instrText>
            </w:r>
            <w:r w:rsidR="007B7F74">
              <w:fldChar w:fldCharType="separate"/>
            </w:r>
            <w:r w:rsidRPr="001C1B56">
              <w:fldChar w:fldCharType="end"/>
            </w:r>
          </w:p>
        </w:tc>
      </w:tr>
      <w:tr w:rsidRPr="00F24C67" w:rsidR="00EF1F15" w:rsidTr="780123A8" w14:paraId="5F60BAEE" w14:textId="77777777">
        <w:trPr>
          <w:trHeight w:val="488"/>
        </w:trPr>
        <w:tc>
          <w:tcPr>
            <w:tcW w:w="920" w:type="dxa"/>
            <w:tcMar/>
          </w:tcPr>
          <w:p w:rsidRPr="00F24C67" w:rsidR="00EF1F15" w:rsidP="00EF1F15" w:rsidRDefault="00EF1F15" w14:paraId="265AC75E" w14:textId="77777777">
            <w:pPr>
              <w:numPr>
                <w:ilvl w:val="0"/>
                <w:numId w:val="14"/>
              </w:numPr>
              <w:rPr>
                <w:szCs w:val="20"/>
              </w:rPr>
            </w:pPr>
          </w:p>
        </w:tc>
        <w:tc>
          <w:tcPr>
            <w:tcW w:w="7655" w:type="dxa"/>
            <w:gridSpan w:val="2"/>
            <w:tcMar/>
          </w:tcPr>
          <w:p w:rsidRPr="00F24C67" w:rsidR="00EF1F15" w:rsidP="002A0630" w:rsidRDefault="00EF1F15" w14:paraId="039F299C" w14:textId="77777777">
            <w:pPr>
              <w:pStyle w:val="Geenafstand"/>
              <w:ind w:left="74" w:firstLine="0"/>
            </w:pPr>
            <w:r w:rsidRPr="00F24C67">
              <w:t>Alle te leveren apparatuur wordt geleverd op een Arbo verantwoorde werkhoogte wanneer de gebruiker de apparatuur staand gebruikt.</w:t>
            </w:r>
          </w:p>
        </w:tc>
        <w:tc>
          <w:tcPr>
            <w:tcW w:w="851" w:type="dxa"/>
            <w:tcMar/>
          </w:tcPr>
          <w:p w:rsidRPr="00F24C67" w:rsidR="00EF1F15" w:rsidP="008C5481" w:rsidRDefault="00EF1F15" w14:paraId="4059AFE3" w14:textId="5BD85C6F">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38D5A10B" w14:textId="77777777">
        <w:trPr>
          <w:trHeight w:val="488"/>
        </w:trPr>
        <w:tc>
          <w:tcPr>
            <w:tcW w:w="920" w:type="dxa"/>
            <w:tcMar/>
          </w:tcPr>
          <w:p w:rsidRPr="00F24C67" w:rsidR="00EF1F15" w:rsidP="00EF1F15" w:rsidRDefault="00EF1F15" w14:paraId="1CF0371F" w14:textId="77777777">
            <w:pPr>
              <w:numPr>
                <w:ilvl w:val="0"/>
                <w:numId w:val="14"/>
              </w:numPr>
              <w:rPr>
                <w:szCs w:val="20"/>
              </w:rPr>
            </w:pPr>
          </w:p>
        </w:tc>
        <w:tc>
          <w:tcPr>
            <w:tcW w:w="7655" w:type="dxa"/>
            <w:gridSpan w:val="2"/>
            <w:tcMar/>
          </w:tcPr>
          <w:p w:rsidRPr="00F24C67" w:rsidR="00EF1F15" w:rsidP="002A0630" w:rsidRDefault="00EF1F15" w14:paraId="1FB91472" w14:textId="27826E0A">
            <w:pPr>
              <w:pStyle w:val="Geenafstand"/>
              <w:ind w:left="74" w:firstLine="0"/>
            </w:pPr>
            <w:r>
              <w:t>De aangeboden hard- en software dient minimaal te voldoen aan de in Nederland huidig geldende wettelijke voorschriften van arbeidsomstandigheden, milieu, ergonomie en veiligheid. Deze EIS geldt ook voor de (nu) bekend geacht zijnde toekomstige veranderingen volgens de nieuwste inzichten van het NNI (Nederlands Normalisatie Instituut)</w:t>
            </w:r>
          </w:p>
        </w:tc>
        <w:tc>
          <w:tcPr>
            <w:tcW w:w="851" w:type="dxa"/>
            <w:tcMar/>
          </w:tcPr>
          <w:p w:rsidRPr="00F24C67" w:rsidR="00EF1F15" w:rsidP="008C5481" w:rsidRDefault="00EF1F15" w14:paraId="589FFA2E" w14:textId="5267C025">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3751CEF6" w14:textId="77777777">
        <w:trPr>
          <w:trHeight w:val="488"/>
        </w:trPr>
        <w:tc>
          <w:tcPr>
            <w:tcW w:w="920" w:type="dxa"/>
            <w:tcMar/>
          </w:tcPr>
          <w:p w:rsidRPr="00F24C67" w:rsidR="00EF1F15" w:rsidP="00EF1F15" w:rsidRDefault="00EF1F15" w14:paraId="768FEE4C" w14:textId="77777777">
            <w:pPr>
              <w:numPr>
                <w:ilvl w:val="0"/>
                <w:numId w:val="14"/>
              </w:numPr>
              <w:rPr>
                <w:szCs w:val="20"/>
              </w:rPr>
            </w:pPr>
          </w:p>
        </w:tc>
        <w:tc>
          <w:tcPr>
            <w:tcW w:w="7655" w:type="dxa"/>
            <w:gridSpan w:val="2"/>
            <w:tcMar/>
          </w:tcPr>
          <w:p w:rsidRPr="00F24C67" w:rsidR="00EF1F15" w:rsidP="002A0630" w:rsidRDefault="00EF1F15" w14:paraId="0AB5C882" w14:textId="3A7C4CA5">
            <w:pPr>
              <w:pStyle w:val="Geenafstand"/>
              <w:ind w:left="74" w:firstLine="0"/>
            </w:pPr>
            <w:r w:rsidRPr="00F24C67">
              <w:t xml:space="preserve">Inschrijver dient van de aangeboden oplossing de specifiek aangeboden hard- en software gedetailleerde productomschrijvingen en artikelcodes </w:t>
            </w:r>
            <w:r w:rsidR="00730440">
              <w:t>aan te leveren Als onderdeel van uw inschrijving</w:t>
            </w:r>
            <w:r w:rsidRPr="00F24C67">
              <w:t xml:space="preserve">. </w:t>
            </w:r>
            <w:r w:rsidR="00730440">
              <w:t>Adequate p</w:t>
            </w:r>
            <w:r w:rsidRPr="00F24C67">
              <w:t>roductsheet mogen in digitale vorm worden aangeleverd.</w:t>
            </w:r>
          </w:p>
        </w:tc>
        <w:tc>
          <w:tcPr>
            <w:tcW w:w="851" w:type="dxa"/>
            <w:tcMar/>
          </w:tcPr>
          <w:p w:rsidRPr="00F24C67" w:rsidR="00EF1F15" w:rsidP="008C5481" w:rsidRDefault="00EF1F15" w14:paraId="11119472" w14:textId="380E2BEC">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2B309C66" w14:textId="77777777">
        <w:trPr>
          <w:trHeight w:val="488"/>
        </w:trPr>
        <w:tc>
          <w:tcPr>
            <w:tcW w:w="920" w:type="dxa"/>
            <w:tcMar/>
          </w:tcPr>
          <w:p w:rsidRPr="00F24C67" w:rsidR="00EF1F15" w:rsidP="00EF1F15" w:rsidRDefault="00EF1F15" w14:paraId="587D8A48" w14:textId="77777777">
            <w:pPr>
              <w:numPr>
                <w:ilvl w:val="0"/>
                <w:numId w:val="14"/>
              </w:numPr>
              <w:rPr>
                <w:szCs w:val="20"/>
              </w:rPr>
            </w:pPr>
          </w:p>
        </w:tc>
        <w:tc>
          <w:tcPr>
            <w:tcW w:w="7655" w:type="dxa"/>
            <w:gridSpan w:val="2"/>
            <w:tcMar/>
          </w:tcPr>
          <w:p w:rsidRPr="00F24C67" w:rsidR="00EF1F15" w:rsidP="002A0630" w:rsidRDefault="00EF1F15" w14:paraId="632EE0F8" w14:textId="4D95267D">
            <w:pPr>
              <w:pStyle w:val="Geenafstand"/>
              <w:ind w:left="74" w:firstLine="0"/>
            </w:pPr>
            <w:r>
              <w:t>De</w:t>
            </w:r>
            <w:r w:rsidRPr="00010BC5">
              <w:t xml:space="preserve"> display</w:t>
            </w:r>
            <w:r>
              <w:t>(s)</w:t>
            </w:r>
            <w:r w:rsidRPr="00010BC5">
              <w:t xml:space="preserve"> en de bediening</w:t>
            </w:r>
            <w:r>
              <w:t xml:space="preserve"> en instructies</w:t>
            </w:r>
            <w:r w:rsidRPr="00010BC5">
              <w:t xml:space="preserve"> van alle aangeboden </w:t>
            </w:r>
            <w:r>
              <w:t>hard- en software</w:t>
            </w:r>
            <w:r w:rsidRPr="00010BC5">
              <w:t xml:space="preserve"> is in de Nederlandse taal</w:t>
            </w:r>
            <w:r w:rsidR="00730440">
              <w:t>.</w:t>
            </w:r>
          </w:p>
        </w:tc>
        <w:tc>
          <w:tcPr>
            <w:tcW w:w="851" w:type="dxa"/>
            <w:tcMar/>
          </w:tcPr>
          <w:p w:rsidRPr="00F24C67" w:rsidR="00EF1F15" w:rsidP="008C5481" w:rsidRDefault="00EF1F15" w14:paraId="05012DBB" w14:textId="330E474C">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22A6E817" w14:textId="77777777">
        <w:trPr>
          <w:trHeight w:val="488"/>
        </w:trPr>
        <w:tc>
          <w:tcPr>
            <w:tcW w:w="920" w:type="dxa"/>
            <w:tcMar/>
          </w:tcPr>
          <w:p w:rsidRPr="00F24C67" w:rsidR="00EF1F15" w:rsidP="00EF1F15" w:rsidRDefault="00EF1F15" w14:paraId="02ECC5C2" w14:textId="77777777">
            <w:pPr>
              <w:numPr>
                <w:ilvl w:val="0"/>
                <w:numId w:val="14"/>
              </w:numPr>
              <w:rPr>
                <w:szCs w:val="20"/>
              </w:rPr>
            </w:pPr>
          </w:p>
        </w:tc>
        <w:tc>
          <w:tcPr>
            <w:tcW w:w="7655" w:type="dxa"/>
            <w:gridSpan w:val="2"/>
            <w:tcMar/>
          </w:tcPr>
          <w:p w:rsidRPr="00F24C67" w:rsidR="00EF1F15" w:rsidP="002A0630" w:rsidRDefault="00EF1F15" w14:paraId="506B48A4" w14:textId="77777777">
            <w:pPr>
              <w:pStyle w:val="Geenafstand"/>
              <w:ind w:left="74" w:firstLine="0"/>
            </w:pPr>
            <w:r w:rsidRPr="00F24C67">
              <w:t>Documentatie van de aangeboden hard- en software dient te worden geleverd in de Nederlandse taal. Technische en financiële informatie mag, alleen indien niet beschikbaar in het Nederlands, in de Engelse taal aangeleverd worden.</w:t>
            </w:r>
          </w:p>
        </w:tc>
        <w:tc>
          <w:tcPr>
            <w:tcW w:w="851" w:type="dxa"/>
            <w:tcMar/>
          </w:tcPr>
          <w:p w:rsidRPr="00F24C67" w:rsidR="00EF1F15" w:rsidP="008C5481" w:rsidRDefault="00EF1F15" w14:paraId="16D10C57" w14:textId="24EE7D36">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4501C4BF" w14:textId="77777777">
        <w:trPr>
          <w:trHeight w:val="488"/>
        </w:trPr>
        <w:tc>
          <w:tcPr>
            <w:tcW w:w="920" w:type="dxa"/>
            <w:tcMar/>
          </w:tcPr>
          <w:p w:rsidRPr="00F24C67" w:rsidR="00EF1F15" w:rsidP="00EF1F15" w:rsidRDefault="00EF1F15" w14:paraId="78228ECC" w14:textId="77777777">
            <w:pPr>
              <w:numPr>
                <w:ilvl w:val="0"/>
                <w:numId w:val="14"/>
              </w:numPr>
              <w:rPr>
                <w:szCs w:val="20"/>
              </w:rPr>
            </w:pPr>
          </w:p>
        </w:tc>
        <w:tc>
          <w:tcPr>
            <w:tcW w:w="7655" w:type="dxa"/>
            <w:gridSpan w:val="2"/>
            <w:tcMar/>
          </w:tcPr>
          <w:p w:rsidRPr="00F24C67" w:rsidR="00EF1F15" w:rsidP="002A0630" w:rsidRDefault="00EF1F15" w14:paraId="60CD1D25" w14:textId="77777777">
            <w:pPr>
              <w:pStyle w:val="Geenafstand"/>
              <w:ind w:left="74" w:firstLine="0"/>
            </w:pPr>
            <w:r w:rsidRPr="00F24C67">
              <w:t>Opdrachtnemer voorziet in adequaat contractmanagement en facturering in relatie tot de nieuwe, door Opdrachtnemer te leveren, installeren, implementeren/migreren, hard- en software.</w:t>
            </w:r>
          </w:p>
        </w:tc>
        <w:tc>
          <w:tcPr>
            <w:tcW w:w="851" w:type="dxa"/>
            <w:tcMar/>
          </w:tcPr>
          <w:p w:rsidRPr="00F24C67" w:rsidR="00EF1F15" w:rsidP="008C5481" w:rsidRDefault="00EF1F15" w14:paraId="426661B8" w14:textId="5EC771AE">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15DF1D27" w14:textId="77777777">
        <w:trPr>
          <w:trHeight w:val="488"/>
        </w:trPr>
        <w:tc>
          <w:tcPr>
            <w:tcW w:w="920" w:type="dxa"/>
            <w:tcMar/>
          </w:tcPr>
          <w:p w:rsidRPr="00F24C67" w:rsidR="00EF1F15" w:rsidP="00EF1F15" w:rsidRDefault="00EF1F15" w14:paraId="6FE5A6DB" w14:textId="77777777">
            <w:pPr>
              <w:numPr>
                <w:ilvl w:val="0"/>
                <w:numId w:val="14"/>
              </w:numPr>
              <w:rPr>
                <w:szCs w:val="20"/>
              </w:rPr>
            </w:pPr>
          </w:p>
        </w:tc>
        <w:tc>
          <w:tcPr>
            <w:tcW w:w="7655" w:type="dxa"/>
            <w:gridSpan w:val="2"/>
            <w:tcMar/>
          </w:tcPr>
          <w:p w:rsidRPr="00F24C67" w:rsidR="00EF1F15" w:rsidP="002A0630" w:rsidRDefault="00EF1F15" w14:paraId="583F06BC" w14:textId="77777777">
            <w:pPr>
              <w:pStyle w:val="Geenafstand"/>
              <w:ind w:left="74" w:firstLine="0"/>
            </w:pPr>
            <w:r w:rsidRPr="00F24C67">
              <w:t xml:space="preserve">Opdrachtnemer levert na installatie een </w:t>
            </w:r>
            <w:proofErr w:type="spellStart"/>
            <w:r w:rsidRPr="00F24C67">
              <w:t>cmdb</w:t>
            </w:r>
            <w:proofErr w:type="spellEnd"/>
            <w:r w:rsidRPr="00F24C67">
              <w:t xml:space="preserve"> op in een MS Excel of vergelijkbaar format. De </w:t>
            </w:r>
            <w:proofErr w:type="spellStart"/>
            <w:r w:rsidRPr="00F24C67">
              <w:t>cmdb</w:t>
            </w:r>
            <w:proofErr w:type="spellEnd"/>
            <w:r w:rsidRPr="00F24C67">
              <w:t xml:space="preserve"> bevat gebruikelijke relevante informatie m.b.t. hard- en software waaronder: type- en serienummer, installatiedatum, opties, locatie en Mac adres.</w:t>
            </w:r>
          </w:p>
        </w:tc>
        <w:tc>
          <w:tcPr>
            <w:tcW w:w="851" w:type="dxa"/>
            <w:tcMar/>
          </w:tcPr>
          <w:p w:rsidRPr="00F24C67" w:rsidR="00EF1F15" w:rsidP="008C5481" w:rsidRDefault="00EF1F15" w14:paraId="5B792C5E" w14:textId="38348D15">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3D17F715" w14:textId="77777777">
        <w:trPr>
          <w:trHeight w:val="488"/>
        </w:trPr>
        <w:tc>
          <w:tcPr>
            <w:tcW w:w="920" w:type="dxa"/>
            <w:tcMar/>
          </w:tcPr>
          <w:p w:rsidRPr="00F24C67" w:rsidR="00EF1F15" w:rsidP="00EF1F15" w:rsidRDefault="00EF1F15" w14:paraId="2B6E219C" w14:textId="77777777">
            <w:pPr>
              <w:numPr>
                <w:ilvl w:val="0"/>
                <w:numId w:val="14"/>
              </w:numPr>
              <w:rPr>
                <w:szCs w:val="20"/>
              </w:rPr>
            </w:pPr>
          </w:p>
        </w:tc>
        <w:tc>
          <w:tcPr>
            <w:tcW w:w="7655" w:type="dxa"/>
            <w:gridSpan w:val="2"/>
            <w:tcMar/>
          </w:tcPr>
          <w:p w:rsidRPr="00470CDB" w:rsidR="00EF1F15" w:rsidP="002A0630" w:rsidRDefault="00EF1F15" w14:paraId="3B0C193E" w14:textId="658E171C">
            <w:pPr>
              <w:pStyle w:val="Geenafstand"/>
              <w:ind w:left="74" w:firstLine="0"/>
            </w:pPr>
            <w:r w:rsidRPr="00F24C67">
              <w:t xml:space="preserve">De aangeboden oplossing dient te werken </w:t>
            </w:r>
            <w:r w:rsidRPr="00F24C67" w:rsidR="009B6AAD">
              <w:t>volgens</w:t>
            </w:r>
            <w:r w:rsidRPr="00F24C67">
              <w:t xml:space="preserve"> het programma van eisen en wensen met de omschreven netwerkomgevingen en de technische infrastructuur.</w:t>
            </w:r>
          </w:p>
        </w:tc>
        <w:tc>
          <w:tcPr>
            <w:tcW w:w="851" w:type="dxa"/>
            <w:tcMar/>
          </w:tcPr>
          <w:p w:rsidRPr="00F24C67" w:rsidR="00EF1F15" w:rsidP="008C5481" w:rsidRDefault="00EF1F15" w14:paraId="2A05BDE7" w14:textId="7199D473">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68F41306" w14:textId="77777777">
        <w:trPr>
          <w:trHeight w:val="488"/>
        </w:trPr>
        <w:tc>
          <w:tcPr>
            <w:tcW w:w="920" w:type="dxa"/>
            <w:tcMar/>
          </w:tcPr>
          <w:p w:rsidRPr="00F24C67" w:rsidR="00EF1F15" w:rsidP="00EF1F15" w:rsidRDefault="00EF1F15" w14:paraId="5B6EA5A3" w14:textId="77777777">
            <w:pPr>
              <w:numPr>
                <w:ilvl w:val="0"/>
                <w:numId w:val="14"/>
              </w:numPr>
              <w:rPr>
                <w:szCs w:val="20"/>
              </w:rPr>
            </w:pPr>
          </w:p>
        </w:tc>
        <w:tc>
          <w:tcPr>
            <w:tcW w:w="7655" w:type="dxa"/>
            <w:gridSpan w:val="2"/>
            <w:tcMar/>
          </w:tcPr>
          <w:p w:rsidRPr="00F24C67" w:rsidR="00EF1F15" w:rsidP="002A0630" w:rsidRDefault="00EF1F15" w14:paraId="3ED54338" w14:textId="77777777">
            <w:pPr>
              <w:pStyle w:val="Geenafstand"/>
              <w:ind w:left="74" w:firstLine="0"/>
            </w:pPr>
            <w:r w:rsidRPr="00F24C67">
              <w:t>IPv4 is ingeschakeld en IPv6 wordt ondersteund zonder hardware upgrade.</w:t>
            </w:r>
          </w:p>
        </w:tc>
        <w:tc>
          <w:tcPr>
            <w:tcW w:w="851" w:type="dxa"/>
            <w:tcMar/>
          </w:tcPr>
          <w:p w:rsidRPr="00F24C67" w:rsidR="00EF1F15" w:rsidP="008C5481" w:rsidRDefault="00EF1F15" w14:paraId="5D0D8793" w14:textId="615DD060">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2B57A367" w14:textId="77777777">
        <w:trPr>
          <w:trHeight w:val="488"/>
        </w:trPr>
        <w:tc>
          <w:tcPr>
            <w:tcW w:w="920" w:type="dxa"/>
            <w:tcMar/>
          </w:tcPr>
          <w:p w:rsidRPr="00F24C67" w:rsidR="00EF1F15" w:rsidP="00EF1F15" w:rsidRDefault="00EF1F15" w14:paraId="768AB8A0" w14:textId="77777777">
            <w:pPr>
              <w:numPr>
                <w:ilvl w:val="0"/>
                <w:numId w:val="14"/>
              </w:numPr>
              <w:rPr>
                <w:szCs w:val="20"/>
              </w:rPr>
            </w:pPr>
          </w:p>
        </w:tc>
        <w:tc>
          <w:tcPr>
            <w:tcW w:w="7655" w:type="dxa"/>
            <w:gridSpan w:val="2"/>
            <w:tcMar/>
          </w:tcPr>
          <w:p w:rsidRPr="00F24C67" w:rsidR="00EF1F15" w:rsidP="002A0630" w:rsidRDefault="00EF1F15" w14:paraId="42D9BE19" w14:textId="77777777">
            <w:pPr>
              <w:pStyle w:val="Geenafstand"/>
              <w:ind w:left="74" w:firstLine="0"/>
            </w:pPr>
            <w:r w:rsidRPr="00F24C67">
              <w:t>De aangeboden oplossing ondersteunt PDF &amp; PDF/A.</w:t>
            </w:r>
          </w:p>
        </w:tc>
        <w:tc>
          <w:tcPr>
            <w:tcW w:w="851" w:type="dxa"/>
            <w:tcMar/>
          </w:tcPr>
          <w:p w:rsidRPr="00F24C67" w:rsidR="00EF1F15" w:rsidP="008C5481" w:rsidRDefault="00EF1F15" w14:paraId="658DE637" w14:textId="693DBFD3">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5D31649F" w14:textId="77777777">
        <w:trPr>
          <w:trHeight w:val="488"/>
        </w:trPr>
        <w:tc>
          <w:tcPr>
            <w:tcW w:w="920" w:type="dxa"/>
            <w:tcMar/>
          </w:tcPr>
          <w:p w:rsidRPr="00F24C67" w:rsidR="00EF1F15" w:rsidP="00EF1F15" w:rsidRDefault="00EF1F15" w14:paraId="5C246BA6" w14:textId="77777777">
            <w:pPr>
              <w:numPr>
                <w:ilvl w:val="0"/>
                <w:numId w:val="14"/>
              </w:numPr>
              <w:rPr>
                <w:szCs w:val="20"/>
              </w:rPr>
            </w:pPr>
          </w:p>
        </w:tc>
        <w:tc>
          <w:tcPr>
            <w:tcW w:w="7655" w:type="dxa"/>
            <w:gridSpan w:val="2"/>
            <w:tcMar/>
          </w:tcPr>
          <w:p w:rsidRPr="00F24C67" w:rsidR="00EF1F15" w:rsidP="008C5481" w:rsidRDefault="00EF1F15" w14:paraId="7C42B936" w14:textId="77777777">
            <w:pPr>
              <w:pStyle w:val="Geenafstand"/>
            </w:pPr>
            <w:r w:rsidRPr="00F24C67">
              <w:t>De aangeboden oplossing ondersteunt ODF.</w:t>
            </w:r>
          </w:p>
        </w:tc>
        <w:tc>
          <w:tcPr>
            <w:tcW w:w="851" w:type="dxa"/>
            <w:tcMar/>
          </w:tcPr>
          <w:p w:rsidRPr="00F24C67" w:rsidR="00EF1F15" w:rsidP="008C5481" w:rsidRDefault="00EF1F15" w14:paraId="6A832547" w14:textId="4FB17E9F">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6B294840" w14:textId="77777777">
        <w:trPr>
          <w:trHeight w:val="488"/>
        </w:trPr>
        <w:tc>
          <w:tcPr>
            <w:tcW w:w="920" w:type="dxa"/>
            <w:tcMar/>
          </w:tcPr>
          <w:p w:rsidRPr="00F24C67" w:rsidR="00EF1F15" w:rsidP="00EF1F15" w:rsidRDefault="00EF1F15" w14:paraId="4AEDFDB4" w14:textId="77777777">
            <w:pPr>
              <w:numPr>
                <w:ilvl w:val="0"/>
                <w:numId w:val="14"/>
              </w:numPr>
              <w:rPr>
                <w:szCs w:val="20"/>
              </w:rPr>
            </w:pPr>
          </w:p>
        </w:tc>
        <w:tc>
          <w:tcPr>
            <w:tcW w:w="7655" w:type="dxa"/>
            <w:gridSpan w:val="2"/>
            <w:tcMar/>
          </w:tcPr>
          <w:p w:rsidRPr="00F24C67" w:rsidR="00EF1F15" w:rsidP="002A0630" w:rsidRDefault="00EF1F15" w14:paraId="272AC958" w14:textId="77777777">
            <w:pPr>
              <w:pStyle w:val="Geenafstand"/>
              <w:ind w:left="74" w:firstLine="0"/>
            </w:pPr>
            <w:r w:rsidRPr="00F24C67">
              <w:t xml:space="preserve">De aangeboden apparatuur ondersteunt Microsoft Office 2012 en hoger en TIFF. </w:t>
            </w:r>
          </w:p>
        </w:tc>
        <w:tc>
          <w:tcPr>
            <w:tcW w:w="851" w:type="dxa"/>
            <w:tcMar/>
          </w:tcPr>
          <w:p w:rsidRPr="00F24C67" w:rsidR="00EF1F15" w:rsidP="008C5481" w:rsidRDefault="00EF1F15" w14:paraId="1C814911" w14:textId="08DCC8B2">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0C3AA471" w14:textId="77777777">
        <w:trPr>
          <w:trHeight w:val="488"/>
        </w:trPr>
        <w:tc>
          <w:tcPr>
            <w:tcW w:w="920" w:type="dxa"/>
            <w:tcMar/>
          </w:tcPr>
          <w:p w:rsidRPr="00F24C67" w:rsidR="00EF1F15" w:rsidP="00EF1F15" w:rsidRDefault="00EF1F15" w14:paraId="29C5B50A" w14:textId="77777777">
            <w:pPr>
              <w:numPr>
                <w:ilvl w:val="0"/>
                <w:numId w:val="14"/>
              </w:numPr>
              <w:rPr>
                <w:szCs w:val="20"/>
              </w:rPr>
            </w:pPr>
          </w:p>
        </w:tc>
        <w:tc>
          <w:tcPr>
            <w:tcW w:w="7655" w:type="dxa"/>
            <w:gridSpan w:val="2"/>
            <w:tcMar/>
          </w:tcPr>
          <w:p w:rsidRPr="00F24C67" w:rsidR="00EF1F15" w:rsidP="002A0630" w:rsidRDefault="00EF1F15" w14:paraId="20BF1454" w14:textId="77777777">
            <w:pPr>
              <w:pStyle w:val="Geenafstand"/>
              <w:ind w:left="74" w:firstLine="0"/>
            </w:pPr>
            <w:r w:rsidRPr="00F24C67">
              <w:t>Bij scanopdrachten dienen blanco pagina’s te kunnen worden weggelaten.</w:t>
            </w:r>
          </w:p>
        </w:tc>
        <w:tc>
          <w:tcPr>
            <w:tcW w:w="851" w:type="dxa"/>
            <w:tcMar/>
          </w:tcPr>
          <w:p w:rsidRPr="00F24C67" w:rsidR="00EF1F15" w:rsidP="008C5481" w:rsidRDefault="00EF1F15" w14:paraId="6D24BFD7" w14:textId="7D9B5F01">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5BDE88A6" w14:textId="77777777">
        <w:trPr>
          <w:trHeight w:val="488"/>
        </w:trPr>
        <w:tc>
          <w:tcPr>
            <w:tcW w:w="920" w:type="dxa"/>
            <w:tcMar/>
          </w:tcPr>
          <w:p w:rsidRPr="00F24C67" w:rsidR="00EF1F15" w:rsidP="00EF1F15" w:rsidRDefault="00EF1F15" w14:paraId="40C3352E" w14:textId="77777777">
            <w:pPr>
              <w:numPr>
                <w:ilvl w:val="0"/>
                <w:numId w:val="14"/>
              </w:numPr>
              <w:rPr>
                <w:szCs w:val="20"/>
              </w:rPr>
            </w:pPr>
          </w:p>
        </w:tc>
        <w:tc>
          <w:tcPr>
            <w:tcW w:w="7655" w:type="dxa"/>
            <w:gridSpan w:val="2"/>
            <w:tcMar/>
          </w:tcPr>
          <w:p w:rsidRPr="00F24C67" w:rsidR="00EF1F15" w:rsidP="002A0630" w:rsidRDefault="00EF1F15" w14:paraId="1BDBED0C" w14:textId="77777777">
            <w:pPr>
              <w:pStyle w:val="Geenafstand"/>
              <w:ind w:left="74" w:firstLine="0"/>
            </w:pPr>
            <w:r w:rsidRPr="00F24C67">
              <w:t>De aangeboden apparatuur ondersteunt TIFF.</w:t>
            </w:r>
          </w:p>
        </w:tc>
        <w:tc>
          <w:tcPr>
            <w:tcW w:w="851" w:type="dxa"/>
            <w:tcMar/>
          </w:tcPr>
          <w:p w:rsidRPr="00F24C67" w:rsidR="00EF1F15" w:rsidP="008C5481" w:rsidRDefault="00EF1F15" w14:paraId="267E2097" w14:textId="18D8E3FA">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19E6A5FF" w14:textId="77777777">
        <w:trPr>
          <w:trHeight w:val="488"/>
        </w:trPr>
        <w:tc>
          <w:tcPr>
            <w:tcW w:w="920" w:type="dxa"/>
            <w:tcMar/>
          </w:tcPr>
          <w:p w:rsidRPr="00F24C67" w:rsidR="00EF1F15" w:rsidP="00EF1F15" w:rsidRDefault="00EF1F15" w14:paraId="032D26F1" w14:textId="77777777">
            <w:pPr>
              <w:numPr>
                <w:ilvl w:val="0"/>
                <w:numId w:val="14"/>
              </w:numPr>
              <w:rPr>
                <w:szCs w:val="20"/>
              </w:rPr>
            </w:pPr>
          </w:p>
        </w:tc>
        <w:tc>
          <w:tcPr>
            <w:tcW w:w="7655" w:type="dxa"/>
            <w:gridSpan w:val="2"/>
            <w:tcMar/>
          </w:tcPr>
          <w:p w:rsidRPr="00F24C67" w:rsidR="00EF1F15" w:rsidP="002A0630" w:rsidRDefault="00EF1F15" w14:paraId="763BAED5" w14:textId="77777777">
            <w:pPr>
              <w:pStyle w:val="Geenafstand"/>
              <w:ind w:left="74" w:firstLine="0"/>
            </w:pPr>
            <w:r w:rsidRPr="00F24C67">
              <w:t>Opdrachtgever is vrij in de keuze van papier en leverancier waarop wordt afgedrukt.</w:t>
            </w:r>
          </w:p>
        </w:tc>
        <w:tc>
          <w:tcPr>
            <w:tcW w:w="851" w:type="dxa"/>
            <w:tcMar/>
          </w:tcPr>
          <w:p w:rsidRPr="00F24C67" w:rsidR="00EF1F15" w:rsidP="008C5481" w:rsidRDefault="00EF1F15" w14:paraId="5C4EF24D" w14:textId="6D6BD268">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3C90162C" w14:textId="77777777">
        <w:trPr>
          <w:trHeight w:val="488"/>
        </w:trPr>
        <w:tc>
          <w:tcPr>
            <w:tcW w:w="920" w:type="dxa"/>
            <w:tcMar/>
          </w:tcPr>
          <w:p w:rsidRPr="00F24C67" w:rsidR="00EF1F15" w:rsidP="00EF1F15" w:rsidRDefault="00EF1F15" w14:paraId="407AE6CD" w14:textId="77777777">
            <w:pPr>
              <w:numPr>
                <w:ilvl w:val="0"/>
                <w:numId w:val="14"/>
              </w:numPr>
              <w:rPr>
                <w:szCs w:val="20"/>
              </w:rPr>
            </w:pPr>
          </w:p>
        </w:tc>
        <w:tc>
          <w:tcPr>
            <w:tcW w:w="7655" w:type="dxa"/>
            <w:gridSpan w:val="2"/>
            <w:tcMar/>
          </w:tcPr>
          <w:p w:rsidRPr="00F24C67" w:rsidR="00EF1F15" w:rsidP="002A0630" w:rsidRDefault="00EF1F15" w14:paraId="45F52508" w14:textId="76BDAD5E">
            <w:pPr>
              <w:pStyle w:val="Geenafstand"/>
              <w:ind w:left="74" w:firstLine="0"/>
            </w:pPr>
            <w:r w:rsidRPr="00F24C67">
              <w:t xml:space="preserve">Aangeboden oplossing moet functioneren bij gebruik van papier </w:t>
            </w:r>
            <w:r w:rsidRPr="00F24C67" w:rsidR="009B6AAD">
              <w:t>in overeenstemming met</w:t>
            </w:r>
            <w:r w:rsidRPr="00F24C67">
              <w:t xml:space="preserve"> NEN 2728.</w:t>
            </w:r>
          </w:p>
        </w:tc>
        <w:tc>
          <w:tcPr>
            <w:tcW w:w="851" w:type="dxa"/>
            <w:tcMar/>
          </w:tcPr>
          <w:p w:rsidRPr="00F24C67" w:rsidR="00EF1F15" w:rsidP="008C5481" w:rsidRDefault="00EF1F15" w14:paraId="0B2A0ACD" w14:textId="64F171E1">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4AD80FC3" w14:textId="77777777">
        <w:trPr>
          <w:trHeight w:val="488"/>
        </w:trPr>
        <w:tc>
          <w:tcPr>
            <w:tcW w:w="920" w:type="dxa"/>
            <w:tcMar/>
          </w:tcPr>
          <w:p w:rsidRPr="00F24C67" w:rsidR="00EF1F15" w:rsidP="00EF1F15" w:rsidRDefault="00EF1F15" w14:paraId="7EAF79C9" w14:textId="77777777">
            <w:pPr>
              <w:numPr>
                <w:ilvl w:val="0"/>
                <w:numId w:val="14"/>
              </w:numPr>
              <w:rPr>
                <w:szCs w:val="20"/>
              </w:rPr>
            </w:pPr>
          </w:p>
        </w:tc>
        <w:tc>
          <w:tcPr>
            <w:tcW w:w="7655" w:type="dxa"/>
            <w:gridSpan w:val="2"/>
            <w:tcMar/>
          </w:tcPr>
          <w:p w:rsidRPr="00F24C67" w:rsidR="00EF1F15" w:rsidP="002A0630" w:rsidRDefault="00EF1F15" w14:paraId="2CE01220" w14:textId="7EF657DB">
            <w:pPr>
              <w:pStyle w:val="Geenafstand"/>
              <w:ind w:left="74" w:firstLine="0"/>
            </w:pPr>
            <w:r>
              <w:t xml:space="preserve">Alle aangeboden apparatuur dient inclusief alle </w:t>
            </w:r>
            <w:proofErr w:type="spellStart"/>
            <w:r>
              <w:t>diakrieten</w:t>
            </w:r>
            <w:proofErr w:type="spellEnd"/>
            <w:r>
              <w:t xml:space="preserve"> te worden geleverd en alle </w:t>
            </w:r>
            <w:proofErr w:type="spellStart"/>
            <w:r>
              <w:t>diakrieten</w:t>
            </w:r>
            <w:proofErr w:type="spellEnd"/>
            <w:r>
              <w:t xml:space="preserve"> te ondersteunen in uitvoer</w:t>
            </w:r>
            <w:r w:rsidR="00F874F3">
              <w:t>.</w:t>
            </w:r>
          </w:p>
        </w:tc>
        <w:tc>
          <w:tcPr>
            <w:tcW w:w="851" w:type="dxa"/>
            <w:tcMar/>
          </w:tcPr>
          <w:p w:rsidRPr="00F24C67" w:rsidR="00EF1F15" w:rsidP="008C5481" w:rsidRDefault="00EF1F15" w14:paraId="2488CD90" w14:textId="39BCD575">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6F73CC53" w14:textId="77777777">
        <w:trPr>
          <w:trHeight w:val="488"/>
        </w:trPr>
        <w:tc>
          <w:tcPr>
            <w:tcW w:w="920" w:type="dxa"/>
            <w:tcMar/>
          </w:tcPr>
          <w:p w:rsidRPr="00F24C67" w:rsidR="00EF1F15" w:rsidP="00EF1F15" w:rsidRDefault="00EF1F15" w14:paraId="5DE19064" w14:textId="77777777">
            <w:pPr>
              <w:numPr>
                <w:ilvl w:val="0"/>
                <w:numId w:val="14"/>
              </w:numPr>
              <w:rPr>
                <w:szCs w:val="20"/>
              </w:rPr>
            </w:pPr>
          </w:p>
        </w:tc>
        <w:tc>
          <w:tcPr>
            <w:tcW w:w="7655" w:type="dxa"/>
            <w:gridSpan w:val="2"/>
            <w:tcMar/>
          </w:tcPr>
          <w:p w:rsidRPr="00F24C67" w:rsidR="00EF1F15" w:rsidP="002A0630" w:rsidRDefault="00EF1F15" w14:paraId="316D4364" w14:textId="77777777">
            <w:pPr>
              <w:pStyle w:val="Geenafstand"/>
              <w:ind w:left="74" w:firstLine="0"/>
            </w:pPr>
            <w:r w:rsidRPr="00F24C67">
              <w:t xml:space="preserve">Opdrachtgever dient de mogelijkheid te hebben een ijzeren voorraad </w:t>
            </w:r>
            <w:proofErr w:type="spellStart"/>
            <w:r w:rsidRPr="00F24C67">
              <w:t>supplies</w:t>
            </w:r>
            <w:proofErr w:type="spellEnd"/>
            <w:r w:rsidRPr="00F24C67">
              <w:t>, waaronder toners en nietjes, te hebben van elk 2 stuks per machine. Hieraan zijn geen kosten verbonden.</w:t>
            </w:r>
          </w:p>
        </w:tc>
        <w:tc>
          <w:tcPr>
            <w:tcW w:w="851" w:type="dxa"/>
            <w:tcMar/>
          </w:tcPr>
          <w:p w:rsidRPr="00F24C67" w:rsidR="00EF1F15" w:rsidP="008C5481" w:rsidRDefault="00EF1F15" w14:paraId="0A0F94FF" w14:textId="21FA2FB8">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24A0B2E0" w14:textId="77777777">
        <w:trPr>
          <w:trHeight w:val="488"/>
        </w:trPr>
        <w:tc>
          <w:tcPr>
            <w:tcW w:w="920" w:type="dxa"/>
            <w:tcMar/>
          </w:tcPr>
          <w:p w:rsidRPr="00F24C67" w:rsidR="00EF1F15" w:rsidP="00EF1F15" w:rsidRDefault="00EF1F15" w14:paraId="48726EAF" w14:textId="77777777">
            <w:pPr>
              <w:numPr>
                <w:ilvl w:val="0"/>
                <w:numId w:val="14"/>
              </w:numPr>
              <w:rPr>
                <w:szCs w:val="20"/>
              </w:rPr>
            </w:pPr>
          </w:p>
        </w:tc>
        <w:tc>
          <w:tcPr>
            <w:tcW w:w="7655" w:type="dxa"/>
            <w:gridSpan w:val="2"/>
            <w:tcMar/>
          </w:tcPr>
          <w:p w:rsidRPr="00F24C67" w:rsidR="00EF1F15" w:rsidP="002A0630" w:rsidRDefault="00EF1F15" w14:paraId="690D0404" w14:textId="7BB495B6">
            <w:pPr>
              <w:pStyle w:val="Geenafstand"/>
              <w:ind w:left="74" w:firstLine="0"/>
            </w:pPr>
            <w:r w:rsidRPr="00F24C67">
              <w:t>Virtuele servers o.b.v. Windows 2016 of hoger, word</w:t>
            </w:r>
            <w:r w:rsidR="005E57F4">
              <w:t>en</w:t>
            </w:r>
            <w:r w:rsidRPr="00F24C67">
              <w:t xml:space="preserve"> door Opdrachtgever ter beschikking gesteld. De apparatuur dient compatibel te zijn</w:t>
            </w:r>
            <w:r w:rsidR="005E57F4">
              <w:t>.</w:t>
            </w:r>
          </w:p>
        </w:tc>
        <w:tc>
          <w:tcPr>
            <w:tcW w:w="851" w:type="dxa"/>
            <w:tcMar/>
          </w:tcPr>
          <w:p w:rsidRPr="00F24C67" w:rsidR="00EF1F15" w:rsidP="008C5481" w:rsidRDefault="00EF1F15" w14:paraId="054C6AFA" w14:textId="69906A4F">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EF1F15" w:rsidTr="780123A8" w14:paraId="6E60305B" w14:textId="77777777">
        <w:trPr>
          <w:trHeight w:val="488"/>
        </w:trPr>
        <w:tc>
          <w:tcPr>
            <w:tcW w:w="920" w:type="dxa"/>
            <w:tcMar/>
          </w:tcPr>
          <w:p w:rsidRPr="00F24C67" w:rsidR="00EF1F15" w:rsidP="00EF1F15" w:rsidRDefault="00EF1F15" w14:paraId="43FB087A" w14:textId="77777777">
            <w:pPr>
              <w:numPr>
                <w:ilvl w:val="0"/>
                <w:numId w:val="14"/>
              </w:numPr>
              <w:rPr>
                <w:szCs w:val="20"/>
              </w:rPr>
            </w:pPr>
          </w:p>
        </w:tc>
        <w:tc>
          <w:tcPr>
            <w:tcW w:w="7655" w:type="dxa"/>
            <w:gridSpan w:val="2"/>
            <w:tcMar/>
          </w:tcPr>
          <w:p w:rsidRPr="00F24C67" w:rsidR="00EF1F15" w:rsidP="002A0630" w:rsidRDefault="00EF1F15" w14:paraId="108106A4" w14:textId="77777777">
            <w:pPr>
              <w:pStyle w:val="Geenafstand"/>
              <w:ind w:left="74" w:firstLine="0"/>
            </w:pPr>
            <w:r>
              <w:t xml:space="preserve">Na beëindiging van de Overeenkomst dient de Apparatuur zonder kosten te worden retour genomen waarbij alle gegevensdragers door Opdrachtnemer aantoonbaar gecertificeerd </w:t>
            </w:r>
            <w:proofErr w:type="spellStart"/>
            <w:r>
              <w:t>gewhiped</w:t>
            </w:r>
            <w:proofErr w:type="spellEnd"/>
            <w:r>
              <w:t xml:space="preserve"> dienen te worden. </w:t>
            </w:r>
          </w:p>
        </w:tc>
        <w:tc>
          <w:tcPr>
            <w:tcW w:w="851" w:type="dxa"/>
            <w:tcMar/>
          </w:tcPr>
          <w:p w:rsidRPr="00F24C67" w:rsidR="00EF1F15" w:rsidP="008C5481" w:rsidRDefault="00EF1F15" w14:paraId="324F5B35" w14:textId="35967605">
            <w:pPr>
              <w:pStyle w:val="Geenafstand"/>
            </w:pPr>
            <w:r w:rsidRPr="00A13923">
              <w:t xml:space="preserve">Ja </w:t>
            </w:r>
            <w:r w:rsidRPr="00A13923">
              <w:fldChar w:fldCharType="begin">
                <w:ffData>
                  <w:name w:val="Selectievakje1"/>
                  <w:enabled/>
                  <w:calcOnExit w:val="0"/>
                  <w:checkBox>
                    <w:sizeAuto/>
                    <w:default w:val="0"/>
                  </w:checkBox>
                </w:ffData>
              </w:fldChar>
            </w:r>
            <w:r w:rsidRPr="00A13923">
              <w:instrText xml:space="preserve"> FORMCHECKBOX </w:instrText>
            </w:r>
            <w:r w:rsidR="007B7F74">
              <w:fldChar w:fldCharType="separate"/>
            </w:r>
            <w:r w:rsidRPr="00A13923">
              <w:fldChar w:fldCharType="end"/>
            </w:r>
          </w:p>
        </w:tc>
      </w:tr>
      <w:tr w:rsidRPr="00F24C67" w:rsidR="008C5481" w:rsidTr="780123A8" w14:paraId="593D0D80" w14:textId="77777777">
        <w:trPr>
          <w:trHeight w:val="488"/>
        </w:trPr>
        <w:tc>
          <w:tcPr>
            <w:tcW w:w="9426" w:type="dxa"/>
            <w:gridSpan w:val="4"/>
            <w:shd w:val="clear" w:color="auto" w:fill="4F81BD" w:themeFill="accent1"/>
            <w:tcMar/>
          </w:tcPr>
          <w:p w:rsidRPr="00A13923" w:rsidR="008C5481" w:rsidP="008C5481" w:rsidRDefault="008C5481" w14:paraId="2A09E904" w14:textId="4134C0B9">
            <w:pPr>
              <w:pStyle w:val="Geenafstand"/>
            </w:pPr>
            <w:r w:rsidRPr="008C5481">
              <w:t>Programma van eisen – Commerciële en technische uitgangspunten</w:t>
            </w:r>
          </w:p>
        </w:tc>
      </w:tr>
      <w:tr w:rsidRPr="00F24C67" w:rsidR="005E57F4" w:rsidTr="780123A8" w14:paraId="3A8C5C7D" w14:textId="77777777">
        <w:trPr>
          <w:trHeight w:val="488"/>
        </w:trPr>
        <w:tc>
          <w:tcPr>
            <w:tcW w:w="920" w:type="dxa"/>
            <w:tcMar/>
          </w:tcPr>
          <w:p w:rsidRPr="00F24C67" w:rsidR="005E57F4" w:rsidP="005E57F4" w:rsidRDefault="005E57F4" w14:paraId="66E6B250" w14:textId="77777777">
            <w:pPr>
              <w:numPr>
                <w:ilvl w:val="0"/>
                <w:numId w:val="14"/>
              </w:numPr>
              <w:rPr>
                <w:szCs w:val="20"/>
              </w:rPr>
            </w:pPr>
            <w:bookmarkStart w:name="_Hlk168069559" w:id="2"/>
          </w:p>
        </w:tc>
        <w:tc>
          <w:tcPr>
            <w:tcW w:w="7655" w:type="dxa"/>
            <w:gridSpan w:val="2"/>
            <w:tcMar/>
          </w:tcPr>
          <w:p w:rsidRPr="00F24C67" w:rsidR="005E57F4" w:rsidP="005E57F4" w:rsidRDefault="005E57F4" w14:paraId="3B539AD4" w14:textId="77777777">
            <w:pPr>
              <w:pStyle w:val="Geenafstand"/>
              <w:ind w:left="74" w:firstLine="0"/>
            </w:pPr>
            <w:r w:rsidRPr="00F24C67">
              <w:t>De aangeboden prijzen dienen marktconform en realistisch te zijn.</w:t>
            </w:r>
          </w:p>
        </w:tc>
        <w:tc>
          <w:tcPr>
            <w:tcW w:w="851" w:type="dxa"/>
            <w:tcMar/>
          </w:tcPr>
          <w:p w:rsidRPr="00F24C67" w:rsidR="005E57F4" w:rsidP="005E57F4" w:rsidRDefault="005E57F4" w14:paraId="4B136B6A" w14:textId="6C4FB954">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A5B58" w:rsidTr="780123A8" w14:paraId="1C575B0D" w14:textId="77777777">
        <w:trPr>
          <w:trHeight w:val="488"/>
        </w:trPr>
        <w:tc>
          <w:tcPr>
            <w:tcW w:w="920" w:type="dxa"/>
            <w:tcMar/>
          </w:tcPr>
          <w:p w:rsidRPr="00F24C67" w:rsidR="005A5B58" w:rsidP="005A5B58" w:rsidRDefault="005A5B58" w14:paraId="75D2E418" w14:textId="77777777">
            <w:pPr>
              <w:numPr>
                <w:ilvl w:val="0"/>
                <w:numId w:val="14"/>
              </w:numPr>
              <w:rPr>
                <w:szCs w:val="20"/>
              </w:rPr>
            </w:pPr>
          </w:p>
        </w:tc>
        <w:tc>
          <w:tcPr>
            <w:tcW w:w="7655" w:type="dxa"/>
            <w:gridSpan w:val="2"/>
            <w:tcMar/>
          </w:tcPr>
          <w:p w:rsidRPr="00F24C67" w:rsidR="005A5B58" w:rsidP="005A5B58" w:rsidRDefault="005A5B58" w14:paraId="36855505" w14:textId="0FD9BC56">
            <w:pPr>
              <w:pStyle w:val="Geenafstand"/>
              <w:ind w:left="74" w:firstLine="0"/>
            </w:pPr>
            <w:r w:rsidRPr="00E04803">
              <w:t>Aanbestedende dienst behoudt zich het recht voor tot een acceptatietest voorafgaand aan definitieve gunning.</w:t>
            </w:r>
          </w:p>
        </w:tc>
        <w:tc>
          <w:tcPr>
            <w:tcW w:w="851" w:type="dxa"/>
            <w:tcMar/>
          </w:tcPr>
          <w:p w:rsidRPr="00005953" w:rsidR="005A5B58" w:rsidP="005A5B58" w:rsidRDefault="005A5B58" w14:paraId="341B74AA" w14:textId="0BF88894">
            <w:pPr>
              <w:pStyle w:val="Geenafstand"/>
            </w:pPr>
            <w:r w:rsidRPr="001E4570">
              <w:t xml:space="preserve">Ja </w:t>
            </w:r>
            <w:r w:rsidRPr="001E4570">
              <w:fldChar w:fldCharType="begin">
                <w:ffData>
                  <w:name w:val="Selectievakje1"/>
                  <w:enabled/>
                  <w:calcOnExit w:val="0"/>
                  <w:checkBox>
                    <w:sizeAuto/>
                    <w:default w:val="0"/>
                  </w:checkBox>
                </w:ffData>
              </w:fldChar>
            </w:r>
            <w:r w:rsidRPr="001E4570">
              <w:instrText xml:space="preserve"> FORMCHECKBOX </w:instrText>
            </w:r>
            <w:r w:rsidR="007B7F74">
              <w:fldChar w:fldCharType="separate"/>
            </w:r>
            <w:r w:rsidRPr="001E4570">
              <w:fldChar w:fldCharType="end"/>
            </w:r>
          </w:p>
        </w:tc>
      </w:tr>
      <w:tr w:rsidRPr="00F24C67" w:rsidR="005A5B58" w:rsidTr="780123A8" w14:paraId="745F764E" w14:textId="77777777">
        <w:trPr>
          <w:trHeight w:val="488"/>
        </w:trPr>
        <w:tc>
          <w:tcPr>
            <w:tcW w:w="920" w:type="dxa"/>
            <w:tcMar/>
          </w:tcPr>
          <w:p w:rsidRPr="00F24C67" w:rsidR="005A5B58" w:rsidP="005A5B58" w:rsidRDefault="005A5B58" w14:paraId="6265B18B" w14:textId="77777777">
            <w:pPr>
              <w:numPr>
                <w:ilvl w:val="0"/>
                <w:numId w:val="14"/>
              </w:numPr>
              <w:rPr>
                <w:szCs w:val="20"/>
              </w:rPr>
            </w:pPr>
          </w:p>
        </w:tc>
        <w:tc>
          <w:tcPr>
            <w:tcW w:w="7655" w:type="dxa"/>
            <w:gridSpan w:val="2"/>
            <w:tcMar/>
          </w:tcPr>
          <w:p w:rsidRPr="00F24C67" w:rsidR="005A5B58" w:rsidP="005A5B58" w:rsidRDefault="005A5B58" w14:paraId="725905AC" w14:textId="5D389966">
            <w:pPr>
              <w:pStyle w:val="Geenafstand"/>
              <w:ind w:left="74" w:firstLine="0"/>
            </w:pPr>
            <w:r w:rsidRPr="00E04803">
              <w:t xml:space="preserve">In geval er twijfel is of de aangeboden hardware inclusief gerelateerde software, randapparatuur, accessoires voldoen aan de gestelde eisen in het Programma van Eisen en andere aanbestedingsbescheiden dient dit door Inschrijver te worden aangetoond. </w:t>
            </w:r>
          </w:p>
        </w:tc>
        <w:tc>
          <w:tcPr>
            <w:tcW w:w="851" w:type="dxa"/>
            <w:tcMar/>
          </w:tcPr>
          <w:p w:rsidRPr="00005953" w:rsidR="005A5B58" w:rsidP="005A5B58" w:rsidRDefault="005A5B58" w14:paraId="5C3B9211" w14:textId="589C57B4">
            <w:pPr>
              <w:pStyle w:val="Geenafstand"/>
            </w:pPr>
            <w:r w:rsidRPr="001E4570">
              <w:t xml:space="preserve">Ja </w:t>
            </w:r>
            <w:r w:rsidRPr="001E4570">
              <w:fldChar w:fldCharType="begin">
                <w:ffData>
                  <w:name w:val="Selectievakje1"/>
                  <w:enabled/>
                  <w:calcOnExit w:val="0"/>
                  <w:checkBox>
                    <w:sizeAuto/>
                    <w:default w:val="0"/>
                  </w:checkBox>
                </w:ffData>
              </w:fldChar>
            </w:r>
            <w:r w:rsidRPr="001E4570">
              <w:instrText xml:space="preserve"> FORMCHECKBOX </w:instrText>
            </w:r>
            <w:r w:rsidR="007B7F74">
              <w:fldChar w:fldCharType="separate"/>
            </w:r>
            <w:r w:rsidRPr="001E4570">
              <w:fldChar w:fldCharType="end"/>
            </w:r>
          </w:p>
        </w:tc>
      </w:tr>
      <w:tr w:rsidRPr="00F24C67" w:rsidR="005A5B58" w:rsidTr="780123A8" w14:paraId="0E6E3B35" w14:textId="77777777">
        <w:trPr>
          <w:trHeight w:val="488"/>
        </w:trPr>
        <w:tc>
          <w:tcPr>
            <w:tcW w:w="920" w:type="dxa"/>
            <w:tcMar/>
          </w:tcPr>
          <w:p w:rsidRPr="00F24C67" w:rsidR="005A5B58" w:rsidP="005A5B58" w:rsidRDefault="005A5B58" w14:paraId="3B0DB9B2" w14:textId="77777777">
            <w:pPr>
              <w:numPr>
                <w:ilvl w:val="0"/>
                <w:numId w:val="14"/>
              </w:numPr>
              <w:rPr>
                <w:szCs w:val="20"/>
              </w:rPr>
            </w:pPr>
          </w:p>
        </w:tc>
        <w:tc>
          <w:tcPr>
            <w:tcW w:w="7655" w:type="dxa"/>
            <w:gridSpan w:val="2"/>
            <w:tcMar/>
          </w:tcPr>
          <w:p w:rsidRPr="00F24C67" w:rsidR="005A5B58" w:rsidP="005A5B58" w:rsidRDefault="005A5B58" w14:paraId="1899B3F0" w14:textId="7011C544">
            <w:pPr>
              <w:pStyle w:val="Geenafstand"/>
              <w:ind w:left="74" w:firstLine="0"/>
            </w:pPr>
            <w:r w:rsidRPr="00E04803">
              <w:t xml:space="preserve">Levering vindt plaats op het overeengekomen afleveradres in de gemeente Hoorn voor rekening en risico van Inschrijver.  </w:t>
            </w:r>
          </w:p>
        </w:tc>
        <w:tc>
          <w:tcPr>
            <w:tcW w:w="851" w:type="dxa"/>
            <w:tcMar/>
          </w:tcPr>
          <w:p w:rsidRPr="00005953" w:rsidR="005A5B58" w:rsidP="005A5B58" w:rsidRDefault="005A5B58" w14:paraId="5B98C298" w14:textId="00DD683D">
            <w:pPr>
              <w:pStyle w:val="Geenafstand"/>
            </w:pPr>
            <w:r w:rsidRPr="001E4570">
              <w:t xml:space="preserve">Ja </w:t>
            </w:r>
            <w:r w:rsidRPr="001E4570">
              <w:fldChar w:fldCharType="begin">
                <w:ffData>
                  <w:name w:val="Selectievakje1"/>
                  <w:enabled/>
                  <w:calcOnExit w:val="0"/>
                  <w:checkBox>
                    <w:sizeAuto/>
                    <w:default w:val="0"/>
                  </w:checkBox>
                </w:ffData>
              </w:fldChar>
            </w:r>
            <w:r w:rsidRPr="001E4570">
              <w:instrText xml:space="preserve"> FORMCHECKBOX </w:instrText>
            </w:r>
            <w:r w:rsidR="007B7F74">
              <w:fldChar w:fldCharType="separate"/>
            </w:r>
            <w:r w:rsidRPr="001E4570">
              <w:fldChar w:fldCharType="end"/>
            </w:r>
          </w:p>
        </w:tc>
      </w:tr>
      <w:tr w:rsidRPr="00F24C67" w:rsidR="005A5B58" w:rsidTr="780123A8" w14:paraId="1786C499" w14:textId="77777777">
        <w:trPr>
          <w:trHeight w:val="488"/>
        </w:trPr>
        <w:tc>
          <w:tcPr>
            <w:tcW w:w="920" w:type="dxa"/>
            <w:tcMar/>
          </w:tcPr>
          <w:p w:rsidRPr="00F24C67" w:rsidR="005A5B58" w:rsidP="005A5B58" w:rsidRDefault="005A5B58" w14:paraId="4859B3EB" w14:textId="77777777">
            <w:pPr>
              <w:numPr>
                <w:ilvl w:val="0"/>
                <w:numId w:val="14"/>
              </w:numPr>
              <w:rPr>
                <w:szCs w:val="20"/>
              </w:rPr>
            </w:pPr>
          </w:p>
        </w:tc>
        <w:tc>
          <w:tcPr>
            <w:tcW w:w="7655" w:type="dxa"/>
            <w:gridSpan w:val="2"/>
            <w:tcMar/>
          </w:tcPr>
          <w:p w:rsidRPr="00F24C67" w:rsidR="005A5B58" w:rsidP="005A5B58" w:rsidRDefault="005A5B58" w14:paraId="3458099A" w14:textId="1E6F74E9">
            <w:pPr>
              <w:pStyle w:val="Geenafstand"/>
              <w:ind w:left="74" w:firstLine="0"/>
            </w:pPr>
            <w:r w:rsidRPr="00E04803">
              <w:t xml:space="preserve">U dient </w:t>
            </w:r>
            <w:proofErr w:type="spellStart"/>
            <w:r w:rsidRPr="00E04803">
              <w:t>eFacturen</w:t>
            </w:r>
            <w:proofErr w:type="spellEnd"/>
            <w:r w:rsidRPr="00E04803">
              <w:t xml:space="preserve">, digitaal insturen vermelding van nader door Opdrachtgever te bepalen kenmerken: U dient via </w:t>
            </w:r>
            <w:proofErr w:type="spellStart"/>
            <w:r w:rsidRPr="00E04803">
              <w:t>Peppol</w:t>
            </w:r>
            <w:proofErr w:type="spellEnd"/>
            <w:r w:rsidRPr="00E04803">
              <w:t xml:space="preserve"> te kunnen factureren. </w:t>
            </w:r>
          </w:p>
        </w:tc>
        <w:tc>
          <w:tcPr>
            <w:tcW w:w="851" w:type="dxa"/>
            <w:tcMar/>
          </w:tcPr>
          <w:p w:rsidRPr="00005953" w:rsidR="005A5B58" w:rsidP="005A5B58" w:rsidRDefault="005A5B58" w14:paraId="30751A82" w14:textId="48F4A974">
            <w:pPr>
              <w:pStyle w:val="Geenafstand"/>
            </w:pPr>
            <w:r w:rsidRPr="001E4570">
              <w:t xml:space="preserve">Ja </w:t>
            </w:r>
            <w:r w:rsidRPr="001E4570">
              <w:fldChar w:fldCharType="begin">
                <w:ffData>
                  <w:name w:val="Selectievakje1"/>
                  <w:enabled/>
                  <w:calcOnExit w:val="0"/>
                  <w:checkBox>
                    <w:sizeAuto/>
                    <w:default w:val="0"/>
                  </w:checkBox>
                </w:ffData>
              </w:fldChar>
            </w:r>
            <w:r w:rsidRPr="001E4570">
              <w:instrText xml:space="preserve"> FORMCHECKBOX </w:instrText>
            </w:r>
            <w:r w:rsidR="007B7F74">
              <w:fldChar w:fldCharType="separate"/>
            </w:r>
            <w:r w:rsidRPr="001E4570">
              <w:fldChar w:fldCharType="end"/>
            </w:r>
          </w:p>
        </w:tc>
      </w:tr>
      <w:tr w:rsidRPr="00F24C67" w:rsidR="005A5B58" w:rsidTr="780123A8" w14:paraId="2CDAC60A" w14:textId="77777777">
        <w:trPr>
          <w:trHeight w:val="488"/>
        </w:trPr>
        <w:tc>
          <w:tcPr>
            <w:tcW w:w="920" w:type="dxa"/>
            <w:tcMar/>
          </w:tcPr>
          <w:p w:rsidRPr="00F24C67" w:rsidR="005A5B58" w:rsidP="005A5B58" w:rsidRDefault="005A5B58" w14:paraId="1F0760A3" w14:textId="77777777">
            <w:pPr>
              <w:numPr>
                <w:ilvl w:val="0"/>
                <w:numId w:val="14"/>
              </w:numPr>
              <w:rPr>
                <w:szCs w:val="20"/>
              </w:rPr>
            </w:pPr>
          </w:p>
        </w:tc>
        <w:tc>
          <w:tcPr>
            <w:tcW w:w="7655" w:type="dxa"/>
            <w:gridSpan w:val="2"/>
            <w:tcMar/>
          </w:tcPr>
          <w:p w:rsidRPr="00F24C67" w:rsidR="005A5B58" w:rsidP="005A5B58" w:rsidRDefault="005A5B58" w14:paraId="79130F00" w14:textId="552E2732">
            <w:pPr>
              <w:pStyle w:val="Geenafstand"/>
              <w:ind w:left="74" w:firstLine="0"/>
            </w:pPr>
            <w:r w:rsidRPr="00E04803">
              <w:t xml:space="preserve">Inschrijver garandeert dat het personeel dat door Inschrijver wordt ingezet, de Nederlandse taal zowel mondeling als schriftelijk beheerst. Alle communicatie tussen Inschrijver en de Aanbestedende dienst v.v. dient in de Nederlandse taal plaats te vinden. </w:t>
            </w:r>
          </w:p>
        </w:tc>
        <w:tc>
          <w:tcPr>
            <w:tcW w:w="851" w:type="dxa"/>
            <w:tcMar/>
          </w:tcPr>
          <w:p w:rsidRPr="00005953" w:rsidR="005A5B58" w:rsidP="005A5B58" w:rsidRDefault="005A5B58" w14:paraId="6B335F45" w14:textId="6D1590F2">
            <w:pPr>
              <w:pStyle w:val="Geenafstand"/>
            </w:pPr>
            <w:r w:rsidRPr="001E4570">
              <w:t xml:space="preserve">Ja </w:t>
            </w:r>
            <w:r w:rsidRPr="001E4570">
              <w:fldChar w:fldCharType="begin">
                <w:ffData>
                  <w:name w:val="Selectievakje1"/>
                  <w:enabled/>
                  <w:calcOnExit w:val="0"/>
                  <w:checkBox>
                    <w:sizeAuto/>
                    <w:default w:val="0"/>
                  </w:checkBox>
                </w:ffData>
              </w:fldChar>
            </w:r>
            <w:r w:rsidRPr="001E4570">
              <w:instrText xml:space="preserve"> FORMCHECKBOX </w:instrText>
            </w:r>
            <w:r w:rsidR="007B7F74">
              <w:fldChar w:fldCharType="separate"/>
            </w:r>
            <w:r w:rsidRPr="001E4570">
              <w:fldChar w:fldCharType="end"/>
            </w:r>
          </w:p>
        </w:tc>
      </w:tr>
      <w:tr w:rsidRPr="00F24C67" w:rsidR="005A5B58" w:rsidTr="780123A8" w14:paraId="6A7E7D5E" w14:textId="77777777">
        <w:trPr>
          <w:trHeight w:val="488"/>
        </w:trPr>
        <w:tc>
          <w:tcPr>
            <w:tcW w:w="920" w:type="dxa"/>
            <w:tcMar/>
          </w:tcPr>
          <w:p w:rsidRPr="00F24C67" w:rsidR="005A5B58" w:rsidP="005A5B58" w:rsidRDefault="005A5B58" w14:paraId="677C9D8B" w14:textId="77777777">
            <w:pPr>
              <w:numPr>
                <w:ilvl w:val="0"/>
                <w:numId w:val="14"/>
              </w:numPr>
              <w:rPr>
                <w:szCs w:val="20"/>
              </w:rPr>
            </w:pPr>
          </w:p>
        </w:tc>
        <w:tc>
          <w:tcPr>
            <w:tcW w:w="7655" w:type="dxa"/>
            <w:gridSpan w:val="2"/>
            <w:tcMar/>
          </w:tcPr>
          <w:p w:rsidRPr="00F24C67" w:rsidR="005A5B58" w:rsidP="005A5B58" w:rsidRDefault="005A5B58" w14:paraId="32B4BF94" w14:textId="66A289BF">
            <w:pPr>
              <w:pStyle w:val="Geenafstand"/>
              <w:ind w:left="74" w:firstLine="0"/>
            </w:pPr>
            <w:r w:rsidRPr="00E04803">
              <w:t>Inschrijver dient een vast commercieel contactpersoon en een vervanger aan te stellen en bekend te maken bij de Aanbestedende dienst.</w:t>
            </w:r>
          </w:p>
        </w:tc>
        <w:tc>
          <w:tcPr>
            <w:tcW w:w="851" w:type="dxa"/>
            <w:tcMar/>
          </w:tcPr>
          <w:p w:rsidRPr="00005953" w:rsidR="005A5B58" w:rsidP="005A5B58" w:rsidRDefault="005A5B58" w14:paraId="5B2661B0" w14:textId="6F6675FE">
            <w:pPr>
              <w:pStyle w:val="Geenafstand"/>
            </w:pPr>
            <w:r w:rsidRPr="001E4570">
              <w:t xml:space="preserve">Ja </w:t>
            </w:r>
            <w:r w:rsidRPr="001E4570">
              <w:fldChar w:fldCharType="begin">
                <w:ffData>
                  <w:name w:val="Selectievakje1"/>
                  <w:enabled/>
                  <w:calcOnExit w:val="0"/>
                  <w:checkBox>
                    <w:sizeAuto/>
                    <w:default w:val="0"/>
                  </w:checkBox>
                </w:ffData>
              </w:fldChar>
            </w:r>
            <w:r w:rsidRPr="001E4570">
              <w:instrText xml:space="preserve"> FORMCHECKBOX </w:instrText>
            </w:r>
            <w:r w:rsidR="007B7F74">
              <w:fldChar w:fldCharType="separate"/>
            </w:r>
            <w:r w:rsidRPr="001E4570">
              <w:fldChar w:fldCharType="end"/>
            </w:r>
          </w:p>
        </w:tc>
      </w:tr>
      <w:tr w:rsidRPr="00F24C67" w:rsidR="005A5B58" w:rsidTr="780123A8" w14:paraId="666E1FFB" w14:textId="77777777">
        <w:trPr>
          <w:trHeight w:val="488"/>
        </w:trPr>
        <w:tc>
          <w:tcPr>
            <w:tcW w:w="920" w:type="dxa"/>
            <w:tcMar/>
          </w:tcPr>
          <w:p w:rsidRPr="00F24C67" w:rsidR="005A5B58" w:rsidP="005A5B58" w:rsidRDefault="005A5B58" w14:paraId="4A11A485" w14:textId="77777777">
            <w:pPr>
              <w:numPr>
                <w:ilvl w:val="0"/>
                <w:numId w:val="14"/>
              </w:numPr>
              <w:rPr>
                <w:szCs w:val="20"/>
              </w:rPr>
            </w:pPr>
          </w:p>
        </w:tc>
        <w:tc>
          <w:tcPr>
            <w:tcW w:w="7655" w:type="dxa"/>
            <w:gridSpan w:val="2"/>
            <w:tcMar/>
          </w:tcPr>
          <w:p w:rsidRPr="00F24C67" w:rsidR="005A5B58" w:rsidP="005A5B58" w:rsidRDefault="005A5B58" w14:paraId="21E15DBB" w14:textId="34E4D9A6">
            <w:pPr>
              <w:pStyle w:val="Geenafstand"/>
              <w:ind w:left="74" w:firstLine="0"/>
            </w:pPr>
            <w:r w:rsidRPr="00E04803">
              <w:t xml:space="preserve">U dient </w:t>
            </w:r>
            <w:proofErr w:type="spellStart"/>
            <w:r w:rsidRPr="00E04803">
              <w:t>eFacturen</w:t>
            </w:r>
            <w:proofErr w:type="spellEnd"/>
            <w:r w:rsidRPr="00E04803">
              <w:t xml:space="preserve">, digitaal insturen vermelding van nader door Opdrachtgever te bepalen kenmerken: U dient via </w:t>
            </w:r>
            <w:proofErr w:type="spellStart"/>
            <w:r w:rsidRPr="00E04803">
              <w:t>Peppol</w:t>
            </w:r>
            <w:proofErr w:type="spellEnd"/>
            <w:r w:rsidRPr="00E04803">
              <w:t xml:space="preserve"> te kunnen factureren. </w:t>
            </w:r>
          </w:p>
        </w:tc>
        <w:tc>
          <w:tcPr>
            <w:tcW w:w="851" w:type="dxa"/>
            <w:tcMar/>
          </w:tcPr>
          <w:p w:rsidRPr="00005953" w:rsidR="005A5B58" w:rsidP="005A5B58" w:rsidRDefault="005A5B58" w14:paraId="5DD5997C" w14:textId="48C988A2">
            <w:pPr>
              <w:pStyle w:val="Geenafstand"/>
            </w:pPr>
            <w:r w:rsidRPr="001E4570">
              <w:t xml:space="preserve">Ja </w:t>
            </w:r>
            <w:r w:rsidRPr="001E4570">
              <w:fldChar w:fldCharType="begin">
                <w:ffData>
                  <w:name w:val="Selectievakje1"/>
                  <w:enabled/>
                  <w:calcOnExit w:val="0"/>
                  <w:checkBox>
                    <w:sizeAuto/>
                    <w:default w:val="0"/>
                  </w:checkBox>
                </w:ffData>
              </w:fldChar>
            </w:r>
            <w:r w:rsidRPr="001E4570">
              <w:instrText xml:space="preserve"> FORMCHECKBOX </w:instrText>
            </w:r>
            <w:r w:rsidR="007B7F74">
              <w:fldChar w:fldCharType="separate"/>
            </w:r>
            <w:r w:rsidRPr="001E4570">
              <w:fldChar w:fldCharType="end"/>
            </w:r>
          </w:p>
        </w:tc>
      </w:tr>
      <w:bookmarkEnd w:id="2"/>
      <w:tr w:rsidRPr="00F24C67" w:rsidR="005E57F4" w:rsidTr="780123A8" w14:paraId="5E922DAC" w14:textId="77777777">
        <w:trPr>
          <w:trHeight w:val="488"/>
        </w:trPr>
        <w:tc>
          <w:tcPr>
            <w:tcW w:w="920" w:type="dxa"/>
            <w:tcMar/>
          </w:tcPr>
          <w:p w:rsidRPr="00F24C67" w:rsidR="005E57F4" w:rsidP="005E57F4" w:rsidRDefault="005E57F4" w14:paraId="35C5043F" w14:textId="77777777">
            <w:pPr>
              <w:numPr>
                <w:ilvl w:val="0"/>
                <w:numId w:val="14"/>
              </w:numPr>
              <w:rPr>
                <w:szCs w:val="20"/>
              </w:rPr>
            </w:pPr>
          </w:p>
        </w:tc>
        <w:tc>
          <w:tcPr>
            <w:tcW w:w="7655" w:type="dxa"/>
            <w:gridSpan w:val="2"/>
            <w:tcMar/>
          </w:tcPr>
          <w:p w:rsidRPr="00F24C67" w:rsidR="005E57F4" w:rsidP="005E57F4" w:rsidRDefault="005E57F4" w14:paraId="6240C0BF" w14:textId="4B95602C">
            <w:pPr>
              <w:pStyle w:val="Geenafstand"/>
              <w:ind w:left="74" w:firstLine="0"/>
            </w:pPr>
            <w:r>
              <w:t>De aangeboden totaaloplossing dient foutloos te functioneren met de bestaande ICT-infrastructuur. Zie bijlage infrastructuur</w:t>
            </w:r>
            <w:r w:rsidR="00F874F3">
              <w:t>.</w:t>
            </w:r>
          </w:p>
        </w:tc>
        <w:tc>
          <w:tcPr>
            <w:tcW w:w="851" w:type="dxa"/>
            <w:tcMar/>
          </w:tcPr>
          <w:p w:rsidRPr="00F24C67" w:rsidR="005E57F4" w:rsidP="005E57F4" w:rsidRDefault="005E57F4" w14:paraId="57ACC9F6" w14:textId="2D160152">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18495988" w14:textId="77777777">
        <w:trPr>
          <w:trHeight w:val="488"/>
        </w:trPr>
        <w:tc>
          <w:tcPr>
            <w:tcW w:w="920" w:type="dxa"/>
            <w:tcMar/>
          </w:tcPr>
          <w:p w:rsidRPr="00F24C67" w:rsidR="005E57F4" w:rsidP="005E57F4" w:rsidRDefault="005E57F4" w14:paraId="28EF0C95" w14:textId="77777777">
            <w:pPr>
              <w:numPr>
                <w:ilvl w:val="0"/>
                <w:numId w:val="14"/>
              </w:numPr>
              <w:rPr>
                <w:szCs w:val="20"/>
              </w:rPr>
            </w:pPr>
          </w:p>
        </w:tc>
        <w:tc>
          <w:tcPr>
            <w:tcW w:w="7655" w:type="dxa"/>
            <w:gridSpan w:val="2"/>
            <w:tcMar/>
          </w:tcPr>
          <w:p w:rsidRPr="00F24C67" w:rsidR="005E57F4" w:rsidP="005E57F4" w:rsidRDefault="005E57F4" w14:paraId="75C27596" w14:textId="4F11EA7F">
            <w:pPr>
              <w:pStyle w:val="Geenafstand"/>
              <w:ind w:left="74" w:firstLine="0"/>
            </w:pPr>
            <w:r>
              <w:t xml:space="preserve">De aangeboden totaaloplossing dient foutloos te functioneren met de </w:t>
            </w:r>
            <w:r w:rsidR="009B6AAD">
              <w:t>al</w:t>
            </w:r>
            <w:r>
              <w:t xml:space="preserve"> in gebruik zijnde applicaties van de Opdrachtgever én de klanten van Opdrachtgever. Zie bijlage infrastructuur.</w:t>
            </w:r>
          </w:p>
        </w:tc>
        <w:tc>
          <w:tcPr>
            <w:tcW w:w="851" w:type="dxa"/>
            <w:tcMar/>
          </w:tcPr>
          <w:p w:rsidRPr="00F24C67" w:rsidR="005E57F4" w:rsidP="005E57F4" w:rsidRDefault="005E57F4" w14:paraId="08A6767C" w14:textId="0DAB49A5">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466157D8" w14:textId="77777777">
        <w:trPr>
          <w:trHeight w:val="488"/>
        </w:trPr>
        <w:tc>
          <w:tcPr>
            <w:tcW w:w="920" w:type="dxa"/>
            <w:tcMar/>
          </w:tcPr>
          <w:p w:rsidRPr="00F24C67" w:rsidR="005E57F4" w:rsidP="005E57F4" w:rsidRDefault="005E57F4" w14:paraId="50FC660F" w14:textId="77777777">
            <w:pPr>
              <w:numPr>
                <w:ilvl w:val="0"/>
                <w:numId w:val="14"/>
              </w:numPr>
              <w:rPr>
                <w:szCs w:val="20"/>
              </w:rPr>
            </w:pPr>
          </w:p>
        </w:tc>
        <w:tc>
          <w:tcPr>
            <w:tcW w:w="7655" w:type="dxa"/>
            <w:gridSpan w:val="2"/>
            <w:tcMar/>
          </w:tcPr>
          <w:p w:rsidRPr="00F24C67" w:rsidR="005E57F4" w:rsidP="005E57F4" w:rsidRDefault="005E57F4" w14:paraId="7DE43B5E" w14:textId="1578F76C">
            <w:pPr>
              <w:pStyle w:val="Geenafstand"/>
              <w:ind w:left="74" w:firstLine="0"/>
            </w:pPr>
            <w:r>
              <w:t>De aangeboden oplossing dient volledig geïnstalleerd, gebruiksklaar en volledig gedocumenteerd, als werkend geheel te worden opgeleverd; inclusief bijvoorbeeld benodigd montagemateriaal, bekabeling en softwarelicenties(niet uitputtende voorbeelden).</w:t>
            </w:r>
          </w:p>
        </w:tc>
        <w:tc>
          <w:tcPr>
            <w:tcW w:w="851" w:type="dxa"/>
            <w:tcMar/>
          </w:tcPr>
          <w:p w:rsidRPr="00F24C67" w:rsidR="005E57F4" w:rsidP="005E57F4" w:rsidRDefault="005E57F4" w14:paraId="52E5E2D2" w14:textId="2DAF1FC2">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3D6EE1C2" w14:textId="77777777">
        <w:trPr>
          <w:trHeight w:val="488"/>
        </w:trPr>
        <w:tc>
          <w:tcPr>
            <w:tcW w:w="920" w:type="dxa"/>
            <w:tcMar/>
          </w:tcPr>
          <w:p w:rsidRPr="00F24C67" w:rsidR="005E57F4" w:rsidP="005E57F4" w:rsidRDefault="005E57F4" w14:paraId="1F73D69B" w14:textId="77777777">
            <w:pPr>
              <w:numPr>
                <w:ilvl w:val="0"/>
                <w:numId w:val="14"/>
              </w:numPr>
              <w:rPr>
                <w:szCs w:val="20"/>
              </w:rPr>
            </w:pPr>
          </w:p>
        </w:tc>
        <w:tc>
          <w:tcPr>
            <w:tcW w:w="7655" w:type="dxa"/>
            <w:gridSpan w:val="2"/>
            <w:tcMar/>
          </w:tcPr>
          <w:p w:rsidRPr="00F24C67" w:rsidR="005E57F4" w:rsidP="005E57F4" w:rsidRDefault="005E57F4" w14:paraId="39FCC9AE" w14:textId="77777777">
            <w:pPr>
              <w:pStyle w:val="Geenafstand"/>
              <w:ind w:left="74" w:firstLine="0"/>
            </w:pPr>
            <w:r w:rsidRPr="00F24C67">
              <w:t>De aangeboden apparatuur heeft een gegarandeerde technische levensduur voor de looptijd van de Overeenkomst.</w:t>
            </w:r>
          </w:p>
        </w:tc>
        <w:tc>
          <w:tcPr>
            <w:tcW w:w="851" w:type="dxa"/>
            <w:tcMar/>
          </w:tcPr>
          <w:p w:rsidRPr="00F24C67" w:rsidR="005E57F4" w:rsidP="005E57F4" w:rsidRDefault="005E57F4" w14:paraId="5FC0DD10" w14:textId="7BD5070F">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3FAD06BE" w14:textId="77777777">
        <w:trPr>
          <w:trHeight w:val="488"/>
        </w:trPr>
        <w:tc>
          <w:tcPr>
            <w:tcW w:w="920" w:type="dxa"/>
            <w:tcMar/>
          </w:tcPr>
          <w:p w:rsidRPr="00F24C67" w:rsidR="005E57F4" w:rsidP="005E57F4" w:rsidRDefault="005E57F4" w14:paraId="61D79C80" w14:textId="77777777">
            <w:pPr>
              <w:numPr>
                <w:ilvl w:val="0"/>
                <w:numId w:val="14"/>
              </w:numPr>
              <w:rPr>
                <w:szCs w:val="20"/>
              </w:rPr>
            </w:pPr>
          </w:p>
        </w:tc>
        <w:tc>
          <w:tcPr>
            <w:tcW w:w="7655" w:type="dxa"/>
            <w:gridSpan w:val="2"/>
            <w:tcMar/>
          </w:tcPr>
          <w:p w:rsidRPr="00470CDB" w:rsidR="005E57F4" w:rsidP="005E57F4" w:rsidRDefault="005E57F4" w14:paraId="279BD037" w14:textId="77777777">
            <w:pPr>
              <w:pStyle w:val="Geenafstand"/>
              <w:ind w:left="74" w:firstLine="0"/>
            </w:pPr>
            <w:r w:rsidRPr="00F24C67">
              <w:t>Opdrachtnemer voert gedurende de looptijd van de Overeenkomst de noodzakelijke aanpassingen aan de apparatuur als gevolg van eventuele nieuwe wettelijke voorschriften dan wel aangepaste regelgeving hieromtrent onverkort uit, dit zonder hiervoor kosten in rekening te brengen aan Opdrachtgever.</w:t>
            </w:r>
          </w:p>
        </w:tc>
        <w:tc>
          <w:tcPr>
            <w:tcW w:w="851" w:type="dxa"/>
            <w:tcMar/>
          </w:tcPr>
          <w:p w:rsidRPr="00F24C67" w:rsidR="005E57F4" w:rsidP="005E57F4" w:rsidRDefault="005E57F4" w14:paraId="61743F82" w14:textId="6D34F1E0">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417CA931" w14:textId="77777777">
        <w:trPr>
          <w:trHeight w:val="488"/>
        </w:trPr>
        <w:tc>
          <w:tcPr>
            <w:tcW w:w="920" w:type="dxa"/>
            <w:tcMar/>
          </w:tcPr>
          <w:p w:rsidRPr="00F24C67" w:rsidR="005E57F4" w:rsidP="005E57F4" w:rsidRDefault="005E57F4" w14:paraId="6BE88E33" w14:textId="77777777">
            <w:pPr>
              <w:numPr>
                <w:ilvl w:val="0"/>
                <w:numId w:val="14"/>
              </w:numPr>
              <w:rPr>
                <w:szCs w:val="20"/>
              </w:rPr>
            </w:pPr>
          </w:p>
        </w:tc>
        <w:tc>
          <w:tcPr>
            <w:tcW w:w="7655" w:type="dxa"/>
            <w:gridSpan w:val="2"/>
            <w:tcMar/>
          </w:tcPr>
          <w:p w:rsidRPr="00470CDB" w:rsidR="005E57F4" w:rsidP="005E57F4" w:rsidRDefault="005E57F4" w14:paraId="53A418F0" w14:textId="0180070B">
            <w:pPr>
              <w:pStyle w:val="Geenafstand"/>
              <w:ind w:left="74" w:firstLine="0"/>
            </w:pPr>
            <w:r>
              <w:t xml:space="preserve">De aangeboden routing, beheer- en monitoring </w:t>
            </w:r>
            <w:proofErr w:type="spellStart"/>
            <w:r>
              <w:t>tooling</w:t>
            </w:r>
            <w:proofErr w:type="spellEnd"/>
            <w:r>
              <w:t xml:space="preserve"> waaronder accounting functionaliteiten, </w:t>
            </w:r>
            <w:r w:rsidR="005869E7">
              <w:t>en ook</w:t>
            </w:r>
            <w:r>
              <w:t xml:space="preserve"> alle overige voor uw oplossing benodigde hard- en software, dient volledig te zijn geïnstalleerd, geconfigureerd en bedrijfsklaar en gedocumenteerd te zijn gedurende de looptijd van de raamovereenkomst.</w:t>
            </w:r>
          </w:p>
        </w:tc>
        <w:tc>
          <w:tcPr>
            <w:tcW w:w="851" w:type="dxa"/>
            <w:tcMar/>
          </w:tcPr>
          <w:p w:rsidRPr="00F24C67" w:rsidR="005E57F4" w:rsidP="005E57F4" w:rsidRDefault="005E57F4" w14:paraId="739B2C02" w14:textId="0887C024">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4F51A15C" w14:textId="77777777">
        <w:trPr>
          <w:trHeight w:val="488"/>
        </w:trPr>
        <w:tc>
          <w:tcPr>
            <w:tcW w:w="920" w:type="dxa"/>
            <w:tcMar/>
          </w:tcPr>
          <w:p w:rsidRPr="00F24C67" w:rsidR="005E57F4" w:rsidP="005E57F4" w:rsidRDefault="005E57F4" w14:paraId="667398BC" w14:textId="77777777">
            <w:pPr>
              <w:numPr>
                <w:ilvl w:val="0"/>
                <w:numId w:val="14"/>
              </w:numPr>
              <w:rPr>
                <w:szCs w:val="20"/>
              </w:rPr>
            </w:pPr>
          </w:p>
        </w:tc>
        <w:tc>
          <w:tcPr>
            <w:tcW w:w="7655" w:type="dxa"/>
            <w:gridSpan w:val="2"/>
            <w:tcMar/>
          </w:tcPr>
          <w:p w:rsidRPr="00F24C67" w:rsidR="005E57F4" w:rsidP="00F874F3" w:rsidRDefault="005E57F4" w14:paraId="44DC7C94" w14:textId="1789A67F">
            <w:pPr>
              <w:pStyle w:val="Geenafstand"/>
              <w:ind w:left="74" w:firstLine="0"/>
            </w:pPr>
            <w:r w:rsidRPr="00F24C67">
              <w:t>De aanbieding behelst het</w:t>
            </w:r>
            <w:r w:rsidR="00F874F3">
              <w:t xml:space="preserve"> </w:t>
            </w:r>
            <w:r>
              <w:t>leveren, installeren, implementeren/migreren en onderhouden van hard- en software onderhoud van de (REPRO)</w:t>
            </w:r>
            <w:r w:rsidR="00F874F3">
              <w:t xml:space="preserve"> MFP</w:t>
            </w:r>
            <w:r>
              <w:t xml:space="preserve"> print</w:t>
            </w:r>
            <w:r w:rsidR="00F874F3">
              <w:t>straat</w:t>
            </w:r>
            <w:r>
              <w:t xml:space="preserve"> apparatuur</w:t>
            </w:r>
            <w:r w:rsidR="00F874F3">
              <w:t xml:space="preserve"> op basis van:</w:t>
            </w:r>
          </w:p>
          <w:p w:rsidRPr="00F24C67" w:rsidR="005E57F4" w:rsidP="005E57F4" w:rsidRDefault="005E57F4" w14:paraId="59A4128E" w14:textId="77D533F5">
            <w:pPr>
              <w:pStyle w:val="Geenafstand"/>
              <w:numPr>
                <w:ilvl w:val="0"/>
                <w:numId w:val="25"/>
              </w:numPr>
              <w:ind w:left="74" w:firstLine="0"/>
            </w:pPr>
            <w:r>
              <w:t>een all-in huurprijs voor de apparatuur;</w:t>
            </w:r>
          </w:p>
          <w:p w:rsidRPr="00F24C67" w:rsidR="005E57F4" w:rsidP="005E57F4" w:rsidRDefault="005E57F4" w14:paraId="0668B4CB" w14:textId="43F41E59">
            <w:pPr>
              <w:pStyle w:val="Geenafstand"/>
              <w:numPr>
                <w:ilvl w:val="0"/>
                <w:numId w:val="25"/>
              </w:numPr>
              <w:ind w:left="74" w:firstLine="0"/>
            </w:pPr>
            <w:r>
              <w:t>een all-in huurprijs voor de hard- en software incl. implementatie- en onderhoudskoste</w:t>
            </w:r>
            <w:r w:rsidR="005A5B58">
              <w:t>n;</w:t>
            </w:r>
          </w:p>
          <w:p w:rsidRPr="00F24C67" w:rsidR="005E57F4" w:rsidP="005E57F4" w:rsidRDefault="005E57F4" w14:paraId="79EC961A" w14:textId="2893E0FF">
            <w:pPr>
              <w:pStyle w:val="Geenafstand"/>
              <w:numPr>
                <w:ilvl w:val="0"/>
                <w:numId w:val="25"/>
              </w:numPr>
              <w:ind w:left="74" w:firstLine="0"/>
              <w:rPr/>
            </w:pPr>
            <w:r w:rsidR="005E57F4">
              <w:rPr/>
              <w:t>een</w:t>
            </w:r>
            <w:r w:rsidR="005E57F4">
              <w:rPr/>
              <w:t xml:space="preserve"> all-in afdrukprijs per pagina zwart</w:t>
            </w:r>
            <w:r w:rsidR="792D6D80">
              <w:rPr/>
              <w:t xml:space="preserve"> </w:t>
            </w:r>
            <w:r w:rsidR="005E57F4">
              <w:rPr/>
              <w:t>en een afdrukprijs per pagina voor kleur beiden incl. toner, drum, services, preventief en correctief onderhoud, vervangingsonderdelen, in- en uithuiskosten, arbeidsloon en voorrijdkosten;</w:t>
            </w:r>
          </w:p>
          <w:p w:rsidRPr="00F24C67" w:rsidR="005E57F4" w:rsidP="005E57F4" w:rsidRDefault="005E57F4" w14:paraId="044752CB" w14:textId="35D96D06">
            <w:pPr>
              <w:pStyle w:val="Geenafstand"/>
              <w:numPr>
                <w:ilvl w:val="0"/>
                <w:numId w:val="25"/>
              </w:numPr>
              <w:ind w:left="74" w:firstLine="0"/>
            </w:pPr>
            <w:r>
              <w:t xml:space="preserve">scans zijn </w:t>
            </w:r>
            <w:r w:rsidR="005869E7">
              <w:t>kosteloos</w:t>
            </w:r>
            <w:r>
              <w:t xml:space="preserve"> (ongeacht bestandstype of bestandsformaat);</w:t>
            </w:r>
          </w:p>
          <w:p w:rsidRPr="00F24C67" w:rsidR="005E57F4" w:rsidP="005E57F4" w:rsidRDefault="005E57F4" w14:paraId="3F3FE63A" w14:textId="77777777">
            <w:pPr>
              <w:pStyle w:val="Geenafstand"/>
              <w:numPr>
                <w:ilvl w:val="0"/>
                <w:numId w:val="25"/>
              </w:numPr>
              <w:ind w:left="74" w:firstLine="0"/>
            </w:pPr>
            <w:r>
              <w:t>een A3 afdruk kent de prijs van een A4 afdruk;</w:t>
            </w:r>
          </w:p>
          <w:p w:rsidRPr="00F24C67" w:rsidR="005E57F4" w:rsidP="005E57F4" w:rsidRDefault="005E57F4" w14:paraId="1170068E" w14:textId="38064E7C">
            <w:pPr>
              <w:pStyle w:val="Geenafstand"/>
              <w:ind w:left="74" w:firstLine="0"/>
            </w:pPr>
            <w:r>
              <w:t xml:space="preserve">De prijzen dienen te worden vermeld op het Prijzenformulier voor de aangegeven duur van de aangegeven </w:t>
            </w:r>
            <w:r w:rsidR="009B6AAD">
              <w:t>apparatuur. (</w:t>
            </w:r>
            <w:r>
              <w:t>Zie bijlage – Prijzenformulier WS.</w:t>
            </w:r>
          </w:p>
          <w:p w:rsidRPr="00F24C67" w:rsidR="005E57F4" w:rsidP="005E57F4" w:rsidRDefault="005E57F4" w14:paraId="11B83401" w14:textId="77777777">
            <w:pPr>
              <w:pStyle w:val="Geenafstand"/>
              <w:ind w:left="74" w:firstLine="0"/>
            </w:pPr>
          </w:p>
          <w:p w:rsidRPr="002A0630" w:rsidR="005E57F4" w:rsidP="005E57F4" w:rsidRDefault="005E57F4" w14:paraId="62AFC99A" w14:textId="77777777">
            <w:pPr>
              <w:pStyle w:val="Geenafstand"/>
              <w:ind w:left="74" w:firstLine="0"/>
            </w:pPr>
            <w:r w:rsidRPr="00F24C67">
              <w:t>Let op: Nietjes worden apart achteraf via de periodieke factuur in rekening gebracht op basis van werkelijke verbruik.</w:t>
            </w:r>
          </w:p>
        </w:tc>
        <w:tc>
          <w:tcPr>
            <w:tcW w:w="851" w:type="dxa"/>
            <w:tcMar/>
          </w:tcPr>
          <w:p w:rsidRPr="00F24C67" w:rsidR="005E57F4" w:rsidP="005E57F4" w:rsidRDefault="005E57F4" w14:paraId="08904685" w14:textId="49364CCE">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5905D2E5" w14:textId="77777777">
        <w:trPr>
          <w:trHeight w:val="488"/>
        </w:trPr>
        <w:tc>
          <w:tcPr>
            <w:tcW w:w="920" w:type="dxa"/>
            <w:tcMar/>
          </w:tcPr>
          <w:p w:rsidRPr="00F24C67" w:rsidR="005E57F4" w:rsidP="005E57F4" w:rsidRDefault="005E57F4" w14:paraId="09A81A7F" w14:textId="77777777">
            <w:pPr>
              <w:numPr>
                <w:ilvl w:val="0"/>
                <w:numId w:val="14"/>
              </w:numPr>
              <w:rPr>
                <w:szCs w:val="20"/>
              </w:rPr>
            </w:pPr>
          </w:p>
        </w:tc>
        <w:tc>
          <w:tcPr>
            <w:tcW w:w="7655" w:type="dxa"/>
            <w:gridSpan w:val="2"/>
            <w:tcMar/>
          </w:tcPr>
          <w:p w:rsidR="005E57F4" w:rsidP="005E57F4" w:rsidRDefault="005E57F4" w14:paraId="110D25F9" w14:textId="7E7C3114">
            <w:pPr>
              <w:pStyle w:val="Geenafstand"/>
              <w:ind w:left="74" w:firstLine="0"/>
            </w:pPr>
            <w:r>
              <w:t>Eerst wanneer de apparatuur</w:t>
            </w:r>
            <w:r w:rsidR="005A5B58">
              <w:t xml:space="preserve"> en</w:t>
            </w:r>
            <w:r>
              <w:t xml:space="preserve"> software daadwerkelijk volledig integraal én operationeel </w:t>
            </w:r>
            <w:r w:rsidR="009B6AAD">
              <w:t>en ook</w:t>
            </w:r>
            <w:r>
              <w:t xml:space="preserve"> door Opdrachtgever geaccepteerd als volledig werkend en </w:t>
            </w:r>
            <w:r w:rsidR="009B6AAD">
              <w:t>volgens</w:t>
            </w:r>
            <w:r>
              <w:t xml:space="preserve"> het Programma van Eisen worden huurkosten, vanaf Opdrachtvers acceptatiemoment in rekening gebracht worden aan Opdrachtgever. </w:t>
            </w:r>
          </w:p>
        </w:tc>
        <w:tc>
          <w:tcPr>
            <w:tcW w:w="851" w:type="dxa"/>
            <w:tcMar/>
          </w:tcPr>
          <w:p w:rsidRPr="00F24C67" w:rsidR="005E57F4" w:rsidP="005E57F4" w:rsidRDefault="005E57F4" w14:paraId="1CEF154C" w14:textId="3C55AB2F">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7B430616" w14:textId="77777777">
        <w:trPr>
          <w:trHeight w:val="488"/>
        </w:trPr>
        <w:tc>
          <w:tcPr>
            <w:tcW w:w="920" w:type="dxa"/>
            <w:tcMar/>
          </w:tcPr>
          <w:p w:rsidRPr="00F24C67" w:rsidR="005E57F4" w:rsidP="005E57F4" w:rsidRDefault="005E57F4" w14:paraId="4F787CD3" w14:textId="77777777">
            <w:pPr>
              <w:numPr>
                <w:ilvl w:val="0"/>
                <w:numId w:val="14"/>
              </w:numPr>
              <w:rPr>
                <w:szCs w:val="20"/>
              </w:rPr>
            </w:pPr>
          </w:p>
        </w:tc>
        <w:tc>
          <w:tcPr>
            <w:tcW w:w="7655" w:type="dxa"/>
            <w:gridSpan w:val="2"/>
            <w:tcMar/>
          </w:tcPr>
          <w:p w:rsidR="005E57F4" w:rsidP="005E57F4" w:rsidRDefault="005E57F4" w14:paraId="5C597820" w14:textId="77777777">
            <w:pPr>
              <w:pStyle w:val="Geenafstand"/>
              <w:ind w:left="74" w:firstLine="0"/>
            </w:pPr>
            <w:r>
              <w:t xml:space="preserve">De eerste (kwartaal)termijn, huurkosten voor hard- en software, wordt vanaf Opdrachtvers acceptatiemoment </w:t>
            </w:r>
            <w:r w:rsidRPr="00F24C67">
              <w:t xml:space="preserve">in rekening </w:t>
            </w:r>
            <w:r>
              <w:t>gebracht.</w:t>
            </w:r>
          </w:p>
        </w:tc>
        <w:tc>
          <w:tcPr>
            <w:tcW w:w="851" w:type="dxa"/>
            <w:tcMar/>
          </w:tcPr>
          <w:p w:rsidRPr="00F24C67" w:rsidR="005E57F4" w:rsidP="005E57F4" w:rsidRDefault="005E57F4" w14:paraId="2B8E59D8" w14:textId="19D50D65">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1B4091B7" w14:textId="77777777">
        <w:trPr>
          <w:trHeight w:val="488"/>
        </w:trPr>
        <w:tc>
          <w:tcPr>
            <w:tcW w:w="920" w:type="dxa"/>
            <w:tcMar/>
          </w:tcPr>
          <w:p w:rsidRPr="00F24C67" w:rsidR="005E57F4" w:rsidP="005E57F4" w:rsidRDefault="005E57F4" w14:paraId="6BFB8982" w14:textId="77777777">
            <w:pPr>
              <w:numPr>
                <w:ilvl w:val="0"/>
                <w:numId w:val="14"/>
              </w:numPr>
              <w:rPr>
                <w:szCs w:val="20"/>
              </w:rPr>
            </w:pPr>
          </w:p>
        </w:tc>
        <w:tc>
          <w:tcPr>
            <w:tcW w:w="7655" w:type="dxa"/>
            <w:gridSpan w:val="2"/>
            <w:tcMar/>
          </w:tcPr>
          <w:p w:rsidRPr="00F24C67" w:rsidR="005E57F4" w:rsidP="005E57F4" w:rsidRDefault="005E57F4" w14:paraId="2BD726BB" w14:textId="71384011">
            <w:pPr>
              <w:pStyle w:val="Geenafstand"/>
              <w:ind w:left="74" w:firstLine="0"/>
            </w:pPr>
            <w:r>
              <w:t>De, op basis van gerealiseerd volume, kosten worden per kwartaal achteraf op basis van werkelijke tellerstanden gefactureerd. Onafhankelijk van het formaat dient het aantal teller</w:t>
            </w:r>
            <w:r w:rsidR="005869E7">
              <w:t>-</w:t>
            </w:r>
            <w:r>
              <w:t>tikken gelijk te zijn aan het aantal geproduceerde prints.</w:t>
            </w:r>
          </w:p>
        </w:tc>
        <w:tc>
          <w:tcPr>
            <w:tcW w:w="851" w:type="dxa"/>
            <w:tcMar/>
          </w:tcPr>
          <w:p w:rsidRPr="00F24C67" w:rsidR="005E57F4" w:rsidP="005E57F4" w:rsidRDefault="005E57F4" w14:paraId="242178BF" w14:textId="6054E26E">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05CEFB97" w14:textId="77777777">
        <w:trPr>
          <w:trHeight w:val="274"/>
        </w:trPr>
        <w:tc>
          <w:tcPr>
            <w:tcW w:w="920" w:type="dxa"/>
            <w:tcMar/>
          </w:tcPr>
          <w:p w:rsidRPr="00F24C67" w:rsidR="005E57F4" w:rsidP="005E57F4" w:rsidRDefault="005E57F4" w14:paraId="1722DE6B" w14:textId="77777777">
            <w:pPr>
              <w:numPr>
                <w:ilvl w:val="0"/>
                <w:numId w:val="14"/>
              </w:numPr>
              <w:rPr>
                <w:szCs w:val="20"/>
              </w:rPr>
            </w:pPr>
          </w:p>
        </w:tc>
        <w:tc>
          <w:tcPr>
            <w:tcW w:w="7655" w:type="dxa"/>
            <w:gridSpan w:val="2"/>
            <w:tcMar/>
          </w:tcPr>
          <w:p w:rsidRPr="00F24C67" w:rsidR="005E57F4" w:rsidP="00F874F3" w:rsidRDefault="005E57F4" w14:paraId="4359BAC3" w14:textId="017C7CBB">
            <w:pPr>
              <w:pStyle w:val="Geenafstand"/>
              <w:ind w:left="74" w:firstLine="0"/>
            </w:pPr>
            <w:r w:rsidR="005E57F4">
              <w:rPr/>
              <w:t xml:space="preserve">De eerste indexering, voor alleen de variabele </w:t>
            </w:r>
            <w:r w:rsidR="009B6AAD">
              <w:rPr/>
              <w:t>kosten (</w:t>
            </w:r>
            <w:r w:rsidR="005E57F4">
              <w:rPr/>
              <w:t>de all-in afdrukprijs per pagina zwart</w:t>
            </w:r>
            <w:r w:rsidR="6E01866F">
              <w:rPr/>
              <w:t xml:space="preserve"> </w:t>
            </w:r>
            <w:r w:rsidR="005E57F4">
              <w:rPr/>
              <w:t xml:space="preserve">en kleur) vindt </w:t>
            </w:r>
            <w:r w:rsidR="005A5B58">
              <w:rPr/>
              <w:t xml:space="preserve">voor het eerst </w:t>
            </w:r>
            <w:r w:rsidR="005E57F4">
              <w:rPr/>
              <w:t>plaats op 1 januari 2026 en is gebaseerd de GIBIT-2023.</w:t>
            </w:r>
          </w:p>
        </w:tc>
        <w:tc>
          <w:tcPr>
            <w:tcW w:w="851" w:type="dxa"/>
            <w:tcMar/>
          </w:tcPr>
          <w:p w:rsidRPr="00F24C67" w:rsidR="005E57F4" w:rsidP="005E57F4" w:rsidRDefault="005E57F4" w14:paraId="1DB83AB2" w14:textId="402F40C0">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02C00732" w14:textId="77777777">
        <w:trPr>
          <w:trHeight w:val="488"/>
        </w:trPr>
        <w:tc>
          <w:tcPr>
            <w:tcW w:w="920" w:type="dxa"/>
            <w:tcMar/>
          </w:tcPr>
          <w:p w:rsidRPr="00F24C67" w:rsidR="005E57F4" w:rsidP="005E57F4" w:rsidRDefault="005E57F4" w14:paraId="2557EF41" w14:textId="77777777">
            <w:pPr>
              <w:numPr>
                <w:ilvl w:val="0"/>
                <w:numId w:val="14"/>
              </w:numPr>
              <w:rPr>
                <w:szCs w:val="20"/>
              </w:rPr>
            </w:pPr>
          </w:p>
        </w:tc>
        <w:tc>
          <w:tcPr>
            <w:tcW w:w="7655" w:type="dxa"/>
            <w:gridSpan w:val="2"/>
            <w:tcMar/>
          </w:tcPr>
          <w:p w:rsidR="005E57F4" w:rsidP="005E57F4" w:rsidRDefault="005E57F4" w14:paraId="398253AD" w14:textId="36AE55D7">
            <w:pPr>
              <w:pStyle w:val="Geenafstand"/>
              <w:ind w:left="74" w:firstLine="0"/>
            </w:pPr>
            <w:r>
              <w:t>Op het huurcomponent is geen indexering van toepassing.</w:t>
            </w:r>
          </w:p>
        </w:tc>
        <w:tc>
          <w:tcPr>
            <w:tcW w:w="851" w:type="dxa"/>
            <w:tcMar/>
          </w:tcPr>
          <w:p w:rsidRPr="00005953" w:rsidR="005E57F4" w:rsidP="005E57F4" w:rsidRDefault="005E57F4" w14:paraId="57D0DD20" w14:textId="6C252E2B">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2AAD6507" w14:textId="77777777">
        <w:trPr>
          <w:trHeight w:val="488"/>
        </w:trPr>
        <w:tc>
          <w:tcPr>
            <w:tcW w:w="920" w:type="dxa"/>
            <w:tcMar/>
          </w:tcPr>
          <w:p w:rsidRPr="00F24C67" w:rsidR="005E57F4" w:rsidP="005E57F4" w:rsidRDefault="005E57F4" w14:paraId="70968979" w14:textId="77777777">
            <w:pPr>
              <w:numPr>
                <w:ilvl w:val="0"/>
                <w:numId w:val="14"/>
              </w:numPr>
              <w:rPr>
                <w:szCs w:val="20"/>
              </w:rPr>
            </w:pPr>
          </w:p>
        </w:tc>
        <w:tc>
          <w:tcPr>
            <w:tcW w:w="7655" w:type="dxa"/>
            <w:gridSpan w:val="2"/>
            <w:tcMar/>
          </w:tcPr>
          <w:p w:rsidR="005E57F4" w:rsidP="005E57F4" w:rsidRDefault="005E57F4" w14:paraId="5A24DAF2" w14:textId="77777777">
            <w:pPr>
              <w:pStyle w:val="Geenafstand"/>
              <w:ind w:left="74" w:firstLine="0"/>
            </w:pPr>
            <w:r>
              <w:t>Factureren dienen aan de Nederlandse wettelijke eisen te voldoen.</w:t>
            </w:r>
          </w:p>
          <w:p w:rsidRPr="00F24C67" w:rsidR="005E57F4" w:rsidP="005E57F4" w:rsidRDefault="005E57F4" w14:paraId="52F056A5" w14:textId="66017115">
            <w:pPr>
              <w:pStyle w:val="Geenafstand"/>
              <w:ind w:left="74" w:firstLine="0"/>
            </w:pPr>
            <w:r>
              <w:t>De specificaties worden nader afgestemd.</w:t>
            </w:r>
          </w:p>
        </w:tc>
        <w:tc>
          <w:tcPr>
            <w:tcW w:w="851" w:type="dxa"/>
            <w:tcMar/>
          </w:tcPr>
          <w:p w:rsidRPr="00F24C67" w:rsidR="005E57F4" w:rsidP="005E57F4" w:rsidRDefault="005E57F4" w14:paraId="6938E4E3" w14:textId="6FD3D8C5">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64F4308F" w14:textId="77777777">
        <w:trPr>
          <w:trHeight w:val="488"/>
        </w:trPr>
        <w:tc>
          <w:tcPr>
            <w:tcW w:w="920" w:type="dxa"/>
            <w:tcMar/>
          </w:tcPr>
          <w:p w:rsidRPr="00F24C67" w:rsidR="005E57F4" w:rsidP="005E57F4" w:rsidRDefault="005E57F4" w14:paraId="59097836" w14:textId="77777777">
            <w:pPr>
              <w:numPr>
                <w:ilvl w:val="0"/>
                <w:numId w:val="14"/>
              </w:numPr>
              <w:rPr>
                <w:szCs w:val="20"/>
              </w:rPr>
            </w:pPr>
          </w:p>
        </w:tc>
        <w:tc>
          <w:tcPr>
            <w:tcW w:w="7655" w:type="dxa"/>
            <w:gridSpan w:val="2"/>
            <w:tcMar/>
          </w:tcPr>
          <w:p w:rsidRPr="00F24C67" w:rsidR="005E57F4" w:rsidP="005E57F4" w:rsidRDefault="005E57F4" w14:paraId="5B559212" w14:textId="6C1468BB">
            <w:pPr>
              <w:pStyle w:val="Geenafstand"/>
              <w:ind w:left="74" w:firstLine="0"/>
            </w:pPr>
            <w:r>
              <w:t>Naar behoefte van Opdrachtgever vindt gepland technisch/operationeel overleg plaats met Opdrachtnemer, met een minimum van 6 maal per jaar.</w:t>
            </w:r>
          </w:p>
        </w:tc>
        <w:tc>
          <w:tcPr>
            <w:tcW w:w="851" w:type="dxa"/>
            <w:tcMar/>
          </w:tcPr>
          <w:p w:rsidRPr="00F24C67" w:rsidR="005E57F4" w:rsidP="005E57F4" w:rsidRDefault="005E57F4" w14:paraId="13656C2B" w14:textId="69692559">
            <w:pPr>
              <w:pStyle w:val="Geenafstand"/>
            </w:pPr>
            <w:r w:rsidRPr="00005953">
              <w:t>Ja</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35D22A81" w14:textId="77777777">
        <w:trPr>
          <w:trHeight w:val="488"/>
        </w:trPr>
        <w:tc>
          <w:tcPr>
            <w:tcW w:w="920" w:type="dxa"/>
            <w:tcMar/>
          </w:tcPr>
          <w:p w:rsidRPr="00F24C67" w:rsidR="005E57F4" w:rsidP="005E57F4" w:rsidRDefault="005E57F4" w14:paraId="06F7D683" w14:textId="77777777">
            <w:pPr>
              <w:numPr>
                <w:ilvl w:val="0"/>
                <w:numId w:val="14"/>
              </w:numPr>
              <w:rPr>
                <w:szCs w:val="20"/>
              </w:rPr>
            </w:pPr>
          </w:p>
        </w:tc>
        <w:tc>
          <w:tcPr>
            <w:tcW w:w="7655" w:type="dxa"/>
            <w:gridSpan w:val="2"/>
            <w:tcMar/>
          </w:tcPr>
          <w:p w:rsidRPr="00F24C67" w:rsidR="005E57F4" w:rsidP="005E57F4" w:rsidRDefault="005E57F4" w14:paraId="6CED1D07" w14:textId="77777777">
            <w:pPr>
              <w:pStyle w:val="Geenafstand"/>
              <w:ind w:left="74" w:firstLine="0"/>
            </w:pPr>
            <w:r w:rsidRPr="00F24C67">
              <w:t>Naar behoefte van Opdrachtgever vindt gepland accountmanagers overleg plaats met Opdrachtnemer, met een minimum van 2 maal per jaar.</w:t>
            </w:r>
          </w:p>
        </w:tc>
        <w:tc>
          <w:tcPr>
            <w:tcW w:w="851" w:type="dxa"/>
            <w:tcMar/>
          </w:tcPr>
          <w:p w:rsidRPr="00F24C67" w:rsidR="005E57F4" w:rsidP="005E57F4" w:rsidRDefault="005E57F4" w14:paraId="3C5015C1" w14:textId="24BD754A">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06BE794A" w14:textId="77777777">
        <w:trPr>
          <w:trHeight w:val="488"/>
        </w:trPr>
        <w:tc>
          <w:tcPr>
            <w:tcW w:w="920" w:type="dxa"/>
            <w:tcMar/>
          </w:tcPr>
          <w:p w:rsidRPr="00F24C67" w:rsidR="005E57F4" w:rsidP="005E57F4" w:rsidRDefault="005E57F4" w14:paraId="5AB560D1" w14:textId="77777777">
            <w:pPr>
              <w:numPr>
                <w:ilvl w:val="0"/>
                <w:numId w:val="14"/>
              </w:numPr>
              <w:rPr>
                <w:szCs w:val="20"/>
              </w:rPr>
            </w:pPr>
          </w:p>
        </w:tc>
        <w:tc>
          <w:tcPr>
            <w:tcW w:w="7655" w:type="dxa"/>
            <w:gridSpan w:val="2"/>
            <w:tcMar/>
          </w:tcPr>
          <w:p w:rsidRPr="00F24C67" w:rsidR="005E57F4" w:rsidP="005E57F4" w:rsidRDefault="005E57F4" w14:paraId="7B50167A" w14:textId="77777777">
            <w:pPr>
              <w:pStyle w:val="Geenafstand"/>
              <w:ind w:left="74" w:firstLine="0"/>
            </w:pPr>
            <w:r w:rsidRPr="00F24C67">
              <w:t>Naar behoefte van Opdrachtgever vindt gepland strategisch overleg plaats met Opdrachtnemer, met een minimum van 1 maal per jaar.</w:t>
            </w:r>
          </w:p>
        </w:tc>
        <w:tc>
          <w:tcPr>
            <w:tcW w:w="851" w:type="dxa"/>
            <w:tcMar/>
          </w:tcPr>
          <w:p w:rsidRPr="00F24C67" w:rsidR="005E57F4" w:rsidP="005E57F4" w:rsidRDefault="005E57F4" w14:paraId="74EEA434" w14:textId="00E2174F">
            <w:pPr>
              <w:pStyle w:val="Geenafstand"/>
            </w:pPr>
            <w:r w:rsidRPr="00005953">
              <w:t xml:space="preserve">Ja </w:t>
            </w:r>
            <w:r w:rsidRPr="00005953">
              <w:fldChar w:fldCharType="begin">
                <w:ffData>
                  <w:name w:val="Selectievakje1"/>
                  <w:enabled/>
                  <w:calcOnExit w:val="0"/>
                  <w:checkBox>
                    <w:sizeAuto/>
                    <w:default w:val="0"/>
                  </w:checkBox>
                </w:ffData>
              </w:fldChar>
            </w:r>
            <w:r w:rsidRPr="00005953">
              <w:instrText xml:space="preserve"> FORMCHECKBOX </w:instrText>
            </w:r>
            <w:r w:rsidR="007B7F74">
              <w:fldChar w:fldCharType="separate"/>
            </w:r>
            <w:r w:rsidRPr="00005953">
              <w:fldChar w:fldCharType="end"/>
            </w:r>
          </w:p>
        </w:tc>
      </w:tr>
      <w:tr w:rsidRPr="00F24C67" w:rsidR="005E57F4" w:rsidTr="780123A8" w14:paraId="7C833B54" w14:textId="77777777">
        <w:trPr>
          <w:trHeight w:val="488"/>
        </w:trPr>
        <w:tc>
          <w:tcPr>
            <w:tcW w:w="9426" w:type="dxa"/>
            <w:gridSpan w:val="4"/>
            <w:shd w:val="clear" w:color="auto" w:fill="4F81BD" w:themeFill="accent1"/>
            <w:tcMar/>
          </w:tcPr>
          <w:p w:rsidRPr="00005953" w:rsidR="005E57F4" w:rsidP="005E57F4" w:rsidRDefault="005E57F4" w14:paraId="0BF62201" w14:textId="6CE32111">
            <w:pPr>
              <w:pStyle w:val="Geenafstand"/>
            </w:pPr>
            <w:r w:rsidRPr="008C5481">
              <w:t>Programma van eisen – Duurzaamheid &amp; veiligheid</w:t>
            </w:r>
          </w:p>
        </w:tc>
      </w:tr>
      <w:tr w:rsidRPr="00F24C67" w:rsidR="005E57F4" w:rsidTr="780123A8" w14:paraId="55C40692" w14:textId="77777777">
        <w:trPr>
          <w:trHeight w:val="488"/>
        </w:trPr>
        <w:tc>
          <w:tcPr>
            <w:tcW w:w="920" w:type="dxa"/>
            <w:tcMar/>
          </w:tcPr>
          <w:p w:rsidRPr="00F24C67" w:rsidR="005E57F4" w:rsidP="005E57F4" w:rsidRDefault="005E57F4" w14:paraId="5EBA07CD" w14:textId="77777777">
            <w:pPr>
              <w:numPr>
                <w:ilvl w:val="0"/>
                <w:numId w:val="14"/>
              </w:numPr>
              <w:rPr>
                <w:szCs w:val="20"/>
              </w:rPr>
            </w:pPr>
          </w:p>
        </w:tc>
        <w:tc>
          <w:tcPr>
            <w:tcW w:w="7655" w:type="dxa"/>
            <w:gridSpan w:val="2"/>
            <w:tcMar/>
          </w:tcPr>
          <w:p w:rsidRPr="00F24C67" w:rsidR="005E57F4" w:rsidP="00F874F3" w:rsidRDefault="005E57F4" w14:paraId="21CA1E83" w14:textId="161B6343">
            <w:pPr>
              <w:pStyle w:val="Geenafstand"/>
              <w:ind w:left="74" w:firstLine="0"/>
            </w:pPr>
            <w:r>
              <w:t xml:space="preserve">De apparatuur voldoet aan vergelijkbare criteria en normen als die van energy-star Imaging Equipment Specification Version 3.0, voor zover relevant voor de Nederlandse markt, zie: </w:t>
            </w:r>
            <w:hyperlink r:id="rId11">
              <w:r w:rsidRPr="00CE4680">
                <w:t>https://www.energystar.gov/sites/default/files/FINAL%20Version%203.0%20ENERGY%20STAR%20Imaging%20Equipment%20Program%20Requirements.pdf</w:t>
              </w:r>
            </w:hyperlink>
            <w:r>
              <w:t xml:space="preserve"> . Opdrachtnemer behoeft geen Energy Star certificaat te overleggen, maar kan het voldoen aan deze criteria aantonen c.q. met argumenten overtuigen waarom niet aan een specifiek criterium kan worden voldaan in de Nederlandse markt.</w:t>
            </w:r>
          </w:p>
        </w:tc>
        <w:tc>
          <w:tcPr>
            <w:tcW w:w="851" w:type="dxa"/>
            <w:tcMar/>
          </w:tcPr>
          <w:p w:rsidRPr="00F24C67" w:rsidR="005E57F4" w:rsidP="005E57F4" w:rsidRDefault="005E57F4" w14:paraId="68403EEF" w14:textId="4F34327F">
            <w:pPr>
              <w:pStyle w:val="Geenafstand"/>
            </w:pPr>
            <w:r w:rsidRPr="000E162B">
              <w:t xml:space="preserve">Ja </w:t>
            </w:r>
            <w:r w:rsidRPr="000E162B">
              <w:fldChar w:fldCharType="begin">
                <w:ffData>
                  <w:name w:val="Selectievakje1"/>
                  <w:enabled/>
                  <w:calcOnExit w:val="0"/>
                  <w:checkBox>
                    <w:sizeAuto/>
                    <w:default w:val="0"/>
                  </w:checkBox>
                </w:ffData>
              </w:fldChar>
            </w:r>
            <w:r w:rsidRPr="000E162B">
              <w:instrText xml:space="preserve"> FORMCHECKBOX </w:instrText>
            </w:r>
            <w:r w:rsidR="007B7F74">
              <w:fldChar w:fldCharType="separate"/>
            </w:r>
            <w:r w:rsidRPr="000E162B">
              <w:fldChar w:fldCharType="end"/>
            </w:r>
          </w:p>
        </w:tc>
      </w:tr>
      <w:tr w:rsidRPr="00F24C67" w:rsidR="005E57F4" w:rsidTr="780123A8" w14:paraId="4C6EF34F" w14:textId="77777777">
        <w:trPr>
          <w:trHeight w:val="488"/>
        </w:trPr>
        <w:tc>
          <w:tcPr>
            <w:tcW w:w="920" w:type="dxa"/>
            <w:tcMar/>
          </w:tcPr>
          <w:p w:rsidRPr="00F24C67" w:rsidR="005E57F4" w:rsidP="005E57F4" w:rsidRDefault="005E57F4" w14:paraId="5C3CE787" w14:textId="77777777">
            <w:pPr>
              <w:numPr>
                <w:ilvl w:val="0"/>
                <w:numId w:val="14"/>
              </w:numPr>
              <w:rPr>
                <w:szCs w:val="20"/>
              </w:rPr>
            </w:pPr>
          </w:p>
        </w:tc>
        <w:tc>
          <w:tcPr>
            <w:tcW w:w="7655" w:type="dxa"/>
            <w:gridSpan w:val="2"/>
            <w:tcMar/>
          </w:tcPr>
          <w:p w:rsidRPr="00F24C67" w:rsidR="005E57F4" w:rsidP="005E57F4" w:rsidRDefault="005E57F4" w14:paraId="278B13BD" w14:textId="77777777">
            <w:pPr>
              <w:pStyle w:val="Geenafstand"/>
              <w:ind w:left="74" w:firstLine="0"/>
            </w:pPr>
            <w:r w:rsidRPr="00F24C67">
              <w:t>De apparatuur biedt functionaliteit voor het optimaliseren van energiebeheer gedurende beheerperiode, waaronder een bedrijfsstand, slaapstand, ruststand. De functionaliteit en tijden zijn door de beheerder configureerbaar.</w:t>
            </w:r>
          </w:p>
        </w:tc>
        <w:tc>
          <w:tcPr>
            <w:tcW w:w="851" w:type="dxa"/>
            <w:tcMar/>
          </w:tcPr>
          <w:p w:rsidRPr="00F24C67" w:rsidR="005E57F4" w:rsidP="005E57F4" w:rsidRDefault="005E57F4" w14:paraId="7B62EC57" w14:textId="3831E612">
            <w:pPr>
              <w:pStyle w:val="Geenafstand"/>
            </w:pPr>
            <w:r w:rsidRPr="000E162B">
              <w:t xml:space="preserve">Ja </w:t>
            </w:r>
            <w:r w:rsidRPr="000E162B">
              <w:fldChar w:fldCharType="begin">
                <w:ffData>
                  <w:name w:val="Selectievakje1"/>
                  <w:enabled/>
                  <w:calcOnExit w:val="0"/>
                  <w:checkBox>
                    <w:sizeAuto/>
                    <w:default w:val="0"/>
                  </w:checkBox>
                </w:ffData>
              </w:fldChar>
            </w:r>
            <w:r w:rsidRPr="000E162B">
              <w:instrText xml:space="preserve"> FORMCHECKBOX </w:instrText>
            </w:r>
            <w:r w:rsidR="007B7F74">
              <w:fldChar w:fldCharType="separate"/>
            </w:r>
            <w:r w:rsidRPr="000E162B">
              <w:fldChar w:fldCharType="end"/>
            </w:r>
          </w:p>
        </w:tc>
      </w:tr>
      <w:tr w:rsidRPr="00F24C67" w:rsidR="005E57F4" w:rsidTr="780123A8" w14:paraId="6B1B55F5" w14:textId="77777777">
        <w:trPr>
          <w:trHeight w:val="488"/>
        </w:trPr>
        <w:tc>
          <w:tcPr>
            <w:tcW w:w="920" w:type="dxa"/>
            <w:tcMar/>
          </w:tcPr>
          <w:p w:rsidRPr="00F24C67" w:rsidR="005E57F4" w:rsidP="005E57F4" w:rsidRDefault="005E57F4" w14:paraId="5778F823" w14:textId="77777777">
            <w:pPr>
              <w:numPr>
                <w:ilvl w:val="0"/>
                <w:numId w:val="14"/>
              </w:numPr>
              <w:rPr>
                <w:szCs w:val="20"/>
              </w:rPr>
            </w:pPr>
          </w:p>
        </w:tc>
        <w:tc>
          <w:tcPr>
            <w:tcW w:w="7655" w:type="dxa"/>
            <w:gridSpan w:val="2"/>
            <w:tcMar/>
          </w:tcPr>
          <w:p w:rsidRPr="00F24C67" w:rsidR="005E57F4" w:rsidP="005E57F4" w:rsidRDefault="005E57F4" w14:paraId="56D439C5" w14:textId="33BBD03E">
            <w:pPr>
              <w:pStyle w:val="Geenafstand"/>
              <w:ind w:left="74" w:firstLine="0"/>
            </w:pPr>
            <w:r w:rsidRPr="00F24C67">
              <w:t>De apparatuur is geschikt voor het gebruik van gerecycled papier dat voldoet aan de Europese standaard EN 1228:2001</w:t>
            </w:r>
            <w:r w:rsidR="00F874F3">
              <w:t>.</w:t>
            </w:r>
          </w:p>
        </w:tc>
        <w:tc>
          <w:tcPr>
            <w:tcW w:w="851" w:type="dxa"/>
            <w:tcMar/>
          </w:tcPr>
          <w:p w:rsidRPr="00F24C67" w:rsidR="005E57F4" w:rsidP="005E57F4" w:rsidRDefault="005E57F4" w14:paraId="260E62EB" w14:textId="4D6839B7">
            <w:pPr>
              <w:pStyle w:val="Geenafstand"/>
            </w:pPr>
            <w:r w:rsidRPr="000E162B">
              <w:t xml:space="preserve">Ja </w:t>
            </w:r>
            <w:r w:rsidRPr="000E162B">
              <w:fldChar w:fldCharType="begin">
                <w:ffData>
                  <w:name w:val="Selectievakje1"/>
                  <w:enabled/>
                  <w:calcOnExit w:val="0"/>
                  <w:checkBox>
                    <w:sizeAuto/>
                    <w:default w:val="0"/>
                  </w:checkBox>
                </w:ffData>
              </w:fldChar>
            </w:r>
            <w:r w:rsidRPr="000E162B">
              <w:instrText xml:space="preserve"> FORMCHECKBOX </w:instrText>
            </w:r>
            <w:r w:rsidR="007B7F74">
              <w:fldChar w:fldCharType="separate"/>
            </w:r>
            <w:r w:rsidRPr="000E162B">
              <w:fldChar w:fldCharType="end"/>
            </w:r>
          </w:p>
        </w:tc>
      </w:tr>
      <w:tr w:rsidRPr="00F24C67" w:rsidR="005E57F4" w:rsidTr="780123A8" w14:paraId="54E77552" w14:textId="77777777">
        <w:trPr>
          <w:trHeight w:val="488"/>
        </w:trPr>
        <w:tc>
          <w:tcPr>
            <w:tcW w:w="920" w:type="dxa"/>
            <w:tcMar/>
          </w:tcPr>
          <w:p w:rsidRPr="00F24C67" w:rsidR="005E57F4" w:rsidP="005E57F4" w:rsidRDefault="005E57F4" w14:paraId="12BD791D" w14:textId="77777777">
            <w:pPr>
              <w:numPr>
                <w:ilvl w:val="0"/>
                <w:numId w:val="14"/>
              </w:numPr>
              <w:rPr>
                <w:szCs w:val="20"/>
              </w:rPr>
            </w:pPr>
          </w:p>
        </w:tc>
        <w:tc>
          <w:tcPr>
            <w:tcW w:w="7655" w:type="dxa"/>
            <w:gridSpan w:val="2"/>
            <w:tcMar/>
          </w:tcPr>
          <w:p w:rsidRPr="00F24C67" w:rsidR="005E57F4" w:rsidP="005E57F4" w:rsidRDefault="005E57F4" w14:paraId="09DC109A" w14:textId="77777777">
            <w:pPr>
              <w:pStyle w:val="Geenafstand"/>
              <w:ind w:left="74" w:firstLine="0"/>
            </w:pPr>
            <w:r w:rsidRPr="00F24C67">
              <w:t>Gedurende de</w:t>
            </w:r>
            <w:r>
              <w:t xml:space="preserve"> gehele </w:t>
            </w:r>
            <w:r w:rsidRPr="00F24C67">
              <w:t>looptijd van de overeenkomst draagt Opdrachtnemer zorg voor verantwoorde afvoer van afvalstoffen, waaronder verpakkingsmaterialen</w:t>
            </w:r>
            <w:r>
              <w:t xml:space="preserve"> (initiële levering)</w:t>
            </w:r>
            <w:r w:rsidRPr="00F24C67">
              <w:t xml:space="preserve"> en verbruikte materialen (toners, drums etc.).</w:t>
            </w:r>
          </w:p>
        </w:tc>
        <w:tc>
          <w:tcPr>
            <w:tcW w:w="851" w:type="dxa"/>
            <w:tcMar/>
          </w:tcPr>
          <w:p w:rsidRPr="00F24C67" w:rsidR="005E57F4" w:rsidP="005E57F4" w:rsidRDefault="005E57F4" w14:paraId="69C3987C" w14:textId="30E0634B">
            <w:pPr>
              <w:pStyle w:val="Geenafstand"/>
            </w:pPr>
            <w:r w:rsidRPr="000E162B">
              <w:t xml:space="preserve">Ja </w:t>
            </w:r>
            <w:r w:rsidRPr="000E162B">
              <w:fldChar w:fldCharType="begin">
                <w:ffData>
                  <w:name w:val="Selectievakje1"/>
                  <w:enabled/>
                  <w:calcOnExit w:val="0"/>
                  <w:checkBox>
                    <w:sizeAuto/>
                    <w:default w:val="0"/>
                  </w:checkBox>
                </w:ffData>
              </w:fldChar>
            </w:r>
            <w:r w:rsidRPr="000E162B">
              <w:instrText xml:space="preserve"> FORMCHECKBOX </w:instrText>
            </w:r>
            <w:r w:rsidR="007B7F74">
              <w:fldChar w:fldCharType="separate"/>
            </w:r>
            <w:r w:rsidRPr="000E162B">
              <w:fldChar w:fldCharType="end"/>
            </w:r>
          </w:p>
        </w:tc>
      </w:tr>
      <w:tr w:rsidRPr="00F24C67" w:rsidR="005E57F4" w:rsidTr="780123A8" w14:paraId="0F3B0728" w14:textId="77777777">
        <w:trPr>
          <w:trHeight w:val="488"/>
        </w:trPr>
        <w:tc>
          <w:tcPr>
            <w:tcW w:w="920" w:type="dxa"/>
            <w:tcMar/>
          </w:tcPr>
          <w:p w:rsidRPr="00F24C67" w:rsidR="005E57F4" w:rsidP="005E57F4" w:rsidRDefault="005E57F4" w14:paraId="4E8CB1D1" w14:textId="77777777">
            <w:pPr>
              <w:numPr>
                <w:ilvl w:val="0"/>
                <w:numId w:val="14"/>
              </w:numPr>
              <w:rPr>
                <w:szCs w:val="20"/>
              </w:rPr>
            </w:pPr>
          </w:p>
        </w:tc>
        <w:tc>
          <w:tcPr>
            <w:tcW w:w="7655" w:type="dxa"/>
            <w:gridSpan w:val="2"/>
            <w:tcMar/>
          </w:tcPr>
          <w:p w:rsidRPr="00F24C67" w:rsidR="005E57F4" w:rsidP="005E57F4" w:rsidRDefault="005E57F4" w14:paraId="068E6F67" w14:textId="77777777">
            <w:pPr>
              <w:pStyle w:val="Geenafstand"/>
              <w:ind w:left="74" w:firstLine="0"/>
            </w:pPr>
            <w:r w:rsidRPr="00F24C67">
              <w:t>Opdrachtgever eist dat nergens in de productieketen van de aangeboden apparatuur en verbruiksartikelen sprake is van gedwongen arbeid of kinderarbeid, noch schendingen van de mensenrechten.</w:t>
            </w:r>
          </w:p>
        </w:tc>
        <w:tc>
          <w:tcPr>
            <w:tcW w:w="851" w:type="dxa"/>
            <w:tcMar/>
          </w:tcPr>
          <w:p w:rsidRPr="00F24C67" w:rsidR="005E57F4" w:rsidP="005E57F4" w:rsidRDefault="005E57F4" w14:paraId="40B45E6F" w14:textId="6A460D45">
            <w:pPr>
              <w:pStyle w:val="Geenafstand"/>
            </w:pPr>
            <w:r w:rsidRPr="000E162B">
              <w:t xml:space="preserve">Ja </w:t>
            </w:r>
            <w:r w:rsidRPr="000E162B">
              <w:fldChar w:fldCharType="begin">
                <w:ffData>
                  <w:name w:val="Selectievakje1"/>
                  <w:enabled/>
                  <w:calcOnExit w:val="0"/>
                  <w:checkBox>
                    <w:sizeAuto/>
                    <w:default w:val="0"/>
                  </w:checkBox>
                </w:ffData>
              </w:fldChar>
            </w:r>
            <w:r w:rsidRPr="000E162B">
              <w:instrText xml:space="preserve"> FORMCHECKBOX </w:instrText>
            </w:r>
            <w:r w:rsidR="007B7F74">
              <w:fldChar w:fldCharType="separate"/>
            </w:r>
            <w:r w:rsidRPr="000E162B">
              <w:fldChar w:fldCharType="end"/>
            </w:r>
          </w:p>
        </w:tc>
      </w:tr>
      <w:tr w:rsidRPr="00F24C67" w:rsidR="005E57F4" w:rsidTr="780123A8" w14:paraId="40067435" w14:textId="77777777">
        <w:trPr>
          <w:trHeight w:val="488"/>
        </w:trPr>
        <w:tc>
          <w:tcPr>
            <w:tcW w:w="920" w:type="dxa"/>
            <w:tcMar/>
          </w:tcPr>
          <w:p w:rsidRPr="00F24C67" w:rsidR="005E57F4" w:rsidP="005E57F4" w:rsidRDefault="005E57F4" w14:paraId="668E4027" w14:textId="77777777">
            <w:pPr>
              <w:numPr>
                <w:ilvl w:val="0"/>
                <w:numId w:val="14"/>
              </w:numPr>
              <w:rPr>
                <w:szCs w:val="20"/>
              </w:rPr>
            </w:pPr>
          </w:p>
        </w:tc>
        <w:tc>
          <w:tcPr>
            <w:tcW w:w="7655" w:type="dxa"/>
            <w:gridSpan w:val="2"/>
            <w:tcMar/>
          </w:tcPr>
          <w:p w:rsidRPr="00F24C67" w:rsidR="005E57F4" w:rsidP="005E57F4" w:rsidRDefault="005E57F4" w14:paraId="7A4001F7" w14:textId="08917138">
            <w:pPr>
              <w:pStyle w:val="Geenafstand"/>
              <w:ind w:left="74" w:firstLine="0"/>
            </w:pPr>
            <w:r w:rsidRPr="00F24C67">
              <w:t xml:space="preserve">De apparatuur </w:t>
            </w:r>
            <w:r w:rsidR="009B6AAD">
              <w:t>en ook</w:t>
            </w:r>
            <w:r>
              <w:t xml:space="preserve"> tonerpoeder/inkt </w:t>
            </w:r>
            <w:r w:rsidRPr="00F24C67">
              <w:t xml:space="preserve">dient vrij te zijn van schadelijke stoffen voor mens en milieu, zoals PCB's, cadmium, asbest, etc., </w:t>
            </w:r>
            <w:r w:rsidRPr="00F24C67" w:rsidR="009B6AAD">
              <w:t>met uitzondering van</w:t>
            </w:r>
            <w:r w:rsidRPr="00F24C67">
              <w:t xml:space="preserve"> specifiek omschreven ontheffing.</w:t>
            </w:r>
          </w:p>
        </w:tc>
        <w:tc>
          <w:tcPr>
            <w:tcW w:w="851" w:type="dxa"/>
            <w:tcMar/>
          </w:tcPr>
          <w:p w:rsidRPr="00F24C67" w:rsidR="005E57F4" w:rsidP="005E57F4" w:rsidRDefault="005E57F4" w14:paraId="61C9253B" w14:textId="40D0A9E2">
            <w:pPr>
              <w:pStyle w:val="Geenafstand"/>
            </w:pPr>
            <w:r w:rsidRPr="000E162B">
              <w:t xml:space="preserve">Ja </w:t>
            </w:r>
            <w:r w:rsidRPr="000E162B">
              <w:fldChar w:fldCharType="begin">
                <w:ffData>
                  <w:name w:val="Selectievakje1"/>
                  <w:enabled/>
                  <w:calcOnExit w:val="0"/>
                  <w:checkBox>
                    <w:sizeAuto/>
                    <w:default w:val="0"/>
                  </w:checkBox>
                </w:ffData>
              </w:fldChar>
            </w:r>
            <w:r w:rsidRPr="000E162B">
              <w:instrText xml:space="preserve"> FORMCHECKBOX </w:instrText>
            </w:r>
            <w:r w:rsidR="007B7F74">
              <w:fldChar w:fldCharType="separate"/>
            </w:r>
            <w:r w:rsidRPr="000E162B">
              <w:fldChar w:fldCharType="end"/>
            </w:r>
          </w:p>
        </w:tc>
      </w:tr>
      <w:tr w:rsidRPr="00F24C67" w:rsidR="005E57F4" w:rsidTr="780123A8" w14:paraId="74066437" w14:textId="77777777">
        <w:trPr>
          <w:trHeight w:val="488"/>
        </w:trPr>
        <w:tc>
          <w:tcPr>
            <w:tcW w:w="920" w:type="dxa"/>
            <w:tcMar/>
          </w:tcPr>
          <w:p w:rsidRPr="00F24C67" w:rsidR="005E57F4" w:rsidP="005E57F4" w:rsidRDefault="005E57F4" w14:paraId="52A4E294" w14:textId="77777777">
            <w:pPr>
              <w:numPr>
                <w:ilvl w:val="0"/>
                <w:numId w:val="14"/>
              </w:numPr>
              <w:rPr>
                <w:szCs w:val="20"/>
              </w:rPr>
            </w:pPr>
          </w:p>
        </w:tc>
        <w:tc>
          <w:tcPr>
            <w:tcW w:w="7655" w:type="dxa"/>
            <w:gridSpan w:val="2"/>
            <w:tcMar/>
          </w:tcPr>
          <w:p w:rsidRPr="00F24C67" w:rsidR="005E57F4" w:rsidP="005E57F4" w:rsidRDefault="005E57F4" w14:paraId="68D1EAFA" w14:textId="47309844">
            <w:pPr>
              <w:pStyle w:val="Geenafstand"/>
              <w:ind w:left="74" w:firstLine="0"/>
            </w:pPr>
            <w:r w:rsidRPr="00F24C67">
              <w:t xml:space="preserve">De Opdrachtnemer levert Prestaties die worden ingepast binnen de ICT-omgeving van Opdrachtgever. De ICT-omgeving van Opdrachtgever dient te voldoen aan het gezamenlijk normenkader voor informatiebeveiliging, dat is gestoeld op de baseline informatiebeveiliging overheid (BIO). De prestatiecomponenten worden door Opdrachtnemer zodanig ingericht zodat Opdrachtgever kan voldoen aan de beveiligingseisen die op haar situatie van toepassing zijn. Zie voor nadere toelichting https://www.informatiebeveiligingsdienst.nl/, en </w:t>
            </w:r>
            <w:hyperlink w:history="1" r:id="rId12">
              <w:r w:rsidRPr="00CE4680">
                <w:t>https://www.informatiebeveiligingsdienst.nl/project/baseline-informatiebeveiliging-overheid/</w:t>
              </w:r>
            </w:hyperlink>
            <w:r w:rsidRPr="00F24C67">
              <w:t xml:space="preserve"> </w:t>
            </w:r>
            <w:r w:rsidR="00F874F3">
              <w:t>.</w:t>
            </w:r>
          </w:p>
        </w:tc>
        <w:tc>
          <w:tcPr>
            <w:tcW w:w="851" w:type="dxa"/>
            <w:tcMar/>
          </w:tcPr>
          <w:p w:rsidRPr="00F24C67" w:rsidR="005E57F4" w:rsidP="005E57F4" w:rsidRDefault="005E57F4" w14:paraId="5141AAAB" w14:textId="70D367E5">
            <w:pPr>
              <w:pStyle w:val="Geenafstand"/>
            </w:pPr>
            <w:r w:rsidRPr="000E162B">
              <w:t xml:space="preserve">Ja </w:t>
            </w:r>
            <w:r w:rsidRPr="000E162B">
              <w:fldChar w:fldCharType="begin">
                <w:ffData>
                  <w:name w:val="Selectievakje1"/>
                  <w:enabled/>
                  <w:calcOnExit w:val="0"/>
                  <w:checkBox>
                    <w:sizeAuto/>
                    <w:default w:val="0"/>
                  </w:checkBox>
                </w:ffData>
              </w:fldChar>
            </w:r>
            <w:r w:rsidRPr="000E162B">
              <w:instrText xml:space="preserve"> FORMCHECKBOX </w:instrText>
            </w:r>
            <w:r w:rsidR="007B7F74">
              <w:fldChar w:fldCharType="separate"/>
            </w:r>
            <w:r w:rsidRPr="000E162B">
              <w:fldChar w:fldCharType="end"/>
            </w:r>
          </w:p>
        </w:tc>
      </w:tr>
      <w:tr w:rsidRPr="00F24C67" w:rsidR="005E57F4" w:rsidTr="780123A8" w14:paraId="32CF0A00" w14:textId="77777777">
        <w:trPr>
          <w:trHeight w:val="488"/>
        </w:trPr>
        <w:tc>
          <w:tcPr>
            <w:tcW w:w="920" w:type="dxa"/>
            <w:tcMar/>
          </w:tcPr>
          <w:p w:rsidRPr="00F24C67" w:rsidR="005E57F4" w:rsidP="005E57F4" w:rsidRDefault="005E57F4" w14:paraId="343F7A48" w14:textId="77777777">
            <w:pPr>
              <w:numPr>
                <w:ilvl w:val="0"/>
                <w:numId w:val="14"/>
              </w:numPr>
              <w:rPr>
                <w:szCs w:val="20"/>
              </w:rPr>
            </w:pPr>
          </w:p>
        </w:tc>
        <w:tc>
          <w:tcPr>
            <w:tcW w:w="7655" w:type="dxa"/>
            <w:gridSpan w:val="2"/>
            <w:tcMar/>
          </w:tcPr>
          <w:p w:rsidRPr="00F24C67" w:rsidR="005E57F4" w:rsidP="005E57F4" w:rsidRDefault="005E57F4" w14:paraId="0242F001" w14:textId="2E4E35F5">
            <w:pPr>
              <w:pStyle w:val="Geenafstand"/>
              <w:ind w:left="74" w:firstLine="0"/>
            </w:pPr>
            <w:r w:rsidRPr="00F24C67">
              <w:t xml:space="preserve">Er zal een AVG verwerkersovereenkomst tussen Opdrachtgever en Opdrachtnemer benodigd zijn. Dit zal in beginsel op basis van de handreiking standaard verwerkersovereenkomst gemeenten worden getoetst.  </w:t>
            </w:r>
            <w:hyperlink w:history="1" r:id="rId13">
              <w:r w:rsidRPr="00CE4680">
                <w:t>https://www.informatiebeveiligingsdienst.nl/</w:t>
              </w:r>
            </w:hyperlink>
            <w:r w:rsidRPr="00F24C67">
              <w:t xml:space="preserve"> </w:t>
            </w:r>
            <w:r w:rsidR="00F874F3">
              <w:t>.</w:t>
            </w:r>
          </w:p>
        </w:tc>
        <w:tc>
          <w:tcPr>
            <w:tcW w:w="851" w:type="dxa"/>
            <w:tcMar/>
          </w:tcPr>
          <w:p w:rsidRPr="00F24C67" w:rsidR="005E57F4" w:rsidP="005E57F4" w:rsidRDefault="005E57F4" w14:paraId="1A44DDD7" w14:textId="00906084">
            <w:pPr>
              <w:pStyle w:val="Geenafstand"/>
            </w:pPr>
            <w:r w:rsidRPr="000E162B">
              <w:t xml:space="preserve">Ja </w:t>
            </w:r>
            <w:r w:rsidRPr="000E162B">
              <w:fldChar w:fldCharType="begin">
                <w:ffData>
                  <w:name w:val="Selectievakje1"/>
                  <w:enabled/>
                  <w:calcOnExit w:val="0"/>
                  <w:checkBox>
                    <w:sizeAuto/>
                    <w:default w:val="0"/>
                  </w:checkBox>
                </w:ffData>
              </w:fldChar>
            </w:r>
            <w:r w:rsidRPr="000E162B">
              <w:instrText xml:space="preserve"> FORMCHECKBOX </w:instrText>
            </w:r>
            <w:r w:rsidR="007B7F74">
              <w:fldChar w:fldCharType="separate"/>
            </w:r>
            <w:r w:rsidRPr="000E162B">
              <w:fldChar w:fldCharType="end"/>
            </w:r>
          </w:p>
        </w:tc>
      </w:tr>
      <w:tr w:rsidRPr="00F24C67" w:rsidR="005E57F4" w:rsidTr="780123A8" w14:paraId="54D3F99B" w14:textId="77777777">
        <w:trPr>
          <w:trHeight w:val="488"/>
        </w:trPr>
        <w:tc>
          <w:tcPr>
            <w:tcW w:w="9426" w:type="dxa"/>
            <w:gridSpan w:val="4"/>
            <w:shd w:val="clear" w:color="auto" w:fill="4F81BD" w:themeFill="accent1"/>
            <w:tcMar/>
          </w:tcPr>
          <w:p w:rsidRPr="000E162B" w:rsidR="005E57F4" w:rsidP="005E57F4" w:rsidRDefault="005E57F4" w14:paraId="0332F454" w14:textId="1978971E">
            <w:pPr>
              <w:pStyle w:val="Geenafstand"/>
            </w:pPr>
            <w:r w:rsidRPr="008C5481">
              <w:t>Programma van eisen – Beheer en netwerk</w:t>
            </w:r>
          </w:p>
        </w:tc>
      </w:tr>
      <w:tr w:rsidRPr="00F24C67" w:rsidR="005E57F4" w:rsidTr="780123A8" w14:paraId="2E80B437" w14:textId="77777777">
        <w:trPr>
          <w:trHeight w:val="488"/>
        </w:trPr>
        <w:tc>
          <w:tcPr>
            <w:tcW w:w="920" w:type="dxa"/>
            <w:tcMar/>
          </w:tcPr>
          <w:p w:rsidRPr="00F24C67" w:rsidR="005E57F4" w:rsidP="005E57F4" w:rsidRDefault="005E57F4" w14:paraId="06B86003" w14:textId="77777777">
            <w:pPr>
              <w:numPr>
                <w:ilvl w:val="0"/>
                <w:numId w:val="14"/>
              </w:numPr>
              <w:rPr>
                <w:szCs w:val="20"/>
              </w:rPr>
            </w:pPr>
          </w:p>
        </w:tc>
        <w:tc>
          <w:tcPr>
            <w:tcW w:w="7655" w:type="dxa"/>
            <w:gridSpan w:val="2"/>
            <w:tcMar/>
          </w:tcPr>
          <w:p w:rsidRPr="00F24C67" w:rsidR="005E57F4" w:rsidP="005E57F4" w:rsidRDefault="005E57F4" w14:paraId="6A47FA93" w14:textId="0978B5E6">
            <w:pPr>
              <w:pStyle w:val="Geenafstand"/>
              <w:ind w:left="74" w:firstLine="0"/>
            </w:pPr>
            <w:r w:rsidRPr="00F24C67">
              <w:t>De apparatuur ondersteunt werken met TCP/IP Netwerk protocol</w:t>
            </w:r>
            <w:r w:rsidR="00F874F3">
              <w:t>.</w:t>
            </w:r>
          </w:p>
        </w:tc>
        <w:tc>
          <w:tcPr>
            <w:tcW w:w="851" w:type="dxa"/>
            <w:tcMar/>
          </w:tcPr>
          <w:p w:rsidRPr="00F24C67" w:rsidR="005E57F4" w:rsidP="005E57F4" w:rsidRDefault="005E57F4" w14:paraId="44679337" w14:textId="62E55032">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5A846E45" w14:textId="77777777">
        <w:trPr>
          <w:trHeight w:val="488"/>
        </w:trPr>
        <w:tc>
          <w:tcPr>
            <w:tcW w:w="920" w:type="dxa"/>
            <w:tcMar/>
          </w:tcPr>
          <w:p w:rsidRPr="00F24C67" w:rsidR="005E57F4" w:rsidP="005E57F4" w:rsidRDefault="005E57F4" w14:paraId="1A8E63D8" w14:textId="77777777">
            <w:pPr>
              <w:numPr>
                <w:ilvl w:val="0"/>
                <w:numId w:val="14"/>
              </w:numPr>
              <w:rPr>
                <w:szCs w:val="20"/>
              </w:rPr>
            </w:pPr>
          </w:p>
        </w:tc>
        <w:tc>
          <w:tcPr>
            <w:tcW w:w="7655" w:type="dxa"/>
            <w:gridSpan w:val="2"/>
            <w:tcMar/>
            <w:vAlign w:val="bottom"/>
          </w:tcPr>
          <w:p w:rsidRPr="00F24C67" w:rsidR="005E57F4" w:rsidP="005E57F4" w:rsidRDefault="005E57F4" w14:paraId="63992258" w14:textId="77777777">
            <w:pPr>
              <w:pStyle w:val="Geenafstand"/>
              <w:ind w:left="74" w:firstLine="0"/>
            </w:pPr>
            <w:r w:rsidRPr="00F24C67">
              <w:t>Inschrijver levert een eenduidige interface voor alle te leveren drivers van de gevraagde apparatuur in de Nederlandse taal.</w:t>
            </w:r>
          </w:p>
        </w:tc>
        <w:tc>
          <w:tcPr>
            <w:tcW w:w="851" w:type="dxa"/>
            <w:tcMar/>
          </w:tcPr>
          <w:p w:rsidRPr="00F24C67" w:rsidR="005E57F4" w:rsidP="005E57F4" w:rsidRDefault="005E57F4" w14:paraId="726375D0" w14:textId="1B2C228D">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42D394D1" w14:textId="77777777">
        <w:trPr>
          <w:trHeight w:val="488"/>
        </w:trPr>
        <w:tc>
          <w:tcPr>
            <w:tcW w:w="920" w:type="dxa"/>
            <w:tcMar/>
          </w:tcPr>
          <w:p w:rsidRPr="00F24C67" w:rsidR="005E57F4" w:rsidP="005E57F4" w:rsidRDefault="005E57F4" w14:paraId="25874601" w14:textId="77777777">
            <w:pPr>
              <w:numPr>
                <w:ilvl w:val="0"/>
                <w:numId w:val="14"/>
              </w:numPr>
              <w:rPr>
                <w:szCs w:val="20"/>
              </w:rPr>
            </w:pPr>
          </w:p>
        </w:tc>
        <w:tc>
          <w:tcPr>
            <w:tcW w:w="7655" w:type="dxa"/>
            <w:gridSpan w:val="2"/>
            <w:tcMar/>
            <w:vAlign w:val="bottom"/>
          </w:tcPr>
          <w:p w:rsidRPr="00F24C67" w:rsidR="005E57F4" w:rsidP="005E57F4" w:rsidRDefault="005E57F4" w14:paraId="51954E48" w14:textId="47A84017">
            <w:pPr>
              <w:pStyle w:val="Geenafstand"/>
              <w:ind w:left="74" w:firstLine="0"/>
            </w:pPr>
            <w:r w:rsidR="005E57F4">
              <w:rPr/>
              <w:t xml:space="preserve">De te leveren drivers kunnen als "default" op </w:t>
            </w:r>
            <w:r w:rsidR="4F126928">
              <w:rPr/>
              <w:t>z</w:t>
            </w:r>
            <w:r w:rsidR="005E57F4">
              <w:rPr/>
              <w:t>wart</w:t>
            </w:r>
            <w:r w:rsidR="3631A146">
              <w:rPr/>
              <w:t xml:space="preserve"> </w:t>
            </w:r>
            <w:r w:rsidR="005E57F4">
              <w:rPr/>
              <w:t>en dubbelzijdig worden ingesteld.</w:t>
            </w:r>
          </w:p>
        </w:tc>
        <w:tc>
          <w:tcPr>
            <w:tcW w:w="851" w:type="dxa"/>
            <w:tcMar/>
          </w:tcPr>
          <w:p w:rsidRPr="00F24C67" w:rsidR="005E57F4" w:rsidP="005E57F4" w:rsidRDefault="005E57F4" w14:paraId="72244247" w14:textId="478479DA">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675677EC" w14:textId="77777777">
        <w:trPr>
          <w:trHeight w:val="488"/>
        </w:trPr>
        <w:tc>
          <w:tcPr>
            <w:tcW w:w="920" w:type="dxa"/>
            <w:tcMar/>
          </w:tcPr>
          <w:p w:rsidRPr="00F24C67" w:rsidR="005E57F4" w:rsidP="005E57F4" w:rsidRDefault="005E57F4" w14:paraId="4A00FD2D" w14:textId="77777777">
            <w:pPr>
              <w:numPr>
                <w:ilvl w:val="0"/>
                <w:numId w:val="14"/>
              </w:numPr>
              <w:rPr>
                <w:szCs w:val="20"/>
              </w:rPr>
            </w:pPr>
          </w:p>
        </w:tc>
        <w:tc>
          <w:tcPr>
            <w:tcW w:w="7655" w:type="dxa"/>
            <w:gridSpan w:val="2"/>
            <w:tcMar/>
            <w:vAlign w:val="bottom"/>
          </w:tcPr>
          <w:p w:rsidRPr="00F24C67" w:rsidR="005E57F4" w:rsidP="005E57F4" w:rsidRDefault="005E57F4" w14:paraId="22FD8CBA" w14:textId="77777777">
            <w:pPr>
              <w:pStyle w:val="Geenafstand"/>
              <w:ind w:left="74" w:firstLine="0"/>
            </w:pPr>
            <w:r w:rsidRPr="00F24C67">
              <w:t>De beheertools zijn webbased en browser onafhankelijk. Via een webinterface dient de apparatuur remote beheersbaar te zijn.</w:t>
            </w:r>
          </w:p>
        </w:tc>
        <w:tc>
          <w:tcPr>
            <w:tcW w:w="851" w:type="dxa"/>
            <w:tcMar/>
          </w:tcPr>
          <w:p w:rsidRPr="00F24C67" w:rsidR="005E57F4" w:rsidP="005E57F4" w:rsidRDefault="005E57F4" w14:paraId="206B1EBA" w14:textId="75F89099">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011A14CA" w14:textId="77777777">
        <w:trPr>
          <w:trHeight w:val="488"/>
        </w:trPr>
        <w:tc>
          <w:tcPr>
            <w:tcW w:w="920" w:type="dxa"/>
            <w:tcMar/>
          </w:tcPr>
          <w:p w:rsidRPr="00F24C67" w:rsidR="005E57F4" w:rsidP="005E57F4" w:rsidRDefault="005E57F4" w14:paraId="7B438DFE" w14:textId="77777777">
            <w:pPr>
              <w:numPr>
                <w:ilvl w:val="0"/>
                <w:numId w:val="14"/>
              </w:numPr>
              <w:rPr>
                <w:szCs w:val="20"/>
              </w:rPr>
            </w:pPr>
          </w:p>
        </w:tc>
        <w:tc>
          <w:tcPr>
            <w:tcW w:w="7655" w:type="dxa"/>
            <w:gridSpan w:val="2"/>
            <w:tcMar/>
            <w:vAlign w:val="bottom"/>
          </w:tcPr>
          <w:p w:rsidRPr="00F24C67" w:rsidR="005E57F4" w:rsidP="005E57F4" w:rsidRDefault="005E57F4" w14:paraId="69AB53BD" w14:textId="76E6ED60">
            <w:pPr>
              <w:pStyle w:val="Geenafstand"/>
              <w:ind w:left="74" w:firstLine="0"/>
            </w:pPr>
            <w:r w:rsidRPr="00F24C67">
              <w:t>Binnen de beheersoftware moeten de apparaten te configureren zijn onder andere op het gebied van netwerkinstellingen en inzien van pagina-tellerstanden en tonerverbruik</w:t>
            </w:r>
            <w:r w:rsidR="00F874F3">
              <w:t>.</w:t>
            </w:r>
          </w:p>
        </w:tc>
        <w:tc>
          <w:tcPr>
            <w:tcW w:w="851" w:type="dxa"/>
            <w:tcMar/>
          </w:tcPr>
          <w:p w:rsidRPr="00F24C67" w:rsidR="005E57F4" w:rsidP="005E57F4" w:rsidRDefault="005E57F4" w14:paraId="7A44FAAE" w14:textId="5AF10707">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0E09E033" w14:textId="77777777">
        <w:trPr>
          <w:trHeight w:val="488"/>
        </w:trPr>
        <w:tc>
          <w:tcPr>
            <w:tcW w:w="920" w:type="dxa"/>
            <w:tcMar/>
          </w:tcPr>
          <w:p w:rsidRPr="00F24C67" w:rsidR="005E57F4" w:rsidP="005E57F4" w:rsidRDefault="005E57F4" w14:paraId="609C349D" w14:textId="77777777">
            <w:pPr>
              <w:numPr>
                <w:ilvl w:val="0"/>
                <w:numId w:val="14"/>
              </w:numPr>
              <w:rPr>
                <w:szCs w:val="20"/>
              </w:rPr>
            </w:pPr>
          </w:p>
        </w:tc>
        <w:tc>
          <w:tcPr>
            <w:tcW w:w="7655" w:type="dxa"/>
            <w:gridSpan w:val="2"/>
            <w:tcMar/>
            <w:vAlign w:val="bottom"/>
          </w:tcPr>
          <w:p w:rsidRPr="00F24C67" w:rsidR="005E57F4" w:rsidP="005E57F4" w:rsidRDefault="005E57F4" w14:paraId="639B63D2" w14:textId="30513930">
            <w:pPr>
              <w:pStyle w:val="Geenafstand"/>
              <w:ind w:left="74" w:firstLine="0"/>
            </w:pPr>
            <w:r w:rsidRPr="00F24C67">
              <w:t>Er dienen gebruikersrapportages te kunnen worden afgedrukt. Dit met behulp van kostenplaatsen.</w:t>
            </w:r>
          </w:p>
        </w:tc>
        <w:tc>
          <w:tcPr>
            <w:tcW w:w="851" w:type="dxa"/>
            <w:tcMar/>
          </w:tcPr>
          <w:p w:rsidRPr="00F24C67" w:rsidR="005E57F4" w:rsidP="005E57F4" w:rsidRDefault="005E57F4" w14:paraId="5907A1CE" w14:textId="161F3B74">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5EE6DDEF" w14:textId="77777777">
        <w:trPr>
          <w:trHeight w:val="488"/>
        </w:trPr>
        <w:tc>
          <w:tcPr>
            <w:tcW w:w="920" w:type="dxa"/>
            <w:tcMar/>
          </w:tcPr>
          <w:p w:rsidRPr="00F24C67" w:rsidR="005E57F4" w:rsidP="005E57F4" w:rsidRDefault="005E57F4" w14:paraId="2BEABE99" w14:textId="77777777">
            <w:pPr>
              <w:numPr>
                <w:ilvl w:val="0"/>
                <w:numId w:val="14"/>
              </w:numPr>
              <w:rPr>
                <w:szCs w:val="20"/>
              </w:rPr>
            </w:pPr>
          </w:p>
        </w:tc>
        <w:tc>
          <w:tcPr>
            <w:tcW w:w="7655" w:type="dxa"/>
            <w:gridSpan w:val="2"/>
            <w:tcMar/>
            <w:vAlign w:val="bottom"/>
          </w:tcPr>
          <w:p w:rsidRPr="00F24C67" w:rsidR="005E57F4" w:rsidP="005E57F4" w:rsidRDefault="005E57F4" w14:paraId="679EC4A7" w14:textId="77777777">
            <w:pPr>
              <w:pStyle w:val="Geenafstand"/>
              <w:ind w:left="74" w:firstLine="0"/>
            </w:pPr>
            <w:r w:rsidRPr="00F24C67">
              <w:t>T.b.v. minimale beheerslast en maximale contractbewaking, wil Opdrachtgever dat van de apparatuur automatisch tellerstanden worden gegenereerd. Deze overzichten moeten elke maand elektronisch bij zowel Opdrachtgever als Opdrachtnemer worden aangeleverd, bijvoorbeeld per e-mail.</w:t>
            </w:r>
          </w:p>
        </w:tc>
        <w:tc>
          <w:tcPr>
            <w:tcW w:w="851" w:type="dxa"/>
            <w:tcMar/>
          </w:tcPr>
          <w:p w:rsidRPr="00F24C67" w:rsidR="005E57F4" w:rsidP="005E57F4" w:rsidRDefault="005E57F4" w14:paraId="68922D76" w14:textId="5CF70212">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548242F6" w14:textId="77777777">
        <w:trPr>
          <w:trHeight w:val="488"/>
        </w:trPr>
        <w:tc>
          <w:tcPr>
            <w:tcW w:w="920" w:type="dxa"/>
            <w:tcMar/>
          </w:tcPr>
          <w:p w:rsidRPr="00F24C67" w:rsidR="005E57F4" w:rsidP="005E57F4" w:rsidRDefault="005E57F4" w14:paraId="59DD05B8" w14:textId="77777777">
            <w:pPr>
              <w:numPr>
                <w:ilvl w:val="0"/>
                <w:numId w:val="14"/>
              </w:numPr>
              <w:rPr>
                <w:szCs w:val="20"/>
              </w:rPr>
            </w:pPr>
          </w:p>
        </w:tc>
        <w:tc>
          <w:tcPr>
            <w:tcW w:w="7655" w:type="dxa"/>
            <w:gridSpan w:val="2"/>
            <w:tcMar/>
            <w:vAlign w:val="bottom"/>
          </w:tcPr>
          <w:p w:rsidRPr="00F24C67" w:rsidR="005E57F4" w:rsidP="005E57F4" w:rsidRDefault="005E57F4" w14:paraId="0F315344" w14:textId="370BBB68">
            <w:pPr>
              <w:pStyle w:val="Geenafstand"/>
              <w:ind w:left="74" w:firstLine="0"/>
            </w:pPr>
            <w:r w:rsidRPr="00F24C67">
              <w:t>Automatisch vanuit apparatuur gemelde storingen of proactieve meldingen dienen naar Opdrachtnemer en naar Opdrachtgever automatisch te worden gemeld. Voor meldingen naar Opdrachtgever is e-mail verplicht</w:t>
            </w:r>
            <w:r w:rsidR="00F874F3">
              <w:t>.</w:t>
            </w:r>
          </w:p>
        </w:tc>
        <w:tc>
          <w:tcPr>
            <w:tcW w:w="851" w:type="dxa"/>
            <w:tcMar/>
          </w:tcPr>
          <w:p w:rsidRPr="00F24C67" w:rsidR="005E57F4" w:rsidP="005E57F4" w:rsidRDefault="005E57F4" w14:paraId="1DD04ECA" w14:textId="1988EB2B">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3FBDBABB" w14:textId="77777777">
        <w:trPr>
          <w:trHeight w:val="488"/>
        </w:trPr>
        <w:tc>
          <w:tcPr>
            <w:tcW w:w="920" w:type="dxa"/>
            <w:tcMar/>
          </w:tcPr>
          <w:p w:rsidRPr="00F24C67" w:rsidR="005E57F4" w:rsidP="005E57F4" w:rsidRDefault="005E57F4" w14:paraId="244FBB06" w14:textId="77777777">
            <w:pPr>
              <w:numPr>
                <w:ilvl w:val="0"/>
                <w:numId w:val="14"/>
              </w:numPr>
              <w:rPr>
                <w:szCs w:val="20"/>
              </w:rPr>
            </w:pPr>
          </w:p>
        </w:tc>
        <w:tc>
          <w:tcPr>
            <w:tcW w:w="7655" w:type="dxa"/>
            <w:gridSpan w:val="2"/>
            <w:tcMar/>
            <w:vAlign w:val="bottom"/>
          </w:tcPr>
          <w:p w:rsidRPr="00F24C67" w:rsidR="005E57F4" w:rsidP="005E57F4" w:rsidRDefault="005E57F4" w14:paraId="21C69EFC" w14:textId="77777777">
            <w:pPr>
              <w:pStyle w:val="Geenafstand"/>
              <w:ind w:left="74" w:firstLine="0"/>
            </w:pPr>
            <w:r w:rsidRPr="00F24C67">
              <w:t>De (digitale) tellerstanden kunnen worden geëxporteerd naar Microsoft Office applicaties, waarbij MS Access niet is toegestaan.</w:t>
            </w:r>
          </w:p>
        </w:tc>
        <w:tc>
          <w:tcPr>
            <w:tcW w:w="851" w:type="dxa"/>
            <w:tcMar/>
          </w:tcPr>
          <w:p w:rsidRPr="00F24C67" w:rsidR="005E57F4" w:rsidP="005E57F4" w:rsidRDefault="005E57F4" w14:paraId="08E92434" w14:textId="41207222">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2B5ACE4C" w14:textId="77777777">
        <w:trPr>
          <w:trHeight w:val="488"/>
        </w:trPr>
        <w:tc>
          <w:tcPr>
            <w:tcW w:w="920" w:type="dxa"/>
            <w:tcMar/>
          </w:tcPr>
          <w:p w:rsidRPr="00F24C67" w:rsidR="005E57F4" w:rsidP="005E57F4" w:rsidRDefault="005E57F4" w14:paraId="6CB16EA0" w14:textId="77777777">
            <w:pPr>
              <w:numPr>
                <w:ilvl w:val="0"/>
                <w:numId w:val="14"/>
              </w:numPr>
              <w:rPr>
                <w:szCs w:val="20"/>
              </w:rPr>
            </w:pPr>
          </w:p>
        </w:tc>
        <w:tc>
          <w:tcPr>
            <w:tcW w:w="7655" w:type="dxa"/>
            <w:gridSpan w:val="2"/>
            <w:tcMar/>
          </w:tcPr>
          <w:p w:rsidRPr="00F24C67" w:rsidR="005E57F4" w:rsidP="005E57F4" w:rsidRDefault="005E57F4" w14:paraId="6DEDD008" w14:textId="77777777">
            <w:pPr>
              <w:pStyle w:val="Geenafstand"/>
              <w:ind w:left="74" w:firstLine="0"/>
            </w:pPr>
            <w:r w:rsidRPr="00F24C67">
              <w:t>De status van papier en toner dient te worden weergeven. Zowel op het display van de machine als via een webinterface.</w:t>
            </w:r>
          </w:p>
        </w:tc>
        <w:tc>
          <w:tcPr>
            <w:tcW w:w="851" w:type="dxa"/>
            <w:tcMar/>
          </w:tcPr>
          <w:p w:rsidRPr="00F24C67" w:rsidR="005E57F4" w:rsidP="005E57F4" w:rsidRDefault="005E57F4" w14:paraId="1A33FC07" w14:textId="3C65754A">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31D4622F" w14:textId="77777777">
        <w:trPr>
          <w:trHeight w:val="268"/>
        </w:trPr>
        <w:tc>
          <w:tcPr>
            <w:tcW w:w="920" w:type="dxa"/>
            <w:tcMar/>
          </w:tcPr>
          <w:p w:rsidRPr="00F24C67" w:rsidR="005E57F4" w:rsidP="005E57F4" w:rsidRDefault="005E57F4" w14:paraId="55A9153F" w14:textId="77777777">
            <w:pPr>
              <w:numPr>
                <w:ilvl w:val="0"/>
                <w:numId w:val="14"/>
              </w:numPr>
              <w:rPr>
                <w:szCs w:val="20"/>
              </w:rPr>
            </w:pPr>
          </w:p>
        </w:tc>
        <w:tc>
          <w:tcPr>
            <w:tcW w:w="7655" w:type="dxa"/>
            <w:gridSpan w:val="2"/>
            <w:tcMar/>
          </w:tcPr>
          <w:p w:rsidRPr="00F24C67" w:rsidR="005E57F4" w:rsidP="005E57F4" w:rsidRDefault="005E57F4" w14:paraId="52A0F158" w14:textId="77777777">
            <w:pPr>
              <w:pStyle w:val="Geenafstand"/>
              <w:ind w:left="74" w:firstLine="0"/>
            </w:pPr>
            <w:r w:rsidRPr="00F24C67">
              <w:t>Status van overige verbruiksartikelen dient te worden weergeven (fuser, drum, etc.; voor zover van toepassing). Zowel op het display van de machine als via een webinterface.</w:t>
            </w:r>
          </w:p>
        </w:tc>
        <w:tc>
          <w:tcPr>
            <w:tcW w:w="851" w:type="dxa"/>
            <w:tcMar/>
          </w:tcPr>
          <w:p w:rsidRPr="00F24C67" w:rsidR="005E57F4" w:rsidP="005E57F4" w:rsidRDefault="005E57F4" w14:paraId="549CF9B6" w14:textId="1B263EAE">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0C2FE14E" w14:textId="77777777">
        <w:trPr>
          <w:trHeight w:val="488"/>
        </w:trPr>
        <w:tc>
          <w:tcPr>
            <w:tcW w:w="920" w:type="dxa"/>
            <w:tcMar/>
          </w:tcPr>
          <w:p w:rsidRPr="00F24C67" w:rsidR="005E57F4" w:rsidP="005E57F4" w:rsidRDefault="005E57F4" w14:paraId="3BC778FF" w14:textId="77777777">
            <w:pPr>
              <w:numPr>
                <w:ilvl w:val="0"/>
                <w:numId w:val="14"/>
              </w:numPr>
              <w:rPr>
                <w:szCs w:val="20"/>
              </w:rPr>
            </w:pPr>
          </w:p>
        </w:tc>
        <w:tc>
          <w:tcPr>
            <w:tcW w:w="7655" w:type="dxa"/>
            <w:gridSpan w:val="2"/>
            <w:tcMar/>
          </w:tcPr>
          <w:p w:rsidRPr="00F24C67" w:rsidR="005E57F4" w:rsidP="005E57F4" w:rsidRDefault="005E57F4" w14:paraId="6E7992E5" w14:textId="77777777">
            <w:pPr>
              <w:pStyle w:val="Geenafstand"/>
              <w:ind w:left="74" w:firstLine="0"/>
            </w:pPr>
            <w:r w:rsidRPr="00F24C67">
              <w:t xml:space="preserve">De apparatuur dient waarschuwing te geven bij onder- en/of overschrijding van vooraf te definiëren grenswaarden van verbruiksartikelen. </w:t>
            </w:r>
          </w:p>
        </w:tc>
        <w:tc>
          <w:tcPr>
            <w:tcW w:w="851" w:type="dxa"/>
            <w:tcMar/>
          </w:tcPr>
          <w:p w:rsidRPr="00F24C67" w:rsidR="005E57F4" w:rsidP="005E57F4" w:rsidRDefault="005E57F4" w14:paraId="6A8AC64D" w14:textId="09A9FF63">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212237C4" w14:textId="77777777">
        <w:trPr>
          <w:trHeight w:val="488"/>
        </w:trPr>
        <w:tc>
          <w:tcPr>
            <w:tcW w:w="920" w:type="dxa"/>
            <w:tcMar/>
          </w:tcPr>
          <w:p w:rsidRPr="00F24C67" w:rsidR="005E57F4" w:rsidP="005E57F4" w:rsidRDefault="005E57F4" w14:paraId="23E31E6A" w14:textId="77777777">
            <w:pPr>
              <w:numPr>
                <w:ilvl w:val="0"/>
                <w:numId w:val="14"/>
              </w:numPr>
              <w:rPr>
                <w:szCs w:val="20"/>
              </w:rPr>
            </w:pPr>
          </w:p>
        </w:tc>
        <w:tc>
          <w:tcPr>
            <w:tcW w:w="7655" w:type="dxa"/>
            <w:gridSpan w:val="2"/>
            <w:tcMar/>
            <w:vAlign w:val="bottom"/>
          </w:tcPr>
          <w:p w:rsidRPr="00F24C67" w:rsidR="005E57F4" w:rsidP="005E57F4" w:rsidRDefault="005E57F4" w14:paraId="5B12A15F" w14:textId="77777777">
            <w:pPr>
              <w:pStyle w:val="Geenafstand"/>
              <w:ind w:left="74" w:firstLine="0"/>
            </w:pPr>
            <w:r w:rsidRPr="00F24C67">
              <w:t>De apparatuur is o.a. te beheren via HTTP, SNMP, HTTPS en SSH, en vanuit één centraal beheerpunt inclusief monitorfunctie en berichtgeving via SNMP of bijvoorbeeld e-mail.</w:t>
            </w:r>
          </w:p>
        </w:tc>
        <w:tc>
          <w:tcPr>
            <w:tcW w:w="851" w:type="dxa"/>
            <w:tcMar/>
          </w:tcPr>
          <w:p w:rsidRPr="00F24C67" w:rsidR="005E57F4" w:rsidP="005E57F4" w:rsidRDefault="005E57F4" w14:paraId="5D25592C" w14:textId="642DB157">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27391D85" w14:textId="77777777">
        <w:trPr>
          <w:trHeight w:val="488"/>
        </w:trPr>
        <w:tc>
          <w:tcPr>
            <w:tcW w:w="920" w:type="dxa"/>
            <w:tcMar/>
          </w:tcPr>
          <w:p w:rsidRPr="00F24C67" w:rsidR="005E57F4" w:rsidP="005E57F4" w:rsidRDefault="005E57F4" w14:paraId="38C230BF" w14:textId="77777777">
            <w:pPr>
              <w:numPr>
                <w:ilvl w:val="0"/>
                <w:numId w:val="14"/>
              </w:numPr>
              <w:rPr>
                <w:szCs w:val="20"/>
              </w:rPr>
            </w:pPr>
          </w:p>
        </w:tc>
        <w:tc>
          <w:tcPr>
            <w:tcW w:w="7655" w:type="dxa"/>
            <w:gridSpan w:val="2"/>
            <w:tcMar/>
            <w:vAlign w:val="bottom"/>
          </w:tcPr>
          <w:p w:rsidRPr="00F24C67" w:rsidR="005E57F4" w:rsidP="005E57F4" w:rsidRDefault="005E57F4" w14:paraId="0CD4E15D" w14:textId="77777777">
            <w:pPr>
              <w:pStyle w:val="Geenafstand"/>
              <w:ind w:left="74" w:firstLine="0"/>
            </w:pPr>
            <w:r w:rsidRPr="00F24C67">
              <w:t>Het moet mogelijk zijn om de Simple Network Management Protocol community namen aan te passen.</w:t>
            </w:r>
          </w:p>
        </w:tc>
        <w:tc>
          <w:tcPr>
            <w:tcW w:w="851" w:type="dxa"/>
            <w:tcMar/>
          </w:tcPr>
          <w:p w:rsidRPr="00F24C67" w:rsidR="005E57F4" w:rsidP="005E57F4" w:rsidRDefault="005E57F4" w14:paraId="02940EE6" w14:textId="40D7F3A7">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5913476E" w14:textId="77777777">
        <w:trPr>
          <w:trHeight w:val="488"/>
        </w:trPr>
        <w:tc>
          <w:tcPr>
            <w:tcW w:w="920" w:type="dxa"/>
            <w:tcMar/>
          </w:tcPr>
          <w:p w:rsidRPr="00F24C67" w:rsidR="005E57F4" w:rsidP="005E57F4" w:rsidRDefault="005E57F4" w14:paraId="552E3AFA" w14:textId="77777777">
            <w:pPr>
              <w:numPr>
                <w:ilvl w:val="0"/>
                <w:numId w:val="14"/>
              </w:numPr>
              <w:rPr>
                <w:szCs w:val="20"/>
              </w:rPr>
            </w:pPr>
          </w:p>
        </w:tc>
        <w:tc>
          <w:tcPr>
            <w:tcW w:w="7655" w:type="dxa"/>
            <w:gridSpan w:val="2"/>
            <w:tcMar/>
            <w:vAlign w:val="bottom"/>
          </w:tcPr>
          <w:p w:rsidRPr="00F24C67" w:rsidR="005E57F4" w:rsidP="005E57F4" w:rsidRDefault="005E57F4" w14:paraId="6999637B" w14:textId="5A685D87">
            <w:pPr>
              <w:pStyle w:val="Geenafstand"/>
              <w:ind w:left="74" w:firstLine="0"/>
            </w:pPr>
            <w:r w:rsidRPr="00F24C67">
              <w:t xml:space="preserve">Het is mogelijk om standaard driverinstellingen in te stellen </w:t>
            </w:r>
            <w:r w:rsidRPr="00F24C67" w:rsidR="009B6AAD">
              <w:t>via</w:t>
            </w:r>
            <w:r w:rsidRPr="00F24C67">
              <w:t xml:space="preserve"> een centrale policy en locatie.</w:t>
            </w:r>
          </w:p>
        </w:tc>
        <w:tc>
          <w:tcPr>
            <w:tcW w:w="851" w:type="dxa"/>
            <w:tcMar/>
          </w:tcPr>
          <w:p w:rsidRPr="00F24C67" w:rsidR="005E57F4" w:rsidP="005E57F4" w:rsidRDefault="005E57F4" w14:paraId="2337555D" w14:textId="39881563">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47E765AA" w14:textId="77777777">
        <w:trPr>
          <w:trHeight w:val="268"/>
        </w:trPr>
        <w:tc>
          <w:tcPr>
            <w:tcW w:w="920" w:type="dxa"/>
            <w:tcMar/>
          </w:tcPr>
          <w:p w:rsidRPr="00F24C67" w:rsidR="005E57F4" w:rsidP="005E57F4" w:rsidRDefault="005E57F4" w14:paraId="53A83C73" w14:textId="77777777">
            <w:pPr>
              <w:numPr>
                <w:ilvl w:val="0"/>
                <w:numId w:val="14"/>
              </w:numPr>
              <w:rPr>
                <w:szCs w:val="20"/>
              </w:rPr>
            </w:pPr>
          </w:p>
        </w:tc>
        <w:tc>
          <w:tcPr>
            <w:tcW w:w="7655" w:type="dxa"/>
            <w:gridSpan w:val="2"/>
            <w:tcMar/>
          </w:tcPr>
          <w:p w:rsidRPr="00F24C67" w:rsidR="005E57F4" w:rsidP="005E57F4" w:rsidRDefault="009B6AAD" w14:paraId="7823DA6C" w14:textId="1B2282D3">
            <w:pPr>
              <w:pStyle w:val="Geenafstand"/>
              <w:ind w:left="74" w:firstLine="0"/>
            </w:pPr>
            <w:r w:rsidRPr="00F24C67">
              <w:t>Als</w:t>
            </w:r>
            <w:r w:rsidRPr="00F24C67" w:rsidR="005E57F4">
              <w:t xml:space="preserve"> de software (firmware en applicaties), waarmee de apparatuur is uitgerust, gedurende de looptijd van de overeenkomst wordt vernieuwd, dient deze upgrade nadat er toestemming van de contractbeheerder is verkregen en zonder kosten te worden geïnstalleerd op het geplaatste apparaat. Hieronder worden ook upgrades van netwerkkaarten verstaan. Opdrachtnemer is verplicht beschikbare en uitgevoerde upgrades </w:t>
            </w:r>
            <w:r w:rsidRPr="00F24C67">
              <w:t>via</w:t>
            </w:r>
            <w:r w:rsidRPr="00F24C67" w:rsidR="005E57F4">
              <w:t xml:space="preserve"> de managementinformatie te rapporteren aan de contractbeheerder. </w:t>
            </w:r>
          </w:p>
        </w:tc>
        <w:tc>
          <w:tcPr>
            <w:tcW w:w="851" w:type="dxa"/>
            <w:tcMar/>
          </w:tcPr>
          <w:p w:rsidRPr="00F24C67" w:rsidR="005E57F4" w:rsidP="005E57F4" w:rsidRDefault="005E57F4" w14:paraId="380CA293" w14:textId="5B9122E8">
            <w:pPr>
              <w:pStyle w:val="Geenafstand"/>
            </w:pPr>
            <w:r w:rsidRPr="007E0435">
              <w:t xml:space="preserve">Ja </w:t>
            </w:r>
            <w:r w:rsidRPr="007E0435">
              <w:fldChar w:fldCharType="begin">
                <w:ffData>
                  <w:name w:val="Selectievakje1"/>
                  <w:enabled/>
                  <w:calcOnExit w:val="0"/>
                  <w:checkBox>
                    <w:sizeAuto/>
                    <w:default w:val="0"/>
                  </w:checkBox>
                </w:ffData>
              </w:fldChar>
            </w:r>
            <w:r w:rsidRPr="007E0435">
              <w:instrText xml:space="preserve"> FORMCHECKBOX </w:instrText>
            </w:r>
            <w:r w:rsidR="007B7F74">
              <w:fldChar w:fldCharType="separate"/>
            </w:r>
            <w:r w:rsidRPr="007E0435">
              <w:fldChar w:fldCharType="end"/>
            </w:r>
          </w:p>
        </w:tc>
      </w:tr>
      <w:tr w:rsidRPr="00F24C67" w:rsidR="005E57F4" w:rsidTr="780123A8" w14:paraId="1B0447CC" w14:textId="77777777">
        <w:trPr>
          <w:trHeight w:val="488"/>
        </w:trPr>
        <w:tc>
          <w:tcPr>
            <w:tcW w:w="9426" w:type="dxa"/>
            <w:gridSpan w:val="4"/>
            <w:shd w:val="clear" w:color="auto" w:fill="4F81BD" w:themeFill="accent1"/>
            <w:tcMar/>
          </w:tcPr>
          <w:p w:rsidRPr="007E0435" w:rsidR="005E57F4" w:rsidP="005E57F4" w:rsidRDefault="005E57F4" w14:paraId="6EA3BFDC" w14:textId="55229EC7">
            <w:pPr>
              <w:pStyle w:val="Geenafstand"/>
            </w:pPr>
            <w:r w:rsidRPr="008C5481">
              <w:t>Programma van eisen – Beschikbaarheid en ondersteuning</w:t>
            </w:r>
          </w:p>
        </w:tc>
      </w:tr>
      <w:tr w:rsidRPr="00F24C67" w:rsidR="005E57F4" w:rsidTr="780123A8" w14:paraId="10F23774" w14:textId="77777777">
        <w:trPr>
          <w:trHeight w:val="488"/>
        </w:trPr>
        <w:tc>
          <w:tcPr>
            <w:tcW w:w="920" w:type="dxa"/>
            <w:tcMar/>
          </w:tcPr>
          <w:p w:rsidRPr="00F24C67" w:rsidR="005E57F4" w:rsidP="005E57F4" w:rsidRDefault="005E57F4" w14:paraId="5F95FB08" w14:textId="77777777">
            <w:pPr>
              <w:numPr>
                <w:ilvl w:val="0"/>
                <w:numId w:val="14"/>
              </w:numPr>
              <w:rPr>
                <w:szCs w:val="20"/>
              </w:rPr>
            </w:pPr>
          </w:p>
        </w:tc>
        <w:tc>
          <w:tcPr>
            <w:tcW w:w="7655" w:type="dxa"/>
            <w:gridSpan w:val="2"/>
            <w:tcMar/>
          </w:tcPr>
          <w:p w:rsidRPr="00F24C67" w:rsidR="005E57F4" w:rsidP="00F874F3" w:rsidRDefault="005E57F4" w14:paraId="17CC39A6" w14:textId="3A2D7527">
            <w:pPr>
              <w:pStyle w:val="Geenafstand"/>
              <w:ind w:left="78" w:firstLine="1"/>
            </w:pPr>
            <w:r>
              <w:t>De aangeboden oplossing ten behoeve van de Repro dient end to end 98% beschikbaar te zijn gedurende werkdagen van 07:00 uur – 17:00 uur. De beschikbaarheid wordt gemeten over periodes van 13 weken.</w:t>
            </w:r>
          </w:p>
        </w:tc>
        <w:tc>
          <w:tcPr>
            <w:tcW w:w="851" w:type="dxa"/>
            <w:tcMar/>
          </w:tcPr>
          <w:p w:rsidRPr="00F24C67" w:rsidR="005E57F4" w:rsidP="005E57F4" w:rsidRDefault="005E57F4" w14:paraId="0C18E3E7" w14:textId="43255AB5">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342F4CF0" w14:textId="77777777">
        <w:trPr>
          <w:trHeight w:val="488"/>
        </w:trPr>
        <w:tc>
          <w:tcPr>
            <w:tcW w:w="920" w:type="dxa"/>
            <w:tcMar/>
          </w:tcPr>
          <w:p w:rsidRPr="00F24C67" w:rsidR="005E57F4" w:rsidP="005E57F4" w:rsidRDefault="005E57F4" w14:paraId="37460993" w14:textId="77777777">
            <w:pPr>
              <w:numPr>
                <w:ilvl w:val="0"/>
                <w:numId w:val="14"/>
              </w:numPr>
              <w:rPr>
                <w:szCs w:val="20"/>
              </w:rPr>
            </w:pPr>
          </w:p>
        </w:tc>
        <w:tc>
          <w:tcPr>
            <w:tcW w:w="7655" w:type="dxa"/>
            <w:gridSpan w:val="2"/>
            <w:tcMar/>
          </w:tcPr>
          <w:p w:rsidRPr="00F24C67" w:rsidR="005E57F4" w:rsidP="00F874F3" w:rsidRDefault="005E57F4" w14:paraId="14EA1B3B" w14:textId="77777777">
            <w:pPr>
              <w:pStyle w:val="Geenafstand"/>
              <w:ind w:left="78" w:firstLine="1"/>
            </w:pPr>
            <w:r w:rsidRPr="00F24C67">
              <w:t>De aangeboden oplossing biedt voor vragen en het melden van storingen een Nederlandstalige helpdesk van maandag tot en met vrijdag van 08:00 uur- 17:00 uur. Ook de helpdesk functionaliteit, gedurende de looptijd van de overeenkomst, dient inbegrepen te zijn in de aanbieding</w:t>
            </w:r>
          </w:p>
        </w:tc>
        <w:tc>
          <w:tcPr>
            <w:tcW w:w="851" w:type="dxa"/>
            <w:tcMar/>
          </w:tcPr>
          <w:p w:rsidRPr="00F24C67" w:rsidR="005E57F4" w:rsidP="005E57F4" w:rsidRDefault="005E57F4" w14:paraId="0BBB8BA1" w14:textId="59115BA4">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4A731FF0" w14:textId="77777777">
        <w:trPr>
          <w:trHeight w:val="488"/>
        </w:trPr>
        <w:tc>
          <w:tcPr>
            <w:tcW w:w="920" w:type="dxa"/>
            <w:tcMar/>
          </w:tcPr>
          <w:p w:rsidRPr="00F24C67" w:rsidR="005E57F4" w:rsidP="005E57F4" w:rsidRDefault="005E57F4" w14:paraId="15A76E01" w14:textId="77777777">
            <w:pPr>
              <w:numPr>
                <w:ilvl w:val="0"/>
                <w:numId w:val="14"/>
              </w:numPr>
              <w:rPr>
                <w:szCs w:val="20"/>
              </w:rPr>
            </w:pPr>
          </w:p>
        </w:tc>
        <w:tc>
          <w:tcPr>
            <w:tcW w:w="7655" w:type="dxa"/>
            <w:gridSpan w:val="2"/>
            <w:tcMar/>
          </w:tcPr>
          <w:p w:rsidRPr="00F24C67" w:rsidR="005E57F4" w:rsidP="00F874F3" w:rsidRDefault="005E57F4" w14:paraId="5333D588" w14:textId="77777777">
            <w:pPr>
              <w:pStyle w:val="Geenafstand"/>
              <w:ind w:left="78" w:firstLine="1"/>
            </w:pPr>
            <w:r w:rsidRPr="00F24C67">
              <w:t>Bovenstaande helpdesk kan telefonisch, per portal en per e-mail worden bereikt.</w:t>
            </w:r>
          </w:p>
        </w:tc>
        <w:tc>
          <w:tcPr>
            <w:tcW w:w="851" w:type="dxa"/>
            <w:tcMar/>
          </w:tcPr>
          <w:p w:rsidRPr="00F24C67" w:rsidR="005E57F4" w:rsidP="005E57F4" w:rsidRDefault="005E57F4" w14:paraId="6B44E75F" w14:textId="2A4B3FB1">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4BDE84D8" w14:textId="77777777">
        <w:trPr>
          <w:trHeight w:val="488"/>
        </w:trPr>
        <w:tc>
          <w:tcPr>
            <w:tcW w:w="920" w:type="dxa"/>
            <w:tcMar/>
          </w:tcPr>
          <w:p w:rsidRPr="00F24C67" w:rsidR="005E57F4" w:rsidP="005E57F4" w:rsidRDefault="005E57F4" w14:paraId="3D9D1021" w14:textId="77777777">
            <w:pPr>
              <w:numPr>
                <w:ilvl w:val="0"/>
                <w:numId w:val="14"/>
              </w:numPr>
              <w:rPr>
                <w:szCs w:val="20"/>
              </w:rPr>
            </w:pPr>
          </w:p>
        </w:tc>
        <w:tc>
          <w:tcPr>
            <w:tcW w:w="7655" w:type="dxa"/>
            <w:gridSpan w:val="2"/>
            <w:tcMar/>
          </w:tcPr>
          <w:p w:rsidRPr="00F24C67" w:rsidR="005E57F4" w:rsidP="00F874F3" w:rsidRDefault="005E57F4" w14:paraId="4D80A8F0" w14:textId="77777777">
            <w:pPr>
              <w:pStyle w:val="Geenafstand"/>
              <w:ind w:left="78" w:firstLine="1"/>
            </w:pPr>
            <w:r w:rsidRPr="00F24C67">
              <w:t xml:space="preserve">De response tijd van de helpdesk op een call intake bedraagt maximaal 15 minuten. Voor call intake geldt de ontvangsttheorie. </w:t>
            </w:r>
          </w:p>
        </w:tc>
        <w:tc>
          <w:tcPr>
            <w:tcW w:w="851" w:type="dxa"/>
            <w:tcMar/>
          </w:tcPr>
          <w:p w:rsidRPr="00F24C67" w:rsidR="005E57F4" w:rsidP="005E57F4" w:rsidRDefault="005E57F4" w14:paraId="6C28CD31" w14:textId="1029DC71">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15ED5C63" w14:textId="77777777">
        <w:trPr>
          <w:trHeight w:val="488"/>
        </w:trPr>
        <w:tc>
          <w:tcPr>
            <w:tcW w:w="920" w:type="dxa"/>
            <w:tcMar/>
          </w:tcPr>
          <w:p w:rsidRPr="00F24C67" w:rsidR="005E57F4" w:rsidP="005E57F4" w:rsidRDefault="005E57F4" w14:paraId="329B24D1" w14:textId="77777777">
            <w:pPr>
              <w:numPr>
                <w:ilvl w:val="0"/>
                <w:numId w:val="14"/>
              </w:numPr>
              <w:rPr>
                <w:szCs w:val="20"/>
              </w:rPr>
            </w:pPr>
          </w:p>
        </w:tc>
        <w:tc>
          <w:tcPr>
            <w:tcW w:w="7655" w:type="dxa"/>
            <w:gridSpan w:val="2"/>
            <w:tcMar/>
          </w:tcPr>
          <w:p w:rsidRPr="00F24C67" w:rsidR="005E57F4" w:rsidP="00F874F3" w:rsidRDefault="005E57F4" w14:paraId="04E0314F" w14:textId="77777777">
            <w:pPr>
              <w:pStyle w:val="Geenafstand"/>
              <w:ind w:left="78" w:firstLine="1"/>
            </w:pPr>
            <w:r w:rsidRPr="00F24C67">
              <w:t>De time- 2- fix voor de remote ondersteuning bedraagt maximaal 1,5 uur na call intake.</w:t>
            </w:r>
          </w:p>
        </w:tc>
        <w:tc>
          <w:tcPr>
            <w:tcW w:w="851" w:type="dxa"/>
            <w:tcMar/>
          </w:tcPr>
          <w:p w:rsidRPr="00F24C67" w:rsidR="005E57F4" w:rsidP="005E57F4" w:rsidRDefault="005E57F4" w14:paraId="7D207CDD" w14:textId="15E4921C">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45D383DF" w14:textId="77777777">
        <w:trPr>
          <w:trHeight w:val="488"/>
        </w:trPr>
        <w:tc>
          <w:tcPr>
            <w:tcW w:w="920" w:type="dxa"/>
            <w:tcMar/>
          </w:tcPr>
          <w:p w:rsidRPr="00F24C67" w:rsidR="005E57F4" w:rsidP="005E57F4" w:rsidRDefault="005E57F4" w14:paraId="4DFE0E77" w14:textId="77777777">
            <w:pPr>
              <w:numPr>
                <w:ilvl w:val="0"/>
                <w:numId w:val="14"/>
              </w:numPr>
              <w:rPr>
                <w:szCs w:val="20"/>
              </w:rPr>
            </w:pPr>
          </w:p>
        </w:tc>
        <w:tc>
          <w:tcPr>
            <w:tcW w:w="7655" w:type="dxa"/>
            <w:gridSpan w:val="2"/>
            <w:tcMar/>
          </w:tcPr>
          <w:p w:rsidRPr="00F24C67" w:rsidR="005E57F4" w:rsidP="00F874F3" w:rsidRDefault="005E57F4" w14:paraId="267DD688" w14:textId="11458E1A">
            <w:pPr>
              <w:pStyle w:val="Geenafstand"/>
              <w:ind w:left="78" w:firstLine="1"/>
            </w:pPr>
            <w:r w:rsidRPr="00F24C67">
              <w:t>De on-site response bedraagt maximaal 3 uur na call intake voor de REPRO M</w:t>
            </w:r>
            <w:r w:rsidR="005869E7">
              <w:t>FP Printstraat</w:t>
            </w:r>
            <w:r w:rsidRPr="00F24C67">
              <w:t xml:space="preserve"> </w:t>
            </w:r>
            <w:r w:rsidR="005869E7">
              <w:t>dienstverlening</w:t>
            </w:r>
            <w:r w:rsidRPr="00F24C67">
              <w:t>.</w:t>
            </w:r>
          </w:p>
        </w:tc>
        <w:tc>
          <w:tcPr>
            <w:tcW w:w="851" w:type="dxa"/>
            <w:tcMar/>
          </w:tcPr>
          <w:p w:rsidRPr="00F24C67" w:rsidR="005E57F4" w:rsidP="005E57F4" w:rsidRDefault="005E57F4" w14:paraId="2996F288" w14:textId="4F37341B">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3B14BDC8" w14:textId="77777777">
        <w:trPr>
          <w:trHeight w:val="543"/>
        </w:trPr>
        <w:tc>
          <w:tcPr>
            <w:tcW w:w="920" w:type="dxa"/>
            <w:tcMar/>
          </w:tcPr>
          <w:p w:rsidRPr="00F24C67" w:rsidR="005E57F4" w:rsidP="005E57F4" w:rsidRDefault="005E57F4" w14:paraId="5E76CAFE" w14:textId="77777777">
            <w:pPr>
              <w:numPr>
                <w:ilvl w:val="0"/>
                <w:numId w:val="14"/>
              </w:numPr>
              <w:rPr>
                <w:szCs w:val="20"/>
              </w:rPr>
            </w:pPr>
          </w:p>
        </w:tc>
        <w:tc>
          <w:tcPr>
            <w:tcW w:w="7655" w:type="dxa"/>
            <w:gridSpan w:val="2"/>
            <w:tcMar/>
          </w:tcPr>
          <w:p w:rsidRPr="00F24C67" w:rsidR="005E57F4" w:rsidP="005E57F4" w:rsidRDefault="005E57F4" w14:paraId="0E5648F8" w14:textId="77777777">
            <w:pPr>
              <w:pStyle w:val="Geenafstand"/>
              <w:ind w:left="74" w:firstLine="0"/>
            </w:pPr>
            <w:r w:rsidRPr="00F24C67">
              <w:t xml:space="preserve">De on-site response betreft een ononderbroken </w:t>
            </w:r>
            <w:proofErr w:type="spellStart"/>
            <w:r w:rsidRPr="00F24C67">
              <w:t>repair</w:t>
            </w:r>
            <w:proofErr w:type="spellEnd"/>
            <w:r w:rsidRPr="00F24C67">
              <w:t xml:space="preserve"> </w:t>
            </w:r>
            <w:proofErr w:type="spellStart"/>
            <w:r w:rsidRPr="00F24C67">
              <w:t>to</w:t>
            </w:r>
            <w:proofErr w:type="spellEnd"/>
            <w:r w:rsidRPr="00F24C67">
              <w:t xml:space="preserve"> </w:t>
            </w:r>
            <w:proofErr w:type="spellStart"/>
            <w:r w:rsidRPr="00F24C67">
              <w:t>completion</w:t>
            </w:r>
            <w:proofErr w:type="spellEnd"/>
            <w:r w:rsidRPr="00F24C67">
              <w:t xml:space="preserve">. </w:t>
            </w:r>
          </w:p>
        </w:tc>
        <w:tc>
          <w:tcPr>
            <w:tcW w:w="851" w:type="dxa"/>
            <w:tcMar/>
          </w:tcPr>
          <w:p w:rsidRPr="00F24C67" w:rsidR="005E57F4" w:rsidP="005E57F4" w:rsidRDefault="005E57F4" w14:paraId="10DD593D" w14:textId="3538D1FE">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1E8D5227" w14:textId="77777777">
        <w:trPr>
          <w:trHeight w:val="488"/>
        </w:trPr>
        <w:tc>
          <w:tcPr>
            <w:tcW w:w="920" w:type="dxa"/>
            <w:tcMar/>
          </w:tcPr>
          <w:p w:rsidRPr="00F24C67" w:rsidR="005E57F4" w:rsidP="005E57F4" w:rsidRDefault="005E57F4" w14:paraId="25C18098" w14:textId="77777777">
            <w:pPr>
              <w:numPr>
                <w:ilvl w:val="0"/>
                <w:numId w:val="14"/>
              </w:numPr>
              <w:rPr>
                <w:szCs w:val="20"/>
              </w:rPr>
            </w:pPr>
          </w:p>
        </w:tc>
        <w:tc>
          <w:tcPr>
            <w:tcW w:w="7655" w:type="dxa"/>
            <w:gridSpan w:val="2"/>
            <w:tcMar/>
          </w:tcPr>
          <w:p w:rsidRPr="00F24C67" w:rsidR="005E57F4" w:rsidP="005E57F4" w:rsidRDefault="005E57F4" w14:paraId="0B6F0005" w14:textId="77777777">
            <w:pPr>
              <w:pStyle w:val="Geenafstand"/>
              <w:ind w:left="74" w:firstLine="0"/>
            </w:pPr>
            <w:r w:rsidRPr="00F24C67">
              <w:t>De voortgang van de call kan online door Opdrachtgever worden gevolgd.</w:t>
            </w:r>
          </w:p>
        </w:tc>
        <w:tc>
          <w:tcPr>
            <w:tcW w:w="851" w:type="dxa"/>
            <w:tcMar/>
          </w:tcPr>
          <w:p w:rsidRPr="00F24C67" w:rsidR="005E57F4" w:rsidP="005E57F4" w:rsidRDefault="005E57F4" w14:paraId="59622ADE" w14:textId="31FC75D6">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22B568CC" w14:textId="77777777">
        <w:trPr>
          <w:trHeight w:val="488"/>
        </w:trPr>
        <w:tc>
          <w:tcPr>
            <w:tcW w:w="920" w:type="dxa"/>
            <w:tcMar/>
          </w:tcPr>
          <w:p w:rsidRPr="00F24C67" w:rsidR="005E57F4" w:rsidP="005E57F4" w:rsidRDefault="005E57F4" w14:paraId="2E956E99" w14:textId="77777777">
            <w:pPr>
              <w:numPr>
                <w:ilvl w:val="0"/>
                <w:numId w:val="14"/>
              </w:numPr>
              <w:rPr>
                <w:szCs w:val="20"/>
              </w:rPr>
            </w:pPr>
          </w:p>
        </w:tc>
        <w:tc>
          <w:tcPr>
            <w:tcW w:w="7655" w:type="dxa"/>
            <w:gridSpan w:val="2"/>
            <w:tcMar/>
          </w:tcPr>
          <w:p w:rsidRPr="00F24C67" w:rsidR="005E57F4" w:rsidP="005E57F4" w:rsidRDefault="005E57F4" w14:paraId="35C0A18C" w14:textId="77777777">
            <w:pPr>
              <w:pStyle w:val="Geenafstand"/>
              <w:ind w:left="74" w:firstLine="0"/>
            </w:pPr>
            <w:r w:rsidRPr="00F24C67">
              <w:t>Historische calls met bijbehorende bijzonderheden kunnen door Opdrachtgever worden geprint.</w:t>
            </w:r>
          </w:p>
        </w:tc>
        <w:tc>
          <w:tcPr>
            <w:tcW w:w="851" w:type="dxa"/>
            <w:tcMar/>
          </w:tcPr>
          <w:p w:rsidRPr="00F24C67" w:rsidR="005E57F4" w:rsidP="005E57F4" w:rsidRDefault="005E57F4" w14:paraId="07442359" w14:textId="0E5D4AEE">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43773DBF" w14:textId="77777777">
        <w:trPr>
          <w:trHeight w:val="488"/>
        </w:trPr>
        <w:tc>
          <w:tcPr>
            <w:tcW w:w="920" w:type="dxa"/>
            <w:tcMar/>
          </w:tcPr>
          <w:p w:rsidRPr="00F24C67" w:rsidR="005E57F4" w:rsidP="005E57F4" w:rsidRDefault="005E57F4" w14:paraId="24820E7C" w14:textId="77777777">
            <w:pPr>
              <w:numPr>
                <w:ilvl w:val="0"/>
                <w:numId w:val="14"/>
              </w:numPr>
              <w:rPr>
                <w:szCs w:val="20"/>
              </w:rPr>
            </w:pPr>
          </w:p>
        </w:tc>
        <w:tc>
          <w:tcPr>
            <w:tcW w:w="7655" w:type="dxa"/>
            <w:gridSpan w:val="2"/>
            <w:tcMar/>
          </w:tcPr>
          <w:p w:rsidRPr="00F24C67" w:rsidR="005E57F4" w:rsidP="005E57F4" w:rsidRDefault="005E57F4" w14:paraId="2C72839D" w14:textId="77777777">
            <w:pPr>
              <w:pStyle w:val="Geenafstand"/>
              <w:ind w:left="74" w:firstLine="0"/>
            </w:pPr>
            <w:r w:rsidRPr="00F24C67">
              <w:t xml:space="preserve">Melding van reactieve en proactieve storingen dienen automatisch te kunnen plaatsvinden. </w:t>
            </w:r>
          </w:p>
        </w:tc>
        <w:tc>
          <w:tcPr>
            <w:tcW w:w="851" w:type="dxa"/>
            <w:tcMar/>
          </w:tcPr>
          <w:p w:rsidRPr="00F24C67" w:rsidR="005E57F4" w:rsidP="005E57F4" w:rsidRDefault="005E57F4" w14:paraId="098A71F7" w14:textId="074C2209">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12C7DBDF" w14:textId="77777777">
        <w:trPr>
          <w:trHeight w:val="488"/>
        </w:trPr>
        <w:tc>
          <w:tcPr>
            <w:tcW w:w="920" w:type="dxa"/>
            <w:tcMar/>
          </w:tcPr>
          <w:p w:rsidRPr="00F24C67" w:rsidR="005E57F4" w:rsidP="005E57F4" w:rsidRDefault="005E57F4" w14:paraId="5088AFC9" w14:textId="77777777">
            <w:pPr>
              <w:numPr>
                <w:ilvl w:val="0"/>
                <w:numId w:val="14"/>
              </w:numPr>
              <w:rPr>
                <w:szCs w:val="20"/>
              </w:rPr>
            </w:pPr>
          </w:p>
        </w:tc>
        <w:tc>
          <w:tcPr>
            <w:tcW w:w="7655" w:type="dxa"/>
            <w:gridSpan w:val="2"/>
            <w:tcMar/>
          </w:tcPr>
          <w:p w:rsidRPr="00F24C67" w:rsidR="005E57F4" w:rsidP="005E57F4" w:rsidRDefault="005E57F4" w14:paraId="26CCA556" w14:textId="77777777">
            <w:pPr>
              <w:pStyle w:val="Geenafstand"/>
              <w:ind w:left="74" w:firstLine="0"/>
            </w:pPr>
            <w:r w:rsidRPr="00F24C67">
              <w:t>Verbruiksartikelbestellingen dienen automatisch zonder tussenkomst van gebruiker of operator plaats te kunnen vinden.</w:t>
            </w:r>
          </w:p>
        </w:tc>
        <w:tc>
          <w:tcPr>
            <w:tcW w:w="851" w:type="dxa"/>
            <w:tcMar/>
          </w:tcPr>
          <w:p w:rsidRPr="00F24C67" w:rsidR="005E57F4" w:rsidP="005E57F4" w:rsidRDefault="005E57F4" w14:paraId="6A586B6E" w14:textId="51E9CAB2">
            <w:pPr>
              <w:pStyle w:val="Geenafstand"/>
            </w:pPr>
            <w:r w:rsidRPr="0034217C">
              <w:t xml:space="preserve">Ja </w:t>
            </w:r>
            <w:r w:rsidRPr="0034217C">
              <w:fldChar w:fldCharType="begin">
                <w:ffData>
                  <w:name w:val="Selectievakje1"/>
                  <w:enabled/>
                  <w:calcOnExit w:val="0"/>
                  <w:checkBox>
                    <w:sizeAuto/>
                    <w:default w:val="0"/>
                  </w:checkBox>
                </w:ffData>
              </w:fldChar>
            </w:r>
            <w:r w:rsidRPr="0034217C">
              <w:instrText xml:space="preserve"> FORMCHECKBOX </w:instrText>
            </w:r>
            <w:r w:rsidR="007B7F74">
              <w:fldChar w:fldCharType="separate"/>
            </w:r>
            <w:r w:rsidRPr="0034217C">
              <w:fldChar w:fldCharType="end"/>
            </w:r>
          </w:p>
        </w:tc>
      </w:tr>
      <w:tr w:rsidRPr="00F24C67" w:rsidR="005E57F4" w:rsidTr="780123A8" w14:paraId="510E651D" w14:textId="77777777">
        <w:trPr>
          <w:trHeight w:val="488"/>
        </w:trPr>
        <w:tc>
          <w:tcPr>
            <w:tcW w:w="9426" w:type="dxa"/>
            <w:gridSpan w:val="4"/>
            <w:shd w:val="clear" w:color="auto" w:fill="4F81BD" w:themeFill="accent1"/>
            <w:tcMar/>
          </w:tcPr>
          <w:p w:rsidRPr="0034217C" w:rsidR="005E57F4" w:rsidP="005E57F4" w:rsidRDefault="005E57F4" w14:paraId="4391F26F" w14:textId="5407164C">
            <w:pPr>
              <w:pStyle w:val="Geenafstand"/>
            </w:pPr>
            <w:r w:rsidRPr="002A0630">
              <w:t>Programma van eisen – Opleidingen en evaluatie</w:t>
            </w:r>
          </w:p>
        </w:tc>
      </w:tr>
      <w:tr w:rsidRPr="00F24C67" w:rsidR="005E57F4" w:rsidTr="780123A8" w14:paraId="630ABC0C" w14:textId="77777777">
        <w:trPr>
          <w:trHeight w:val="893"/>
        </w:trPr>
        <w:tc>
          <w:tcPr>
            <w:tcW w:w="920" w:type="dxa"/>
            <w:vMerge w:val="restart"/>
            <w:tcMar/>
          </w:tcPr>
          <w:p w:rsidRPr="00F24C67" w:rsidR="005E57F4" w:rsidP="005E57F4" w:rsidRDefault="005E57F4" w14:paraId="47B47534" w14:textId="77777777">
            <w:pPr>
              <w:numPr>
                <w:ilvl w:val="0"/>
                <w:numId w:val="14"/>
              </w:numPr>
              <w:rPr>
                <w:szCs w:val="20"/>
              </w:rPr>
            </w:pPr>
          </w:p>
        </w:tc>
        <w:tc>
          <w:tcPr>
            <w:tcW w:w="7655" w:type="dxa"/>
            <w:gridSpan w:val="2"/>
            <w:tcMar/>
          </w:tcPr>
          <w:p w:rsidRPr="00F24C67" w:rsidR="005E57F4" w:rsidP="005E57F4" w:rsidRDefault="005E57F4" w14:paraId="71013636" w14:textId="054A7EC5">
            <w:pPr>
              <w:pStyle w:val="Geenafstand"/>
              <w:ind w:left="74" w:firstLine="0"/>
            </w:pPr>
            <w:r w:rsidR="005E57F4">
              <w:rPr/>
              <w:t xml:space="preserve">Er dienen </w:t>
            </w:r>
            <w:r w:rsidR="208C7DB3">
              <w:rPr/>
              <w:t xml:space="preserve">jaarlijkse </w:t>
            </w:r>
            <w:r w:rsidR="005E57F4">
              <w:rPr/>
              <w:t>opleidingen te worden aangeboden op basis van het schema zoals opgenomen in onderstaande tabel:</w:t>
            </w:r>
          </w:p>
          <w:p w:rsidRPr="00F24C67" w:rsidR="005E57F4" w:rsidP="005E57F4" w:rsidRDefault="005E57F4" w14:paraId="5689AC27" w14:textId="77777777">
            <w:pPr>
              <w:pStyle w:val="Geenafstand"/>
              <w:ind w:left="74" w:firstLine="0"/>
            </w:pPr>
            <w:r w:rsidRPr="00F24C67">
              <w:t>De kosten dienen per dagdeel in het Prijzenformulier te worden vermeld.</w:t>
            </w:r>
          </w:p>
          <w:p w:rsidRPr="00F24C67" w:rsidR="005E57F4" w:rsidP="005E57F4" w:rsidRDefault="005E57F4" w14:paraId="7A9E3BCA" w14:textId="77777777">
            <w:pPr>
              <w:pStyle w:val="Geenafstand"/>
              <w:ind w:left="74" w:firstLine="0"/>
            </w:pPr>
            <w:r w:rsidRPr="00F24C67">
              <w:t>Afname vindt, optioneel, in overleg plaats.</w:t>
            </w:r>
          </w:p>
        </w:tc>
        <w:tc>
          <w:tcPr>
            <w:tcW w:w="851" w:type="dxa"/>
            <w:tcMar/>
          </w:tcPr>
          <w:p w:rsidRPr="00F24C67" w:rsidR="005E57F4" w:rsidP="005E57F4" w:rsidRDefault="005E57F4" w14:paraId="0418427B" w14:textId="5C668E56">
            <w:pPr>
              <w:pStyle w:val="Geenafstand"/>
            </w:pPr>
            <w:r w:rsidRPr="00A7603B">
              <w:t xml:space="preserve">Ja </w:t>
            </w:r>
            <w:r w:rsidRPr="00A7603B">
              <w:fldChar w:fldCharType="begin">
                <w:ffData>
                  <w:name w:val="Selectievakje1"/>
                  <w:enabled/>
                  <w:calcOnExit w:val="0"/>
                  <w:checkBox>
                    <w:sizeAuto/>
                    <w:default w:val="0"/>
                  </w:checkBox>
                </w:ffData>
              </w:fldChar>
            </w:r>
            <w:r w:rsidRPr="00A7603B">
              <w:instrText xml:space="preserve"> FORMCHECKBOX </w:instrText>
            </w:r>
            <w:r w:rsidR="007B7F74">
              <w:fldChar w:fldCharType="separate"/>
            </w:r>
            <w:r w:rsidRPr="00A7603B">
              <w:fldChar w:fldCharType="end"/>
            </w:r>
          </w:p>
        </w:tc>
      </w:tr>
      <w:tr w:rsidRPr="00F24C67" w:rsidR="005E57F4" w:rsidTr="780123A8" w14:paraId="4B091DFD" w14:textId="77777777">
        <w:trPr>
          <w:trHeight w:val="410"/>
        </w:trPr>
        <w:tc>
          <w:tcPr>
            <w:tcW w:w="920" w:type="dxa"/>
            <w:vMerge/>
            <w:tcMar/>
          </w:tcPr>
          <w:p w:rsidRPr="00F24C67" w:rsidR="005E57F4" w:rsidP="005E57F4" w:rsidRDefault="005E57F4" w14:paraId="2DDCF19A" w14:textId="77777777">
            <w:pPr>
              <w:pStyle w:val="Geenafstand"/>
            </w:pPr>
          </w:p>
        </w:tc>
        <w:tc>
          <w:tcPr>
            <w:tcW w:w="2410" w:type="dxa"/>
            <w:tcMar/>
          </w:tcPr>
          <w:p w:rsidRPr="00F24C67" w:rsidR="005E57F4" w:rsidP="005E57F4" w:rsidRDefault="005E57F4" w14:paraId="102D613D" w14:textId="77777777">
            <w:pPr>
              <w:pStyle w:val="Geenafstand"/>
            </w:pPr>
            <w:r w:rsidRPr="00F24C67">
              <w:t>Wie</w:t>
            </w:r>
          </w:p>
        </w:tc>
        <w:tc>
          <w:tcPr>
            <w:tcW w:w="5245" w:type="dxa"/>
            <w:tcMar/>
          </w:tcPr>
          <w:p w:rsidRPr="00F24C67" w:rsidR="005E57F4" w:rsidP="005E57F4" w:rsidRDefault="005E57F4" w14:paraId="425C4CF9" w14:textId="77777777">
            <w:pPr>
              <w:pStyle w:val="Geenafstand"/>
            </w:pPr>
            <w:r w:rsidRPr="00F24C67">
              <w:t>Vorm</w:t>
            </w:r>
          </w:p>
        </w:tc>
        <w:tc>
          <w:tcPr>
            <w:tcW w:w="851" w:type="dxa"/>
            <w:vMerge w:val="restart"/>
            <w:tcMar/>
          </w:tcPr>
          <w:p w:rsidR="005E57F4" w:rsidP="005E57F4" w:rsidRDefault="005E57F4" w14:paraId="0ABCC7EC" w14:textId="77777777">
            <w:pPr>
              <w:pStyle w:val="Geenafstand"/>
            </w:pPr>
          </w:p>
          <w:p w:rsidR="005E57F4" w:rsidP="005E57F4" w:rsidRDefault="005E57F4" w14:paraId="62FDE341" w14:textId="77777777">
            <w:pPr>
              <w:pStyle w:val="Geenafstand"/>
            </w:pPr>
          </w:p>
          <w:p w:rsidR="005E57F4" w:rsidP="005E57F4" w:rsidRDefault="005E57F4" w14:paraId="044C74F0" w14:textId="77777777">
            <w:pPr>
              <w:pStyle w:val="Geenafstand"/>
            </w:pPr>
            <w:r w:rsidRPr="00A7603B">
              <w:t xml:space="preserve">Ja </w:t>
            </w:r>
            <w:r w:rsidRPr="00A7603B">
              <w:fldChar w:fldCharType="begin">
                <w:ffData>
                  <w:name w:val="Selectievakje1"/>
                  <w:enabled/>
                  <w:calcOnExit w:val="0"/>
                  <w:checkBox>
                    <w:sizeAuto/>
                    <w:default w:val="0"/>
                  </w:checkBox>
                </w:ffData>
              </w:fldChar>
            </w:r>
            <w:r w:rsidRPr="00A7603B">
              <w:instrText xml:space="preserve"> FORMCHECKBOX </w:instrText>
            </w:r>
            <w:r w:rsidR="007B7F74">
              <w:fldChar w:fldCharType="separate"/>
            </w:r>
            <w:r w:rsidRPr="00A7603B">
              <w:fldChar w:fldCharType="end"/>
            </w:r>
          </w:p>
          <w:p w:rsidR="005A5B58" w:rsidP="005869E7" w:rsidRDefault="005A5B58" w14:paraId="0FC41B79" w14:textId="77777777">
            <w:pPr>
              <w:pStyle w:val="Geenafstand"/>
            </w:pPr>
          </w:p>
          <w:p w:rsidR="005E57F4" w:rsidP="005A5B58" w:rsidRDefault="005869E7" w14:paraId="7D05280C" w14:textId="715EA7F4">
            <w:pPr>
              <w:pStyle w:val="Geenafstand"/>
              <w:ind w:left="0" w:firstLine="0"/>
            </w:pPr>
            <w:r w:rsidRPr="00A7603B">
              <w:t xml:space="preserve">Ja </w:t>
            </w:r>
            <w:r w:rsidRPr="00A7603B">
              <w:fldChar w:fldCharType="begin">
                <w:ffData>
                  <w:name w:val="Selectievakje1"/>
                  <w:enabled/>
                  <w:calcOnExit w:val="0"/>
                  <w:checkBox>
                    <w:sizeAuto/>
                    <w:default w:val="0"/>
                  </w:checkBox>
                </w:ffData>
              </w:fldChar>
            </w:r>
            <w:r w:rsidRPr="00A7603B">
              <w:instrText xml:space="preserve"> FORMCHECKBOX </w:instrText>
            </w:r>
            <w:r w:rsidR="007B7F74">
              <w:fldChar w:fldCharType="separate"/>
            </w:r>
            <w:r w:rsidRPr="00A7603B">
              <w:fldChar w:fldCharType="end"/>
            </w:r>
          </w:p>
          <w:p w:rsidR="005A5B58" w:rsidP="005869E7" w:rsidRDefault="005A5B58" w14:paraId="53FFC32B" w14:textId="77777777">
            <w:pPr>
              <w:pStyle w:val="Geenafstand"/>
            </w:pPr>
          </w:p>
          <w:p w:rsidRPr="00F24C67" w:rsidR="005E57F4" w:rsidP="005869E7" w:rsidRDefault="005E57F4" w14:paraId="6A01D461" w14:textId="51480BF6">
            <w:pPr>
              <w:pStyle w:val="Geenafstand"/>
            </w:pPr>
            <w:r w:rsidRPr="00A7603B">
              <w:t xml:space="preserve">Ja </w:t>
            </w:r>
            <w:r w:rsidRPr="00A7603B">
              <w:fldChar w:fldCharType="begin">
                <w:ffData>
                  <w:name w:val="Selectievakje1"/>
                  <w:enabled/>
                  <w:calcOnExit w:val="0"/>
                  <w:checkBox>
                    <w:sizeAuto/>
                    <w:default w:val="0"/>
                  </w:checkBox>
                </w:ffData>
              </w:fldChar>
            </w:r>
            <w:r w:rsidRPr="00A7603B">
              <w:instrText xml:space="preserve"> FORMCHECKBOX </w:instrText>
            </w:r>
            <w:r w:rsidR="007B7F74">
              <w:fldChar w:fldCharType="separate"/>
            </w:r>
            <w:r w:rsidRPr="00A7603B">
              <w:fldChar w:fldCharType="end"/>
            </w:r>
          </w:p>
        </w:tc>
      </w:tr>
      <w:tr w:rsidRPr="00F24C67" w:rsidR="005E57F4" w:rsidTr="780123A8" w14:paraId="616D2129" w14:textId="77777777">
        <w:trPr>
          <w:trHeight w:val="315"/>
        </w:trPr>
        <w:tc>
          <w:tcPr>
            <w:tcW w:w="920" w:type="dxa"/>
            <w:vMerge/>
            <w:tcMar/>
          </w:tcPr>
          <w:p w:rsidRPr="00F24C67" w:rsidR="005E57F4" w:rsidP="005E57F4" w:rsidRDefault="005E57F4" w14:paraId="37D06135" w14:textId="77777777">
            <w:pPr>
              <w:pStyle w:val="Geenafstand"/>
            </w:pPr>
          </w:p>
        </w:tc>
        <w:tc>
          <w:tcPr>
            <w:tcW w:w="2410" w:type="dxa"/>
            <w:tcMar/>
          </w:tcPr>
          <w:p w:rsidRPr="00F24C67" w:rsidR="005E57F4" w:rsidP="005E57F4" w:rsidRDefault="005E57F4" w14:paraId="502DF01D" w14:textId="77777777">
            <w:pPr>
              <w:rPr>
                <w:rFonts w:ascii="Arial" w:hAnsi="Arial" w:cs="Arial"/>
              </w:rPr>
            </w:pPr>
            <w:r w:rsidRPr="00F24C67">
              <w:rPr>
                <w:rFonts w:ascii="Arial" w:hAnsi="Arial" w:cs="Arial"/>
              </w:rPr>
              <w:t>Centrale Repro</w:t>
            </w:r>
          </w:p>
        </w:tc>
        <w:tc>
          <w:tcPr>
            <w:tcW w:w="5245" w:type="dxa"/>
            <w:tcMar/>
          </w:tcPr>
          <w:p w:rsidRPr="00F874F3" w:rsidR="005E57F4" w:rsidP="00F874F3" w:rsidRDefault="005E57F4" w14:paraId="09C9E330" w14:textId="3327FBE6">
            <w:pPr>
              <w:rPr>
                <w:rFonts w:ascii="Arial" w:hAnsi="Arial" w:cs="Arial"/>
              </w:rPr>
            </w:pPr>
            <w:r w:rsidRPr="00F24C67">
              <w:rPr>
                <w:rFonts w:ascii="Arial" w:hAnsi="Arial" w:cs="Arial"/>
              </w:rPr>
              <w:t>Uitleg/</w:t>
            </w:r>
            <w:r w:rsidRPr="00F24C67" w:rsidR="009B6AAD">
              <w:rPr>
                <w:rFonts w:ascii="Arial" w:hAnsi="Arial" w:cs="Arial"/>
              </w:rPr>
              <w:t xml:space="preserve">instructie </w:t>
            </w:r>
            <w:r w:rsidR="009B6AAD">
              <w:rPr>
                <w:rFonts w:ascii="Arial" w:hAnsi="Arial" w:cs="Arial"/>
              </w:rPr>
              <w:t>4</w:t>
            </w:r>
            <w:r w:rsidRPr="00F874F3">
              <w:rPr>
                <w:rFonts w:ascii="Arial" w:hAnsi="Arial" w:cs="Arial"/>
              </w:rPr>
              <w:t xml:space="preserve"> dagdelen</w:t>
            </w:r>
            <w:r w:rsidR="005A5B58">
              <w:rPr>
                <w:rFonts w:ascii="Arial" w:hAnsi="Arial" w:cs="Arial"/>
              </w:rPr>
              <w:t xml:space="preserve"> (aansturing apparatuur en software)</w:t>
            </w:r>
            <w:r w:rsidR="005869E7">
              <w:rPr>
                <w:rFonts w:ascii="Arial" w:hAnsi="Arial" w:cs="Arial"/>
              </w:rPr>
              <w:t>.</w:t>
            </w:r>
          </w:p>
        </w:tc>
        <w:tc>
          <w:tcPr>
            <w:tcW w:w="851" w:type="dxa"/>
            <w:vMerge/>
            <w:tcMar/>
          </w:tcPr>
          <w:p w:rsidRPr="00F24C67" w:rsidR="005E57F4" w:rsidP="005E57F4" w:rsidRDefault="005E57F4" w14:paraId="211D5C37" w14:textId="77777777">
            <w:pPr>
              <w:pStyle w:val="Geenafstand"/>
            </w:pPr>
          </w:p>
        </w:tc>
      </w:tr>
      <w:tr w:rsidRPr="00F24C67" w:rsidR="005E57F4" w:rsidTr="780123A8" w14:paraId="5280E13F" w14:textId="77777777">
        <w:trPr>
          <w:trHeight w:val="249"/>
        </w:trPr>
        <w:tc>
          <w:tcPr>
            <w:tcW w:w="920" w:type="dxa"/>
            <w:vMerge/>
            <w:tcMar/>
          </w:tcPr>
          <w:p w:rsidRPr="00F24C67" w:rsidR="005E57F4" w:rsidP="005E57F4" w:rsidRDefault="005E57F4" w14:paraId="329E180F" w14:textId="77777777">
            <w:pPr>
              <w:pStyle w:val="Geenafstand"/>
            </w:pPr>
          </w:p>
        </w:tc>
        <w:tc>
          <w:tcPr>
            <w:tcW w:w="2410" w:type="dxa"/>
            <w:tcMar/>
          </w:tcPr>
          <w:p w:rsidRPr="00F24C67" w:rsidR="005E57F4" w:rsidP="005E57F4" w:rsidRDefault="005E57F4" w14:paraId="760DBC15" w14:textId="77777777">
            <w:pPr>
              <w:pStyle w:val="Geenafstand"/>
            </w:pPr>
            <w:r w:rsidRPr="00F24C67">
              <w:t>ICT</w:t>
            </w:r>
          </w:p>
        </w:tc>
        <w:tc>
          <w:tcPr>
            <w:tcW w:w="5245" w:type="dxa"/>
            <w:tcMar/>
          </w:tcPr>
          <w:p w:rsidRPr="005869E7" w:rsidR="005E57F4" w:rsidP="005869E7" w:rsidRDefault="005E57F4" w14:paraId="19BA4826" w14:textId="79422286">
            <w:pPr>
              <w:rPr>
                <w:rFonts w:ascii="Arial" w:hAnsi="Arial" w:cs="Arial"/>
              </w:rPr>
            </w:pPr>
            <w:r w:rsidRPr="00F24C67">
              <w:rPr>
                <w:rFonts w:ascii="Arial" w:hAnsi="Arial" w:cs="Arial"/>
              </w:rPr>
              <w:t xml:space="preserve">Uitleg/instructie </w:t>
            </w:r>
            <w:r w:rsidRPr="005869E7">
              <w:rPr>
                <w:rFonts w:ascii="Arial" w:hAnsi="Arial" w:cs="Arial"/>
              </w:rPr>
              <w:t>2 dagdelen</w:t>
            </w:r>
            <w:r w:rsidR="005869E7">
              <w:rPr>
                <w:rFonts w:ascii="Arial" w:hAnsi="Arial" w:cs="Arial"/>
              </w:rPr>
              <w:t>.</w:t>
            </w:r>
          </w:p>
        </w:tc>
        <w:tc>
          <w:tcPr>
            <w:tcW w:w="851" w:type="dxa"/>
            <w:vMerge/>
            <w:tcMar/>
          </w:tcPr>
          <w:p w:rsidRPr="00F24C67" w:rsidR="005E57F4" w:rsidP="005E57F4" w:rsidRDefault="005E57F4" w14:paraId="1A6E8B56" w14:textId="77777777">
            <w:pPr>
              <w:pStyle w:val="Geenafstand"/>
            </w:pPr>
          </w:p>
        </w:tc>
      </w:tr>
      <w:tr w:rsidRPr="00F24C67" w:rsidR="005E57F4" w:rsidTr="780123A8" w14:paraId="1506B0AD" w14:textId="77777777">
        <w:trPr>
          <w:trHeight w:val="327"/>
        </w:trPr>
        <w:tc>
          <w:tcPr>
            <w:tcW w:w="920" w:type="dxa"/>
            <w:vMerge/>
            <w:tcMar/>
          </w:tcPr>
          <w:p w:rsidRPr="00F24C67" w:rsidR="005E57F4" w:rsidP="005E57F4" w:rsidRDefault="005E57F4" w14:paraId="354E18BC" w14:textId="77777777">
            <w:pPr>
              <w:pStyle w:val="Geenafstand"/>
            </w:pPr>
          </w:p>
        </w:tc>
        <w:tc>
          <w:tcPr>
            <w:tcW w:w="2410" w:type="dxa"/>
            <w:tcMar/>
          </w:tcPr>
          <w:p w:rsidRPr="00F24C67" w:rsidR="005E57F4" w:rsidP="005E57F4" w:rsidRDefault="005E57F4" w14:paraId="7A02D517" w14:textId="7A8F47EF">
            <w:pPr>
              <w:pStyle w:val="Geenafstand"/>
            </w:pPr>
            <w:r>
              <w:t>Centrale Repro</w:t>
            </w:r>
          </w:p>
        </w:tc>
        <w:tc>
          <w:tcPr>
            <w:tcW w:w="5245" w:type="dxa"/>
            <w:tcMar/>
          </w:tcPr>
          <w:p w:rsidRPr="005869E7" w:rsidR="005E57F4" w:rsidP="005869E7" w:rsidRDefault="005E57F4" w14:paraId="06EBDB6A" w14:textId="5FBAAAFA">
            <w:pPr>
              <w:rPr>
                <w:rFonts w:ascii="Arial" w:hAnsi="Arial" w:cs="Arial"/>
              </w:rPr>
            </w:pPr>
            <w:r w:rsidRPr="00F24C67">
              <w:rPr>
                <w:rFonts w:ascii="Arial" w:hAnsi="Arial" w:cs="Arial"/>
              </w:rPr>
              <w:t xml:space="preserve">Uitleg/instructie </w:t>
            </w:r>
            <w:r w:rsidRPr="005869E7">
              <w:rPr>
                <w:rFonts w:ascii="Arial" w:hAnsi="Arial" w:cs="Arial"/>
              </w:rPr>
              <w:t>4 dagdelen</w:t>
            </w:r>
            <w:r w:rsidR="005A5B58">
              <w:rPr>
                <w:rFonts w:ascii="Arial" w:hAnsi="Arial" w:cs="Arial"/>
              </w:rPr>
              <w:t xml:space="preserve"> (technische operationele opleiding)</w:t>
            </w:r>
            <w:r w:rsidR="005869E7">
              <w:rPr>
                <w:rFonts w:ascii="Arial" w:hAnsi="Arial" w:cs="Arial"/>
              </w:rPr>
              <w:t>.</w:t>
            </w:r>
          </w:p>
        </w:tc>
        <w:tc>
          <w:tcPr>
            <w:tcW w:w="851" w:type="dxa"/>
            <w:vMerge/>
            <w:tcMar/>
          </w:tcPr>
          <w:p w:rsidRPr="00F24C67" w:rsidR="005E57F4" w:rsidP="005E57F4" w:rsidRDefault="005E57F4" w14:paraId="214D2BE1" w14:textId="77777777">
            <w:pPr>
              <w:pStyle w:val="Geenafstand"/>
            </w:pPr>
          </w:p>
        </w:tc>
      </w:tr>
      <w:tr w:rsidRPr="00F24C67" w:rsidR="005E57F4" w:rsidTr="780123A8" w14:paraId="066F89C3" w14:textId="77777777">
        <w:trPr>
          <w:trHeight w:val="488"/>
        </w:trPr>
        <w:tc>
          <w:tcPr>
            <w:tcW w:w="920" w:type="dxa"/>
            <w:tcMar/>
          </w:tcPr>
          <w:p w:rsidRPr="00F24C67" w:rsidR="005E57F4" w:rsidP="005E57F4" w:rsidRDefault="005E57F4" w14:paraId="3CB4A72D" w14:textId="77777777">
            <w:pPr>
              <w:numPr>
                <w:ilvl w:val="0"/>
                <w:numId w:val="14"/>
              </w:numPr>
              <w:rPr>
                <w:szCs w:val="20"/>
              </w:rPr>
            </w:pPr>
          </w:p>
        </w:tc>
        <w:tc>
          <w:tcPr>
            <w:tcW w:w="7655" w:type="dxa"/>
            <w:gridSpan w:val="2"/>
            <w:tcMar/>
          </w:tcPr>
          <w:p w:rsidRPr="00F24C67" w:rsidR="005E57F4" w:rsidP="005E57F4" w:rsidRDefault="005E57F4" w14:paraId="797E4A60" w14:textId="654D681F">
            <w:pPr>
              <w:pStyle w:val="Geenafstand"/>
              <w:ind w:left="74" w:firstLine="0"/>
            </w:pPr>
            <w:r>
              <w:t xml:space="preserve">De medewerkers Centrale Repro van Opdrachtgever worden opgeleid als </w:t>
            </w:r>
            <w:proofErr w:type="spellStart"/>
            <w:r>
              <w:t>key</w:t>
            </w:r>
            <w:proofErr w:type="spellEnd"/>
            <w:r>
              <w:t>-user voor gebruik, zelf repareerbare storingen en verbruiksmiddelen vervangingen. een totaalopleiding van 4 dagdelen. Deze trainingen dienen geavanceerde trainingen te zijn, met het doel om potentiële downtijd te kunnen voorkomen.</w:t>
            </w:r>
          </w:p>
        </w:tc>
        <w:tc>
          <w:tcPr>
            <w:tcW w:w="851" w:type="dxa"/>
            <w:tcMar/>
          </w:tcPr>
          <w:p w:rsidRPr="00F24C67" w:rsidR="005E57F4" w:rsidP="005E57F4" w:rsidRDefault="005E57F4" w14:paraId="5CC97337" w14:textId="4AE7C4C9">
            <w:pPr>
              <w:pStyle w:val="Geenafstand"/>
            </w:pPr>
            <w:r>
              <w:t>J</w:t>
            </w:r>
            <w:r w:rsidRPr="00A7603B">
              <w:t xml:space="preserve">a </w:t>
            </w:r>
            <w:r w:rsidRPr="00A7603B">
              <w:fldChar w:fldCharType="begin">
                <w:ffData>
                  <w:name w:val="Selectievakje1"/>
                  <w:enabled/>
                  <w:calcOnExit w:val="0"/>
                  <w:checkBox>
                    <w:sizeAuto/>
                    <w:default w:val="0"/>
                  </w:checkBox>
                </w:ffData>
              </w:fldChar>
            </w:r>
            <w:r w:rsidRPr="00A7603B">
              <w:instrText xml:space="preserve"> FORMCHECKBOX </w:instrText>
            </w:r>
            <w:r w:rsidR="007B7F74">
              <w:fldChar w:fldCharType="separate"/>
            </w:r>
            <w:r w:rsidRPr="00A7603B">
              <w:fldChar w:fldCharType="end"/>
            </w:r>
          </w:p>
        </w:tc>
      </w:tr>
      <w:tr w:rsidRPr="00F24C67" w:rsidR="005E57F4" w:rsidTr="780123A8" w14:paraId="7F1F46B2" w14:textId="77777777">
        <w:trPr>
          <w:trHeight w:val="488"/>
        </w:trPr>
        <w:tc>
          <w:tcPr>
            <w:tcW w:w="920" w:type="dxa"/>
            <w:tcMar/>
          </w:tcPr>
          <w:p w:rsidRPr="00F24C67" w:rsidR="005E57F4" w:rsidP="005E57F4" w:rsidRDefault="005E57F4" w14:paraId="0004A5C8" w14:textId="77777777">
            <w:pPr>
              <w:numPr>
                <w:ilvl w:val="0"/>
                <w:numId w:val="14"/>
              </w:numPr>
              <w:rPr>
                <w:szCs w:val="20"/>
              </w:rPr>
            </w:pPr>
          </w:p>
        </w:tc>
        <w:tc>
          <w:tcPr>
            <w:tcW w:w="7655" w:type="dxa"/>
            <w:gridSpan w:val="2"/>
            <w:tcMar/>
          </w:tcPr>
          <w:p w:rsidRPr="00F24C67" w:rsidR="005E57F4" w:rsidP="005E57F4" w:rsidRDefault="005E57F4" w14:paraId="4D589603" w14:textId="5E0ABA89">
            <w:pPr>
              <w:pStyle w:val="Geenafstand"/>
              <w:ind w:left="74" w:firstLine="0"/>
            </w:pPr>
            <w:r w:rsidRPr="00F24C67">
              <w:t xml:space="preserve">De trainingen benoemd in </w:t>
            </w:r>
            <w:r>
              <w:t>EIS</w:t>
            </w:r>
            <w:r w:rsidRPr="00F24C67">
              <w:t xml:space="preserve"> </w:t>
            </w:r>
            <w:r w:rsidR="00F874F3">
              <w:t>92</w:t>
            </w:r>
            <w:r w:rsidRPr="00F24C67">
              <w:t xml:space="preserve"> kunnen indien gewenst gedurende de looptijd van de overeenkomst worden gegeven en aangevraagd. </w:t>
            </w:r>
          </w:p>
        </w:tc>
        <w:tc>
          <w:tcPr>
            <w:tcW w:w="851" w:type="dxa"/>
            <w:tcMar/>
          </w:tcPr>
          <w:p w:rsidRPr="00F24C67" w:rsidR="005E57F4" w:rsidP="005E57F4" w:rsidRDefault="005E57F4" w14:paraId="76A6C8D1" w14:textId="6FA0EB1D">
            <w:pPr>
              <w:pStyle w:val="Geenafstand"/>
            </w:pPr>
            <w:r>
              <w:t>J</w:t>
            </w:r>
            <w:r w:rsidRPr="00A7603B">
              <w:t xml:space="preserve">a </w:t>
            </w:r>
            <w:r w:rsidRPr="00A7603B">
              <w:fldChar w:fldCharType="begin">
                <w:ffData>
                  <w:name w:val="Selectievakje1"/>
                  <w:enabled/>
                  <w:calcOnExit w:val="0"/>
                  <w:checkBox>
                    <w:sizeAuto/>
                    <w:default w:val="0"/>
                  </w:checkBox>
                </w:ffData>
              </w:fldChar>
            </w:r>
            <w:r w:rsidRPr="00A7603B">
              <w:instrText xml:space="preserve"> FORMCHECKBOX </w:instrText>
            </w:r>
            <w:r w:rsidR="007B7F74">
              <w:fldChar w:fldCharType="separate"/>
            </w:r>
            <w:r w:rsidRPr="00A7603B">
              <w:fldChar w:fldCharType="end"/>
            </w:r>
          </w:p>
        </w:tc>
      </w:tr>
      <w:tr w:rsidRPr="00F24C67" w:rsidR="005E57F4" w:rsidTr="780123A8" w14:paraId="16D8D017" w14:textId="77777777">
        <w:trPr>
          <w:trHeight w:val="558"/>
        </w:trPr>
        <w:tc>
          <w:tcPr>
            <w:tcW w:w="920" w:type="dxa"/>
            <w:tcMar/>
          </w:tcPr>
          <w:p w:rsidRPr="00F24C67" w:rsidR="005E57F4" w:rsidP="005E57F4" w:rsidRDefault="005E57F4" w14:paraId="6DE808CE" w14:textId="77777777">
            <w:pPr>
              <w:numPr>
                <w:ilvl w:val="0"/>
                <w:numId w:val="14"/>
              </w:numPr>
              <w:rPr>
                <w:szCs w:val="20"/>
              </w:rPr>
            </w:pPr>
          </w:p>
        </w:tc>
        <w:tc>
          <w:tcPr>
            <w:tcW w:w="7655" w:type="dxa"/>
            <w:gridSpan w:val="2"/>
            <w:tcMar/>
          </w:tcPr>
          <w:p w:rsidRPr="00F24C67" w:rsidR="005E57F4" w:rsidP="005E57F4" w:rsidRDefault="005E57F4" w14:paraId="79A6C7A2" w14:textId="55D4E199">
            <w:pPr>
              <w:pStyle w:val="Geenafstand"/>
              <w:ind w:left="74" w:firstLine="0"/>
            </w:pPr>
            <w:r>
              <w:t>Cursusmateriaal dient in de Nederlandse taal te zijn en van het taalniveau B1.</w:t>
            </w:r>
          </w:p>
        </w:tc>
        <w:tc>
          <w:tcPr>
            <w:tcW w:w="851" w:type="dxa"/>
            <w:tcMar/>
          </w:tcPr>
          <w:p w:rsidRPr="00F24C67" w:rsidR="005E57F4" w:rsidP="005E57F4" w:rsidRDefault="005E57F4" w14:paraId="1F6564CC" w14:textId="00DF75C3">
            <w:pPr>
              <w:pStyle w:val="Geenafstand"/>
            </w:pPr>
            <w:r>
              <w:t>J</w:t>
            </w:r>
            <w:r w:rsidRPr="00A7603B">
              <w:t xml:space="preserve">a </w:t>
            </w:r>
            <w:r w:rsidRPr="00A7603B">
              <w:fldChar w:fldCharType="begin">
                <w:ffData>
                  <w:name w:val="Selectievakje1"/>
                  <w:enabled/>
                  <w:calcOnExit w:val="0"/>
                  <w:checkBox>
                    <w:sizeAuto/>
                    <w:default w:val="0"/>
                  </w:checkBox>
                </w:ffData>
              </w:fldChar>
            </w:r>
            <w:r w:rsidRPr="00A7603B">
              <w:instrText xml:space="preserve"> FORMCHECKBOX </w:instrText>
            </w:r>
            <w:r w:rsidR="007B7F74">
              <w:fldChar w:fldCharType="separate"/>
            </w:r>
            <w:r w:rsidRPr="00A7603B">
              <w:fldChar w:fldCharType="end"/>
            </w:r>
          </w:p>
        </w:tc>
      </w:tr>
      <w:tr w:rsidRPr="00F24C67" w:rsidR="005E57F4" w:rsidTr="780123A8" w14:paraId="2480D5B9" w14:textId="77777777">
        <w:trPr>
          <w:trHeight w:val="488"/>
        </w:trPr>
        <w:tc>
          <w:tcPr>
            <w:tcW w:w="920" w:type="dxa"/>
            <w:tcMar/>
          </w:tcPr>
          <w:p w:rsidRPr="00F24C67" w:rsidR="005E57F4" w:rsidP="005E57F4" w:rsidRDefault="005E57F4" w14:paraId="16B3B3BC" w14:textId="77777777">
            <w:pPr>
              <w:numPr>
                <w:ilvl w:val="0"/>
                <w:numId w:val="14"/>
              </w:numPr>
              <w:rPr>
                <w:szCs w:val="20"/>
              </w:rPr>
            </w:pPr>
          </w:p>
        </w:tc>
        <w:tc>
          <w:tcPr>
            <w:tcW w:w="7655" w:type="dxa"/>
            <w:gridSpan w:val="2"/>
            <w:tcMar/>
          </w:tcPr>
          <w:p w:rsidRPr="00F24C67" w:rsidR="005E57F4" w:rsidP="005E57F4" w:rsidRDefault="005E57F4" w14:paraId="070301AD" w14:textId="5463DFEB">
            <w:pPr>
              <w:pStyle w:val="Geenafstand"/>
              <w:ind w:left="74" w:firstLine="0"/>
            </w:pPr>
            <w:r w:rsidRPr="00F24C67">
              <w:t xml:space="preserve">Bij de apparatuur is een geplastificeerde instructie op een A3 met een duidelijke en beknopte print, scan en kopieer instructie </w:t>
            </w:r>
            <w:r w:rsidRPr="00F24C67" w:rsidR="009B6AAD">
              <w:t>en ook</w:t>
            </w:r>
            <w:r w:rsidRPr="00F24C67">
              <w:t xml:space="preserve"> een storingsinstructie. Deze instructie komt tot stand in overleg met de Opdrachtgever. </w:t>
            </w:r>
          </w:p>
        </w:tc>
        <w:tc>
          <w:tcPr>
            <w:tcW w:w="851" w:type="dxa"/>
            <w:tcMar/>
          </w:tcPr>
          <w:p w:rsidRPr="00F24C67" w:rsidR="005E57F4" w:rsidP="005E57F4" w:rsidRDefault="005E57F4" w14:paraId="2BF46B16" w14:textId="2893D28E">
            <w:pPr>
              <w:pStyle w:val="Geenafstand"/>
            </w:pPr>
            <w:r>
              <w:t>J</w:t>
            </w:r>
            <w:r w:rsidRPr="00A7603B">
              <w:t xml:space="preserve">a </w:t>
            </w:r>
            <w:r w:rsidRPr="00A7603B">
              <w:fldChar w:fldCharType="begin">
                <w:ffData>
                  <w:name w:val="Selectievakje1"/>
                  <w:enabled/>
                  <w:calcOnExit w:val="0"/>
                  <w:checkBox>
                    <w:sizeAuto/>
                    <w:default w:val="0"/>
                  </w:checkBox>
                </w:ffData>
              </w:fldChar>
            </w:r>
            <w:r w:rsidRPr="00A7603B">
              <w:instrText xml:space="preserve"> FORMCHECKBOX </w:instrText>
            </w:r>
            <w:r w:rsidR="007B7F74">
              <w:fldChar w:fldCharType="separate"/>
            </w:r>
            <w:r w:rsidRPr="00A7603B">
              <w:fldChar w:fldCharType="end"/>
            </w:r>
          </w:p>
        </w:tc>
      </w:tr>
      <w:tr w:rsidRPr="00F24C67" w:rsidR="005E57F4" w:rsidTr="780123A8" w14:paraId="3358F81E" w14:textId="77777777">
        <w:trPr>
          <w:trHeight w:val="488"/>
        </w:trPr>
        <w:tc>
          <w:tcPr>
            <w:tcW w:w="920" w:type="dxa"/>
            <w:tcMar/>
          </w:tcPr>
          <w:p w:rsidRPr="00F24C67" w:rsidR="005E57F4" w:rsidP="005E57F4" w:rsidRDefault="005E57F4" w14:paraId="6FC8DD99" w14:textId="77777777">
            <w:pPr>
              <w:numPr>
                <w:ilvl w:val="0"/>
                <w:numId w:val="14"/>
              </w:numPr>
              <w:rPr>
                <w:szCs w:val="20"/>
              </w:rPr>
            </w:pPr>
          </w:p>
        </w:tc>
        <w:tc>
          <w:tcPr>
            <w:tcW w:w="7655" w:type="dxa"/>
            <w:gridSpan w:val="2"/>
            <w:tcMar/>
          </w:tcPr>
          <w:p w:rsidRPr="00F24C67" w:rsidR="005E57F4" w:rsidP="005E57F4" w:rsidRDefault="005E57F4" w14:paraId="07EA2BD9" w14:textId="45B02028">
            <w:pPr>
              <w:pStyle w:val="Geenafstand"/>
              <w:ind w:left="74" w:firstLine="0"/>
            </w:pPr>
            <w:r w:rsidRPr="00F24C67">
              <w:t>Jaarlijkse evaluatie van storingen en gebruik met als doel de MTBF zo laag mogelijk te houden</w:t>
            </w:r>
            <w:r w:rsidR="005869E7">
              <w:t>.</w:t>
            </w:r>
          </w:p>
        </w:tc>
        <w:tc>
          <w:tcPr>
            <w:tcW w:w="851" w:type="dxa"/>
            <w:tcMar/>
          </w:tcPr>
          <w:p w:rsidRPr="00F24C67" w:rsidR="005E57F4" w:rsidP="005E57F4" w:rsidRDefault="005E57F4" w14:paraId="5FFD7186" w14:textId="6200D71F">
            <w:pPr>
              <w:pStyle w:val="Geenafstand"/>
            </w:pPr>
            <w:r>
              <w:t>J</w:t>
            </w:r>
            <w:r w:rsidRPr="00A7603B">
              <w:t xml:space="preserve">a </w:t>
            </w:r>
            <w:r w:rsidRPr="00A7603B">
              <w:fldChar w:fldCharType="begin">
                <w:ffData>
                  <w:name w:val="Selectievakje1"/>
                  <w:enabled/>
                  <w:calcOnExit w:val="0"/>
                  <w:checkBox>
                    <w:sizeAuto/>
                    <w:default w:val="0"/>
                  </w:checkBox>
                </w:ffData>
              </w:fldChar>
            </w:r>
            <w:r w:rsidRPr="00A7603B">
              <w:instrText xml:space="preserve"> FORMCHECKBOX </w:instrText>
            </w:r>
            <w:r w:rsidR="007B7F74">
              <w:fldChar w:fldCharType="separate"/>
            </w:r>
            <w:r w:rsidRPr="00A7603B">
              <w:fldChar w:fldCharType="end"/>
            </w:r>
          </w:p>
        </w:tc>
      </w:tr>
      <w:tr w:rsidRPr="00F24C67" w:rsidR="005E57F4" w:rsidTr="780123A8" w14:paraId="0F41EBCB" w14:textId="77777777">
        <w:trPr>
          <w:trHeight w:val="488"/>
        </w:trPr>
        <w:tc>
          <w:tcPr>
            <w:tcW w:w="920" w:type="dxa"/>
            <w:tcMar/>
          </w:tcPr>
          <w:p w:rsidRPr="00F24C67" w:rsidR="005E57F4" w:rsidP="005E57F4" w:rsidRDefault="005E57F4" w14:paraId="77335E3A" w14:textId="77777777">
            <w:pPr>
              <w:numPr>
                <w:ilvl w:val="0"/>
                <w:numId w:val="14"/>
              </w:numPr>
              <w:rPr>
                <w:szCs w:val="20"/>
              </w:rPr>
            </w:pPr>
          </w:p>
        </w:tc>
        <w:tc>
          <w:tcPr>
            <w:tcW w:w="7655" w:type="dxa"/>
            <w:gridSpan w:val="2"/>
            <w:tcMar/>
          </w:tcPr>
          <w:p w:rsidRPr="00F24C67" w:rsidR="005E57F4" w:rsidP="005E57F4" w:rsidRDefault="005E57F4" w14:paraId="08B2D447" w14:textId="77777777">
            <w:pPr>
              <w:pStyle w:val="Geenafstand"/>
              <w:ind w:left="74" w:firstLine="0"/>
            </w:pPr>
            <w:r w:rsidRPr="00F24C67">
              <w:t xml:space="preserve">Het apparaat heeft een uitgebreide Nederlandse gebruikershandleiding. </w:t>
            </w:r>
          </w:p>
        </w:tc>
        <w:tc>
          <w:tcPr>
            <w:tcW w:w="851" w:type="dxa"/>
            <w:tcMar/>
          </w:tcPr>
          <w:p w:rsidRPr="00F24C67" w:rsidR="005E57F4" w:rsidP="005E57F4" w:rsidRDefault="005E57F4" w14:paraId="736A9513" w14:textId="09104AEA">
            <w:pPr>
              <w:pStyle w:val="Geenafstand"/>
            </w:pPr>
            <w:r>
              <w:t>J</w:t>
            </w:r>
            <w:r w:rsidRPr="00A7603B">
              <w:t xml:space="preserve">a </w:t>
            </w:r>
            <w:r w:rsidRPr="00A7603B">
              <w:fldChar w:fldCharType="begin">
                <w:ffData>
                  <w:name w:val="Selectievakje1"/>
                  <w:enabled/>
                  <w:calcOnExit w:val="0"/>
                  <w:checkBox>
                    <w:sizeAuto/>
                    <w:default w:val="0"/>
                  </w:checkBox>
                </w:ffData>
              </w:fldChar>
            </w:r>
            <w:r w:rsidRPr="00A7603B">
              <w:instrText xml:space="preserve"> FORMCHECKBOX </w:instrText>
            </w:r>
            <w:r w:rsidR="007B7F74">
              <w:fldChar w:fldCharType="separate"/>
            </w:r>
            <w:r w:rsidRPr="00A7603B">
              <w:fldChar w:fldCharType="end"/>
            </w:r>
          </w:p>
        </w:tc>
      </w:tr>
      <w:tr w:rsidRPr="00F24C67" w:rsidR="005E57F4" w:rsidTr="780123A8" w14:paraId="06048F98" w14:textId="77777777">
        <w:trPr>
          <w:trHeight w:val="488"/>
        </w:trPr>
        <w:tc>
          <w:tcPr>
            <w:tcW w:w="9426" w:type="dxa"/>
            <w:gridSpan w:val="4"/>
            <w:shd w:val="clear" w:color="auto" w:fill="4F81BD" w:themeFill="accent1"/>
            <w:tcMar/>
          </w:tcPr>
          <w:p w:rsidR="005E57F4" w:rsidP="005E57F4" w:rsidRDefault="005E57F4" w14:paraId="4B39DDF3" w14:textId="467485AA">
            <w:pPr>
              <w:pStyle w:val="Geenafstand"/>
            </w:pPr>
            <w:r w:rsidRPr="002A0630">
              <w:t xml:space="preserve">Programma van eisen – Minimum functionaliteit   </w:t>
            </w:r>
          </w:p>
        </w:tc>
      </w:tr>
      <w:tr w:rsidRPr="00F24C67" w:rsidR="005E57F4" w:rsidTr="780123A8" w14:paraId="1078F704" w14:textId="77777777">
        <w:trPr>
          <w:trHeight w:val="488"/>
        </w:trPr>
        <w:tc>
          <w:tcPr>
            <w:tcW w:w="920" w:type="dxa"/>
            <w:tcMar/>
          </w:tcPr>
          <w:p w:rsidRPr="00F24C67" w:rsidR="005E57F4" w:rsidP="005E57F4" w:rsidRDefault="005E57F4" w14:paraId="118449D4" w14:textId="77777777">
            <w:pPr>
              <w:numPr>
                <w:ilvl w:val="0"/>
                <w:numId w:val="14"/>
              </w:numPr>
              <w:rPr>
                <w:szCs w:val="20"/>
              </w:rPr>
            </w:pPr>
          </w:p>
        </w:tc>
        <w:tc>
          <w:tcPr>
            <w:tcW w:w="7655" w:type="dxa"/>
            <w:gridSpan w:val="2"/>
            <w:tcMar/>
          </w:tcPr>
          <w:p w:rsidRPr="00F24C67" w:rsidR="005E57F4" w:rsidP="005E57F4" w:rsidRDefault="005E57F4" w14:paraId="1B1109EF" w14:textId="7E491FD6">
            <w:pPr>
              <w:pStyle w:val="Geenafstand"/>
              <w:ind w:left="74" w:firstLine="0"/>
            </w:pPr>
            <w:r>
              <w:t xml:space="preserve">Afdruksnelheid 80 pagina’s per minuut zwart/wit A4 van 52 t/m 350 gram/m2. Zie </w:t>
            </w:r>
            <w:r w:rsidR="009B6AAD">
              <w:t>ook</w:t>
            </w:r>
            <w:r>
              <w:t xml:space="preserve"> eis 1</w:t>
            </w:r>
            <w:r w:rsidR="00F874F3">
              <w:t>20</w:t>
            </w:r>
            <w:r>
              <w:t>.</w:t>
            </w:r>
          </w:p>
        </w:tc>
        <w:tc>
          <w:tcPr>
            <w:tcW w:w="851" w:type="dxa"/>
            <w:tcMar/>
          </w:tcPr>
          <w:p w:rsidRPr="00F24C67" w:rsidR="005E57F4" w:rsidP="005E57F4" w:rsidRDefault="005E57F4" w14:paraId="39FC44A8" w14:textId="42BB7103">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026BA688" w14:textId="77777777">
        <w:trPr>
          <w:trHeight w:val="488"/>
        </w:trPr>
        <w:tc>
          <w:tcPr>
            <w:tcW w:w="920" w:type="dxa"/>
            <w:tcMar/>
          </w:tcPr>
          <w:p w:rsidRPr="00F24C67" w:rsidR="005E57F4" w:rsidP="005E57F4" w:rsidRDefault="005E57F4" w14:paraId="0BA91365" w14:textId="77777777">
            <w:pPr>
              <w:numPr>
                <w:ilvl w:val="0"/>
                <w:numId w:val="14"/>
              </w:numPr>
              <w:rPr>
                <w:szCs w:val="20"/>
              </w:rPr>
            </w:pPr>
          </w:p>
        </w:tc>
        <w:tc>
          <w:tcPr>
            <w:tcW w:w="7655" w:type="dxa"/>
            <w:gridSpan w:val="2"/>
            <w:tcMar/>
          </w:tcPr>
          <w:p w:rsidRPr="00F24C67" w:rsidR="005E57F4" w:rsidP="005E57F4" w:rsidRDefault="005E57F4" w14:paraId="7059D358" w14:textId="6E5465D1">
            <w:pPr>
              <w:pStyle w:val="Geenafstand"/>
              <w:ind w:left="74" w:firstLine="0"/>
            </w:pPr>
            <w:r>
              <w:t xml:space="preserve">Afdruksnelheid 44 pagina’s per minuut zwart/wit A3 van 52 t/m 350 gram/m2. Zie </w:t>
            </w:r>
            <w:r w:rsidR="009B6AAD">
              <w:t>ook</w:t>
            </w:r>
            <w:r>
              <w:t xml:space="preserve"> eis 1</w:t>
            </w:r>
            <w:r w:rsidR="00F874F3">
              <w:t>20</w:t>
            </w:r>
            <w:r>
              <w:t>.</w:t>
            </w:r>
          </w:p>
        </w:tc>
        <w:tc>
          <w:tcPr>
            <w:tcW w:w="851" w:type="dxa"/>
            <w:tcMar/>
          </w:tcPr>
          <w:p w:rsidRPr="00F24C67" w:rsidR="005E57F4" w:rsidP="005E57F4" w:rsidRDefault="005E57F4" w14:paraId="4872426C" w14:textId="7FD18686">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A522296" w14:textId="77777777">
        <w:trPr>
          <w:trHeight w:val="488"/>
        </w:trPr>
        <w:tc>
          <w:tcPr>
            <w:tcW w:w="920" w:type="dxa"/>
            <w:tcMar/>
          </w:tcPr>
          <w:p w:rsidRPr="00F24C67" w:rsidR="005E57F4" w:rsidP="005E57F4" w:rsidRDefault="005E57F4" w14:paraId="76E04DE6" w14:textId="77777777">
            <w:pPr>
              <w:numPr>
                <w:ilvl w:val="0"/>
                <w:numId w:val="14"/>
              </w:numPr>
              <w:rPr>
                <w:szCs w:val="20"/>
              </w:rPr>
            </w:pPr>
          </w:p>
        </w:tc>
        <w:tc>
          <w:tcPr>
            <w:tcW w:w="7655" w:type="dxa"/>
            <w:gridSpan w:val="2"/>
            <w:tcMar/>
          </w:tcPr>
          <w:p w:rsidRPr="00F24C67" w:rsidR="005E57F4" w:rsidP="005E57F4" w:rsidRDefault="005E57F4" w14:paraId="16196DFD" w14:textId="53F5EB28">
            <w:pPr>
              <w:pStyle w:val="Geenafstand"/>
              <w:ind w:left="74" w:firstLine="0"/>
            </w:pPr>
            <w:r>
              <w:t xml:space="preserve">Afdruksnelheid 80 pagina’s per minuut kleur A4 van 52 t/m 350 gram/m2. Zie </w:t>
            </w:r>
            <w:r w:rsidR="009B6AAD">
              <w:t>ook</w:t>
            </w:r>
            <w:r>
              <w:t xml:space="preserve"> eis 1</w:t>
            </w:r>
            <w:r w:rsidR="00F874F3">
              <w:t>20</w:t>
            </w:r>
            <w:r>
              <w:t>.</w:t>
            </w:r>
          </w:p>
        </w:tc>
        <w:tc>
          <w:tcPr>
            <w:tcW w:w="851" w:type="dxa"/>
            <w:tcMar/>
          </w:tcPr>
          <w:p w:rsidRPr="00F24C67" w:rsidR="005E57F4" w:rsidP="005E57F4" w:rsidRDefault="005E57F4" w14:paraId="76135967" w14:textId="65A39DF3">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109E0F6" w14:textId="77777777">
        <w:trPr>
          <w:trHeight w:val="488"/>
        </w:trPr>
        <w:tc>
          <w:tcPr>
            <w:tcW w:w="920" w:type="dxa"/>
            <w:tcMar/>
          </w:tcPr>
          <w:p w:rsidRPr="00F24C67" w:rsidR="005E57F4" w:rsidP="005E57F4" w:rsidRDefault="005E57F4" w14:paraId="6C05CE8C" w14:textId="77777777">
            <w:pPr>
              <w:numPr>
                <w:ilvl w:val="0"/>
                <w:numId w:val="14"/>
              </w:numPr>
              <w:rPr>
                <w:szCs w:val="20"/>
              </w:rPr>
            </w:pPr>
          </w:p>
        </w:tc>
        <w:tc>
          <w:tcPr>
            <w:tcW w:w="7655" w:type="dxa"/>
            <w:gridSpan w:val="2"/>
            <w:tcMar/>
          </w:tcPr>
          <w:p w:rsidRPr="00F24C67" w:rsidR="005E57F4" w:rsidP="005E57F4" w:rsidRDefault="005E57F4" w14:paraId="35D1CCF1" w14:textId="0E279736">
            <w:pPr>
              <w:pStyle w:val="Geenafstand"/>
              <w:ind w:left="74" w:firstLine="0"/>
            </w:pPr>
            <w:r>
              <w:t>Afdruksnelhei</w:t>
            </w:r>
            <w:r w:rsidR="00F874F3">
              <w:t>d</w:t>
            </w:r>
            <w:r>
              <w:t xml:space="preserve"> 44 pagina’s per minuut kleur A3 van 52 t/m 350 gram/m2. Zie </w:t>
            </w:r>
            <w:r w:rsidR="009B6AAD">
              <w:t>ook</w:t>
            </w:r>
            <w:r>
              <w:t xml:space="preserve"> eis 1</w:t>
            </w:r>
            <w:r w:rsidR="00F874F3">
              <w:t>20</w:t>
            </w:r>
            <w:r>
              <w:t>.</w:t>
            </w:r>
          </w:p>
        </w:tc>
        <w:tc>
          <w:tcPr>
            <w:tcW w:w="851" w:type="dxa"/>
            <w:tcMar/>
          </w:tcPr>
          <w:p w:rsidRPr="00F24C67" w:rsidR="005E57F4" w:rsidP="005E57F4" w:rsidRDefault="005E57F4" w14:paraId="18B9C274" w14:textId="0914D690">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3EACC3CF" w14:textId="77777777">
        <w:trPr>
          <w:trHeight w:val="488"/>
        </w:trPr>
        <w:tc>
          <w:tcPr>
            <w:tcW w:w="920" w:type="dxa"/>
            <w:tcMar/>
          </w:tcPr>
          <w:p w:rsidRPr="00F24C67" w:rsidR="005E57F4" w:rsidP="005E57F4" w:rsidRDefault="005E57F4" w14:paraId="53082A50" w14:textId="77777777">
            <w:pPr>
              <w:numPr>
                <w:ilvl w:val="0"/>
                <w:numId w:val="14"/>
              </w:numPr>
              <w:rPr>
                <w:szCs w:val="20"/>
              </w:rPr>
            </w:pPr>
          </w:p>
        </w:tc>
        <w:tc>
          <w:tcPr>
            <w:tcW w:w="7655" w:type="dxa"/>
            <w:gridSpan w:val="2"/>
            <w:tcMar/>
          </w:tcPr>
          <w:p w:rsidRPr="00F24C67" w:rsidR="005E57F4" w:rsidP="005E57F4" w:rsidRDefault="005E57F4" w14:paraId="7B4C1CF2" w14:textId="13D2895B">
            <w:pPr>
              <w:pStyle w:val="Geenafstand"/>
              <w:ind w:left="74" w:firstLine="0"/>
            </w:pPr>
            <w:r w:rsidRPr="00F24C67">
              <w:t>Minimaal maandelijkse mogelijk afdrukvolume: 240.000</w:t>
            </w:r>
            <w:r w:rsidR="00F73AA5">
              <w:t>.</w:t>
            </w:r>
          </w:p>
        </w:tc>
        <w:tc>
          <w:tcPr>
            <w:tcW w:w="851" w:type="dxa"/>
            <w:tcMar/>
          </w:tcPr>
          <w:p w:rsidRPr="00F24C67" w:rsidR="005E57F4" w:rsidP="005E57F4" w:rsidRDefault="005E57F4" w14:paraId="2D29FB58" w14:textId="3BA53AFE">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3DEA0D4D" w14:textId="77777777">
        <w:trPr>
          <w:trHeight w:val="488"/>
        </w:trPr>
        <w:tc>
          <w:tcPr>
            <w:tcW w:w="920" w:type="dxa"/>
            <w:tcMar/>
          </w:tcPr>
          <w:p w:rsidRPr="00F24C67" w:rsidR="005E57F4" w:rsidP="005E57F4" w:rsidRDefault="005E57F4" w14:paraId="04E0AF26" w14:textId="77777777">
            <w:pPr>
              <w:numPr>
                <w:ilvl w:val="0"/>
                <w:numId w:val="14"/>
              </w:numPr>
              <w:rPr>
                <w:szCs w:val="20"/>
              </w:rPr>
            </w:pPr>
          </w:p>
        </w:tc>
        <w:tc>
          <w:tcPr>
            <w:tcW w:w="7655" w:type="dxa"/>
            <w:gridSpan w:val="2"/>
            <w:tcMar/>
          </w:tcPr>
          <w:p w:rsidRPr="002A0630" w:rsidR="005E57F4" w:rsidP="005E57F4" w:rsidRDefault="005E57F4" w14:paraId="3AABFB34" w14:textId="77777777">
            <w:pPr>
              <w:pStyle w:val="Geenafstand"/>
              <w:ind w:left="74" w:firstLine="0"/>
            </w:pPr>
            <w:r w:rsidRPr="002A0630">
              <w:t>De tonercapaciteit bedraagt voor:</w:t>
            </w:r>
          </w:p>
          <w:p w:rsidRPr="002A0630" w:rsidR="005E57F4" w:rsidP="005E57F4" w:rsidRDefault="005E57F4" w14:paraId="6F8AF691" w14:textId="4CC051C4">
            <w:pPr>
              <w:pStyle w:val="Geenafstand"/>
              <w:numPr>
                <w:ilvl w:val="0"/>
                <w:numId w:val="37"/>
              </w:numPr>
            </w:pPr>
            <w:r w:rsidRPr="002A0630">
              <w:t>Zwart &gt; 40.000 afdrukken;</w:t>
            </w:r>
          </w:p>
          <w:p w:rsidRPr="002A0630" w:rsidR="005E57F4" w:rsidP="005E57F4" w:rsidRDefault="005E57F4" w14:paraId="45ACE058" w14:textId="77777777">
            <w:pPr>
              <w:pStyle w:val="Geenafstand"/>
              <w:numPr>
                <w:ilvl w:val="0"/>
                <w:numId w:val="37"/>
              </w:numPr>
            </w:pPr>
            <w:r w:rsidRPr="002A0630">
              <w:t>Cyaan &gt; 40.000 afdrukken;</w:t>
            </w:r>
          </w:p>
          <w:p w:rsidRPr="002A0630" w:rsidR="005E57F4" w:rsidP="005E57F4" w:rsidRDefault="005E57F4" w14:paraId="23333EB1" w14:textId="6BBB490C">
            <w:pPr>
              <w:pStyle w:val="Geenafstand"/>
              <w:numPr>
                <w:ilvl w:val="0"/>
                <w:numId w:val="37"/>
              </w:numPr>
            </w:pPr>
            <w:r w:rsidRPr="002A0630">
              <w:t>Magenta &gt; 40.000 afdrukken;</w:t>
            </w:r>
          </w:p>
          <w:p w:rsidRPr="002A0630" w:rsidR="005E57F4" w:rsidP="005E57F4" w:rsidRDefault="005E57F4" w14:paraId="72D0CEC8" w14:textId="316C4F84">
            <w:pPr>
              <w:pStyle w:val="Geenafstand"/>
              <w:numPr>
                <w:ilvl w:val="0"/>
                <w:numId w:val="37"/>
              </w:numPr>
            </w:pPr>
            <w:r w:rsidRPr="002A0630">
              <w:t>Geel &gt; 40.000 afdrukken.</w:t>
            </w:r>
          </w:p>
        </w:tc>
        <w:tc>
          <w:tcPr>
            <w:tcW w:w="851" w:type="dxa"/>
            <w:tcMar/>
          </w:tcPr>
          <w:p w:rsidRPr="00F24C67" w:rsidR="005E57F4" w:rsidP="005E57F4" w:rsidRDefault="005E57F4" w14:paraId="59798CEA" w14:textId="22A7ACE6">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DF4D59E" w14:textId="77777777">
        <w:trPr>
          <w:trHeight w:val="488"/>
        </w:trPr>
        <w:tc>
          <w:tcPr>
            <w:tcW w:w="920" w:type="dxa"/>
            <w:tcMar/>
          </w:tcPr>
          <w:p w:rsidRPr="00F24C67" w:rsidR="005E57F4" w:rsidP="005E57F4" w:rsidRDefault="005E57F4" w14:paraId="570D1B50" w14:textId="77777777">
            <w:pPr>
              <w:numPr>
                <w:ilvl w:val="0"/>
                <w:numId w:val="14"/>
              </w:numPr>
              <w:rPr>
                <w:szCs w:val="20"/>
              </w:rPr>
            </w:pPr>
          </w:p>
        </w:tc>
        <w:tc>
          <w:tcPr>
            <w:tcW w:w="7655" w:type="dxa"/>
            <w:gridSpan w:val="2"/>
            <w:tcMar/>
          </w:tcPr>
          <w:p w:rsidRPr="00F24C67" w:rsidR="005E57F4" w:rsidP="005E57F4" w:rsidRDefault="005E57F4" w14:paraId="2CDDABD3" w14:textId="14BDBC57">
            <w:pPr>
              <w:pStyle w:val="Geenafstand"/>
              <w:ind w:left="74" w:firstLine="0"/>
            </w:pPr>
            <w:r>
              <w:t>Minimaal geheugen 3 GB.</w:t>
            </w:r>
          </w:p>
        </w:tc>
        <w:tc>
          <w:tcPr>
            <w:tcW w:w="851" w:type="dxa"/>
            <w:tcMar/>
          </w:tcPr>
          <w:p w:rsidRPr="00F24C67" w:rsidR="005E57F4" w:rsidP="005E57F4" w:rsidRDefault="005E57F4" w14:paraId="056B079C" w14:textId="50AA5EC4">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085B2C11" w14:textId="77777777">
        <w:trPr>
          <w:trHeight w:val="488"/>
        </w:trPr>
        <w:tc>
          <w:tcPr>
            <w:tcW w:w="920" w:type="dxa"/>
            <w:tcMar/>
          </w:tcPr>
          <w:p w:rsidRPr="00F24C67" w:rsidR="005E57F4" w:rsidP="005E57F4" w:rsidRDefault="005E57F4" w14:paraId="64B3F7BF" w14:textId="77777777">
            <w:pPr>
              <w:numPr>
                <w:ilvl w:val="0"/>
                <w:numId w:val="14"/>
              </w:numPr>
              <w:rPr>
                <w:szCs w:val="20"/>
              </w:rPr>
            </w:pPr>
          </w:p>
        </w:tc>
        <w:tc>
          <w:tcPr>
            <w:tcW w:w="7655" w:type="dxa"/>
            <w:gridSpan w:val="2"/>
            <w:tcMar/>
          </w:tcPr>
          <w:p w:rsidRPr="00F24C67" w:rsidR="005E57F4" w:rsidP="005E57F4" w:rsidRDefault="005E57F4" w14:paraId="67344336" w14:textId="60BBCBE8">
            <w:pPr>
              <w:pStyle w:val="Geenafstand"/>
              <w:ind w:left="74" w:firstLine="0"/>
            </w:pPr>
            <w:r>
              <w:t>Minimale harddisk 1 TB.</w:t>
            </w:r>
          </w:p>
        </w:tc>
        <w:tc>
          <w:tcPr>
            <w:tcW w:w="851" w:type="dxa"/>
            <w:tcMar/>
          </w:tcPr>
          <w:p w:rsidRPr="00F24C67" w:rsidR="005E57F4" w:rsidP="005E57F4" w:rsidRDefault="005E57F4" w14:paraId="28A91A8C" w14:textId="7D27791D">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24D95A4" w14:textId="77777777">
        <w:trPr>
          <w:trHeight w:val="488"/>
        </w:trPr>
        <w:tc>
          <w:tcPr>
            <w:tcW w:w="920" w:type="dxa"/>
            <w:tcMar/>
          </w:tcPr>
          <w:p w:rsidRPr="00F24C67" w:rsidR="005E57F4" w:rsidP="005E57F4" w:rsidRDefault="005E57F4" w14:paraId="2CB640AC" w14:textId="77777777">
            <w:pPr>
              <w:numPr>
                <w:ilvl w:val="0"/>
                <w:numId w:val="14"/>
              </w:numPr>
              <w:rPr>
                <w:szCs w:val="20"/>
              </w:rPr>
            </w:pPr>
          </w:p>
        </w:tc>
        <w:tc>
          <w:tcPr>
            <w:tcW w:w="7655" w:type="dxa"/>
            <w:gridSpan w:val="2"/>
            <w:tcMar/>
          </w:tcPr>
          <w:p w:rsidRPr="00F24C67" w:rsidR="005E57F4" w:rsidP="005E57F4" w:rsidRDefault="005E57F4" w14:paraId="66DBDEAC" w14:textId="77777777">
            <w:pPr>
              <w:pStyle w:val="Geenafstand"/>
              <w:ind w:left="74" w:firstLine="0"/>
            </w:pPr>
            <w:r>
              <w:t xml:space="preserve">Netwerkinterface 100/1000 </w:t>
            </w:r>
            <w:proofErr w:type="spellStart"/>
            <w:r>
              <w:t>Mbs</w:t>
            </w:r>
            <w:proofErr w:type="spellEnd"/>
            <w:r>
              <w:t>.</w:t>
            </w:r>
          </w:p>
        </w:tc>
        <w:tc>
          <w:tcPr>
            <w:tcW w:w="851" w:type="dxa"/>
            <w:tcMar/>
          </w:tcPr>
          <w:p w:rsidRPr="00F24C67" w:rsidR="005E57F4" w:rsidP="005E57F4" w:rsidRDefault="005E57F4" w14:paraId="6FF4DB72" w14:textId="311E7153">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029A27E6" w14:textId="77777777">
        <w:trPr>
          <w:trHeight w:val="488"/>
        </w:trPr>
        <w:tc>
          <w:tcPr>
            <w:tcW w:w="920" w:type="dxa"/>
            <w:tcMar/>
          </w:tcPr>
          <w:p w:rsidRPr="00F24C67" w:rsidR="005E57F4" w:rsidP="005E57F4" w:rsidRDefault="005E57F4" w14:paraId="5572B0E2" w14:textId="77777777">
            <w:pPr>
              <w:numPr>
                <w:ilvl w:val="0"/>
                <w:numId w:val="14"/>
              </w:numPr>
              <w:rPr>
                <w:szCs w:val="20"/>
              </w:rPr>
            </w:pPr>
          </w:p>
        </w:tc>
        <w:tc>
          <w:tcPr>
            <w:tcW w:w="7655" w:type="dxa"/>
            <w:gridSpan w:val="2"/>
            <w:tcMar/>
          </w:tcPr>
          <w:p w:rsidRPr="00F24C67" w:rsidR="005E57F4" w:rsidP="005E57F4" w:rsidRDefault="005E57F4" w14:paraId="2BF8B50E" w14:textId="12843BB0">
            <w:pPr>
              <w:pStyle w:val="Geenafstand"/>
              <w:ind w:left="74" w:firstLine="0"/>
            </w:pPr>
            <w:r w:rsidRPr="00F24C67">
              <w:t>USB Interface</w:t>
            </w:r>
            <w:r w:rsidR="005869E7">
              <w:t>.</w:t>
            </w:r>
          </w:p>
        </w:tc>
        <w:tc>
          <w:tcPr>
            <w:tcW w:w="851" w:type="dxa"/>
            <w:tcMar/>
          </w:tcPr>
          <w:p w:rsidRPr="00F24C67" w:rsidR="005E57F4" w:rsidP="005E57F4" w:rsidRDefault="005E57F4" w14:paraId="53FEB8F6" w14:textId="0BE872D5">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3938CCC5" w14:textId="77777777">
        <w:trPr>
          <w:trHeight w:val="488"/>
        </w:trPr>
        <w:tc>
          <w:tcPr>
            <w:tcW w:w="920" w:type="dxa"/>
            <w:tcMar/>
          </w:tcPr>
          <w:p w:rsidRPr="00F24C67" w:rsidR="005E57F4" w:rsidP="005E57F4" w:rsidRDefault="005E57F4" w14:paraId="6EF9598D" w14:textId="77777777">
            <w:pPr>
              <w:numPr>
                <w:ilvl w:val="0"/>
                <w:numId w:val="14"/>
              </w:numPr>
              <w:rPr>
                <w:szCs w:val="20"/>
              </w:rPr>
            </w:pPr>
          </w:p>
        </w:tc>
        <w:tc>
          <w:tcPr>
            <w:tcW w:w="7655" w:type="dxa"/>
            <w:gridSpan w:val="2"/>
            <w:tcMar/>
          </w:tcPr>
          <w:p w:rsidRPr="00F24C67" w:rsidR="005E57F4" w:rsidP="005E57F4" w:rsidRDefault="005E57F4" w14:paraId="6EED5C80" w14:textId="75F29D62">
            <w:pPr>
              <w:pStyle w:val="Geenafstand"/>
              <w:ind w:left="74" w:firstLine="0"/>
            </w:pPr>
            <w:r w:rsidRPr="00F24C67">
              <w:t>Paginabuffer minimaal 1GB</w:t>
            </w:r>
            <w:r w:rsidR="005869E7">
              <w:t>.</w:t>
            </w:r>
          </w:p>
        </w:tc>
        <w:tc>
          <w:tcPr>
            <w:tcW w:w="851" w:type="dxa"/>
            <w:tcMar/>
          </w:tcPr>
          <w:p w:rsidRPr="00F24C67" w:rsidR="005E57F4" w:rsidP="005E57F4" w:rsidRDefault="005E57F4" w14:paraId="334F5BA9" w14:textId="1B9FA0F6">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AC4AD7F" w14:textId="77777777">
        <w:trPr>
          <w:trHeight w:val="488"/>
        </w:trPr>
        <w:tc>
          <w:tcPr>
            <w:tcW w:w="920" w:type="dxa"/>
            <w:tcMar/>
          </w:tcPr>
          <w:p w:rsidRPr="00F24C67" w:rsidR="005E57F4" w:rsidP="005E57F4" w:rsidRDefault="005E57F4" w14:paraId="53148718" w14:textId="77777777">
            <w:pPr>
              <w:numPr>
                <w:ilvl w:val="0"/>
                <w:numId w:val="14"/>
              </w:numPr>
              <w:rPr>
                <w:szCs w:val="20"/>
              </w:rPr>
            </w:pPr>
          </w:p>
        </w:tc>
        <w:tc>
          <w:tcPr>
            <w:tcW w:w="7655" w:type="dxa"/>
            <w:gridSpan w:val="2"/>
            <w:tcMar/>
          </w:tcPr>
          <w:p w:rsidRPr="00F24C67" w:rsidR="005E57F4" w:rsidP="005E57F4" w:rsidRDefault="005E57F4" w14:paraId="558F8247" w14:textId="778CBF9F">
            <w:pPr>
              <w:pStyle w:val="Geenafstand"/>
              <w:ind w:left="74" w:firstLine="0"/>
            </w:pPr>
            <w:r w:rsidRPr="00F24C67">
              <w:t>Aanstuurtaal PCL6 en Postscript v3/4</w:t>
            </w:r>
            <w:r w:rsidR="005869E7">
              <w:t>.</w:t>
            </w:r>
          </w:p>
        </w:tc>
        <w:tc>
          <w:tcPr>
            <w:tcW w:w="851" w:type="dxa"/>
            <w:tcMar/>
          </w:tcPr>
          <w:p w:rsidRPr="00F24C67" w:rsidR="005E57F4" w:rsidP="005E57F4" w:rsidRDefault="005E57F4" w14:paraId="0F35C444" w14:textId="413C9D8E">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3DBA3F34" w14:textId="77777777">
        <w:trPr>
          <w:trHeight w:val="488"/>
        </w:trPr>
        <w:tc>
          <w:tcPr>
            <w:tcW w:w="920" w:type="dxa"/>
            <w:tcMar/>
          </w:tcPr>
          <w:p w:rsidRPr="00F24C67" w:rsidR="005E57F4" w:rsidP="005E57F4" w:rsidRDefault="005E57F4" w14:paraId="1640C4F2" w14:textId="77777777">
            <w:pPr>
              <w:numPr>
                <w:ilvl w:val="0"/>
                <w:numId w:val="14"/>
              </w:numPr>
              <w:rPr>
                <w:szCs w:val="20"/>
              </w:rPr>
            </w:pPr>
          </w:p>
        </w:tc>
        <w:tc>
          <w:tcPr>
            <w:tcW w:w="7655" w:type="dxa"/>
            <w:gridSpan w:val="2"/>
            <w:tcMar/>
          </w:tcPr>
          <w:p w:rsidRPr="00F24C67" w:rsidR="005E57F4" w:rsidP="005E57F4" w:rsidRDefault="005E57F4" w14:paraId="4DD0294B" w14:textId="6DA01CE3">
            <w:pPr>
              <w:pStyle w:val="Geenafstand"/>
              <w:ind w:left="74" w:firstLine="0"/>
            </w:pPr>
            <w:r>
              <w:t xml:space="preserve">Voor papiersoorten die probleemloos dienen te kunnen worden gebruikt; </w:t>
            </w:r>
            <w:r w:rsidRPr="00485956">
              <w:t>zie Bijlage – papiercatalogus WS</w:t>
            </w:r>
            <w:r w:rsidR="005869E7">
              <w:t>.</w:t>
            </w:r>
          </w:p>
        </w:tc>
        <w:tc>
          <w:tcPr>
            <w:tcW w:w="851" w:type="dxa"/>
            <w:tcMar/>
          </w:tcPr>
          <w:p w:rsidRPr="00F24C67" w:rsidR="005E57F4" w:rsidP="005E57F4" w:rsidRDefault="005E57F4" w14:paraId="6237DD73" w14:textId="21FDB3E0">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0B3BFB32" w14:textId="77777777">
        <w:trPr>
          <w:trHeight w:val="488"/>
        </w:trPr>
        <w:tc>
          <w:tcPr>
            <w:tcW w:w="920" w:type="dxa"/>
            <w:tcMar/>
          </w:tcPr>
          <w:p w:rsidRPr="00F24C67" w:rsidR="005E57F4" w:rsidP="005E57F4" w:rsidRDefault="005E57F4" w14:paraId="2D1780B0" w14:textId="77777777">
            <w:pPr>
              <w:numPr>
                <w:ilvl w:val="0"/>
                <w:numId w:val="14"/>
              </w:numPr>
              <w:rPr>
                <w:szCs w:val="20"/>
              </w:rPr>
            </w:pPr>
          </w:p>
        </w:tc>
        <w:tc>
          <w:tcPr>
            <w:tcW w:w="7655" w:type="dxa"/>
            <w:gridSpan w:val="2"/>
            <w:tcMar/>
          </w:tcPr>
          <w:p w:rsidRPr="00F24C67" w:rsidR="005E57F4" w:rsidP="005E57F4" w:rsidRDefault="005E57F4" w14:paraId="79B0AEC2" w14:textId="3281207C">
            <w:pPr>
              <w:pStyle w:val="Geenafstand"/>
              <w:ind w:left="74" w:firstLine="0"/>
            </w:pPr>
            <w:r w:rsidRPr="00F24C67">
              <w:t>Lade 1 invoer minimaal 550 vellen SRA3</w:t>
            </w:r>
            <w:r w:rsidR="005869E7">
              <w:t>.</w:t>
            </w:r>
          </w:p>
        </w:tc>
        <w:tc>
          <w:tcPr>
            <w:tcW w:w="851" w:type="dxa"/>
            <w:tcMar/>
          </w:tcPr>
          <w:p w:rsidRPr="00F24C67" w:rsidR="005E57F4" w:rsidP="005E57F4" w:rsidRDefault="005E57F4" w14:paraId="06C88745" w14:textId="6801871A">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7A24B176" w14:textId="77777777">
        <w:trPr>
          <w:trHeight w:val="488"/>
        </w:trPr>
        <w:tc>
          <w:tcPr>
            <w:tcW w:w="920" w:type="dxa"/>
            <w:tcMar/>
          </w:tcPr>
          <w:p w:rsidRPr="00F24C67" w:rsidR="005E57F4" w:rsidP="005E57F4" w:rsidRDefault="005E57F4" w14:paraId="17205D59" w14:textId="77777777">
            <w:pPr>
              <w:numPr>
                <w:ilvl w:val="0"/>
                <w:numId w:val="14"/>
              </w:numPr>
              <w:rPr>
                <w:szCs w:val="20"/>
              </w:rPr>
            </w:pPr>
          </w:p>
        </w:tc>
        <w:tc>
          <w:tcPr>
            <w:tcW w:w="7655" w:type="dxa"/>
            <w:gridSpan w:val="2"/>
            <w:tcMar/>
          </w:tcPr>
          <w:p w:rsidRPr="00F24C67" w:rsidR="005E57F4" w:rsidP="005E57F4" w:rsidRDefault="005E57F4" w14:paraId="4FA9CAF1" w14:textId="1EC7FDCE">
            <w:pPr>
              <w:pStyle w:val="Geenafstand"/>
              <w:ind w:left="74" w:firstLine="0"/>
            </w:pPr>
            <w:r w:rsidRPr="00F24C67">
              <w:t>Lade 2 invoer minimaal 550 vellen SRA3</w:t>
            </w:r>
            <w:r w:rsidR="005869E7">
              <w:t>.</w:t>
            </w:r>
          </w:p>
        </w:tc>
        <w:tc>
          <w:tcPr>
            <w:tcW w:w="851" w:type="dxa"/>
            <w:tcMar/>
          </w:tcPr>
          <w:p w:rsidRPr="00F24C67" w:rsidR="005E57F4" w:rsidP="005E57F4" w:rsidRDefault="005E57F4" w14:paraId="5B5D75E1" w14:textId="7050D996">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1F81E4EA" w14:textId="77777777">
        <w:trPr>
          <w:trHeight w:val="488"/>
        </w:trPr>
        <w:tc>
          <w:tcPr>
            <w:tcW w:w="920" w:type="dxa"/>
            <w:tcMar/>
          </w:tcPr>
          <w:p w:rsidRPr="00F24C67" w:rsidR="005E57F4" w:rsidP="005E57F4" w:rsidRDefault="005E57F4" w14:paraId="6CB8FE51" w14:textId="77777777">
            <w:pPr>
              <w:numPr>
                <w:ilvl w:val="0"/>
                <w:numId w:val="14"/>
              </w:numPr>
              <w:rPr>
                <w:szCs w:val="20"/>
              </w:rPr>
            </w:pPr>
          </w:p>
        </w:tc>
        <w:tc>
          <w:tcPr>
            <w:tcW w:w="7655" w:type="dxa"/>
            <w:gridSpan w:val="2"/>
            <w:tcMar/>
          </w:tcPr>
          <w:p w:rsidRPr="00F24C67" w:rsidR="005E57F4" w:rsidP="005E57F4" w:rsidRDefault="005E57F4" w14:paraId="10014C69" w14:textId="7960899F">
            <w:pPr>
              <w:pStyle w:val="Geenafstand"/>
              <w:ind w:left="74" w:firstLine="0"/>
            </w:pPr>
            <w:r w:rsidRPr="00F24C67">
              <w:t>L</w:t>
            </w:r>
            <w:r>
              <w:t>a</w:t>
            </w:r>
            <w:r w:rsidRPr="00F24C67">
              <w:t>de 3 invoer minimaal 550 vellen SRA3</w:t>
            </w:r>
            <w:r w:rsidR="005869E7">
              <w:t>.</w:t>
            </w:r>
          </w:p>
        </w:tc>
        <w:tc>
          <w:tcPr>
            <w:tcW w:w="851" w:type="dxa"/>
            <w:tcMar/>
          </w:tcPr>
          <w:p w:rsidRPr="00F24C67" w:rsidR="005E57F4" w:rsidP="005E57F4" w:rsidRDefault="005E57F4" w14:paraId="66C8E7CB" w14:textId="7D1EE7B9">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429D9C28" w14:textId="77777777">
        <w:trPr>
          <w:trHeight w:val="488"/>
        </w:trPr>
        <w:tc>
          <w:tcPr>
            <w:tcW w:w="920" w:type="dxa"/>
            <w:tcMar/>
          </w:tcPr>
          <w:p w:rsidRPr="00F24C67" w:rsidR="005E57F4" w:rsidP="005E57F4" w:rsidRDefault="005E57F4" w14:paraId="5537AFA3" w14:textId="77777777">
            <w:pPr>
              <w:numPr>
                <w:ilvl w:val="0"/>
                <w:numId w:val="14"/>
              </w:numPr>
              <w:rPr>
                <w:szCs w:val="20"/>
              </w:rPr>
            </w:pPr>
          </w:p>
        </w:tc>
        <w:tc>
          <w:tcPr>
            <w:tcW w:w="7655" w:type="dxa"/>
            <w:gridSpan w:val="2"/>
            <w:tcMar/>
          </w:tcPr>
          <w:p w:rsidRPr="00485956" w:rsidR="005E57F4" w:rsidP="005E57F4" w:rsidRDefault="005E57F4" w14:paraId="5459D6C2" w14:textId="3E35197A">
            <w:pPr>
              <w:pStyle w:val="Geenafstand"/>
              <w:ind w:left="74" w:firstLine="0"/>
            </w:pPr>
            <w:r w:rsidRPr="00485956">
              <w:t>Geavanceerde oversized hoge-capaciteitsinvoer (Adv OHCF) met twee laden, minimum capaciteit 4</w:t>
            </w:r>
            <w:r w:rsidR="005869E7">
              <w:t>.</w:t>
            </w:r>
            <w:r w:rsidRPr="00485956">
              <w:t>000 vel en papierformaten: (minimale benodigde grootte 98 x 148 mm, maximale benodigde grootte 330 x 488 mm;)</w:t>
            </w:r>
            <w:r w:rsidR="005869E7">
              <w:t>.</w:t>
            </w:r>
          </w:p>
        </w:tc>
        <w:tc>
          <w:tcPr>
            <w:tcW w:w="851" w:type="dxa"/>
            <w:tcMar/>
          </w:tcPr>
          <w:p w:rsidRPr="00F24C67" w:rsidR="005E57F4" w:rsidP="005E57F4" w:rsidRDefault="005E57F4" w14:paraId="68B4E4AD" w14:textId="6CD2AEF4">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35E376AB" w14:textId="77777777">
        <w:trPr>
          <w:trHeight w:val="488"/>
        </w:trPr>
        <w:tc>
          <w:tcPr>
            <w:tcW w:w="920" w:type="dxa"/>
            <w:tcMar/>
          </w:tcPr>
          <w:p w:rsidRPr="00F24C67" w:rsidR="005E57F4" w:rsidP="005E57F4" w:rsidRDefault="005E57F4" w14:paraId="337C8CB0" w14:textId="77777777">
            <w:pPr>
              <w:numPr>
                <w:ilvl w:val="0"/>
                <w:numId w:val="14"/>
              </w:numPr>
              <w:rPr>
                <w:szCs w:val="20"/>
              </w:rPr>
            </w:pPr>
          </w:p>
        </w:tc>
        <w:tc>
          <w:tcPr>
            <w:tcW w:w="7655" w:type="dxa"/>
            <w:gridSpan w:val="2"/>
            <w:tcMar/>
          </w:tcPr>
          <w:p w:rsidRPr="00F24C67" w:rsidR="005E57F4" w:rsidP="005E57F4" w:rsidRDefault="005E57F4" w14:paraId="4C2E13D4" w14:textId="0AB72FD7">
            <w:pPr>
              <w:pStyle w:val="Geenafstand"/>
              <w:ind w:left="74" w:firstLine="0"/>
            </w:pPr>
            <w:r>
              <w:t>Lade handinvoer minimaal 500 vellen inclusief mogelijkheid tot invoeren banners (zie eis 1</w:t>
            </w:r>
            <w:r w:rsidR="00F874F3">
              <w:t>22</w:t>
            </w:r>
            <w:r>
              <w:t xml:space="preserve">). </w:t>
            </w:r>
          </w:p>
        </w:tc>
        <w:tc>
          <w:tcPr>
            <w:tcW w:w="851" w:type="dxa"/>
            <w:tcMar/>
          </w:tcPr>
          <w:p w:rsidRPr="00F24C67" w:rsidR="005E57F4" w:rsidP="005E57F4" w:rsidRDefault="005E57F4" w14:paraId="1B69CFF7" w14:textId="22E85B64">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ED0E14D" w14:textId="77777777">
        <w:trPr>
          <w:trHeight w:val="488"/>
        </w:trPr>
        <w:tc>
          <w:tcPr>
            <w:tcW w:w="920" w:type="dxa"/>
            <w:tcMar/>
          </w:tcPr>
          <w:p w:rsidRPr="00F24C67" w:rsidR="005E57F4" w:rsidP="005E57F4" w:rsidRDefault="005E57F4" w14:paraId="724C54A9" w14:textId="77777777">
            <w:pPr>
              <w:numPr>
                <w:ilvl w:val="0"/>
                <w:numId w:val="14"/>
              </w:numPr>
              <w:rPr>
                <w:szCs w:val="20"/>
              </w:rPr>
            </w:pPr>
          </w:p>
        </w:tc>
        <w:tc>
          <w:tcPr>
            <w:tcW w:w="7655" w:type="dxa"/>
            <w:gridSpan w:val="2"/>
            <w:tcMar/>
          </w:tcPr>
          <w:p w:rsidRPr="00F24C67" w:rsidR="005E57F4" w:rsidP="005E57F4" w:rsidRDefault="005E57F4" w14:paraId="7558CFBA" w14:textId="77777777">
            <w:pPr>
              <w:pStyle w:val="Geenafstand"/>
              <w:ind w:left="74" w:firstLine="0"/>
            </w:pPr>
            <w:r w:rsidRPr="00F24C67">
              <w:t xml:space="preserve">Papiergewicht </w:t>
            </w:r>
            <w:proofErr w:type="spellStart"/>
            <w:r w:rsidRPr="00F24C67">
              <w:t>ongecoat</w:t>
            </w:r>
            <w:proofErr w:type="spellEnd"/>
            <w:r w:rsidRPr="00F24C67">
              <w:t xml:space="preserve"> en gecoat vanuit handmatige invoer en bulkinvoer: 52 t/m 350 gram/m2, zowel simplex als duplex.</w:t>
            </w:r>
          </w:p>
        </w:tc>
        <w:tc>
          <w:tcPr>
            <w:tcW w:w="851" w:type="dxa"/>
            <w:tcMar/>
          </w:tcPr>
          <w:p w:rsidRPr="00F24C67" w:rsidR="005E57F4" w:rsidP="005E57F4" w:rsidRDefault="005E57F4" w14:paraId="2D0D1A4D" w14:textId="6BD233FA">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7BD1835A" w14:textId="77777777">
        <w:trPr>
          <w:trHeight w:val="488"/>
        </w:trPr>
        <w:tc>
          <w:tcPr>
            <w:tcW w:w="920" w:type="dxa"/>
            <w:tcMar/>
          </w:tcPr>
          <w:p w:rsidRPr="00F24C67" w:rsidR="005E57F4" w:rsidP="005E57F4" w:rsidRDefault="005E57F4" w14:paraId="5E60435A" w14:textId="77777777">
            <w:pPr>
              <w:numPr>
                <w:ilvl w:val="0"/>
                <w:numId w:val="14"/>
              </w:numPr>
              <w:rPr>
                <w:szCs w:val="20"/>
              </w:rPr>
            </w:pPr>
          </w:p>
        </w:tc>
        <w:tc>
          <w:tcPr>
            <w:tcW w:w="7655" w:type="dxa"/>
            <w:gridSpan w:val="2"/>
            <w:tcMar/>
          </w:tcPr>
          <w:p w:rsidRPr="00F24C67" w:rsidR="005E57F4" w:rsidP="005E57F4" w:rsidRDefault="005E57F4" w14:paraId="2E04CD28" w14:textId="77777777">
            <w:pPr>
              <w:pStyle w:val="Geenafstand"/>
              <w:ind w:left="74" w:firstLine="0"/>
            </w:pPr>
            <w:r w:rsidRPr="00F24C67">
              <w:t xml:space="preserve">Papiergewicht </w:t>
            </w:r>
            <w:proofErr w:type="spellStart"/>
            <w:r w:rsidRPr="00F24C67">
              <w:t>ongecoat</w:t>
            </w:r>
            <w:proofErr w:type="spellEnd"/>
            <w:r w:rsidRPr="00F24C67">
              <w:t xml:space="preserve"> en gecoat vanuit lade 1 t/m 3: 52 t/m 350 gram/m2 zowel simplex als duplex.</w:t>
            </w:r>
          </w:p>
        </w:tc>
        <w:tc>
          <w:tcPr>
            <w:tcW w:w="851" w:type="dxa"/>
            <w:tcMar/>
          </w:tcPr>
          <w:p w:rsidRPr="00F24C67" w:rsidR="005E57F4" w:rsidP="005E57F4" w:rsidRDefault="005E57F4" w14:paraId="59E8804C" w14:textId="5AC18BC3">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C15085D" w14:textId="77777777">
        <w:trPr>
          <w:trHeight w:val="488"/>
        </w:trPr>
        <w:tc>
          <w:tcPr>
            <w:tcW w:w="920" w:type="dxa"/>
            <w:tcMar/>
          </w:tcPr>
          <w:p w:rsidRPr="00F24C67" w:rsidR="005E57F4" w:rsidP="005E57F4" w:rsidRDefault="005E57F4" w14:paraId="2FA90BCF" w14:textId="77777777">
            <w:pPr>
              <w:numPr>
                <w:ilvl w:val="0"/>
                <w:numId w:val="14"/>
              </w:numPr>
              <w:rPr>
                <w:szCs w:val="20"/>
              </w:rPr>
            </w:pPr>
          </w:p>
        </w:tc>
        <w:tc>
          <w:tcPr>
            <w:tcW w:w="7655" w:type="dxa"/>
            <w:gridSpan w:val="2"/>
            <w:tcMar/>
          </w:tcPr>
          <w:p w:rsidRPr="00485956" w:rsidR="005E57F4" w:rsidP="005E57F4" w:rsidRDefault="005E57F4" w14:paraId="0336BE46" w14:textId="77777777">
            <w:pPr>
              <w:pStyle w:val="Geenafstand"/>
              <w:ind w:left="74" w:firstLine="0"/>
            </w:pPr>
            <w:r w:rsidRPr="00485956">
              <w:t xml:space="preserve">Vol automatisch dubbelzijdig printen/kopiëren is mogelijk van 52 t/m 350 gram/m2 met een maximaal formaat van SRA3 geldend voor alle </w:t>
            </w:r>
            <w:proofErr w:type="spellStart"/>
            <w:r w:rsidRPr="00485956">
              <w:t>grammages</w:t>
            </w:r>
            <w:proofErr w:type="spellEnd"/>
            <w:r w:rsidRPr="00485956">
              <w:t>.</w:t>
            </w:r>
          </w:p>
        </w:tc>
        <w:tc>
          <w:tcPr>
            <w:tcW w:w="851" w:type="dxa"/>
            <w:tcMar/>
          </w:tcPr>
          <w:p w:rsidRPr="00F24C67" w:rsidR="005E57F4" w:rsidP="005E57F4" w:rsidRDefault="005E57F4" w14:paraId="14ACE317" w14:textId="1368899C">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5BBE098" w14:textId="77777777">
        <w:trPr>
          <w:trHeight w:val="488"/>
        </w:trPr>
        <w:tc>
          <w:tcPr>
            <w:tcW w:w="920" w:type="dxa"/>
            <w:tcMar/>
          </w:tcPr>
          <w:p w:rsidRPr="00F24C67" w:rsidR="005E57F4" w:rsidP="005E57F4" w:rsidRDefault="005E57F4" w14:paraId="7DEEC3FA" w14:textId="77777777">
            <w:pPr>
              <w:numPr>
                <w:ilvl w:val="0"/>
                <w:numId w:val="14"/>
              </w:numPr>
              <w:rPr>
                <w:szCs w:val="20"/>
              </w:rPr>
            </w:pPr>
          </w:p>
        </w:tc>
        <w:tc>
          <w:tcPr>
            <w:tcW w:w="7655" w:type="dxa"/>
            <w:gridSpan w:val="2"/>
            <w:tcMar/>
          </w:tcPr>
          <w:p w:rsidRPr="00F24C67" w:rsidR="005E57F4" w:rsidP="005E57F4" w:rsidRDefault="005E57F4" w14:paraId="1F247ACA" w14:textId="37D89735">
            <w:pPr>
              <w:pStyle w:val="Geenafstand"/>
              <w:ind w:left="74" w:firstLine="0"/>
            </w:pPr>
            <w:r w:rsidRPr="00485956">
              <w:t>Bij gebruik van media tussen 300 en 350 grams mag er maximaal een snelheidsverlies optreden van 50% ten opzichte van 80 - 100 grams media.</w:t>
            </w:r>
          </w:p>
        </w:tc>
        <w:tc>
          <w:tcPr>
            <w:tcW w:w="851" w:type="dxa"/>
            <w:tcMar/>
          </w:tcPr>
          <w:p w:rsidRPr="00F24C67" w:rsidR="005E57F4" w:rsidP="005E57F4" w:rsidRDefault="005E57F4" w14:paraId="43DF399E" w14:textId="740510F9">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FBE9B19" w14:textId="77777777">
        <w:trPr>
          <w:trHeight w:val="488"/>
        </w:trPr>
        <w:tc>
          <w:tcPr>
            <w:tcW w:w="920" w:type="dxa"/>
            <w:tcMar/>
          </w:tcPr>
          <w:p w:rsidRPr="00F24C67" w:rsidR="005E57F4" w:rsidP="005E57F4" w:rsidRDefault="005E57F4" w14:paraId="73A426AC" w14:textId="77777777">
            <w:pPr>
              <w:numPr>
                <w:ilvl w:val="0"/>
                <w:numId w:val="14"/>
              </w:numPr>
              <w:rPr>
                <w:szCs w:val="20"/>
              </w:rPr>
            </w:pPr>
          </w:p>
        </w:tc>
        <w:tc>
          <w:tcPr>
            <w:tcW w:w="7655" w:type="dxa"/>
            <w:gridSpan w:val="2"/>
            <w:tcMar/>
          </w:tcPr>
          <w:p w:rsidRPr="00F24C67" w:rsidR="005E57F4" w:rsidP="005E57F4" w:rsidRDefault="005E57F4" w14:paraId="7B6C8433" w14:textId="161F27E0">
            <w:pPr>
              <w:pStyle w:val="Geenafstand"/>
              <w:ind w:left="74" w:firstLine="0"/>
            </w:pPr>
            <w:r>
              <w:t>Papierafmetingen – Minimaal benodigd 98 mm x 146 mm</w:t>
            </w:r>
            <w:r w:rsidR="005869E7">
              <w:t>.</w:t>
            </w:r>
          </w:p>
        </w:tc>
        <w:tc>
          <w:tcPr>
            <w:tcW w:w="851" w:type="dxa"/>
            <w:tcMar/>
          </w:tcPr>
          <w:p w:rsidRPr="00F24C67" w:rsidR="005E57F4" w:rsidP="005E57F4" w:rsidRDefault="005E57F4" w14:paraId="02AB1B11" w14:textId="6ED23FA3">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34636F72" w14:textId="77777777">
        <w:trPr>
          <w:trHeight w:val="488"/>
        </w:trPr>
        <w:tc>
          <w:tcPr>
            <w:tcW w:w="920" w:type="dxa"/>
            <w:tcMar/>
          </w:tcPr>
          <w:p w:rsidRPr="00F24C67" w:rsidR="005E57F4" w:rsidP="005E57F4" w:rsidRDefault="005E57F4" w14:paraId="7E50FE05" w14:textId="77777777">
            <w:pPr>
              <w:numPr>
                <w:ilvl w:val="0"/>
                <w:numId w:val="14"/>
              </w:numPr>
              <w:rPr>
                <w:szCs w:val="20"/>
              </w:rPr>
            </w:pPr>
          </w:p>
        </w:tc>
        <w:tc>
          <w:tcPr>
            <w:tcW w:w="7655" w:type="dxa"/>
            <w:gridSpan w:val="2"/>
            <w:tcMar/>
          </w:tcPr>
          <w:p w:rsidRPr="00485956" w:rsidR="005E57F4" w:rsidP="005E57F4" w:rsidRDefault="005E57F4" w14:paraId="042E1469" w14:textId="0DFAB2C4">
            <w:pPr>
              <w:pStyle w:val="Geenafstand"/>
              <w:ind w:left="74" w:firstLine="0"/>
            </w:pPr>
            <w:r w:rsidRPr="00485956">
              <w:t>Papierafmetingen – Maximaal benodigd 323 x 1260 mm afbeeldingsgebied</w:t>
            </w:r>
          </w:p>
          <w:p w:rsidRPr="00F24C67" w:rsidR="005E57F4" w:rsidP="005E57F4" w:rsidRDefault="005E57F4" w14:paraId="76D1A6BB" w14:textId="44498BF3">
            <w:pPr>
              <w:pStyle w:val="Geenafstand"/>
              <w:ind w:left="74" w:firstLine="0"/>
            </w:pPr>
            <w:r>
              <w:t>dubbelzijdig printen op lange vellen tot 700 mm en enkelzijdig tot 1260 mm</w:t>
            </w:r>
            <w:r w:rsidR="005869E7">
              <w:t>.</w:t>
            </w:r>
          </w:p>
        </w:tc>
        <w:tc>
          <w:tcPr>
            <w:tcW w:w="851" w:type="dxa"/>
            <w:tcMar/>
          </w:tcPr>
          <w:p w:rsidRPr="00F24C67" w:rsidR="005E57F4" w:rsidP="005E57F4" w:rsidRDefault="005E57F4" w14:paraId="7968D2AB" w14:textId="3F7A6D13">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1D6B73E1" w14:textId="77777777">
        <w:trPr>
          <w:trHeight w:val="488"/>
        </w:trPr>
        <w:tc>
          <w:tcPr>
            <w:tcW w:w="920" w:type="dxa"/>
            <w:tcMar/>
          </w:tcPr>
          <w:p w:rsidRPr="00F24C67" w:rsidR="005E57F4" w:rsidP="005E57F4" w:rsidRDefault="005E57F4" w14:paraId="65B72AB9" w14:textId="77777777">
            <w:pPr>
              <w:numPr>
                <w:ilvl w:val="0"/>
                <w:numId w:val="14"/>
              </w:numPr>
              <w:rPr>
                <w:szCs w:val="20"/>
              </w:rPr>
            </w:pPr>
          </w:p>
        </w:tc>
        <w:tc>
          <w:tcPr>
            <w:tcW w:w="7655" w:type="dxa"/>
            <w:gridSpan w:val="2"/>
            <w:tcMar/>
          </w:tcPr>
          <w:p w:rsidRPr="00F24C67" w:rsidR="005E57F4" w:rsidP="005E57F4" w:rsidRDefault="005E57F4" w14:paraId="3EEEF1E5" w14:textId="548ABF5E">
            <w:pPr>
              <w:pStyle w:val="Geenafstand"/>
              <w:ind w:left="74" w:firstLine="0"/>
            </w:pPr>
            <w:r w:rsidRPr="00F24C67">
              <w:t xml:space="preserve">Mogelijkheid tot afdrukken van Dienstenveloppen van 80 gram – 120 grams, met gegomde trapezium klep of met </w:t>
            </w:r>
            <w:proofErr w:type="spellStart"/>
            <w:r w:rsidRPr="00F24C67">
              <w:t>striplock</w:t>
            </w:r>
            <w:proofErr w:type="spellEnd"/>
            <w:r w:rsidRPr="00F24C67">
              <w:t>, en venster of zonder venster</w:t>
            </w:r>
            <w:r w:rsidR="005869E7">
              <w:t>.</w:t>
            </w:r>
          </w:p>
        </w:tc>
        <w:tc>
          <w:tcPr>
            <w:tcW w:w="851" w:type="dxa"/>
            <w:tcMar/>
          </w:tcPr>
          <w:p w:rsidRPr="00F24C67" w:rsidR="005E57F4" w:rsidP="005E57F4" w:rsidRDefault="005E57F4" w14:paraId="1A7CEF34" w14:textId="4EFBBF8D">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4202D1B6" w14:textId="77777777">
        <w:trPr>
          <w:trHeight w:val="488"/>
        </w:trPr>
        <w:tc>
          <w:tcPr>
            <w:tcW w:w="920" w:type="dxa"/>
            <w:tcMar/>
          </w:tcPr>
          <w:p w:rsidRPr="00F24C67" w:rsidR="005E57F4" w:rsidP="005E57F4" w:rsidRDefault="005E57F4" w14:paraId="3E49324A" w14:textId="77777777">
            <w:pPr>
              <w:numPr>
                <w:ilvl w:val="0"/>
                <w:numId w:val="14"/>
              </w:numPr>
              <w:rPr>
                <w:szCs w:val="20"/>
              </w:rPr>
            </w:pPr>
          </w:p>
        </w:tc>
        <w:tc>
          <w:tcPr>
            <w:tcW w:w="7655" w:type="dxa"/>
            <w:gridSpan w:val="2"/>
            <w:tcMar/>
          </w:tcPr>
          <w:p w:rsidRPr="00F24C67" w:rsidR="005E57F4" w:rsidP="005869E7" w:rsidRDefault="005E57F4" w14:paraId="3FAEFEF3" w14:textId="266258D8">
            <w:pPr>
              <w:pStyle w:val="Geenafstand"/>
              <w:ind w:left="74" w:firstLine="0"/>
            </w:pPr>
            <w:r w:rsidRPr="00F24C67">
              <w:t xml:space="preserve">Voor raster geldt minimaal: </w:t>
            </w:r>
            <w:proofErr w:type="spellStart"/>
            <w:r w:rsidRPr="00F24C67">
              <w:t>Halftoonrasters</w:t>
            </w:r>
            <w:proofErr w:type="spellEnd"/>
            <w:r w:rsidRPr="00F24C67">
              <w:t xml:space="preserve"> voor een vloeiendere, helderdere resolutie en verbeterde kleurovergangen</w:t>
            </w:r>
            <w:r w:rsidR="005869E7">
              <w:t xml:space="preserve"> </w:t>
            </w:r>
            <w:r w:rsidRPr="00F24C67">
              <w:t>150, 175, 200, 300, 600 lijnen per inch</w:t>
            </w:r>
            <w:r w:rsidR="005869E7">
              <w:t>.</w:t>
            </w:r>
          </w:p>
        </w:tc>
        <w:tc>
          <w:tcPr>
            <w:tcW w:w="851" w:type="dxa"/>
            <w:tcMar/>
          </w:tcPr>
          <w:p w:rsidRPr="00F24C67" w:rsidR="005E57F4" w:rsidP="005E57F4" w:rsidRDefault="005E57F4" w14:paraId="7E4B45F7" w14:textId="6327340B">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0E61D2FF" w14:textId="77777777">
        <w:trPr>
          <w:trHeight w:val="488"/>
        </w:trPr>
        <w:tc>
          <w:tcPr>
            <w:tcW w:w="920" w:type="dxa"/>
            <w:tcMar/>
          </w:tcPr>
          <w:p w:rsidRPr="00F24C67" w:rsidR="005E57F4" w:rsidP="005E57F4" w:rsidRDefault="005E57F4" w14:paraId="013410B5" w14:textId="77777777">
            <w:pPr>
              <w:numPr>
                <w:ilvl w:val="0"/>
                <w:numId w:val="14"/>
              </w:numPr>
              <w:rPr>
                <w:szCs w:val="20"/>
              </w:rPr>
            </w:pPr>
          </w:p>
        </w:tc>
        <w:tc>
          <w:tcPr>
            <w:tcW w:w="7655" w:type="dxa"/>
            <w:gridSpan w:val="2"/>
            <w:tcMar/>
          </w:tcPr>
          <w:p w:rsidRPr="00F24C67" w:rsidR="005E57F4" w:rsidP="005E57F4" w:rsidRDefault="005E57F4" w14:paraId="45719E36" w14:textId="25F72A04">
            <w:pPr>
              <w:pStyle w:val="Geenafstand"/>
              <w:ind w:left="74" w:firstLine="0"/>
            </w:pPr>
            <w:r w:rsidRPr="00F24C67">
              <w:t>Printkwaliteit die vergelijkbaar is met offset (offset kleurenbeheer)</w:t>
            </w:r>
            <w:r w:rsidR="005869E7">
              <w:t>.</w:t>
            </w:r>
          </w:p>
        </w:tc>
        <w:tc>
          <w:tcPr>
            <w:tcW w:w="851" w:type="dxa"/>
            <w:tcMar/>
          </w:tcPr>
          <w:p w:rsidRPr="00F24C67" w:rsidR="005E57F4" w:rsidP="005E57F4" w:rsidRDefault="005E57F4" w14:paraId="552799FD" w14:textId="2E4E70B7">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51EF72F0" w14:textId="77777777">
        <w:trPr>
          <w:trHeight w:val="488"/>
        </w:trPr>
        <w:tc>
          <w:tcPr>
            <w:tcW w:w="920" w:type="dxa"/>
            <w:tcMar/>
          </w:tcPr>
          <w:p w:rsidRPr="00F24C67" w:rsidR="005E57F4" w:rsidP="005E57F4" w:rsidRDefault="005E57F4" w14:paraId="59E835FC" w14:textId="77777777">
            <w:pPr>
              <w:numPr>
                <w:ilvl w:val="0"/>
                <w:numId w:val="14"/>
              </w:numPr>
              <w:rPr>
                <w:szCs w:val="20"/>
              </w:rPr>
            </w:pPr>
          </w:p>
        </w:tc>
        <w:tc>
          <w:tcPr>
            <w:tcW w:w="7655" w:type="dxa"/>
            <w:gridSpan w:val="2"/>
            <w:tcMar/>
          </w:tcPr>
          <w:p w:rsidRPr="00F24C67" w:rsidR="005E57F4" w:rsidP="005E57F4" w:rsidRDefault="005E57F4" w14:paraId="3C6BEAF9" w14:textId="0A6A0F17">
            <w:pPr>
              <w:pStyle w:val="Geenafstand"/>
              <w:ind w:left="74" w:firstLine="0"/>
            </w:pPr>
            <w:r>
              <w:t>CMYK printen resolutie minimaal benodigd 1200 dpi</w:t>
            </w:r>
            <w:r w:rsidR="005869E7">
              <w:t>.</w:t>
            </w:r>
            <w:r>
              <w:br/>
            </w:r>
            <w:r>
              <w:t>Laserresolutie - Maximaal 2400 x 2400 dpi</w:t>
            </w:r>
            <w:r w:rsidR="005869E7">
              <w:t>.</w:t>
            </w:r>
          </w:p>
        </w:tc>
        <w:tc>
          <w:tcPr>
            <w:tcW w:w="851" w:type="dxa"/>
            <w:tcMar/>
          </w:tcPr>
          <w:p w:rsidRPr="00F24C67" w:rsidR="005E57F4" w:rsidP="005E57F4" w:rsidRDefault="005E57F4" w14:paraId="22C7BD3D" w14:textId="4702BDDC">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F189AD1" w14:textId="77777777">
        <w:trPr>
          <w:trHeight w:val="488"/>
        </w:trPr>
        <w:tc>
          <w:tcPr>
            <w:tcW w:w="920" w:type="dxa"/>
            <w:tcMar/>
          </w:tcPr>
          <w:p w:rsidRPr="00F24C67" w:rsidR="005E57F4" w:rsidP="005E57F4" w:rsidRDefault="005E57F4" w14:paraId="6A194A03" w14:textId="77777777">
            <w:pPr>
              <w:numPr>
                <w:ilvl w:val="0"/>
                <w:numId w:val="14"/>
              </w:numPr>
              <w:rPr>
                <w:szCs w:val="20"/>
              </w:rPr>
            </w:pPr>
          </w:p>
        </w:tc>
        <w:tc>
          <w:tcPr>
            <w:tcW w:w="7655" w:type="dxa"/>
            <w:gridSpan w:val="2"/>
            <w:tcMar/>
          </w:tcPr>
          <w:p w:rsidRPr="00485956" w:rsidR="005E57F4" w:rsidP="005E57F4" w:rsidRDefault="005E57F4" w14:paraId="67393359" w14:textId="21D1941D">
            <w:pPr>
              <w:pStyle w:val="Geenafstand"/>
              <w:ind w:left="74" w:firstLine="0"/>
            </w:pPr>
            <w:r>
              <w:t>Scanresolutie tot minimaal 600 dpi t.b.v. kopiëren</w:t>
            </w:r>
            <w:r w:rsidR="005869E7">
              <w:t>.</w:t>
            </w:r>
          </w:p>
        </w:tc>
        <w:tc>
          <w:tcPr>
            <w:tcW w:w="851" w:type="dxa"/>
            <w:tcMar/>
          </w:tcPr>
          <w:p w:rsidRPr="00F24C67" w:rsidR="005E57F4" w:rsidP="005E57F4" w:rsidRDefault="005E57F4" w14:paraId="2D2C834B" w14:textId="0F737450">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5F3E5010" w14:textId="77777777">
        <w:trPr>
          <w:trHeight w:val="488"/>
        </w:trPr>
        <w:tc>
          <w:tcPr>
            <w:tcW w:w="920" w:type="dxa"/>
            <w:tcMar/>
          </w:tcPr>
          <w:p w:rsidRPr="00F24C67" w:rsidR="005E57F4" w:rsidP="005E57F4" w:rsidRDefault="005E57F4" w14:paraId="1DF8469A" w14:textId="77777777">
            <w:pPr>
              <w:numPr>
                <w:ilvl w:val="0"/>
                <w:numId w:val="14"/>
              </w:numPr>
              <w:rPr>
                <w:szCs w:val="20"/>
              </w:rPr>
            </w:pPr>
          </w:p>
        </w:tc>
        <w:tc>
          <w:tcPr>
            <w:tcW w:w="7655" w:type="dxa"/>
            <w:gridSpan w:val="2"/>
            <w:tcMar/>
          </w:tcPr>
          <w:p w:rsidRPr="00F24C67" w:rsidR="005E57F4" w:rsidP="005E57F4" w:rsidRDefault="005E57F4" w14:paraId="58B95364" w14:textId="002BDD34">
            <w:pPr>
              <w:pStyle w:val="Geenafstand"/>
              <w:ind w:left="74" w:firstLine="0"/>
            </w:pPr>
            <w:r w:rsidRPr="00F24C67">
              <w:t>Si</w:t>
            </w:r>
            <w:r>
              <w:t>n</w:t>
            </w:r>
            <w:r w:rsidRPr="00F24C67">
              <w:t>gle-pass automatische dubbelzijdige documentinvoer, tot 200 beelden per minuut in kleur of zwart-wit, capaciteit van minimaal 250 vel, formaten tot A3, 38-200 g/m², kopiëren of scannen naar verschillende uitvoeropties</w:t>
            </w:r>
            <w:r w:rsidR="005869E7">
              <w:t>.</w:t>
            </w:r>
          </w:p>
        </w:tc>
        <w:tc>
          <w:tcPr>
            <w:tcW w:w="851" w:type="dxa"/>
            <w:tcMar/>
          </w:tcPr>
          <w:p w:rsidRPr="00F24C67" w:rsidR="005E57F4" w:rsidP="005E57F4" w:rsidRDefault="005E57F4" w14:paraId="0149AEF1" w14:textId="7A06C4AF">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069955D6" w14:textId="77777777">
        <w:trPr>
          <w:trHeight w:val="488"/>
        </w:trPr>
        <w:tc>
          <w:tcPr>
            <w:tcW w:w="920" w:type="dxa"/>
            <w:tcMar/>
          </w:tcPr>
          <w:p w:rsidRPr="00F24C67" w:rsidR="005E57F4" w:rsidP="005E57F4" w:rsidRDefault="005E57F4" w14:paraId="749262D5" w14:textId="77777777">
            <w:pPr>
              <w:numPr>
                <w:ilvl w:val="0"/>
                <w:numId w:val="14"/>
              </w:numPr>
              <w:rPr>
                <w:szCs w:val="20"/>
              </w:rPr>
            </w:pPr>
          </w:p>
        </w:tc>
        <w:tc>
          <w:tcPr>
            <w:tcW w:w="7655" w:type="dxa"/>
            <w:gridSpan w:val="2"/>
            <w:tcMar/>
          </w:tcPr>
          <w:p w:rsidRPr="00F24C67" w:rsidR="005E57F4" w:rsidP="005E57F4" w:rsidRDefault="005E57F4" w14:paraId="2EE66A3C" w14:textId="77777777">
            <w:pPr>
              <w:pStyle w:val="Geenafstand"/>
              <w:ind w:left="74" w:firstLine="0"/>
            </w:pPr>
            <w:r w:rsidRPr="00F24C67">
              <w:t>Mogelijkheid om meerdere pagina’s per zijde af te drukken.</w:t>
            </w:r>
          </w:p>
        </w:tc>
        <w:tc>
          <w:tcPr>
            <w:tcW w:w="851" w:type="dxa"/>
            <w:tcMar/>
          </w:tcPr>
          <w:p w:rsidRPr="00F24C67" w:rsidR="005E57F4" w:rsidP="005E57F4" w:rsidRDefault="005E57F4" w14:paraId="323E3583" w14:textId="57233926">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52411A6B" w14:textId="77777777">
        <w:trPr>
          <w:trHeight w:val="488"/>
        </w:trPr>
        <w:tc>
          <w:tcPr>
            <w:tcW w:w="920" w:type="dxa"/>
            <w:tcMar/>
          </w:tcPr>
          <w:p w:rsidRPr="00F24C67" w:rsidR="005E57F4" w:rsidP="005E57F4" w:rsidRDefault="005E57F4" w14:paraId="437EB13C" w14:textId="77777777">
            <w:pPr>
              <w:numPr>
                <w:ilvl w:val="0"/>
                <w:numId w:val="14"/>
              </w:numPr>
              <w:rPr>
                <w:szCs w:val="20"/>
              </w:rPr>
            </w:pPr>
          </w:p>
        </w:tc>
        <w:tc>
          <w:tcPr>
            <w:tcW w:w="7655" w:type="dxa"/>
            <w:gridSpan w:val="2"/>
            <w:tcMar/>
          </w:tcPr>
          <w:p w:rsidRPr="00F24C67" w:rsidR="005E57F4" w:rsidP="005E57F4" w:rsidRDefault="005E57F4" w14:paraId="6E621101" w14:textId="6272E2FC">
            <w:pPr>
              <w:pStyle w:val="Geenafstand"/>
              <w:ind w:left="74" w:firstLine="0"/>
            </w:pPr>
            <w:r w:rsidRPr="00F24C67">
              <w:t>Ondersteuning scannen via SMB/SFTP (scan2network)</w:t>
            </w:r>
            <w:r w:rsidR="005869E7">
              <w:t>.</w:t>
            </w:r>
            <w:r w:rsidRPr="00F24C67">
              <w:t xml:space="preserve"> </w:t>
            </w:r>
          </w:p>
        </w:tc>
        <w:tc>
          <w:tcPr>
            <w:tcW w:w="851" w:type="dxa"/>
            <w:tcMar/>
          </w:tcPr>
          <w:p w:rsidRPr="00F24C67" w:rsidR="005E57F4" w:rsidP="005E57F4" w:rsidRDefault="005E57F4" w14:paraId="1E7C4881" w14:textId="269C7075">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18FD2CDC" w14:textId="77777777">
        <w:trPr>
          <w:trHeight w:val="488"/>
        </w:trPr>
        <w:tc>
          <w:tcPr>
            <w:tcW w:w="920" w:type="dxa"/>
            <w:tcMar/>
          </w:tcPr>
          <w:p w:rsidRPr="00F24C67" w:rsidR="005E57F4" w:rsidP="005E57F4" w:rsidRDefault="005E57F4" w14:paraId="269F63B3" w14:textId="77777777">
            <w:pPr>
              <w:numPr>
                <w:ilvl w:val="0"/>
                <w:numId w:val="14"/>
              </w:numPr>
              <w:rPr>
                <w:szCs w:val="20"/>
              </w:rPr>
            </w:pPr>
          </w:p>
        </w:tc>
        <w:tc>
          <w:tcPr>
            <w:tcW w:w="7655" w:type="dxa"/>
            <w:gridSpan w:val="2"/>
            <w:tcMar/>
          </w:tcPr>
          <w:p w:rsidRPr="00F24C67" w:rsidR="005E57F4" w:rsidP="005E57F4" w:rsidRDefault="005E57F4" w14:paraId="4BC081EC" w14:textId="6C7AD5BB">
            <w:pPr>
              <w:pStyle w:val="Geenafstand"/>
              <w:ind w:left="74" w:firstLine="0"/>
            </w:pPr>
            <w:r w:rsidRPr="00F24C67">
              <w:t>Ondersteuning scannen via SMTP (scan2Email)</w:t>
            </w:r>
            <w:r w:rsidR="005869E7">
              <w:t>.</w:t>
            </w:r>
          </w:p>
        </w:tc>
        <w:tc>
          <w:tcPr>
            <w:tcW w:w="851" w:type="dxa"/>
            <w:tcMar/>
          </w:tcPr>
          <w:p w:rsidRPr="00F24C67" w:rsidR="005E57F4" w:rsidP="005E57F4" w:rsidRDefault="005E57F4" w14:paraId="7F18BBB4" w14:textId="0C769750">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0DB84C55" w14:textId="77777777">
        <w:trPr>
          <w:trHeight w:val="488"/>
        </w:trPr>
        <w:tc>
          <w:tcPr>
            <w:tcW w:w="920" w:type="dxa"/>
            <w:tcMar/>
          </w:tcPr>
          <w:p w:rsidRPr="00F24C67" w:rsidR="005E57F4" w:rsidP="005E57F4" w:rsidRDefault="005E57F4" w14:paraId="43AEACCB" w14:textId="77777777">
            <w:pPr>
              <w:numPr>
                <w:ilvl w:val="0"/>
                <w:numId w:val="14"/>
              </w:numPr>
              <w:rPr>
                <w:szCs w:val="20"/>
              </w:rPr>
            </w:pPr>
          </w:p>
        </w:tc>
        <w:tc>
          <w:tcPr>
            <w:tcW w:w="7655" w:type="dxa"/>
            <w:gridSpan w:val="2"/>
            <w:tcMar/>
          </w:tcPr>
          <w:p w:rsidRPr="00F24C67" w:rsidR="005E57F4" w:rsidP="005E57F4" w:rsidRDefault="005E57F4" w14:paraId="1F27BC6B" w14:textId="77777777">
            <w:pPr>
              <w:pStyle w:val="Geenafstand"/>
              <w:ind w:left="74" w:firstLine="0"/>
            </w:pPr>
            <w:r w:rsidRPr="00F24C67">
              <w:t xml:space="preserve">Voor beide scanfunctionaliteiten geldt een afwijkend minimaal aantal beelden per minuut van 120 tot 600 dpi. </w:t>
            </w:r>
          </w:p>
        </w:tc>
        <w:tc>
          <w:tcPr>
            <w:tcW w:w="851" w:type="dxa"/>
            <w:tcMar/>
          </w:tcPr>
          <w:p w:rsidRPr="00F24C67" w:rsidR="005E57F4" w:rsidP="005E57F4" w:rsidRDefault="005E57F4" w14:paraId="49E6BF31" w14:textId="3053732F">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15EC899D" w14:textId="77777777">
        <w:trPr>
          <w:trHeight w:val="488"/>
        </w:trPr>
        <w:tc>
          <w:tcPr>
            <w:tcW w:w="920" w:type="dxa"/>
            <w:tcMar/>
          </w:tcPr>
          <w:p w:rsidRPr="00F24C67" w:rsidR="005E57F4" w:rsidP="005E57F4" w:rsidRDefault="005E57F4" w14:paraId="7255053C" w14:textId="77777777">
            <w:pPr>
              <w:numPr>
                <w:ilvl w:val="0"/>
                <w:numId w:val="14"/>
              </w:numPr>
              <w:rPr>
                <w:szCs w:val="20"/>
              </w:rPr>
            </w:pPr>
          </w:p>
        </w:tc>
        <w:tc>
          <w:tcPr>
            <w:tcW w:w="7655" w:type="dxa"/>
            <w:gridSpan w:val="2"/>
            <w:tcMar/>
          </w:tcPr>
          <w:p w:rsidRPr="00F24C67" w:rsidR="005E57F4" w:rsidP="005E57F4" w:rsidRDefault="005E57F4" w14:paraId="42B6BD04" w14:textId="49D710EA">
            <w:pPr>
              <w:pStyle w:val="Geenafstand"/>
              <w:ind w:left="74" w:firstLine="0"/>
            </w:pPr>
            <w:r>
              <w:t xml:space="preserve">Scannen moet mogelijk zijn naar een digitale uitvoer van Multi- &amp; Singlepage TIFF, Multi- &amp; Singlepage PDF-A, Multi- &amp; Singlepage PDF en Single page JPEG. </w:t>
            </w:r>
          </w:p>
        </w:tc>
        <w:tc>
          <w:tcPr>
            <w:tcW w:w="851" w:type="dxa"/>
            <w:tcMar/>
          </w:tcPr>
          <w:p w:rsidRPr="00F24C67" w:rsidR="005E57F4" w:rsidP="005E57F4" w:rsidRDefault="005E57F4" w14:paraId="3D2FADFC" w14:textId="50177E41">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5B7427DE" w14:textId="77777777">
        <w:trPr>
          <w:trHeight w:val="488"/>
        </w:trPr>
        <w:tc>
          <w:tcPr>
            <w:tcW w:w="920" w:type="dxa"/>
            <w:tcMar/>
          </w:tcPr>
          <w:p w:rsidRPr="00F24C67" w:rsidR="005E57F4" w:rsidP="005E57F4" w:rsidRDefault="005E57F4" w14:paraId="2E67FD7D" w14:textId="77777777">
            <w:pPr>
              <w:numPr>
                <w:ilvl w:val="0"/>
                <w:numId w:val="14"/>
              </w:numPr>
              <w:rPr>
                <w:szCs w:val="20"/>
              </w:rPr>
            </w:pPr>
          </w:p>
        </w:tc>
        <w:tc>
          <w:tcPr>
            <w:tcW w:w="7655" w:type="dxa"/>
            <w:gridSpan w:val="2"/>
            <w:tcMar/>
          </w:tcPr>
          <w:p w:rsidRPr="00F24C67" w:rsidR="005E57F4" w:rsidP="005E57F4" w:rsidRDefault="005E57F4" w14:paraId="667479C0" w14:textId="3F664E43">
            <w:pPr>
              <w:pStyle w:val="Geenafstand"/>
              <w:ind w:left="74" w:firstLine="0"/>
            </w:pPr>
            <w:r>
              <w:t xml:space="preserve">Creëren van </w:t>
            </w:r>
            <w:proofErr w:type="spellStart"/>
            <w:r>
              <w:t>searchable</w:t>
            </w:r>
            <w:proofErr w:type="spellEnd"/>
            <w:r>
              <w:t xml:space="preserve"> </w:t>
            </w:r>
            <w:proofErr w:type="spellStart"/>
            <w:r>
              <w:t>PDF’s</w:t>
            </w:r>
            <w:proofErr w:type="spellEnd"/>
            <w:r>
              <w:t xml:space="preserve"> (OCR) moet mogelijk zijn</w:t>
            </w:r>
            <w:r w:rsidR="005869E7">
              <w:t>.</w:t>
            </w:r>
          </w:p>
        </w:tc>
        <w:tc>
          <w:tcPr>
            <w:tcW w:w="851" w:type="dxa"/>
            <w:tcMar/>
          </w:tcPr>
          <w:p w:rsidRPr="00F24C67" w:rsidR="005E57F4" w:rsidP="005E57F4" w:rsidRDefault="005E57F4" w14:paraId="61C01BAF" w14:textId="20A75FEB">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7FE093EE" w14:textId="77777777">
        <w:trPr>
          <w:trHeight w:val="488"/>
        </w:trPr>
        <w:tc>
          <w:tcPr>
            <w:tcW w:w="920" w:type="dxa"/>
            <w:tcMar/>
          </w:tcPr>
          <w:p w:rsidRPr="00F24C67" w:rsidR="005E57F4" w:rsidP="005E57F4" w:rsidRDefault="005E57F4" w14:paraId="122A5362" w14:textId="77777777">
            <w:pPr>
              <w:numPr>
                <w:ilvl w:val="0"/>
                <w:numId w:val="14"/>
              </w:numPr>
              <w:rPr>
                <w:szCs w:val="20"/>
              </w:rPr>
            </w:pPr>
          </w:p>
        </w:tc>
        <w:tc>
          <w:tcPr>
            <w:tcW w:w="7655" w:type="dxa"/>
            <w:gridSpan w:val="2"/>
            <w:tcMar/>
          </w:tcPr>
          <w:p w:rsidRPr="00485956" w:rsidR="005E57F4" w:rsidP="005E57F4" w:rsidRDefault="005E57F4" w14:paraId="7CCD8102" w14:textId="52D52666">
            <w:pPr>
              <w:pStyle w:val="Geenafstand"/>
              <w:ind w:left="74" w:firstLine="0"/>
            </w:pPr>
            <w:r w:rsidRPr="00485956">
              <w:t>Scanresolutie 200 tot 600 dpi t.b.v. scan2network &amp; Scan2Email</w:t>
            </w:r>
            <w:r w:rsidR="005869E7">
              <w:t>.</w:t>
            </w:r>
          </w:p>
        </w:tc>
        <w:tc>
          <w:tcPr>
            <w:tcW w:w="851" w:type="dxa"/>
            <w:tcMar/>
          </w:tcPr>
          <w:p w:rsidRPr="00F24C67" w:rsidR="005E57F4" w:rsidP="005E57F4" w:rsidRDefault="005E57F4" w14:paraId="5BCAADE1" w14:textId="50106960">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752BB6F3" w14:textId="77777777">
        <w:trPr>
          <w:trHeight w:val="488"/>
        </w:trPr>
        <w:tc>
          <w:tcPr>
            <w:tcW w:w="920" w:type="dxa"/>
            <w:tcMar/>
          </w:tcPr>
          <w:p w:rsidRPr="00F24C67" w:rsidR="005E57F4" w:rsidP="005E57F4" w:rsidRDefault="005E57F4" w14:paraId="65981914" w14:textId="77777777">
            <w:pPr>
              <w:numPr>
                <w:ilvl w:val="0"/>
                <w:numId w:val="14"/>
              </w:numPr>
              <w:rPr>
                <w:szCs w:val="20"/>
              </w:rPr>
            </w:pPr>
          </w:p>
        </w:tc>
        <w:tc>
          <w:tcPr>
            <w:tcW w:w="7655" w:type="dxa"/>
            <w:gridSpan w:val="2"/>
            <w:tcMar/>
          </w:tcPr>
          <w:p w:rsidRPr="00F24C67" w:rsidR="005E57F4" w:rsidP="005E57F4" w:rsidRDefault="005E57F4" w14:paraId="17070BC7" w14:textId="562EEA86">
            <w:pPr>
              <w:pStyle w:val="Geenafstand"/>
              <w:ind w:left="74" w:firstLine="0"/>
            </w:pPr>
            <w:r w:rsidRPr="00F24C67">
              <w:t>Mogelijkheid tot traploos vergroten maximaal 400% en verkleinen minimaal 25 met stappen van 1%</w:t>
            </w:r>
            <w:r w:rsidR="005869E7">
              <w:t>.</w:t>
            </w:r>
          </w:p>
        </w:tc>
        <w:tc>
          <w:tcPr>
            <w:tcW w:w="851" w:type="dxa"/>
            <w:tcMar/>
          </w:tcPr>
          <w:p w:rsidRPr="00F24C67" w:rsidR="005E57F4" w:rsidP="005E57F4" w:rsidRDefault="005E57F4" w14:paraId="4A203BC6" w14:textId="0EA7A277">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5A8D530F" w14:textId="77777777">
        <w:trPr>
          <w:trHeight w:val="488"/>
        </w:trPr>
        <w:tc>
          <w:tcPr>
            <w:tcW w:w="920" w:type="dxa"/>
            <w:tcMar/>
          </w:tcPr>
          <w:p w:rsidRPr="00F24C67" w:rsidR="005E57F4" w:rsidP="005E57F4" w:rsidRDefault="005E57F4" w14:paraId="2916760D" w14:textId="77777777">
            <w:pPr>
              <w:numPr>
                <w:ilvl w:val="0"/>
                <w:numId w:val="14"/>
              </w:numPr>
              <w:rPr>
                <w:szCs w:val="20"/>
              </w:rPr>
            </w:pPr>
          </w:p>
        </w:tc>
        <w:tc>
          <w:tcPr>
            <w:tcW w:w="7655" w:type="dxa"/>
            <w:gridSpan w:val="2"/>
            <w:tcMar/>
          </w:tcPr>
          <w:p w:rsidRPr="00F24C67" w:rsidR="005E57F4" w:rsidP="005E57F4" w:rsidRDefault="005E57F4" w14:paraId="5DBB883E" w14:textId="3F0298F8">
            <w:pPr>
              <w:pStyle w:val="Geenafstand"/>
              <w:ind w:left="74" w:firstLine="0"/>
            </w:pPr>
            <w:r w:rsidRPr="00F24C67">
              <w:t>Meervoudig in te stellen kopieën tot een aantal van 9</w:t>
            </w:r>
            <w:r w:rsidR="005869E7">
              <w:t>.</w:t>
            </w:r>
            <w:r w:rsidRPr="00F24C67">
              <w:t>999</w:t>
            </w:r>
            <w:r w:rsidR="005869E7">
              <w:t>.</w:t>
            </w:r>
          </w:p>
        </w:tc>
        <w:tc>
          <w:tcPr>
            <w:tcW w:w="851" w:type="dxa"/>
            <w:tcMar/>
          </w:tcPr>
          <w:p w:rsidRPr="00F24C67" w:rsidR="005E57F4" w:rsidP="005E57F4" w:rsidRDefault="005E57F4" w14:paraId="42905603" w14:textId="67179478">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D12F967" w14:textId="77777777">
        <w:trPr>
          <w:trHeight w:val="488"/>
        </w:trPr>
        <w:tc>
          <w:tcPr>
            <w:tcW w:w="920" w:type="dxa"/>
            <w:tcMar/>
          </w:tcPr>
          <w:p w:rsidRPr="00F24C67" w:rsidR="005E57F4" w:rsidP="005E57F4" w:rsidRDefault="005E57F4" w14:paraId="7AB839C4" w14:textId="77777777">
            <w:pPr>
              <w:numPr>
                <w:ilvl w:val="0"/>
                <w:numId w:val="14"/>
              </w:numPr>
              <w:rPr>
                <w:szCs w:val="20"/>
              </w:rPr>
            </w:pPr>
          </w:p>
        </w:tc>
        <w:tc>
          <w:tcPr>
            <w:tcW w:w="7655" w:type="dxa"/>
            <w:gridSpan w:val="2"/>
            <w:tcMar/>
          </w:tcPr>
          <w:p w:rsidR="005E57F4" w:rsidP="005E57F4" w:rsidRDefault="005E57F4" w14:paraId="5886361C" w14:textId="77777777">
            <w:pPr>
              <w:pStyle w:val="Geenafstand"/>
              <w:ind w:left="74" w:firstLine="0"/>
            </w:pPr>
            <w:r>
              <w:t>Ondersteuning LDAP en Active Directory.</w:t>
            </w:r>
          </w:p>
        </w:tc>
        <w:tc>
          <w:tcPr>
            <w:tcW w:w="851" w:type="dxa"/>
            <w:tcMar/>
          </w:tcPr>
          <w:p w:rsidRPr="00F24C67" w:rsidR="005E57F4" w:rsidP="005E57F4" w:rsidRDefault="005E57F4" w14:paraId="0411EB48" w14:textId="34562008">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4E3616BD" w14:textId="77777777">
        <w:trPr>
          <w:trHeight w:val="488"/>
        </w:trPr>
        <w:tc>
          <w:tcPr>
            <w:tcW w:w="920" w:type="dxa"/>
            <w:tcMar/>
          </w:tcPr>
          <w:p w:rsidRPr="00F24C67" w:rsidR="005E57F4" w:rsidP="005E57F4" w:rsidRDefault="005E57F4" w14:paraId="0BF6C813" w14:textId="77777777">
            <w:pPr>
              <w:numPr>
                <w:ilvl w:val="0"/>
                <w:numId w:val="14"/>
              </w:numPr>
              <w:rPr>
                <w:szCs w:val="20"/>
              </w:rPr>
            </w:pPr>
          </w:p>
        </w:tc>
        <w:tc>
          <w:tcPr>
            <w:tcW w:w="7655" w:type="dxa"/>
            <w:gridSpan w:val="2"/>
            <w:tcMar/>
          </w:tcPr>
          <w:p w:rsidR="005E57F4" w:rsidP="005E57F4" w:rsidRDefault="005E57F4" w14:paraId="769D3303" w14:textId="77777777">
            <w:pPr>
              <w:pStyle w:val="Geenafstand"/>
              <w:ind w:left="74" w:firstLine="0"/>
            </w:pPr>
            <w:r>
              <w:t>Zwart/wit en kleurafdrukken kunnen worden afgeschermd door autorisatie.</w:t>
            </w:r>
          </w:p>
        </w:tc>
        <w:tc>
          <w:tcPr>
            <w:tcW w:w="851" w:type="dxa"/>
            <w:tcMar/>
          </w:tcPr>
          <w:p w:rsidRPr="00F24C67" w:rsidR="005E57F4" w:rsidP="005E57F4" w:rsidRDefault="005E57F4" w14:paraId="4BA2613C" w14:textId="00902132">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27C48156" w14:textId="77777777">
        <w:trPr>
          <w:trHeight w:val="488"/>
        </w:trPr>
        <w:tc>
          <w:tcPr>
            <w:tcW w:w="920" w:type="dxa"/>
            <w:tcMar/>
          </w:tcPr>
          <w:p w:rsidRPr="00F24C67" w:rsidR="005E57F4" w:rsidP="005E57F4" w:rsidRDefault="005E57F4" w14:paraId="0C13240F" w14:textId="77777777">
            <w:pPr>
              <w:numPr>
                <w:ilvl w:val="0"/>
                <w:numId w:val="14"/>
              </w:numPr>
              <w:rPr>
                <w:szCs w:val="20"/>
              </w:rPr>
            </w:pPr>
          </w:p>
        </w:tc>
        <w:tc>
          <w:tcPr>
            <w:tcW w:w="7655" w:type="dxa"/>
            <w:gridSpan w:val="2"/>
            <w:tcMar/>
          </w:tcPr>
          <w:p w:rsidR="005E57F4" w:rsidP="005E57F4" w:rsidRDefault="005E57F4" w14:paraId="4208DF0A" w14:textId="77777777">
            <w:pPr>
              <w:pStyle w:val="Geenafstand"/>
              <w:ind w:left="74" w:firstLine="0"/>
            </w:pPr>
            <w:r>
              <w:t>Maximaal aantal kopieën, prints en batches zwart/wit dienen per apparaat, per batch, per persoon instelbaar te zijn.</w:t>
            </w:r>
          </w:p>
        </w:tc>
        <w:tc>
          <w:tcPr>
            <w:tcW w:w="851" w:type="dxa"/>
            <w:tcMar/>
          </w:tcPr>
          <w:p w:rsidRPr="00F24C67" w:rsidR="005E57F4" w:rsidP="005E57F4" w:rsidRDefault="005E57F4" w14:paraId="779E1EA9" w14:textId="0F3F0ADB">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35B4E722" w14:textId="77777777">
        <w:trPr>
          <w:trHeight w:val="488"/>
        </w:trPr>
        <w:tc>
          <w:tcPr>
            <w:tcW w:w="920" w:type="dxa"/>
            <w:tcMar/>
          </w:tcPr>
          <w:p w:rsidRPr="00F24C67" w:rsidR="005E57F4" w:rsidP="005E57F4" w:rsidRDefault="005E57F4" w14:paraId="38A27C69" w14:textId="77777777">
            <w:pPr>
              <w:numPr>
                <w:ilvl w:val="0"/>
                <w:numId w:val="14"/>
              </w:numPr>
              <w:rPr>
                <w:szCs w:val="20"/>
              </w:rPr>
            </w:pPr>
          </w:p>
        </w:tc>
        <w:tc>
          <w:tcPr>
            <w:tcW w:w="7655" w:type="dxa"/>
            <w:gridSpan w:val="2"/>
            <w:tcMar/>
          </w:tcPr>
          <w:p w:rsidR="005E57F4" w:rsidP="005E57F4" w:rsidRDefault="005E57F4" w14:paraId="55BC65F5" w14:textId="77777777">
            <w:pPr>
              <w:pStyle w:val="Geenafstand"/>
              <w:ind w:left="74" w:firstLine="0"/>
            </w:pPr>
            <w:r>
              <w:t>Uw oplossing dient te beschikken over één overall beheertool.</w:t>
            </w:r>
          </w:p>
        </w:tc>
        <w:tc>
          <w:tcPr>
            <w:tcW w:w="851" w:type="dxa"/>
            <w:tcMar/>
          </w:tcPr>
          <w:p w:rsidRPr="00F24C67" w:rsidR="005E57F4" w:rsidP="005E57F4" w:rsidRDefault="005E57F4" w14:paraId="5AFD95B7" w14:textId="570FABCF">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45C2EB48" w14:textId="77777777">
        <w:trPr>
          <w:trHeight w:val="488"/>
        </w:trPr>
        <w:tc>
          <w:tcPr>
            <w:tcW w:w="920" w:type="dxa"/>
            <w:tcMar/>
          </w:tcPr>
          <w:p w:rsidRPr="00F24C67" w:rsidR="005E57F4" w:rsidP="005E57F4" w:rsidRDefault="005E57F4" w14:paraId="7813CE94" w14:textId="77777777">
            <w:pPr>
              <w:numPr>
                <w:ilvl w:val="0"/>
                <w:numId w:val="14"/>
              </w:numPr>
              <w:rPr>
                <w:szCs w:val="20"/>
              </w:rPr>
            </w:pPr>
          </w:p>
        </w:tc>
        <w:tc>
          <w:tcPr>
            <w:tcW w:w="7655" w:type="dxa"/>
            <w:gridSpan w:val="2"/>
            <w:tcMar/>
          </w:tcPr>
          <w:p w:rsidR="005E57F4" w:rsidP="005E57F4" w:rsidRDefault="005E57F4" w14:paraId="1B31AD84" w14:textId="77777777">
            <w:pPr>
              <w:pStyle w:val="Geenafstand"/>
              <w:ind w:left="74" w:firstLine="0"/>
            </w:pPr>
            <w:r>
              <w:t>Geautomatiseerd sturen op kosten via kostenplaatsen gekoppeld aan klanten en gebruikers.</w:t>
            </w:r>
          </w:p>
        </w:tc>
        <w:tc>
          <w:tcPr>
            <w:tcW w:w="851" w:type="dxa"/>
            <w:tcMar/>
          </w:tcPr>
          <w:p w:rsidRPr="00F24C67" w:rsidR="005E57F4" w:rsidP="005E57F4" w:rsidRDefault="005E57F4" w14:paraId="4BA39DE3" w14:textId="46CD8FBA">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0327B568" w14:textId="77777777">
        <w:trPr>
          <w:trHeight w:val="488"/>
        </w:trPr>
        <w:tc>
          <w:tcPr>
            <w:tcW w:w="920" w:type="dxa"/>
            <w:tcMar/>
          </w:tcPr>
          <w:p w:rsidRPr="00F24C67" w:rsidR="005E57F4" w:rsidP="005E57F4" w:rsidRDefault="005E57F4" w14:paraId="61C8FC53" w14:textId="77777777">
            <w:pPr>
              <w:numPr>
                <w:ilvl w:val="0"/>
                <w:numId w:val="14"/>
              </w:numPr>
              <w:rPr>
                <w:szCs w:val="20"/>
              </w:rPr>
            </w:pPr>
          </w:p>
        </w:tc>
        <w:tc>
          <w:tcPr>
            <w:tcW w:w="7655" w:type="dxa"/>
            <w:gridSpan w:val="2"/>
            <w:tcMar/>
          </w:tcPr>
          <w:p w:rsidR="005E57F4" w:rsidP="005E57F4" w:rsidRDefault="005E57F4" w14:paraId="7D633126" w14:textId="77777777">
            <w:pPr>
              <w:pStyle w:val="Geenafstand"/>
              <w:ind w:left="74" w:firstLine="0"/>
            </w:pPr>
            <w:r>
              <w:t>Accounting via automatische registratie op gebruikersniveau.</w:t>
            </w:r>
          </w:p>
        </w:tc>
        <w:tc>
          <w:tcPr>
            <w:tcW w:w="851" w:type="dxa"/>
            <w:tcMar/>
          </w:tcPr>
          <w:p w:rsidRPr="00F24C67" w:rsidR="005E57F4" w:rsidP="005E57F4" w:rsidRDefault="005E57F4" w14:paraId="1016A08A" w14:textId="6E582698">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30AC4201" w14:textId="77777777">
        <w:trPr>
          <w:trHeight w:val="488"/>
        </w:trPr>
        <w:tc>
          <w:tcPr>
            <w:tcW w:w="920" w:type="dxa"/>
            <w:tcMar/>
          </w:tcPr>
          <w:p w:rsidRPr="00F24C67" w:rsidR="005E57F4" w:rsidP="005E57F4" w:rsidRDefault="005E57F4" w14:paraId="2566FF2B" w14:textId="77777777">
            <w:pPr>
              <w:numPr>
                <w:ilvl w:val="0"/>
                <w:numId w:val="14"/>
              </w:numPr>
              <w:rPr>
                <w:szCs w:val="20"/>
              </w:rPr>
            </w:pPr>
          </w:p>
        </w:tc>
        <w:tc>
          <w:tcPr>
            <w:tcW w:w="7655" w:type="dxa"/>
            <w:gridSpan w:val="2"/>
            <w:tcMar/>
          </w:tcPr>
          <w:p w:rsidR="005E57F4" w:rsidP="005E57F4" w:rsidRDefault="005E57F4" w14:paraId="1A99DFCB" w14:textId="77777777">
            <w:pPr>
              <w:pStyle w:val="Geenafstand"/>
              <w:ind w:left="74" w:firstLine="0"/>
            </w:pPr>
            <w:r>
              <w:t>Periodieke rapportages volumes zwart/wit en kleur van registraties op alle eerder benoemde niveaus is mogelijk.</w:t>
            </w:r>
          </w:p>
        </w:tc>
        <w:tc>
          <w:tcPr>
            <w:tcW w:w="851" w:type="dxa"/>
            <w:tcMar/>
          </w:tcPr>
          <w:p w:rsidRPr="00F24C67" w:rsidR="005E57F4" w:rsidP="005E57F4" w:rsidRDefault="005E57F4" w14:paraId="38EE192D" w14:textId="1D3DFE79">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59DEA4F" w14:textId="77777777">
        <w:trPr>
          <w:trHeight w:val="488"/>
        </w:trPr>
        <w:tc>
          <w:tcPr>
            <w:tcW w:w="920" w:type="dxa"/>
            <w:tcMar/>
          </w:tcPr>
          <w:p w:rsidRPr="00F24C67" w:rsidR="005E57F4" w:rsidP="005E57F4" w:rsidRDefault="005E57F4" w14:paraId="5B6CF6C1" w14:textId="77777777">
            <w:pPr>
              <w:numPr>
                <w:ilvl w:val="0"/>
                <w:numId w:val="14"/>
              </w:numPr>
              <w:rPr>
                <w:szCs w:val="20"/>
              </w:rPr>
            </w:pPr>
          </w:p>
        </w:tc>
        <w:tc>
          <w:tcPr>
            <w:tcW w:w="7655" w:type="dxa"/>
            <w:gridSpan w:val="2"/>
            <w:tcMar/>
          </w:tcPr>
          <w:p w:rsidR="005E57F4" w:rsidP="005E57F4" w:rsidRDefault="005E57F4" w14:paraId="5266C450" w14:textId="77777777">
            <w:pPr>
              <w:pStyle w:val="Geenafstand"/>
              <w:ind w:left="74" w:firstLine="0"/>
            </w:pPr>
            <w:r>
              <w:t>Het systeem biedt de mogelijkheid om limietsignalering op gebruikersniveau te doen.</w:t>
            </w:r>
          </w:p>
        </w:tc>
        <w:tc>
          <w:tcPr>
            <w:tcW w:w="851" w:type="dxa"/>
            <w:tcMar/>
          </w:tcPr>
          <w:p w:rsidRPr="00F24C67" w:rsidR="005E57F4" w:rsidP="005E57F4" w:rsidRDefault="005E57F4" w14:paraId="53EC555D" w14:textId="5A6CDBED">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03475AD" w14:textId="77777777">
        <w:trPr>
          <w:trHeight w:val="488"/>
        </w:trPr>
        <w:tc>
          <w:tcPr>
            <w:tcW w:w="920" w:type="dxa"/>
            <w:tcMar/>
          </w:tcPr>
          <w:p w:rsidRPr="00F24C67" w:rsidR="005E57F4" w:rsidP="005E57F4" w:rsidRDefault="005E57F4" w14:paraId="7632D4C7" w14:textId="77777777">
            <w:pPr>
              <w:numPr>
                <w:ilvl w:val="0"/>
                <w:numId w:val="14"/>
              </w:numPr>
              <w:rPr>
                <w:szCs w:val="20"/>
              </w:rPr>
            </w:pPr>
          </w:p>
        </w:tc>
        <w:tc>
          <w:tcPr>
            <w:tcW w:w="7655" w:type="dxa"/>
            <w:gridSpan w:val="2"/>
            <w:tcMar/>
          </w:tcPr>
          <w:p w:rsidR="005E57F4" w:rsidP="005E57F4" w:rsidRDefault="005E57F4" w14:paraId="65456240" w14:textId="77777777">
            <w:pPr>
              <w:pStyle w:val="Geenafstand"/>
              <w:ind w:left="74" w:firstLine="0"/>
            </w:pPr>
            <w:r>
              <w:t>Separaat digitaal front end inclusief toebehoren zoals monitor, muis, toetsenbord, pc.</w:t>
            </w:r>
          </w:p>
        </w:tc>
        <w:tc>
          <w:tcPr>
            <w:tcW w:w="851" w:type="dxa"/>
            <w:tcMar/>
          </w:tcPr>
          <w:p w:rsidRPr="00F24C67" w:rsidR="005E57F4" w:rsidP="005E57F4" w:rsidRDefault="005E57F4" w14:paraId="43A294D5" w14:textId="7A0CDC50">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4A7A7561" w14:textId="77777777">
        <w:trPr>
          <w:trHeight w:val="488"/>
        </w:trPr>
        <w:tc>
          <w:tcPr>
            <w:tcW w:w="920" w:type="dxa"/>
            <w:tcMar/>
          </w:tcPr>
          <w:p w:rsidRPr="00F24C67" w:rsidR="005E57F4" w:rsidP="005E57F4" w:rsidRDefault="005E57F4" w14:paraId="57935D7D" w14:textId="77777777">
            <w:pPr>
              <w:numPr>
                <w:ilvl w:val="0"/>
                <w:numId w:val="14"/>
              </w:numPr>
              <w:rPr>
                <w:szCs w:val="20"/>
              </w:rPr>
            </w:pPr>
          </w:p>
        </w:tc>
        <w:tc>
          <w:tcPr>
            <w:tcW w:w="7655" w:type="dxa"/>
            <w:gridSpan w:val="2"/>
            <w:tcMar/>
          </w:tcPr>
          <w:p w:rsidR="005E57F4" w:rsidP="005E57F4" w:rsidRDefault="005E57F4" w14:paraId="5BDE0817" w14:textId="61B336D6">
            <w:pPr>
              <w:pStyle w:val="Geenafstand"/>
              <w:ind w:left="74" w:firstLine="0"/>
            </w:pPr>
            <w:r>
              <w:t>Via digitaal front end en remote beheerbare wachtrij</w:t>
            </w:r>
            <w:r w:rsidR="005869E7">
              <w:t>.</w:t>
            </w:r>
          </w:p>
        </w:tc>
        <w:tc>
          <w:tcPr>
            <w:tcW w:w="851" w:type="dxa"/>
            <w:tcMar/>
          </w:tcPr>
          <w:p w:rsidRPr="00F24C67" w:rsidR="005E57F4" w:rsidP="005E57F4" w:rsidRDefault="005E57F4" w14:paraId="31DE4D0B" w14:textId="2E11C059">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75DCA5AC" w14:textId="77777777">
        <w:trPr>
          <w:trHeight w:val="488"/>
        </w:trPr>
        <w:tc>
          <w:tcPr>
            <w:tcW w:w="920" w:type="dxa"/>
            <w:tcMar/>
          </w:tcPr>
          <w:p w:rsidRPr="00F24C67" w:rsidR="005E57F4" w:rsidP="005E57F4" w:rsidRDefault="005E57F4" w14:paraId="56F5EF77" w14:textId="77777777">
            <w:pPr>
              <w:numPr>
                <w:ilvl w:val="0"/>
                <w:numId w:val="14"/>
              </w:numPr>
              <w:rPr>
                <w:szCs w:val="20"/>
              </w:rPr>
            </w:pPr>
          </w:p>
        </w:tc>
        <w:tc>
          <w:tcPr>
            <w:tcW w:w="7655" w:type="dxa"/>
            <w:gridSpan w:val="2"/>
            <w:tcMar/>
          </w:tcPr>
          <w:p w:rsidR="005E57F4" w:rsidP="005E57F4" w:rsidRDefault="005E57F4" w14:paraId="3537983E" w14:textId="334B9A4B">
            <w:pPr>
              <w:pStyle w:val="Geenafstand"/>
              <w:ind w:left="74" w:firstLine="0"/>
            </w:pPr>
            <w:proofErr w:type="spellStart"/>
            <w:r>
              <w:t>Hold</w:t>
            </w:r>
            <w:proofErr w:type="spellEnd"/>
            <w:r>
              <w:t xml:space="preserve"> &amp; direct print wachtrij</w:t>
            </w:r>
            <w:r w:rsidR="005869E7">
              <w:t>.</w:t>
            </w:r>
          </w:p>
        </w:tc>
        <w:tc>
          <w:tcPr>
            <w:tcW w:w="851" w:type="dxa"/>
            <w:tcMar/>
          </w:tcPr>
          <w:p w:rsidRPr="00F24C67" w:rsidR="005E57F4" w:rsidP="005E57F4" w:rsidRDefault="005E57F4" w14:paraId="04F5EED1" w14:textId="3F6202C9">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1E78C001" w14:textId="77777777">
        <w:trPr>
          <w:trHeight w:val="488"/>
        </w:trPr>
        <w:tc>
          <w:tcPr>
            <w:tcW w:w="920" w:type="dxa"/>
            <w:tcMar/>
          </w:tcPr>
          <w:p w:rsidRPr="00F24C67" w:rsidR="005E57F4" w:rsidP="005E57F4" w:rsidRDefault="005E57F4" w14:paraId="2CCCBB5C" w14:textId="77777777">
            <w:pPr>
              <w:numPr>
                <w:ilvl w:val="0"/>
                <w:numId w:val="14"/>
              </w:numPr>
              <w:rPr>
                <w:szCs w:val="20"/>
              </w:rPr>
            </w:pPr>
          </w:p>
        </w:tc>
        <w:tc>
          <w:tcPr>
            <w:tcW w:w="7655" w:type="dxa"/>
            <w:gridSpan w:val="2"/>
            <w:tcMar/>
          </w:tcPr>
          <w:p w:rsidR="005E57F4" w:rsidP="005E57F4" w:rsidRDefault="005E57F4" w14:paraId="7EA53FBE" w14:textId="766AEDF5">
            <w:pPr>
              <w:pStyle w:val="Geenafstand"/>
              <w:ind w:left="74" w:firstLine="0"/>
            </w:pPr>
            <w:r>
              <w:t>Jobs plannen en volgen</w:t>
            </w:r>
            <w:r w:rsidR="005869E7">
              <w:t>.</w:t>
            </w:r>
          </w:p>
        </w:tc>
        <w:tc>
          <w:tcPr>
            <w:tcW w:w="851" w:type="dxa"/>
            <w:tcMar/>
          </w:tcPr>
          <w:p w:rsidRPr="00F24C67" w:rsidR="005E57F4" w:rsidP="005E57F4" w:rsidRDefault="005E57F4" w14:paraId="6D59ABF9" w14:textId="6EE41762">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5E573B88" w14:textId="77777777">
        <w:trPr>
          <w:trHeight w:val="488"/>
        </w:trPr>
        <w:tc>
          <w:tcPr>
            <w:tcW w:w="920" w:type="dxa"/>
            <w:tcMar/>
          </w:tcPr>
          <w:p w:rsidRPr="00F24C67" w:rsidR="005E57F4" w:rsidP="005E57F4" w:rsidRDefault="005E57F4" w14:paraId="196AA814" w14:textId="77777777">
            <w:pPr>
              <w:numPr>
                <w:ilvl w:val="0"/>
                <w:numId w:val="14"/>
              </w:numPr>
              <w:rPr>
                <w:szCs w:val="20"/>
              </w:rPr>
            </w:pPr>
          </w:p>
        </w:tc>
        <w:tc>
          <w:tcPr>
            <w:tcW w:w="7655" w:type="dxa"/>
            <w:gridSpan w:val="2"/>
            <w:tcMar/>
          </w:tcPr>
          <w:p w:rsidRPr="00F24C67" w:rsidR="005E57F4" w:rsidP="005E57F4" w:rsidRDefault="005E57F4" w14:paraId="3F8D81C0" w14:textId="7F37D17A">
            <w:pPr>
              <w:pStyle w:val="Geenafstand"/>
              <w:ind w:left="74" w:firstLine="0"/>
            </w:pPr>
            <w:r>
              <w:t>Nabewerking printjobs</w:t>
            </w:r>
            <w:r w:rsidR="005869E7">
              <w:t>.</w:t>
            </w:r>
          </w:p>
          <w:p w:rsidRPr="00F24C67" w:rsidR="005E57F4" w:rsidP="005E57F4" w:rsidRDefault="005E57F4" w14:paraId="2BBEC635" w14:textId="14CD967C">
            <w:pPr>
              <w:pStyle w:val="Geenafstand"/>
              <w:ind w:left="74" w:firstLine="0"/>
            </w:pPr>
          </w:p>
        </w:tc>
        <w:tc>
          <w:tcPr>
            <w:tcW w:w="851" w:type="dxa"/>
            <w:tcMar/>
          </w:tcPr>
          <w:p w:rsidRPr="00F24C67" w:rsidR="005E57F4" w:rsidP="005E57F4" w:rsidRDefault="005E57F4" w14:paraId="704ABB53" w14:textId="4F7FA4DA">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4B88D203" w14:textId="77777777">
        <w:trPr>
          <w:trHeight w:val="488"/>
        </w:trPr>
        <w:tc>
          <w:tcPr>
            <w:tcW w:w="920" w:type="dxa"/>
            <w:tcMar/>
          </w:tcPr>
          <w:p w:rsidRPr="00F24C67" w:rsidR="005E57F4" w:rsidP="005E57F4" w:rsidRDefault="005E57F4" w14:paraId="5393C631" w14:textId="77777777">
            <w:pPr>
              <w:numPr>
                <w:ilvl w:val="0"/>
                <w:numId w:val="14"/>
              </w:numPr>
              <w:rPr>
                <w:szCs w:val="20"/>
              </w:rPr>
            </w:pPr>
          </w:p>
        </w:tc>
        <w:tc>
          <w:tcPr>
            <w:tcW w:w="7655" w:type="dxa"/>
            <w:gridSpan w:val="2"/>
            <w:tcMar/>
          </w:tcPr>
          <w:p w:rsidR="005E57F4" w:rsidP="005E57F4" w:rsidRDefault="005E57F4" w14:paraId="48C095CA" w14:textId="1B6C30BB">
            <w:pPr>
              <w:pStyle w:val="Geenafstand"/>
              <w:ind w:left="74" w:firstLine="0"/>
            </w:pPr>
            <w:r>
              <w:t>Aanmaken en gebruiken van papierprofielen op basis van papierkalibraties minstens dikte, witbalans, papiersoort</w:t>
            </w:r>
            <w:r w:rsidR="005869E7">
              <w:t>.</w:t>
            </w:r>
          </w:p>
        </w:tc>
        <w:tc>
          <w:tcPr>
            <w:tcW w:w="851" w:type="dxa"/>
            <w:tcMar/>
          </w:tcPr>
          <w:p w:rsidRPr="00F24C67" w:rsidR="005E57F4" w:rsidP="005E57F4" w:rsidRDefault="005E57F4" w14:paraId="692EA276" w14:textId="7DC6D253">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5DC05E64" w14:textId="77777777">
        <w:trPr>
          <w:trHeight w:val="488"/>
        </w:trPr>
        <w:tc>
          <w:tcPr>
            <w:tcW w:w="920" w:type="dxa"/>
            <w:tcMar/>
          </w:tcPr>
          <w:p w:rsidRPr="00F24C67" w:rsidR="005E57F4" w:rsidP="005E57F4" w:rsidRDefault="005E57F4" w14:paraId="5AED89E4" w14:textId="77777777">
            <w:pPr>
              <w:numPr>
                <w:ilvl w:val="0"/>
                <w:numId w:val="14"/>
              </w:numPr>
              <w:rPr>
                <w:szCs w:val="20"/>
              </w:rPr>
            </w:pPr>
          </w:p>
        </w:tc>
        <w:tc>
          <w:tcPr>
            <w:tcW w:w="7655" w:type="dxa"/>
            <w:gridSpan w:val="2"/>
            <w:tcMar/>
          </w:tcPr>
          <w:p w:rsidR="005E57F4" w:rsidP="005E57F4" w:rsidRDefault="005E57F4" w14:paraId="7109C28A" w14:textId="3CB0E7F4">
            <w:pPr>
              <w:pStyle w:val="Geenafstand"/>
              <w:ind w:left="74" w:firstLine="0"/>
            </w:pPr>
            <w:r>
              <w:t>Aanmaken en gebruiken van kleuren</w:t>
            </w:r>
            <w:r w:rsidR="005869E7">
              <w:t>-</w:t>
            </w:r>
            <w:r>
              <w:t>uitvoerprofielen</w:t>
            </w:r>
            <w:r w:rsidR="005869E7">
              <w:t>.</w:t>
            </w:r>
          </w:p>
        </w:tc>
        <w:tc>
          <w:tcPr>
            <w:tcW w:w="851" w:type="dxa"/>
            <w:tcMar/>
          </w:tcPr>
          <w:p w:rsidRPr="00F24C67" w:rsidR="005E57F4" w:rsidP="005E57F4" w:rsidRDefault="005E57F4" w14:paraId="0B069AF9" w14:textId="01323278">
            <w:pPr>
              <w:pStyle w:val="Geenafstand"/>
            </w:pPr>
            <w:r>
              <w:t>J</w:t>
            </w:r>
            <w:r w:rsidRPr="00BE5E5D">
              <w:t xml:space="preserve">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3390934B" w14:textId="77777777">
        <w:trPr>
          <w:trHeight w:val="488"/>
        </w:trPr>
        <w:tc>
          <w:tcPr>
            <w:tcW w:w="920" w:type="dxa"/>
            <w:tcMar/>
          </w:tcPr>
          <w:p w:rsidRPr="00F24C67" w:rsidR="005E57F4" w:rsidP="005E57F4" w:rsidRDefault="005E57F4" w14:paraId="37F218B7" w14:textId="77777777">
            <w:pPr>
              <w:numPr>
                <w:ilvl w:val="0"/>
                <w:numId w:val="14"/>
              </w:numPr>
              <w:rPr>
                <w:szCs w:val="20"/>
              </w:rPr>
            </w:pPr>
          </w:p>
        </w:tc>
        <w:tc>
          <w:tcPr>
            <w:tcW w:w="7655" w:type="dxa"/>
            <w:gridSpan w:val="2"/>
            <w:tcMar/>
          </w:tcPr>
          <w:p w:rsidR="005E57F4" w:rsidP="005E57F4" w:rsidRDefault="005E57F4" w14:paraId="1AB73BA7" w14:textId="69BF5421">
            <w:pPr>
              <w:pStyle w:val="Geenafstand"/>
              <w:ind w:left="74" w:firstLine="0"/>
            </w:pPr>
            <w:r>
              <w:t>Drukperssimulaties</w:t>
            </w:r>
            <w:r w:rsidR="005869E7">
              <w:t>.</w:t>
            </w:r>
          </w:p>
        </w:tc>
        <w:tc>
          <w:tcPr>
            <w:tcW w:w="851" w:type="dxa"/>
            <w:tcMar/>
          </w:tcPr>
          <w:p w:rsidRPr="00F24C67" w:rsidR="005E57F4" w:rsidP="005E57F4" w:rsidRDefault="005E57F4" w14:paraId="3EED1DB2" w14:textId="46D47D54">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47D5F1DF" w14:textId="77777777">
        <w:trPr>
          <w:trHeight w:val="488"/>
        </w:trPr>
        <w:tc>
          <w:tcPr>
            <w:tcW w:w="920" w:type="dxa"/>
            <w:tcMar/>
          </w:tcPr>
          <w:p w:rsidRPr="00F24C67" w:rsidR="005E57F4" w:rsidP="005E57F4" w:rsidRDefault="005E57F4" w14:paraId="4C6F7DC9" w14:textId="7D4664C1">
            <w:pPr>
              <w:numPr>
                <w:ilvl w:val="0"/>
                <w:numId w:val="14"/>
              </w:numPr>
            </w:pPr>
          </w:p>
        </w:tc>
        <w:tc>
          <w:tcPr>
            <w:tcW w:w="7655" w:type="dxa"/>
            <w:gridSpan w:val="2"/>
            <w:tcMar/>
          </w:tcPr>
          <w:p w:rsidR="005E57F4" w:rsidP="005E57F4" w:rsidRDefault="005E57F4" w14:paraId="00C0BDC9" w14:textId="0BFC076B">
            <w:pPr>
              <w:pStyle w:val="Geenafstand"/>
              <w:ind w:left="74" w:firstLine="0"/>
            </w:pPr>
            <w:r>
              <w:t>ICC Profilering t.b.v</w:t>
            </w:r>
            <w:r w:rsidR="005869E7">
              <w:t>.</w:t>
            </w:r>
            <w:r>
              <w:t xml:space="preserve"> kleurenruimtes</w:t>
            </w:r>
            <w:r w:rsidR="005869E7">
              <w:t>.</w:t>
            </w:r>
          </w:p>
        </w:tc>
        <w:tc>
          <w:tcPr>
            <w:tcW w:w="851" w:type="dxa"/>
            <w:tcMar/>
          </w:tcPr>
          <w:p w:rsidRPr="00F24C67" w:rsidR="005E57F4" w:rsidP="005E57F4" w:rsidRDefault="005E57F4" w14:paraId="55CCA14B" w14:textId="77EF628F">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256BEFAE" w14:textId="77777777">
        <w:trPr>
          <w:trHeight w:val="488"/>
        </w:trPr>
        <w:tc>
          <w:tcPr>
            <w:tcW w:w="920" w:type="dxa"/>
            <w:tcMar/>
          </w:tcPr>
          <w:p w:rsidRPr="00F24C67" w:rsidR="005E57F4" w:rsidP="005E57F4" w:rsidRDefault="005E57F4" w14:paraId="75ACC316" w14:textId="77777777">
            <w:pPr>
              <w:numPr>
                <w:ilvl w:val="0"/>
                <w:numId w:val="14"/>
              </w:numPr>
              <w:rPr>
                <w:szCs w:val="20"/>
              </w:rPr>
            </w:pPr>
          </w:p>
        </w:tc>
        <w:tc>
          <w:tcPr>
            <w:tcW w:w="7655" w:type="dxa"/>
            <w:gridSpan w:val="2"/>
            <w:tcMar/>
          </w:tcPr>
          <w:p w:rsidR="005E57F4" w:rsidP="005E57F4" w:rsidRDefault="005E57F4" w14:paraId="6D5C0F0B" w14:textId="5EB55B6D">
            <w:pPr>
              <w:pStyle w:val="Geenafstand"/>
              <w:ind w:left="74" w:firstLine="0"/>
            </w:pPr>
            <w:proofErr w:type="spellStart"/>
            <w:r>
              <w:t>Herprinten</w:t>
            </w:r>
            <w:proofErr w:type="spellEnd"/>
            <w:r>
              <w:t xml:space="preserve"> van jobs via centrale wachtrij</w:t>
            </w:r>
            <w:r w:rsidR="005869E7">
              <w:t>.</w:t>
            </w:r>
          </w:p>
        </w:tc>
        <w:tc>
          <w:tcPr>
            <w:tcW w:w="851" w:type="dxa"/>
            <w:tcMar/>
          </w:tcPr>
          <w:p w:rsidRPr="00F24C67" w:rsidR="005E57F4" w:rsidP="005E57F4" w:rsidRDefault="005E57F4" w14:paraId="4B76CCDC" w14:textId="14FD6B86">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39533E55" w14:textId="77777777">
        <w:trPr>
          <w:trHeight w:val="488"/>
        </w:trPr>
        <w:tc>
          <w:tcPr>
            <w:tcW w:w="920" w:type="dxa"/>
            <w:tcMar/>
          </w:tcPr>
          <w:p w:rsidRPr="00F24C67" w:rsidR="005E57F4" w:rsidP="005E57F4" w:rsidRDefault="005E57F4" w14:paraId="38D6B2DD" w14:textId="77777777">
            <w:pPr>
              <w:numPr>
                <w:ilvl w:val="0"/>
                <w:numId w:val="14"/>
              </w:numPr>
              <w:rPr>
                <w:szCs w:val="20"/>
              </w:rPr>
            </w:pPr>
          </w:p>
        </w:tc>
        <w:tc>
          <w:tcPr>
            <w:tcW w:w="7655" w:type="dxa"/>
            <w:gridSpan w:val="2"/>
            <w:tcMar/>
          </w:tcPr>
          <w:p w:rsidR="005E57F4" w:rsidP="005E57F4" w:rsidRDefault="005E57F4" w14:paraId="2DF617A6" w14:textId="6E815058">
            <w:pPr>
              <w:pStyle w:val="Geenafstand"/>
              <w:ind w:left="74" w:firstLine="0"/>
            </w:pPr>
            <w:proofErr w:type="spellStart"/>
            <w:r>
              <w:t>Pantone</w:t>
            </w:r>
            <w:proofErr w:type="spellEnd"/>
            <w:r>
              <w:t xml:space="preserve"> kleuren bibliotheek</w:t>
            </w:r>
            <w:r w:rsidR="005869E7">
              <w:t>.</w:t>
            </w:r>
          </w:p>
        </w:tc>
        <w:tc>
          <w:tcPr>
            <w:tcW w:w="851" w:type="dxa"/>
            <w:tcMar/>
          </w:tcPr>
          <w:p w:rsidRPr="00F24C67" w:rsidR="005E57F4" w:rsidP="005E57F4" w:rsidRDefault="005E57F4" w14:paraId="5AA9002A" w14:textId="3E2A3E1B">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6660043E" w14:textId="77777777">
        <w:trPr>
          <w:trHeight w:val="488"/>
        </w:trPr>
        <w:tc>
          <w:tcPr>
            <w:tcW w:w="920" w:type="dxa"/>
            <w:tcMar/>
          </w:tcPr>
          <w:p w:rsidRPr="00F24C67" w:rsidR="005E57F4" w:rsidP="005E57F4" w:rsidRDefault="005E57F4" w14:paraId="498B0F01" w14:textId="77777777">
            <w:pPr>
              <w:numPr>
                <w:ilvl w:val="0"/>
                <w:numId w:val="14"/>
              </w:numPr>
              <w:rPr>
                <w:szCs w:val="20"/>
              </w:rPr>
            </w:pPr>
          </w:p>
        </w:tc>
        <w:tc>
          <w:tcPr>
            <w:tcW w:w="7655" w:type="dxa"/>
            <w:gridSpan w:val="2"/>
            <w:tcMar/>
          </w:tcPr>
          <w:p w:rsidR="005E57F4" w:rsidP="005E57F4" w:rsidRDefault="005E57F4" w14:paraId="1568ED1A" w14:textId="7C69B315">
            <w:pPr>
              <w:pStyle w:val="Geenafstand"/>
              <w:ind w:left="74" w:firstLine="0"/>
            </w:pPr>
            <w:r>
              <w:t>PDF optimalisatie</w:t>
            </w:r>
            <w:r w:rsidR="005869E7">
              <w:t>.</w:t>
            </w:r>
          </w:p>
        </w:tc>
        <w:tc>
          <w:tcPr>
            <w:tcW w:w="851" w:type="dxa"/>
            <w:tcMar/>
          </w:tcPr>
          <w:p w:rsidRPr="00F24C67" w:rsidR="005E57F4" w:rsidP="005E57F4" w:rsidRDefault="005E57F4" w14:paraId="646F363C" w14:textId="322C3D01">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0DE6E97C" w14:textId="77777777">
        <w:trPr>
          <w:trHeight w:val="488"/>
        </w:trPr>
        <w:tc>
          <w:tcPr>
            <w:tcW w:w="920" w:type="dxa"/>
            <w:tcMar/>
          </w:tcPr>
          <w:p w:rsidRPr="00F24C67" w:rsidR="005E57F4" w:rsidP="005E57F4" w:rsidRDefault="005E57F4" w14:paraId="0C8FB297" w14:textId="77777777">
            <w:pPr>
              <w:numPr>
                <w:ilvl w:val="0"/>
                <w:numId w:val="14"/>
              </w:numPr>
              <w:rPr>
                <w:szCs w:val="20"/>
              </w:rPr>
            </w:pPr>
          </w:p>
        </w:tc>
        <w:tc>
          <w:tcPr>
            <w:tcW w:w="7655" w:type="dxa"/>
            <w:gridSpan w:val="2"/>
            <w:tcMar/>
          </w:tcPr>
          <w:p w:rsidR="005E57F4" w:rsidP="005E57F4" w:rsidRDefault="005E57F4" w14:paraId="4C1CEC3D" w14:textId="7E08336C">
            <w:pPr>
              <w:pStyle w:val="Geenafstand"/>
              <w:ind w:left="74" w:firstLine="0"/>
            </w:pPr>
            <w:r>
              <w:t xml:space="preserve">Het kunnen toepassen van </w:t>
            </w:r>
            <w:proofErr w:type="spellStart"/>
            <w:r>
              <w:t>impositie</w:t>
            </w:r>
            <w:proofErr w:type="spellEnd"/>
            <w:r w:rsidR="005869E7">
              <w:t>.</w:t>
            </w:r>
          </w:p>
        </w:tc>
        <w:tc>
          <w:tcPr>
            <w:tcW w:w="851" w:type="dxa"/>
            <w:tcMar/>
          </w:tcPr>
          <w:p w:rsidRPr="00F24C67" w:rsidR="005E57F4" w:rsidP="005E57F4" w:rsidRDefault="005E57F4" w14:paraId="37008476" w14:textId="6D75C2DA">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4B7CBC5C" w14:textId="77777777">
        <w:trPr>
          <w:trHeight w:val="488"/>
        </w:trPr>
        <w:tc>
          <w:tcPr>
            <w:tcW w:w="920" w:type="dxa"/>
            <w:tcMar/>
          </w:tcPr>
          <w:p w:rsidRPr="00F24C67" w:rsidR="005E57F4" w:rsidP="005E57F4" w:rsidRDefault="005E57F4" w14:paraId="6E97F2B1" w14:textId="3C24BB87">
            <w:pPr>
              <w:numPr>
                <w:ilvl w:val="0"/>
                <w:numId w:val="14"/>
              </w:numPr>
            </w:pPr>
          </w:p>
        </w:tc>
        <w:tc>
          <w:tcPr>
            <w:tcW w:w="7655" w:type="dxa"/>
            <w:gridSpan w:val="2"/>
            <w:tcMar/>
          </w:tcPr>
          <w:p w:rsidR="005E57F4" w:rsidP="005E57F4" w:rsidRDefault="005E57F4" w14:paraId="509A434D" w14:textId="05075E29">
            <w:pPr>
              <w:pStyle w:val="Geenafstand"/>
              <w:ind w:left="74" w:firstLine="0"/>
            </w:pPr>
            <w:r>
              <w:t>Afdrukconsistentie van begin tot einde van een print- &amp; kopieeropdracht tot minimaal 1</w:t>
            </w:r>
            <w:r w:rsidR="005869E7">
              <w:t>.</w:t>
            </w:r>
            <w:r>
              <w:t>000 pagina's dubbelzijdig. Het meetbare verschil mag maximaal 3% zijn tussen pagina 1 en 1</w:t>
            </w:r>
            <w:r w:rsidR="005869E7">
              <w:t>.</w:t>
            </w:r>
            <w:r>
              <w:t xml:space="preserve">000. </w:t>
            </w:r>
          </w:p>
        </w:tc>
        <w:tc>
          <w:tcPr>
            <w:tcW w:w="851" w:type="dxa"/>
            <w:tcMar/>
          </w:tcPr>
          <w:p w:rsidRPr="00F24C67" w:rsidR="005E57F4" w:rsidP="005E57F4" w:rsidRDefault="005E57F4" w14:paraId="21BC0D15" w14:textId="622087A9">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41C8FA86" w14:textId="77777777">
        <w:trPr>
          <w:trHeight w:val="488"/>
        </w:trPr>
        <w:tc>
          <w:tcPr>
            <w:tcW w:w="920" w:type="dxa"/>
            <w:tcMar/>
          </w:tcPr>
          <w:p w:rsidRPr="00F24C67" w:rsidR="005E57F4" w:rsidP="005E57F4" w:rsidRDefault="005E57F4" w14:paraId="0B52E201" w14:textId="0F8F40C4">
            <w:pPr>
              <w:numPr>
                <w:ilvl w:val="0"/>
                <w:numId w:val="14"/>
              </w:numPr>
            </w:pPr>
          </w:p>
        </w:tc>
        <w:tc>
          <w:tcPr>
            <w:tcW w:w="7655" w:type="dxa"/>
            <w:gridSpan w:val="2"/>
            <w:tcMar/>
          </w:tcPr>
          <w:p w:rsidR="005E57F4" w:rsidP="005E57F4" w:rsidRDefault="005E57F4" w14:paraId="1025D43B" w14:textId="162E53B4">
            <w:pPr>
              <w:pStyle w:val="Geenafstand"/>
              <w:ind w:left="74" w:firstLine="0"/>
            </w:pPr>
            <w:r>
              <w:t xml:space="preserve">Kalibratiemethodiek door middel van minimaal een </w:t>
            </w:r>
            <w:proofErr w:type="spellStart"/>
            <w:r>
              <w:t>spectrophotometer</w:t>
            </w:r>
            <w:proofErr w:type="spellEnd"/>
            <w:r>
              <w:t>, aangetoond gelijkwaardig of beter.</w:t>
            </w:r>
          </w:p>
        </w:tc>
        <w:tc>
          <w:tcPr>
            <w:tcW w:w="851" w:type="dxa"/>
            <w:tcMar/>
          </w:tcPr>
          <w:p w:rsidRPr="00F24C67" w:rsidR="005E57F4" w:rsidP="005E57F4" w:rsidRDefault="005E57F4" w14:paraId="6A2DCC04" w14:textId="6F0D16F8">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1C52BBA2" w14:textId="77777777">
        <w:trPr>
          <w:trHeight w:val="488"/>
        </w:trPr>
        <w:tc>
          <w:tcPr>
            <w:tcW w:w="920" w:type="dxa"/>
            <w:tcMar/>
          </w:tcPr>
          <w:p w:rsidRPr="00F24C67" w:rsidR="005E57F4" w:rsidP="005E57F4" w:rsidRDefault="005E57F4" w14:paraId="563FCB62" w14:textId="77777777">
            <w:pPr>
              <w:numPr>
                <w:ilvl w:val="0"/>
                <w:numId w:val="14"/>
              </w:numPr>
              <w:rPr>
                <w:szCs w:val="20"/>
              </w:rPr>
            </w:pPr>
          </w:p>
        </w:tc>
        <w:tc>
          <w:tcPr>
            <w:tcW w:w="7655" w:type="dxa"/>
            <w:gridSpan w:val="2"/>
            <w:tcMar/>
          </w:tcPr>
          <w:p w:rsidR="005E57F4" w:rsidP="005E57F4" w:rsidRDefault="005E57F4" w14:paraId="12315672" w14:textId="06B4098A">
            <w:pPr>
              <w:pStyle w:val="Geenafstand"/>
              <w:ind w:left="74" w:firstLine="0"/>
            </w:pPr>
            <w:r>
              <w:t xml:space="preserve">Volautomatische </w:t>
            </w:r>
            <w:proofErr w:type="spellStart"/>
            <w:r>
              <w:t>inline</w:t>
            </w:r>
            <w:proofErr w:type="spellEnd"/>
            <w:r>
              <w:t xml:space="preserve"> kleurenkalibratie</w:t>
            </w:r>
            <w:r w:rsidR="005869E7">
              <w:t>.</w:t>
            </w:r>
          </w:p>
        </w:tc>
        <w:tc>
          <w:tcPr>
            <w:tcW w:w="851" w:type="dxa"/>
            <w:tcMar/>
          </w:tcPr>
          <w:p w:rsidRPr="00F24C67" w:rsidR="005E57F4" w:rsidP="005E57F4" w:rsidRDefault="005E57F4" w14:paraId="1BAC539A" w14:textId="315FB0D0">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2CC4A9DB" w14:textId="77777777">
        <w:trPr>
          <w:trHeight w:val="488"/>
        </w:trPr>
        <w:tc>
          <w:tcPr>
            <w:tcW w:w="920" w:type="dxa"/>
            <w:tcMar/>
          </w:tcPr>
          <w:p w:rsidRPr="00F24C67" w:rsidR="005E57F4" w:rsidP="005E57F4" w:rsidRDefault="005E57F4" w14:paraId="2CF4F52B" w14:textId="77777777">
            <w:pPr>
              <w:numPr>
                <w:ilvl w:val="0"/>
                <w:numId w:val="14"/>
              </w:numPr>
              <w:rPr>
                <w:szCs w:val="20"/>
              </w:rPr>
            </w:pPr>
          </w:p>
        </w:tc>
        <w:tc>
          <w:tcPr>
            <w:tcW w:w="7655" w:type="dxa"/>
            <w:gridSpan w:val="2"/>
            <w:tcMar/>
          </w:tcPr>
          <w:p w:rsidRPr="00F24C67" w:rsidR="005E57F4" w:rsidP="005E57F4" w:rsidRDefault="005E57F4" w14:paraId="4C6E38C1" w14:textId="43DEA0EA">
            <w:pPr>
              <w:pStyle w:val="Geenafstand"/>
              <w:ind w:left="74" w:firstLine="0"/>
            </w:pPr>
            <w:r>
              <w:t>Automatisch register systeem (voor- en achterkant uitlijning)</w:t>
            </w:r>
            <w:r w:rsidR="005869E7">
              <w:t>.</w:t>
            </w:r>
          </w:p>
        </w:tc>
        <w:tc>
          <w:tcPr>
            <w:tcW w:w="851" w:type="dxa"/>
            <w:tcMar/>
          </w:tcPr>
          <w:p w:rsidRPr="00F24C67" w:rsidR="005E57F4" w:rsidP="005E57F4" w:rsidRDefault="005E57F4" w14:paraId="5694EA47" w14:textId="375D1678">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13964E50" w14:textId="77777777">
        <w:trPr>
          <w:trHeight w:val="488"/>
        </w:trPr>
        <w:tc>
          <w:tcPr>
            <w:tcW w:w="920" w:type="dxa"/>
            <w:tcMar/>
          </w:tcPr>
          <w:p w:rsidRPr="00F24C67" w:rsidR="005E57F4" w:rsidP="005E57F4" w:rsidRDefault="005E57F4" w14:paraId="0FB4F73A" w14:textId="77777777">
            <w:pPr>
              <w:numPr>
                <w:ilvl w:val="0"/>
                <w:numId w:val="14"/>
              </w:numPr>
              <w:rPr>
                <w:szCs w:val="20"/>
              </w:rPr>
            </w:pPr>
          </w:p>
        </w:tc>
        <w:tc>
          <w:tcPr>
            <w:tcW w:w="7655" w:type="dxa"/>
            <w:gridSpan w:val="2"/>
            <w:tcMar/>
          </w:tcPr>
          <w:p w:rsidRPr="00F24C67" w:rsidR="005E57F4" w:rsidP="005E57F4" w:rsidRDefault="005E57F4" w14:paraId="2C7D162E" w14:textId="4ED00A2C">
            <w:pPr>
              <w:pStyle w:val="Geenafstand"/>
              <w:ind w:left="74" w:firstLine="0"/>
            </w:pPr>
            <w:r w:rsidRPr="00F24C67">
              <w:t>Gebruik maken van hotfolder (folders waar bestanden in te plaatsen zijn die worden verwerkt d.m.v. aanhangende automatisch in te stellen print workflow)</w:t>
            </w:r>
            <w:r w:rsidR="005869E7">
              <w:t>.</w:t>
            </w:r>
          </w:p>
        </w:tc>
        <w:tc>
          <w:tcPr>
            <w:tcW w:w="851" w:type="dxa"/>
            <w:tcMar/>
          </w:tcPr>
          <w:p w:rsidRPr="00F24C67" w:rsidR="005E57F4" w:rsidP="005E57F4" w:rsidRDefault="005E57F4" w14:paraId="116EF977" w14:textId="0D964D5A">
            <w:pPr>
              <w:pStyle w:val="Geenafstand"/>
            </w:pPr>
            <w:r>
              <w:t>Ja</w:t>
            </w:r>
            <w:r w:rsidRPr="00BE5E5D">
              <w:t xml:space="preserve">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45CF5E45" w14:textId="77777777">
        <w:trPr>
          <w:trHeight w:val="488"/>
        </w:trPr>
        <w:tc>
          <w:tcPr>
            <w:tcW w:w="920" w:type="dxa"/>
            <w:tcMar/>
          </w:tcPr>
          <w:p w:rsidRPr="00F24C67" w:rsidR="005E57F4" w:rsidP="005E57F4" w:rsidRDefault="005E57F4" w14:paraId="0847099D" w14:textId="77777777">
            <w:pPr>
              <w:numPr>
                <w:ilvl w:val="0"/>
                <w:numId w:val="14"/>
              </w:numPr>
              <w:rPr>
                <w:szCs w:val="20"/>
              </w:rPr>
            </w:pPr>
          </w:p>
        </w:tc>
        <w:tc>
          <w:tcPr>
            <w:tcW w:w="7655" w:type="dxa"/>
            <w:gridSpan w:val="2"/>
            <w:tcMar/>
          </w:tcPr>
          <w:p w:rsidRPr="00F24C67" w:rsidR="005E57F4" w:rsidP="005E57F4" w:rsidRDefault="005E57F4" w14:paraId="28488881" w14:textId="4A918F04">
            <w:pPr>
              <w:pStyle w:val="Geenafstand"/>
              <w:ind w:left="74" w:firstLine="0"/>
            </w:pPr>
            <w:r>
              <w:t>Duidelijk afleesbaar display in Nederlandse taal.</w:t>
            </w:r>
          </w:p>
        </w:tc>
        <w:tc>
          <w:tcPr>
            <w:tcW w:w="851" w:type="dxa"/>
            <w:tcMar/>
          </w:tcPr>
          <w:p w:rsidRPr="00F24C67" w:rsidR="005E57F4" w:rsidP="005E57F4" w:rsidRDefault="005E57F4" w14:paraId="5FA3049B" w14:textId="23A6F041">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09879E28" w14:textId="77777777">
        <w:trPr>
          <w:trHeight w:val="488"/>
        </w:trPr>
        <w:tc>
          <w:tcPr>
            <w:tcW w:w="920" w:type="dxa"/>
            <w:tcMar/>
          </w:tcPr>
          <w:p w:rsidRPr="00F24C67" w:rsidR="005E57F4" w:rsidP="005E57F4" w:rsidRDefault="005E57F4" w14:paraId="3F6047D8" w14:textId="77777777">
            <w:pPr>
              <w:numPr>
                <w:ilvl w:val="0"/>
                <w:numId w:val="14"/>
              </w:numPr>
              <w:rPr>
                <w:szCs w:val="20"/>
              </w:rPr>
            </w:pPr>
          </w:p>
        </w:tc>
        <w:tc>
          <w:tcPr>
            <w:tcW w:w="7655" w:type="dxa"/>
            <w:gridSpan w:val="2"/>
            <w:tcMar/>
          </w:tcPr>
          <w:p w:rsidRPr="00F24C67" w:rsidR="005E57F4" w:rsidP="005E57F4" w:rsidRDefault="005E57F4" w14:paraId="6BB10DF2" w14:textId="77777777">
            <w:pPr>
              <w:pStyle w:val="Geenafstand"/>
              <w:ind w:left="74" w:firstLine="0"/>
            </w:pPr>
            <w:r w:rsidRPr="00F24C67">
              <w:t>Eenvoudig in te stellen bediening met toegankelijkheidsopties voor een situatie leerwerkbedrijf.</w:t>
            </w:r>
          </w:p>
        </w:tc>
        <w:tc>
          <w:tcPr>
            <w:tcW w:w="851" w:type="dxa"/>
            <w:tcMar/>
          </w:tcPr>
          <w:p w:rsidRPr="00F24C67" w:rsidR="005E57F4" w:rsidP="005E57F4" w:rsidRDefault="005E57F4" w14:paraId="41413560" w14:textId="16988600">
            <w:pPr>
              <w:pStyle w:val="Geenafstand"/>
            </w:pPr>
            <w:r w:rsidRPr="00BE5E5D">
              <w:t xml:space="preserve">Ja </w:t>
            </w:r>
            <w:r w:rsidRPr="00BE5E5D">
              <w:fldChar w:fldCharType="begin">
                <w:ffData>
                  <w:name w:val="Selectievakje1"/>
                  <w:enabled/>
                  <w:calcOnExit w:val="0"/>
                  <w:checkBox>
                    <w:sizeAuto/>
                    <w:default w:val="0"/>
                  </w:checkBox>
                </w:ffData>
              </w:fldChar>
            </w:r>
            <w:r w:rsidRPr="00BE5E5D">
              <w:instrText xml:space="preserve"> FORMCHECKBOX </w:instrText>
            </w:r>
            <w:r w:rsidR="007B7F74">
              <w:fldChar w:fldCharType="separate"/>
            </w:r>
            <w:r w:rsidRPr="00BE5E5D">
              <w:fldChar w:fldCharType="end"/>
            </w:r>
          </w:p>
        </w:tc>
      </w:tr>
      <w:tr w:rsidRPr="00F24C67" w:rsidR="005E57F4" w:rsidTr="780123A8" w14:paraId="17A1F2EA" w14:textId="77777777">
        <w:trPr>
          <w:trHeight w:val="488"/>
        </w:trPr>
        <w:tc>
          <w:tcPr>
            <w:tcW w:w="9426" w:type="dxa"/>
            <w:gridSpan w:val="4"/>
            <w:shd w:val="clear" w:color="auto" w:fill="4F81BD" w:themeFill="accent1"/>
            <w:tcMar/>
          </w:tcPr>
          <w:p w:rsidRPr="00BE5E5D" w:rsidR="005E57F4" w:rsidP="005E57F4" w:rsidRDefault="005E57F4" w14:paraId="1AA3C3F9" w14:textId="31C92FAC">
            <w:pPr>
              <w:pStyle w:val="Geenafstand"/>
            </w:pPr>
            <w:r w:rsidRPr="002A0630">
              <w:t>Programma van eisen – Minimum functionaliteit afwerking</w:t>
            </w:r>
          </w:p>
        </w:tc>
      </w:tr>
      <w:tr w:rsidRPr="00F24C67" w:rsidR="005E57F4" w:rsidTr="780123A8" w14:paraId="419AD200" w14:textId="77777777">
        <w:trPr>
          <w:trHeight w:val="488"/>
        </w:trPr>
        <w:tc>
          <w:tcPr>
            <w:tcW w:w="920" w:type="dxa"/>
            <w:tcMar/>
          </w:tcPr>
          <w:p w:rsidRPr="00F24C67" w:rsidR="005E57F4" w:rsidP="005E57F4" w:rsidRDefault="005E57F4" w14:paraId="540A0B90" w14:textId="77777777">
            <w:pPr>
              <w:numPr>
                <w:ilvl w:val="0"/>
                <w:numId w:val="14"/>
              </w:numPr>
              <w:rPr>
                <w:szCs w:val="20"/>
              </w:rPr>
            </w:pPr>
          </w:p>
        </w:tc>
        <w:tc>
          <w:tcPr>
            <w:tcW w:w="7655" w:type="dxa"/>
            <w:gridSpan w:val="2"/>
            <w:tcMar/>
          </w:tcPr>
          <w:p w:rsidRPr="00F24C67" w:rsidR="005E57F4" w:rsidP="005E57F4" w:rsidRDefault="005E57F4" w14:paraId="206A6609" w14:textId="439C8D3D">
            <w:pPr>
              <w:pStyle w:val="Geenafstand"/>
              <w:ind w:left="74" w:firstLine="0"/>
            </w:pPr>
            <w:r w:rsidRPr="00F24C67">
              <w:t>Automatische staffelmogelijkheid voor Minimaal 2</w:t>
            </w:r>
            <w:r w:rsidR="005869E7">
              <w:t>.</w:t>
            </w:r>
            <w:r w:rsidRPr="00F24C67">
              <w:t>000 vel</w:t>
            </w:r>
            <w:r w:rsidR="005869E7">
              <w:t>.</w:t>
            </w:r>
          </w:p>
        </w:tc>
        <w:tc>
          <w:tcPr>
            <w:tcW w:w="851" w:type="dxa"/>
            <w:tcMar/>
          </w:tcPr>
          <w:p w:rsidRPr="00F24C67" w:rsidR="005E57F4" w:rsidP="005E57F4" w:rsidRDefault="005E57F4" w14:paraId="22F1BFE2" w14:textId="7AB8AE17">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6B052B9F" w14:textId="77777777">
        <w:trPr>
          <w:trHeight w:val="488"/>
        </w:trPr>
        <w:tc>
          <w:tcPr>
            <w:tcW w:w="920" w:type="dxa"/>
            <w:tcMar/>
          </w:tcPr>
          <w:p w:rsidRPr="00F24C67" w:rsidR="005E57F4" w:rsidP="005E57F4" w:rsidRDefault="005E57F4" w14:paraId="6B771261" w14:textId="77777777">
            <w:pPr>
              <w:numPr>
                <w:ilvl w:val="0"/>
                <w:numId w:val="14"/>
              </w:numPr>
              <w:rPr>
                <w:szCs w:val="20"/>
              </w:rPr>
            </w:pPr>
          </w:p>
        </w:tc>
        <w:tc>
          <w:tcPr>
            <w:tcW w:w="7655" w:type="dxa"/>
            <w:gridSpan w:val="2"/>
            <w:tcMar/>
          </w:tcPr>
          <w:p w:rsidRPr="00F24C67" w:rsidR="005E57F4" w:rsidP="005E57F4" w:rsidRDefault="005E57F4" w14:paraId="5208FEE9" w14:textId="67E32803">
            <w:pPr>
              <w:pStyle w:val="Geenafstand"/>
              <w:ind w:left="74" w:firstLine="0"/>
            </w:pPr>
            <w:r w:rsidRPr="00F24C67">
              <w:t xml:space="preserve">Ingebouwde bi-directionele </w:t>
            </w:r>
            <w:proofErr w:type="spellStart"/>
            <w:r w:rsidRPr="00F24C67">
              <w:t>ontkruller</w:t>
            </w:r>
            <w:proofErr w:type="spellEnd"/>
            <w:r w:rsidR="005869E7">
              <w:t>.</w:t>
            </w:r>
            <w:r w:rsidRPr="00F24C67">
              <w:t xml:space="preserve"> </w:t>
            </w:r>
          </w:p>
        </w:tc>
        <w:tc>
          <w:tcPr>
            <w:tcW w:w="851" w:type="dxa"/>
            <w:tcMar/>
          </w:tcPr>
          <w:p w:rsidRPr="00F24C67" w:rsidR="005E57F4" w:rsidP="005E57F4" w:rsidRDefault="005E57F4" w14:paraId="2143C76D" w14:textId="1144EDA6">
            <w:pPr>
              <w:pStyle w:val="Geenafstand"/>
            </w:pPr>
            <w:r>
              <w:t>J</w:t>
            </w:r>
            <w:r w:rsidRPr="009E7CD1">
              <w:t xml:space="preserve">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46437872" w14:textId="77777777">
        <w:trPr>
          <w:trHeight w:val="488"/>
        </w:trPr>
        <w:tc>
          <w:tcPr>
            <w:tcW w:w="920" w:type="dxa"/>
            <w:tcMar/>
          </w:tcPr>
          <w:p w:rsidRPr="00F24C67" w:rsidR="005E57F4" w:rsidP="005E57F4" w:rsidRDefault="005E57F4" w14:paraId="406756DE" w14:textId="77777777">
            <w:pPr>
              <w:numPr>
                <w:ilvl w:val="0"/>
                <w:numId w:val="14"/>
              </w:numPr>
              <w:rPr>
                <w:szCs w:val="20"/>
              </w:rPr>
            </w:pPr>
          </w:p>
        </w:tc>
        <w:tc>
          <w:tcPr>
            <w:tcW w:w="7655" w:type="dxa"/>
            <w:gridSpan w:val="2"/>
            <w:tcMar/>
          </w:tcPr>
          <w:p w:rsidRPr="00F24C67" w:rsidR="005E57F4" w:rsidP="005E57F4" w:rsidRDefault="005E57F4" w14:paraId="577C4FE6" w14:textId="04FF5D30">
            <w:pPr>
              <w:pStyle w:val="Geenafstand"/>
              <w:ind w:left="74" w:firstLine="0"/>
            </w:pPr>
            <w:r w:rsidRPr="00F24C67">
              <w:t xml:space="preserve">Automatische </w:t>
            </w:r>
            <w:proofErr w:type="spellStart"/>
            <w:r w:rsidRPr="00F24C67">
              <w:t>bijsnijder</w:t>
            </w:r>
            <w:proofErr w:type="spellEnd"/>
            <w:r w:rsidRPr="00F24C67" w:rsidR="009B6AAD">
              <w:t>-/</w:t>
            </w:r>
            <w:r w:rsidRPr="00F24C67">
              <w:t xml:space="preserve"> </w:t>
            </w:r>
            <w:proofErr w:type="spellStart"/>
            <w:r w:rsidRPr="00F24C67">
              <w:t>trimmerModule</w:t>
            </w:r>
            <w:proofErr w:type="spellEnd"/>
            <w:r w:rsidRPr="00F24C67">
              <w:t xml:space="preserve"> voor koppeling aan de katernmodule</w:t>
            </w:r>
            <w:r w:rsidR="005869E7">
              <w:t>.</w:t>
            </w:r>
          </w:p>
        </w:tc>
        <w:tc>
          <w:tcPr>
            <w:tcW w:w="851" w:type="dxa"/>
            <w:tcMar/>
          </w:tcPr>
          <w:p w:rsidRPr="00F24C67" w:rsidR="005E57F4" w:rsidP="005E57F4" w:rsidRDefault="005E57F4" w14:paraId="6ACEF662" w14:textId="33564FEC">
            <w:pPr>
              <w:pStyle w:val="Geenafstand"/>
            </w:pPr>
            <w:r>
              <w:t>J</w:t>
            </w:r>
            <w:r w:rsidRPr="009E7CD1">
              <w:t xml:space="preserve">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03AA8C0D" w14:textId="77777777">
        <w:trPr>
          <w:trHeight w:val="488"/>
        </w:trPr>
        <w:tc>
          <w:tcPr>
            <w:tcW w:w="920" w:type="dxa"/>
            <w:tcMar/>
          </w:tcPr>
          <w:p w:rsidRPr="00F24C67" w:rsidR="005E57F4" w:rsidP="005E57F4" w:rsidRDefault="005E57F4" w14:paraId="25708681" w14:textId="77777777">
            <w:pPr>
              <w:numPr>
                <w:ilvl w:val="0"/>
                <w:numId w:val="14"/>
              </w:numPr>
              <w:rPr>
                <w:szCs w:val="20"/>
              </w:rPr>
            </w:pPr>
          </w:p>
        </w:tc>
        <w:tc>
          <w:tcPr>
            <w:tcW w:w="7655" w:type="dxa"/>
            <w:gridSpan w:val="2"/>
            <w:tcMar/>
          </w:tcPr>
          <w:p w:rsidRPr="00F24C67" w:rsidR="005E57F4" w:rsidP="005E57F4" w:rsidRDefault="005E57F4" w14:paraId="68E4DB94" w14:textId="08D301BF">
            <w:pPr>
              <w:pStyle w:val="Geenafstand"/>
              <w:ind w:left="74" w:firstLine="0"/>
            </w:pPr>
            <w:r w:rsidRPr="00F24C67">
              <w:t>Trimcapaciteit tot minimaal 20 vel</w:t>
            </w:r>
            <w:r w:rsidR="005869E7">
              <w:t>.</w:t>
            </w:r>
          </w:p>
        </w:tc>
        <w:tc>
          <w:tcPr>
            <w:tcW w:w="851" w:type="dxa"/>
            <w:tcMar/>
          </w:tcPr>
          <w:p w:rsidRPr="00F24C67" w:rsidR="005E57F4" w:rsidP="005E57F4" w:rsidRDefault="005E57F4" w14:paraId="60A285D7" w14:textId="5B464F1F">
            <w:pPr>
              <w:pStyle w:val="Geenafstand"/>
            </w:pPr>
            <w:r>
              <w:t>J</w:t>
            </w:r>
            <w:r w:rsidRPr="009E7CD1">
              <w:t xml:space="preserve">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31B492E8" w14:textId="77777777">
        <w:trPr>
          <w:trHeight w:val="488"/>
        </w:trPr>
        <w:tc>
          <w:tcPr>
            <w:tcW w:w="920" w:type="dxa"/>
            <w:tcMar/>
          </w:tcPr>
          <w:p w:rsidRPr="00F24C67" w:rsidR="005E57F4" w:rsidP="005E57F4" w:rsidRDefault="005E57F4" w14:paraId="40CB9382" w14:textId="77777777">
            <w:pPr>
              <w:numPr>
                <w:ilvl w:val="0"/>
                <w:numId w:val="14"/>
              </w:numPr>
              <w:rPr>
                <w:szCs w:val="20"/>
              </w:rPr>
            </w:pPr>
          </w:p>
        </w:tc>
        <w:tc>
          <w:tcPr>
            <w:tcW w:w="7655" w:type="dxa"/>
            <w:gridSpan w:val="2"/>
            <w:tcMar/>
          </w:tcPr>
          <w:p w:rsidRPr="00F24C67" w:rsidR="005E57F4" w:rsidP="005E57F4" w:rsidRDefault="005E57F4" w14:paraId="5CE6B253" w14:textId="21F6A60D">
            <w:pPr>
              <w:pStyle w:val="Geenafstand"/>
              <w:ind w:left="74" w:firstLine="0"/>
            </w:pPr>
            <w:r w:rsidRPr="00F24C67">
              <w:t>Instelbaar hoeveelheid en dikte van het te trimmen materiaal van 2 tot 20 mm met stappen van 0,1 mm</w:t>
            </w:r>
            <w:r w:rsidR="005869E7">
              <w:t>.</w:t>
            </w:r>
          </w:p>
        </w:tc>
        <w:tc>
          <w:tcPr>
            <w:tcW w:w="851" w:type="dxa"/>
            <w:tcMar/>
          </w:tcPr>
          <w:p w:rsidRPr="00F24C67" w:rsidR="005E57F4" w:rsidP="005E57F4" w:rsidRDefault="005E57F4" w14:paraId="45C3FD6F" w14:textId="21948F33">
            <w:pPr>
              <w:pStyle w:val="Geenafstand"/>
            </w:pPr>
            <w:r>
              <w:t>J</w:t>
            </w:r>
            <w:r w:rsidRPr="009E7CD1">
              <w:t xml:space="preserve">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555E4509" w14:textId="77777777">
        <w:trPr>
          <w:trHeight w:val="488"/>
        </w:trPr>
        <w:tc>
          <w:tcPr>
            <w:tcW w:w="920" w:type="dxa"/>
            <w:tcMar/>
          </w:tcPr>
          <w:p w:rsidRPr="00F24C67" w:rsidR="005E57F4" w:rsidP="005E57F4" w:rsidRDefault="005E57F4" w14:paraId="7774A1D3" w14:textId="77777777">
            <w:pPr>
              <w:numPr>
                <w:ilvl w:val="0"/>
                <w:numId w:val="14"/>
              </w:numPr>
              <w:rPr>
                <w:szCs w:val="20"/>
              </w:rPr>
            </w:pPr>
          </w:p>
        </w:tc>
        <w:tc>
          <w:tcPr>
            <w:tcW w:w="7655" w:type="dxa"/>
            <w:gridSpan w:val="2"/>
            <w:tcMar/>
          </w:tcPr>
          <w:p w:rsidRPr="00F24C67" w:rsidR="005E57F4" w:rsidP="005E57F4" w:rsidRDefault="005E57F4" w14:paraId="507109CC" w14:textId="0E4CF3E7">
            <w:pPr>
              <w:pStyle w:val="Geenafstand"/>
              <w:ind w:left="74" w:firstLine="0"/>
            </w:pPr>
            <w:r w:rsidRPr="00F24C67">
              <w:t>Creëert katernen die plat kunnen worden geopend zonder dat de rug beschadigd raakt</w:t>
            </w:r>
            <w:r w:rsidR="005869E7">
              <w:t>.</w:t>
            </w:r>
          </w:p>
        </w:tc>
        <w:tc>
          <w:tcPr>
            <w:tcW w:w="851" w:type="dxa"/>
            <w:tcMar/>
          </w:tcPr>
          <w:p w:rsidRPr="00F24C67" w:rsidR="005E57F4" w:rsidP="005E57F4" w:rsidRDefault="005E57F4" w14:paraId="3F552AEA" w14:textId="5449782F">
            <w:pPr>
              <w:pStyle w:val="Geenafstand"/>
            </w:pPr>
            <w:r>
              <w:t>J</w:t>
            </w:r>
            <w:r w:rsidRPr="009E7CD1">
              <w:t xml:space="preserve">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727ECA02" w14:textId="77777777">
        <w:trPr>
          <w:trHeight w:val="488"/>
        </w:trPr>
        <w:tc>
          <w:tcPr>
            <w:tcW w:w="920" w:type="dxa"/>
            <w:tcMar/>
          </w:tcPr>
          <w:p w:rsidRPr="00F24C67" w:rsidR="005E57F4" w:rsidP="005E57F4" w:rsidRDefault="005E57F4" w14:paraId="1C8B5139" w14:textId="77777777">
            <w:pPr>
              <w:numPr>
                <w:ilvl w:val="0"/>
                <w:numId w:val="14"/>
              </w:numPr>
              <w:rPr>
                <w:szCs w:val="20"/>
              </w:rPr>
            </w:pPr>
          </w:p>
        </w:tc>
        <w:tc>
          <w:tcPr>
            <w:tcW w:w="7655" w:type="dxa"/>
            <w:gridSpan w:val="2"/>
            <w:tcMar/>
          </w:tcPr>
          <w:p w:rsidRPr="00F24C67" w:rsidR="005E57F4" w:rsidP="005E57F4" w:rsidRDefault="005E57F4" w14:paraId="27B7C137" w14:textId="39359AB8">
            <w:pPr>
              <w:pStyle w:val="Geenafstand"/>
              <w:ind w:left="74" w:firstLine="0"/>
            </w:pPr>
            <w:r w:rsidRPr="00F24C67">
              <w:t>Automatisch perforeren met 2 en 4 gaten</w:t>
            </w:r>
            <w:r w:rsidR="005869E7">
              <w:t>.</w:t>
            </w:r>
          </w:p>
        </w:tc>
        <w:tc>
          <w:tcPr>
            <w:tcW w:w="851" w:type="dxa"/>
            <w:tcMar/>
          </w:tcPr>
          <w:p w:rsidRPr="00F24C67" w:rsidR="005E57F4" w:rsidP="005E57F4" w:rsidRDefault="005E57F4" w14:paraId="665A43A1" w14:textId="0AE74D5F">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14489BF2" w14:textId="77777777">
        <w:trPr>
          <w:trHeight w:val="488"/>
        </w:trPr>
        <w:tc>
          <w:tcPr>
            <w:tcW w:w="920" w:type="dxa"/>
            <w:tcMar/>
          </w:tcPr>
          <w:p w:rsidRPr="00F24C67" w:rsidR="005E57F4" w:rsidP="005E57F4" w:rsidRDefault="005E57F4" w14:paraId="05189D40" w14:textId="77777777">
            <w:pPr>
              <w:numPr>
                <w:ilvl w:val="0"/>
                <w:numId w:val="14"/>
              </w:numPr>
              <w:rPr>
                <w:szCs w:val="20"/>
              </w:rPr>
            </w:pPr>
          </w:p>
        </w:tc>
        <w:tc>
          <w:tcPr>
            <w:tcW w:w="7655" w:type="dxa"/>
            <w:gridSpan w:val="2"/>
            <w:tcMar/>
          </w:tcPr>
          <w:p w:rsidRPr="00F24C67" w:rsidR="005E57F4" w:rsidP="005E57F4" w:rsidRDefault="005E57F4" w14:paraId="1C5550BB" w14:textId="587D485A">
            <w:pPr>
              <w:pStyle w:val="Geenafstand"/>
              <w:ind w:left="74" w:firstLine="0"/>
            </w:pPr>
            <w:r w:rsidRPr="00F24C67">
              <w:t>Automatisch dubbelvouwen in formaten A4 en A3</w:t>
            </w:r>
            <w:r w:rsidR="005869E7">
              <w:t>.</w:t>
            </w:r>
          </w:p>
        </w:tc>
        <w:tc>
          <w:tcPr>
            <w:tcW w:w="851" w:type="dxa"/>
            <w:tcMar/>
          </w:tcPr>
          <w:p w:rsidRPr="00F24C67" w:rsidR="005E57F4" w:rsidP="005E57F4" w:rsidRDefault="005E57F4" w14:paraId="72691049" w14:textId="4BE2BBBF">
            <w:pPr>
              <w:pStyle w:val="Geenafstand"/>
            </w:pPr>
            <w:r>
              <w:t>J</w:t>
            </w:r>
            <w:r w:rsidRPr="009E7CD1">
              <w:t xml:space="preserve">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24370A71" w14:textId="77777777">
        <w:trPr>
          <w:trHeight w:val="488"/>
        </w:trPr>
        <w:tc>
          <w:tcPr>
            <w:tcW w:w="920" w:type="dxa"/>
            <w:tcMar/>
          </w:tcPr>
          <w:p w:rsidRPr="00F24C67" w:rsidR="005E57F4" w:rsidP="005E57F4" w:rsidRDefault="005E57F4" w14:paraId="40934F3B" w14:textId="77777777">
            <w:pPr>
              <w:numPr>
                <w:ilvl w:val="0"/>
                <w:numId w:val="14"/>
              </w:numPr>
              <w:rPr>
                <w:szCs w:val="20"/>
              </w:rPr>
            </w:pPr>
          </w:p>
        </w:tc>
        <w:tc>
          <w:tcPr>
            <w:tcW w:w="7655" w:type="dxa"/>
            <w:gridSpan w:val="2"/>
            <w:tcMar/>
          </w:tcPr>
          <w:p w:rsidRPr="00F24C67" w:rsidR="005E57F4" w:rsidP="005E57F4" w:rsidRDefault="005E57F4" w14:paraId="6E536CBD" w14:textId="594D97C9">
            <w:pPr>
              <w:pStyle w:val="Geenafstand"/>
              <w:ind w:left="74" w:firstLine="0"/>
            </w:pPr>
            <w:r w:rsidRPr="00F24C67">
              <w:t>Afdrukken op binnen- of buitenkant van het gevouwen papier</w:t>
            </w:r>
            <w:r w:rsidR="005869E7">
              <w:t>.</w:t>
            </w:r>
          </w:p>
        </w:tc>
        <w:tc>
          <w:tcPr>
            <w:tcW w:w="851" w:type="dxa"/>
            <w:tcMar/>
          </w:tcPr>
          <w:p w:rsidRPr="00F24C67" w:rsidR="005E57F4" w:rsidP="005E57F4" w:rsidRDefault="005E57F4" w14:paraId="61A4B38E" w14:textId="56756390">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6D0E485B" w14:textId="77777777">
        <w:trPr>
          <w:trHeight w:val="488"/>
        </w:trPr>
        <w:tc>
          <w:tcPr>
            <w:tcW w:w="920" w:type="dxa"/>
            <w:tcMar/>
          </w:tcPr>
          <w:p w:rsidRPr="00F24C67" w:rsidR="005E57F4" w:rsidP="005E57F4" w:rsidRDefault="005E57F4" w14:paraId="6E985BE7" w14:textId="77777777">
            <w:pPr>
              <w:numPr>
                <w:ilvl w:val="0"/>
                <w:numId w:val="14"/>
              </w:numPr>
              <w:rPr>
                <w:szCs w:val="20"/>
              </w:rPr>
            </w:pPr>
          </w:p>
        </w:tc>
        <w:tc>
          <w:tcPr>
            <w:tcW w:w="7655" w:type="dxa"/>
            <w:gridSpan w:val="2"/>
            <w:tcMar/>
          </w:tcPr>
          <w:p w:rsidRPr="00F24C67" w:rsidR="005E57F4" w:rsidP="005E57F4" w:rsidRDefault="005E57F4" w14:paraId="660A985D" w14:textId="5A2179C1">
            <w:pPr>
              <w:pStyle w:val="Geenafstand"/>
              <w:ind w:left="74" w:firstLine="0"/>
            </w:pPr>
            <w:r w:rsidRPr="00F24C67">
              <w:t>Niet</w:t>
            </w:r>
            <w:r>
              <w:t>-</w:t>
            </w:r>
            <w:r w:rsidRPr="00F24C67">
              <w:t>eenheid met variabele lengte van nieten; tot 100 vel nieten</w:t>
            </w:r>
            <w:r>
              <w:t>.</w:t>
            </w:r>
          </w:p>
        </w:tc>
        <w:tc>
          <w:tcPr>
            <w:tcW w:w="851" w:type="dxa"/>
            <w:tcMar/>
          </w:tcPr>
          <w:p w:rsidRPr="00F24C67" w:rsidR="005E57F4" w:rsidP="005E57F4" w:rsidRDefault="005E57F4" w14:paraId="48FC893E" w14:textId="0AAB155F">
            <w:pPr>
              <w:pStyle w:val="Geenafstand"/>
            </w:pPr>
            <w:r>
              <w:t>J</w:t>
            </w:r>
            <w:r w:rsidRPr="009E7CD1">
              <w:t xml:space="preserve">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2ECEF6B4" w14:textId="77777777">
        <w:trPr>
          <w:trHeight w:val="488"/>
        </w:trPr>
        <w:tc>
          <w:tcPr>
            <w:tcW w:w="920" w:type="dxa"/>
            <w:tcMar/>
          </w:tcPr>
          <w:p w:rsidRPr="00F24C67" w:rsidR="005E57F4" w:rsidP="005E57F4" w:rsidRDefault="005E57F4" w14:paraId="57FABB4D" w14:textId="77777777">
            <w:pPr>
              <w:numPr>
                <w:ilvl w:val="0"/>
                <w:numId w:val="14"/>
              </w:numPr>
              <w:rPr>
                <w:szCs w:val="20"/>
              </w:rPr>
            </w:pPr>
          </w:p>
        </w:tc>
        <w:tc>
          <w:tcPr>
            <w:tcW w:w="7655" w:type="dxa"/>
            <w:gridSpan w:val="2"/>
            <w:tcMar/>
          </w:tcPr>
          <w:p w:rsidRPr="00F24C67" w:rsidR="005E57F4" w:rsidP="005E57F4" w:rsidRDefault="005E57F4" w14:paraId="48F056B5" w14:textId="10C4D3DD">
            <w:pPr>
              <w:pStyle w:val="Geenafstand"/>
              <w:ind w:left="74" w:firstLine="0"/>
            </w:pPr>
            <w:r w:rsidRPr="00F24C67">
              <w:t>Niet</w:t>
            </w:r>
            <w:r>
              <w:t>-</w:t>
            </w:r>
            <w:r w:rsidRPr="00F24C67">
              <w:t>eenheid voor nietjes in meerdere posities voor enkele of dubbele niet</w:t>
            </w:r>
            <w:r w:rsidR="005869E7">
              <w:t>.</w:t>
            </w:r>
          </w:p>
        </w:tc>
        <w:tc>
          <w:tcPr>
            <w:tcW w:w="851" w:type="dxa"/>
            <w:tcMar/>
          </w:tcPr>
          <w:p w:rsidRPr="00F24C67" w:rsidR="005E57F4" w:rsidP="005E57F4" w:rsidRDefault="005E57F4" w14:paraId="4726A480" w14:textId="605F879F">
            <w:pPr>
              <w:pStyle w:val="Geenafstand"/>
            </w:pPr>
            <w:r>
              <w:t>J</w:t>
            </w:r>
            <w:r w:rsidRPr="009E7CD1">
              <w:t xml:space="preserve">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58D50196" w14:textId="77777777">
        <w:trPr>
          <w:trHeight w:val="488"/>
        </w:trPr>
        <w:tc>
          <w:tcPr>
            <w:tcW w:w="920" w:type="dxa"/>
            <w:tcMar/>
          </w:tcPr>
          <w:p w:rsidRPr="00F24C67" w:rsidR="005E57F4" w:rsidP="005E57F4" w:rsidRDefault="005E57F4" w14:paraId="54DB26BD" w14:textId="77777777">
            <w:pPr>
              <w:numPr>
                <w:ilvl w:val="0"/>
                <w:numId w:val="14"/>
              </w:numPr>
              <w:rPr>
                <w:szCs w:val="20"/>
              </w:rPr>
            </w:pPr>
          </w:p>
        </w:tc>
        <w:tc>
          <w:tcPr>
            <w:tcW w:w="7655" w:type="dxa"/>
            <w:gridSpan w:val="2"/>
            <w:tcMar/>
          </w:tcPr>
          <w:p w:rsidRPr="00F24C67" w:rsidR="005E57F4" w:rsidP="005E57F4" w:rsidRDefault="005E57F4" w14:paraId="766A0835" w14:textId="6A007097">
            <w:pPr>
              <w:pStyle w:val="Geenafstand"/>
              <w:ind w:left="74" w:firstLine="0"/>
            </w:pPr>
            <w:r w:rsidRPr="00F24C67">
              <w:t>Niet</w:t>
            </w:r>
            <w:r>
              <w:t>-</w:t>
            </w:r>
            <w:r w:rsidRPr="00F24C67">
              <w:t>eenheid voor het maken van katernen</w:t>
            </w:r>
            <w:r w:rsidR="005869E7">
              <w:t>.</w:t>
            </w:r>
          </w:p>
        </w:tc>
        <w:tc>
          <w:tcPr>
            <w:tcW w:w="851" w:type="dxa"/>
            <w:tcMar/>
          </w:tcPr>
          <w:p w:rsidRPr="00F24C67" w:rsidR="005E57F4" w:rsidP="005E57F4" w:rsidRDefault="005E57F4" w14:paraId="46D06D71" w14:textId="48471C07">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5630FBA7" w14:textId="77777777">
        <w:trPr>
          <w:trHeight w:val="488"/>
        </w:trPr>
        <w:tc>
          <w:tcPr>
            <w:tcW w:w="920" w:type="dxa"/>
            <w:tcMar/>
          </w:tcPr>
          <w:p w:rsidRPr="00F24C67" w:rsidR="005E57F4" w:rsidP="005E57F4" w:rsidRDefault="005E57F4" w14:paraId="7EAAB260" w14:textId="77777777">
            <w:pPr>
              <w:numPr>
                <w:ilvl w:val="0"/>
                <w:numId w:val="14"/>
              </w:numPr>
              <w:rPr>
                <w:szCs w:val="20"/>
              </w:rPr>
            </w:pPr>
          </w:p>
        </w:tc>
        <w:tc>
          <w:tcPr>
            <w:tcW w:w="7655" w:type="dxa"/>
            <w:gridSpan w:val="2"/>
            <w:tcMar/>
          </w:tcPr>
          <w:p w:rsidRPr="00F24C67" w:rsidR="005E57F4" w:rsidP="005E57F4" w:rsidRDefault="005E57F4" w14:paraId="758A19BD" w14:textId="5148D8C6">
            <w:pPr>
              <w:pStyle w:val="Geenafstand"/>
              <w:ind w:left="74" w:firstLine="0"/>
            </w:pPr>
            <w:r w:rsidRPr="00F24C67">
              <w:t>Katernmodule</w:t>
            </w:r>
            <w:r>
              <w:t>.</w:t>
            </w:r>
          </w:p>
        </w:tc>
        <w:tc>
          <w:tcPr>
            <w:tcW w:w="851" w:type="dxa"/>
            <w:tcMar/>
          </w:tcPr>
          <w:p w:rsidRPr="00F24C67" w:rsidR="005E57F4" w:rsidP="005E57F4" w:rsidRDefault="005E57F4" w14:paraId="7D487D2C" w14:textId="218839E4">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35791651" w14:textId="77777777">
        <w:trPr>
          <w:trHeight w:val="488"/>
        </w:trPr>
        <w:tc>
          <w:tcPr>
            <w:tcW w:w="920" w:type="dxa"/>
            <w:tcMar/>
          </w:tcPr>
          <w:p w:rsidRPr="00F24C67" w:rsidR="005E57F4" w:rsidP="005E57F4" w:rsidRDefault="005E57F4" w14:paraId="3033149A" w14:textId="77777777">
            <w:pPr>
              <w:numPr>
                <w:ilvl w:val="0"/>
                <w:numId w:val="14"/>
              </w:numPr>
              <w:rPr>
                <w:szCs w:val="20"/>
              </w:rPr>
            </w:pPr>
          </w:p>
        </w:tc>
        <w:tc>
          <w:tcPr>
            <w:tcW w:w="7655" w:type="dxa"/>
            <w:gridSpan w:val="2"/>
            <w:tcMar/>
          </w:tcPr>
          <w:p w:rsidRPr="00F24C67" w:rsidR="005E57F4" w:rsidP="005E57F4" w:rsidRDefault="005E57F4" w14:paraId="32AA371B" w14:textId="2DEC509C">
            <w:pPr>
              <w:pStyle w:val="Geenafstand"/>
              <w:ind w:left="74" w:firstLine="0"/>
            </w:pPr>
            <w:r>
              <w:t xml:space="preserve">Katernen met </w:t>
            </w:r>
            <w:proofErr w:type="spellStart"/>
            <w:r>
              <w:t>rughechting</w:t>
            </w:r>
            <w:proofErr w:type="spellEnd"/>
            <w:r>
              <w:t xml:space="preserve"> en vouw van 2 tot 60 vellen voor boekjes tot 240 pagina's (80 g/m² bankpost met enkele kaft)</w:t>
            </w:r>
            <w:r w:rsidR="005869E7">
              <w:t>.</w:t>
            </w:r>
          </w:p>
        </w:tc>
        <w:tc>
          <w:tcPr>
            <w:tcW w:w="851" w:type="dxa"/>
            <w:tcMar/>
          </w:tcPr>
          <w:p w:rsidRPr="00F24C67" w:rsidR="005E57F4" w:rsidP="005E57F4" w:rsidRDefault="005E57F4" w14:paraId="6BB566ED" w14:textId="5DDAA079">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2254BD2D" w14:textId="77777777">
        <w:trPr>
          <w:trHeight w:val="488"/>
        </w:trPr>
        <w:tc>
          <w:tcPr>
            <w:tcW w:w="920" w:type="dxa"/>
            <w:tcMar/>
          </w:tcPr>
          <w:p w:rsidRPr="00F24C67" w:rsidR="005E57F4" w:rsidP="005E57F4" w:rsidRDefault="005E57F4" w14:paraId="0159E9BC" w14:textId="77777777">
            <w:pPr>
              <w:numPr>
                <w:ilvl w:val="0"/>
                <w:numId w:val="14"/>
              </w:numPr>
              <w:rPr>
                <w:szCs w:val="20"/>
              </w:rPr>
            </w:pPr>
          </w:p>
        </w:tc>
        <w:tc>
          <w:tcPr>
            <w:tcW w:w="7655" w:type="dxa"/>
            <w:gridSpan w:val="2"/>
            <w:tcMar/>
          </w:tcPr>
          <w:p w:rsidRPr="00F24C67" w:rsidR="005E57F4" w:rsidP="005E57F4" w:rsidRDefault="005E57F4" w14:paraId="71688FA2" w14:textId="5DDD3EE5">
            <w:pPr>
              <w:pStyle w:val="Geenafstand"/>
              <w:ind w:left="74" w:firstLine="0"/>
            </w:pPr>
            <w:r w:rsidRPr="00F24C67">
              <w:t xml:space="preserve">Nabewerking katerntoepassingen, enkelvouw, verwerking tot en met 60 pagina’s met </w:t>
            </w:r>
            <w:proofErr w:type="spellStart"/>
            <w:r w:rsidRPr="00F24C67">
              <w:t>squarefold</w:t>
            </w:r>
            <w:proofErr w:type="spellEnd"/>
            <w:r w:rsidR="005869E7">
              <w:t>.</w:t>
            </w:r>
          </w:p>
        </w:tc>
        <w:tc>
          <w:tcPr>
            <w:tcW w:w="851" w:type="dxa"/>
            <w:tcMar/>
          </w:tcPr>
          <w:p w:rsidRPr="00F24C67" w:rsidR="005E57F4" w:rsidP="005E57F4" w:rsidRDefault="005E57F4" w14:paraId="6E870018" w14:textId="06E0D083">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5A05A654" w14:textId="77777777">
        <w:trPr>
          <w:trHeight w:val="488"/>
        </w:trPr>
        <w:tc>
          <w:tcPr>
            <w:tcW w:w="920" w:type="dxa"/>
            <w:tcMar/>
          </w:tcPr>
          <w:p w:rsidRPr="00F24C67" w:rsidR="005E57F4" w:rsidP="005E57F4" w:rsidRDefault="005E57F4" w14:paraId="27EA1C2D" w14:textId="77777777">
            <w:pPr>
              <w:numPr>
                <w:ilvl w:val="0"/>
                <w:numId w:val="14"/>
              </w:numPr>
              <w:rPr>
                <w:szCs w:val="20"/>
              </w:rPr>
            </w:pPr>
          </w:p>
        </w:tc>
        <w:tc>
          <w:tcPr>
            <w:tcW w:w="7655" w:type="dxa"/>
            <w:gridSpan w:val="2"/>
            <w:tcMar/>
          </w:tcPr>
          <w:p w:rsidRPr="00F24C67" w:rsidR="005E57F4" w:rsidP="005E57F4" w:rsidRDefault="005E57F4" w14:paraId="5B479FFF" w14:textId="77777777">
            <w:pPr>
              <w:pStyle w:val="Geenafstand"/>
              <w:ind w:left="74" w:firstLine="0"/>
            </w:pPr>
            <w:r w:rsidRPr="00F24C67">
              <w:t>Katernen (formaat vel 330 x 488 mm) en kleine katernen (A5)</w:t>
            </w:r>
          </w:p>
          <w:p w:rsidRPr="00F24C67" w:rsidR="005E57F4" w:rsidP="005E57F4" w:rsidRDefault="005E57F4" w14:paraId="65D1D592" w14:textId="4AB1A7AD">
            <w:pPr>
              <w:pStyle w:val="Geenafstand"/>
              <w:ind w:left="74" w:firstLine="0"/>
            </w:pPr>
            <w:r w:rsidRPr="00F24C67">
              <w:t xml:space="preserve">257 mm) op </w:t>
            </w:r>
            <w:proofErr w:type="spellStart"/>
            <w:r w:rsidRPr="00F24C67">
              <w:t>ongecoat</w:t>
            </w:r>
            <w:proofErr w:type="spellEnd"/>
            <w:r w:rsidRPr="00F24C67">
              <w:t xml:space="preserve"> en gecoat papier van maximaal 350 g/m²</w:t>
            </w:r>
            <w:r w:rsidR="005869E7">
              <w:t>.</w:t>
            </w:r>
          </w:p>
        </w:tc>
        <w:tc>
          <w:tcPr>
            <w:tcW w:w="851" w:type="dxa"/>
            <w:tcMar/>
          </w:tcPr>
          <w:p w:rsidRPr="00F24C67" w:rsidR="005E57F4" w:rsidP="005E57F4" w:rsidRDefault="005E57F4" w14:paraId="6A6E3E99" w14:textId="5470D879">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5CED8CBA" w14:textId="77777777">
        <w:trPr>
          <w:trHeight w:val="488"/>
        </w:trPr>
        <w:tc>
          <w:tcPr>
            <w:tcW w:w="920" w:type="dxa"/>
            <w:tcMar/>
          </w:tcPr>
          <w:p w:rsidRPr="00F24C67" w:rsidR="005E57F4" w:rsidP="005E57F4" w:rsidRDefault="005E57F4" w14:paraId="25CAD37D" w14:textId="77777777">
            <w:pPr>
              <w:numPr>
                <w:ilvl w:val="0"/>
                <w:numId w:val="14"/>
              </w:numPr>
              <w:rPr>
                <w:szCs w:val="20"/>
              </w:rPr>
            </w:pPr>
          </w:p>
        </w:tc>
        <w:tc>
          <w:tcPr>
            <w:tcW w:w="7655" w:type="dxa"/>
            <w:gridSpan w:val="2"/>
            <w:tcMar/>
          </w:tcPr>
          <w:p w:rsidRPr="00F24C67" w:rsidR="005E57F4" w:rsidP="005E57F4" w:rsidRDefault="005E57F4" w14:paraId="71202D43" w14:textId="1C7A78BC">
            <w:pPr>
              <w:pStyle w:val="Geenafstand"/>
              <w:ind w:left="74" w:firstLine="0"/>
            </w:pPr>
            <w:r w:rsidRPr="00F24C67">
              <w:t>Invoegmodule</w:t>
            </w:r>
            <w:r w:rsidR="005869E7">
              <w:t>.</w:t>
            </w:r>
          </w:p>
        </w:tc>
        <w:tc>
          <w:tcPr>
            <w:tcW w:w="851" w:type="dxa"/>
            <w:tcMar/>
          </w:tcPr>
          <w:p w:rsidRPr="00F24C67" w:rsidR="005E57F4" w:rsidP="005E57F4" w:rsidRDefault="005E57F4" w14:paraId="015C6125" w14:textId="55160FE1">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7E257247" w14:textId="77777777">
        <w:trPr>
          <w:trHeight w:val="488"/>
        </w:trPr>
        <w:tc>
          <w:tcPr>
            <w:tcW w:w="920" w:type="dxa"/>
            <w:tcMar/>
          </w:tcPr>
          <w:p w:rsidRPr="00F24C67" w:rsidR="005E57F4" w:rsidP="005E57F4" w:rsidRDefault="005E57F4" w14:paraId="203C96C3" w14:textId="77777777">
            <w:pPr>
              <w:numPr>
                <w:ilvl w:val="0"/>
                <w:numId w:val="14"/>
              </w:numPr>
              <w:rPr>
                <w:szCs w:val="20"/>
              </w:rPr>
            </w:pPr>
          </w:p>
        </w:tc>
        <w:tc>
          <w:tcPr>
            <w:tcW w:w="7655" w:type="dxa"/>
            <w:gridSpan w:val="2"/>
            <w:tcMar/>
          </w:tcPr>
          <w:p w:rsidRPr="00F24C67" w:rsidR="005E57F4" w:rsidP="005E57F4" w:rsidRDefault="005E57F4" w14:paraId="4F706C7D" w14:textId="1BF9C65C">
            <w:pPr>
              <w:pStyle w:val="Geenafstand"/>
              <w:ind w:left="74" w:firstLine="0"/>
            </w:pPr>
            <w:r>
              <w:t>Invoegen van extra (kleuren-) pagina's (bijvoorbeeld voorbedrukte kaften en omslagen) is mogelijk via een invoegmodule met minimaal 250 vel.</w:t>
            </w:r>
          </w:p>
        </w:tc>
        <w:tc>
          <w:tcPr>
            <w:tcW w:w="851" w:type="dxa"/>
            <w:tcMar/>
          </w:tcPr>
          <w:p w:rsidRPr="00F24C67" w:rsidR="005E57F4" w:rsidP="005E57F4" w:rsidRDefault="005E57F4" w14:paraId="18FED24E" w14:textId="30AD08C3">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7B9F8807" w14:textId="77777777">
        <w:trPr>
          <w:trHeight w:val="488"/>
        </w:trPr>
        <w:tc>
          <w:tcPr>
            <w:tcW w:w="920" w:type="dxa"/>
            <w:tcMar/>
          </w:tcPr>
          <w:p w:rsidRPr="00F24C67" w:rsidR="005E57F4" w:rsidP="005E57F4" w:rsidRDefault="005E57F4" w14:paraId="7D9E15A1" w14:textId="77777777">
            <w:pPr>
              <w:numPr>
                <w:ilvl w:val="0"/>
                <w:numId w:val="14"/>
              </w:numPr>
              <w:rPr>
                <w:szCs w:val="20"/>
              </w:rPr>
            </w:pPr>
          </w:p>
        </w:tc>
        <w:tc>
          <w:tcPr>
            <w:tcW w:w="7655" w:type="dxa"/>
            <w:gridSpan w:val="2"/>
            <w:tcMar/>
          </w:tcPr>
          <w:p w:rsidRPr="00F24C67" w:rsidR="005E57F4" w:rsidP="005E57F4" w:rsidRDefault="005E57F4" w14:paraId="34B0BAA6" w14:textId="21767274">
            <w:pPr>
              <w:pStyle w:val="Geenafstand"/>
              <w:ind w:left="74" w:firstLine="0"/>
            </w:pPr>
            <w:r w:rsidRPr="00F24C67">
              <w:t>Invoegingen minimaal A5 tot SRA3</w:t>
            </w:r>
            <w:r w:rsidR="005869E7">
              <w:t>.</w:t>
            </w:r>
          </w:p>
        </w:tc>
        <w:tc>
          <w:tcPr>
            <w:tcW w:w="851" w:type="dxa"/>
            <w:tcMar/>
          </w:tcPr>
          <w:p w:rsidRPr="00F24C67" w:rsidR="005E57F4" w:rsidP="005E57F4" w:rsidRDefault="005E57F4" w14:paraId="2DD34BFF" w14:textId="24385568">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21AB6671" w14:textId="77777777">
        <w:trPr>
          <w:trHeight w:val="488"/>
        </w:trPr>
        <w:tc>
          <w:tcPr>
            <w:tcW w:w="920" w:type="dxa"/>
            <w:tcMar/>
          </w:tcPr>
          <w:p w:rsidRPr="00F24C67" w:rsidR="005E57F4" w:rsidP="005E57F4" w:rsidRDefault="005E57F4" w14:paraId="323276FF" w14:textId="77777777">
            <w:pPr>
              <w:numPr>
                <w:ilvl w:val="0"/>
                <w:numId w:val="14"/>
              </w:numPr>
              <w:rPr>
                <w:szCs w:val="20"/>
              </w:rPr>
            </w:pPr>
          </w:p>
        </w:tc>
        <w:tc>
          <w:tcPr>
            <w:tcW w:w="7655" w:type="dxa"/>
            <w:gridSpan w:val="2"/>
            <w:tcMar/>
          </w:tcPr>
          <w:p w:rsidRPr="00F24C67" w:rsidR="005E57F4" w:rsidP="005E57F4" w:rsidRDefault="005E57F4" w14:paraId="550BD141" w14:textId="77777777">
            <w:pPr>
              <w:pStyle w:val="Geenafstand"/>
              <w:ind w:left="74" w:firstLine="0"/>
            </w:pPr>
            <w:r w:rsidRPr="00F24C67">
              <w:t>Mogelijkheid tot vouwen, nieten, bijsnijden, perforeren, staffelen van ingevoegde pagina’s.</w:t>
            </w:r>
          </w:p>
        </w:tc>
        <w:tc>
          <w:tcPr>
            <w:tcW w:w="851" w:type="dxa"/>
            <w:tcMar/>
          </w:tcPr>
          <w:p w:rsidRPr="00F24C67" w:rsidR="005E57F4" w:rsidP="005E57F4" w:rsidRDefault="005E57F4" w14:paraId="3B038B4E" w14:textId="1B28E0E4">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329450C1" w14:textId="77777777">
        <w:trPr>
          <w:trHeight w:val="488"/>
        </w:trPr>
        <w:tc>
          <w:tcPr>
            <w:tcW w:w="920" w:type="dxa"/>
            <w:tcMar/>
          </w:tcPr>
          <w:p w:rsidRPr="00F24C67" w:rsidR="005E57F4" w:rsidP="005E57F4" w:rsidRDefault="005E57F4" w14:paraId="4785B5EC" w14:textId="77777777">
            <w:pPr>
              <w:numPr>
                <w:ilvl w:val="0"/>
                <w:numId w:val="14"/>
              </w:numPr>
              <w:rPr>
                <w:szCs w:val="20"/>
              </w:rPr>
            </w:pPr>
          </w:p>
        </w:tc>
        <w:tc>
          <w:tcPr>
            <w:tcW w:w="7655" w:type="dxa"/>
            <w:gridSpan w:val="2"/>
            <w:tcMar/>
          </w:tcPr>
          <w:p w:rsidRPr="00F24C67" w:rsidR="005E57F4" w:rsidP="005E57F4" w:rsidRDefault="005E57F4" w14:paraId="6FA0F367" w14:textId="77777777">
            <w:pPr>
              <w:pStyle w:val="Geenafstand"/>
              <w:ind w:left="74" w:firstLine="0"/>
            </w:pPr>
            <w:r w:rsidRPr="00F24C67">
              <w:t>Automatisch nieten moet mogelijk in te stellen te zijn vanuit de applicatie.</w:t>
            </w:r>
          </w:p>
        </w:tc>
        <w:tc>
          <w:tcPr>
            <w:tcW w:w="851" w:type="dxa"/>
            <w:tcMar/>
          </w:tcPr>
          <w:p w:rsidRPr="00F24C67" w:rsidR="005E57F4" w:rsidP="005E57F4" w:rsidRDefault="005E57F4" w14:paraId="6E6EB4E9" w14:textId="1103C294">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30D99724" w14:textId="77777777">
        <w:trPr>
          <w:trHeight w:val="488"/>
        </w:trPr>
        <w:tc>
          <w:tcPr>
            <w:tcW w:w="920" w:type="dxa"/>
            <w:tcMar/>
          </w:tcPr>
          <w:p w:rsidRPr="00F24C67" w:rsidR="005E57F4" w:rsidP="005E57F4" w:rsidRDefault="005E57F4" w14:paraId="7EEACB4F" w14:textId="77777777">
            <w:pPr>
              <w:numPr>
                <w:ilvl w:val="0"/>
                <w:numId w:val="14"/>
              </w:numPr>
              <w:rPr>
                <w:szCs w:val="20"/>
              </w:rPr>
            </w:pPr>
          </w:p>
        </w:tc>
        <w:tc>
          <w:tcPr>
            <w:tcW w:w="7655" w:type="dxa"/>
            <w:gridSpan w:val="2"/>
            <w:tcMar/>
          </w:tcPr>
          <w:p w:rsidRPr="00F24C67" w:rsidR="005E57F4" w:rsidP="005E57F4" w:rsidRDefault="005E57F4" w14:paraId="108695AE" w14:textId="5811A1C8">
            <w:pPr>
              <w:pStyle w:val="Geenafstand"/>
              <w:ind w:left="74" w:firstLine="0"/>
            </w:pPr>
            <w:proofErr w:type="spellStart"/>
            <w:r w:rsidRPr="00F24C67">
              <w:t>Één</w:t>
            </w:r>
            <w:proofErr w:type="spellEnd"/>
            <w:r w:rsidRPr="00F24C67">
              <w:t xml:space="preserve"> opvangbak voor minimaal 3.000 vellen</w:t>
            </w:r>
            <w:r w:rsidR="005869E7">
              <w:t>.</w:t>
            </w:r>
          </w:p>
        </w:tc>
        <w:tc>
          <w:tcPr>
            <w:tcW w:w="851" w:type="dxa"/>
            <w:tcMar/>
          </w:tcPr>
          <w:p w:rsidRPr="00F24C67" w:rsidR="005E57F4" w:rsidP="005E57F4" w:rsidRDefault="005E57F4" w14:paraId="3BB18C93" w14:textId="07128BA5">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61CDC321" w14:textId="77777777">
        <w:trPr>
          <w:trHeight w:val="488"/>
        </w:trPr>
        <w:tc>
          <w:tcPr>
            <w:tcW w:w="920" w:type="dxa"/>
            <w:tcMar/>
          </w:tcPr>
          <w:p w:rsidRPr="00F24C67" w:rsidR="005E57F4" w:rsidP="005E57F4" w:rsidRDefault="005E57F4" w14:paraId="26881B58" w14:textId="77777777">
            <w:pPr>
              <w:numPr>
                <w:ilvl w:val="0"/>
                <w:numId w:val="14"/>
              </w:numPr>
              <w:rPr>
                <w:szCs w:val="20"/>
              </w:rPr>
            </w:pPr>
          </w:p>
        </w:tc>
        <w:tc>
          <w:tcPr>
            <w:tcW w:w="7655" w:type="dxa"/>
            <w:gridSpan w:val="2"/>
            <w:tcMar/>
          </w:tcPr>
          <w:p w:rsidRPr="00F24C67" w:rsidR="005E57F4" w:rsidP="005E57F4" w:rsidRDefault="005E57F4" w14:paraId="4E8DBB96" w14:textId="37786719">
            <w:pPr>
              <w:pStyle w:val="Geenafstand"/>
              <w:ind w:left="74" w:firstLine="0"/>
            </w:pPr>
            <w:r w:rsidRPr="00F24C67">
              <w:t>Een tweede opvangbak voor minimaal 500 vellen</w:t>
            </w:r>
            <w:r w:rsidR="005869E7">
              <w:t>.</w:t>
            </w:r>
          </w:p>
        </w:tc>
        <w:tc>
          <w:tcPr>
            <w:tcW w:w="851" w:type="dxa"/>
            <w:tcMar/>
          </w:tcPr>
          <w:p w:rsidRPr="00F24C67" w:rsidR="005E57F4" w:rsidP="005E57F4" w:rsidRDefault="005E57F4" w14:paraId="0A70490C" w14:textId="77C9E548">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3E343A12" w14:textId="77777777">
        <w:trPr>
          <w:trHeight w:val="488"/>
        </w:trPr>
        <w:tc>
          <w:tcPr>
            <w:tcW w:w="920" w:type="dxa"/>
            <w:tcMar/>
          </w:tcPr>
          <w:p w:rsidRPr="00F24C67" w:rsidR="005E57F4" w:rsidP="005E57F4" w:rsidRDefault="005E57F4" w14:paraId="2DC3A839" w14:textId="77777777">
            <w:pPr>
              <w:numPr>
                <w:ilvl w:val="0"/>
                <w:numId w:val="14"/>
              </w:numPr>
              <w:rPr>
                <w:szCs w:val="20"/>
              </w:rPr>
            </w:pPr>
          </w:p>
        </w:tc>
        <w:tc>
          <w:tcPr>
            <w:tcW w:w="7655" w:type="dxa"/>
            <w:gridSpan w:val="2"/>
            <w:tcMar/>
          </w:tcPr>
          <w:p w:rsidRPr="00F24C67" w:rsidR="005E57F4" w:rsidP="005E57F4" w:rsidRDefault="005E57F4" w14:paraId="46196760" w14:textId="21180413">
            <w:pPr>
              <w:pStyle w:val="Geenafstand"/>
              <w:ind w:left="74" w:firstLine="0"/>
            </w:pPr>
            <w:proofErr w:type="spellStart"/>
            <w:r>
              <w:t>Één</w:t>
            </w:r>
            <w:proofErr w:type="spellEnd"/>
            <w:r>
              <w:t xml:space="preserve"> doorlopende </w:t>
            </w:r>
            <w:proofErr w:type="spellStart"/>
            <w:r>
              <w:t>katernopvangbak</w:t>
            </w:r>
            <w:proofErr w:type="spellEnd"/>
            <w:r>
              <w:t xml:space="preserve"> met mogelijkheid tot </w:t>
            </w:r>
            <w:proofErr w:type="spellStart"/>
            <w:r>
              <w:t>onderplaatsen</w:t>
            </w:r>
            <w:proofErr w:type="spellEnd"/>
            <w:r>
              <w:t xml:space="preserve"> van een doos of bak om productieproces niet te onderbreken</w:t>
            </w:r>
            <w:r w:rsidR="005869E7">
              <w:t>.</w:t>
            </w:r>
          </w:p>
        </w:tc>
        <w:tc>
          <w:tcPr>
            <w:tcW w:w="851" w:type="dxa"/>
            <w:tcMar/>
          </w:tcPr>
          <w:p w:rsidRPr="00F24C67" w:rsidR="005E57F4" w:rsidP="005E57F4" w:rsidRDefault="005E57F4" w14:paraId="24679858" w14:textId="72A9BAA6">
            <w:pPr>
              <w:pStyle w:val="Geenafstand"/>
            </w:pPr>
            <w:r w:rsidRPr="009E7CD1">
              <w:t xml:space="preserve">Ja </w:t>
            </w:r>
            <w:r w:rsidRPr="009E7CD1">
              <w:fldChar w:fldCharType="begin">
                <w:ffData>
                  <w:name w:val="Selectievakje1"/>
                  <w:enabled/>
                  <w:calcOnExit w:val="0"/>
                  <w:checkBox>
                    <w:sizeAuto/>
                    <w:default w:val="0"/>
                  </w:checkBox>
                </w:ffData>
              </w:fldChar>
            </w:r>
            <w:r w:rsidRPr="009E7CD1">
              <w:instrText xml:space="preserve"> FORMCHECKBOX </w:instrText>
            </w:r>
            <w:r w:rsidR="007B7F74">
              <w:fldChar w:fldCharType="separate"/>
            </w:r>
            <w:r w:rsidRPr="009E7CD1">
              <w:fldChar w:fldCharType="end"/>
            </w:r>
          </w:p>
        </w:tc>
      </w:tr>
      <w:tr w:rsidRPr="00F24C67" w:rsidR="005E57F4" w:rsidTr="780123A8" w14:paraId="444A5B88" w14:textId="77777777">
        <w:trPr>
          <w:trHeight w:val="488"/>
        </w:trPr>
        <w:tc>
          <w:tcPr>
            <w:tcW w:w="9426" w:type="dxa"/>
            <w:gridSpan w:val="4"/>
            <w:shd w:val="clear" w:color="auto" w:fill="4F81BD" w:themeFill="accent1"/>
            <w:tcMar/>
          </w:tcPr>
          <w:p w:rsidRPr="009E7CD1" w:rsidR="005E57F4" w:rsidP="005E57F4" w:rsidRDefault="005E57F4" w14:paraId="64D1161E" w14:textId="4D0210F4">
            <w:pPr>
              <w:pStyle w:val="Geenafstand"/>
            </w:pPr>
            <w:r w:rsidRPr="002A0630">
              <w:t>Programma van eisen – Levering en plaatsing</w:t>
            </w:r>
          </w:p>
        </w:tc>
      </w:tr>
      <w:tr w:rsidRPr="00F24C67" w:rsidR="005E57F4" w:rsidTr="780123A8" w14:paraId="2437BEC5" w14:textId="77777777">
        <w:trPr>
          <w:trHeight w:val="488"/>
        </w:trPr>
        <w:tc>
          <w:tcPr>
            <w:tcW w:w="920" w:type="dxa"/>
            <w:tcMar/>
          </w:tcPr>
          <w:p w:rsidRPr="00F24C67" w:rsidR="005E57F4" w:rsidP="005E57F4" w:rsidRDefault="005E57F4" w14:paraId="37E4E664" w14:textId="77777777">
            <w:pPr>
              <w:numPr>
                <w:ilvl w:val="0"/>
                <w:numId w:val="14"/>
              </w:numPr>
              <w:rPr>
                <w:szCs w:val="20"/>
              </w:rPr>
            </w:pPr>
          </w:p>
        </w:tc>
        <w:tc>
          <w:tcPr>
            <w:tcW w:w="7655" w:type="dxa"/>
            <w:gridSpan w:val="2"/>
            <w:tcMar/>
          </w:tcPr>
          <w:p w:rsidRPr="00F24C67" w:rsidR="005E57F4" w:rsidP="005E57F4" w:rsidRDefault="005E57F4" w14:paraId="63676A9C" w14:textId="6C1241D0">
            <w:pPr>
              <w:pStyle w:val="Geenafstand"/>
              <w:ind w:left="74" w:firstLine="0"/>
            </w:pPr>
            <w:r>
              <w:t xml:space="preserve">Apparatuur kan worden geplaatst binnen de beschikbare ruimte: 400cm B x 140 cm D x200 cm H. Dit is exclusief externe digitale </w:t>
            </w:r>
            <w:proofErr w:type="spellStart"/>
            <w:r>
              <w:t>frontend</w:t>
            </w:r>
            <w:proofErr w:type="spellEnd"/>
            <w:r>
              <w:t>.</w:t>
            </w:r>
          </w:p>
        </w:tc>
        <w:tc>
          <w:tcPr>
            <w:tcW w:w="851" w:type="dxa"/>
            <w:tcMar/>
          </w:tcPr>
          <w:p w:rsidRPr="00F24C67" w:rsidR="005E57F4" w:rsidP="005E57F4" w:rsidRDefault="005E57F4" w14:paraId="55B2843B" w14:textId="6A576646">
            <w:pPr>
              <w:pStyle w:val="Geenafstand"/>
            </w:pPr>
            <w:r w:rsidRPr="006C2796">
              <w:t xml:space="preserve">Ja </w:t>
            </w:r>
            <w:r w:rsidRPr="006C2796">
              <w:fldChar w:fldCharType="begin">
                <w:ffData>
                  <w:name w:val="Selectievakje1"/>
                  <w:enabled/>
                  <w:calcOnExit w:val="0"/>
                  <w:checkBox>
                    <w:sizeAuto/>
                    <w:default w:val="0"/>
                  </w:checkBox>
                </w:ffData>
              </w:fldChar>
            </w:r>
            <w:r w:rsidRPr="006C2796">
              <w:instrText xml:space="preserve"> FORMCHECKBOX </w:instrText>
            </w:r>
            <w:r w:rsidR="007B7F74">
              <w:fldChar w:fldCharType="separate"/>
            </w:r>
            <w:r w:rsidRPr="006C2796">
              <w:fldChar w:fldCharType="end"/>
            </w:r>
          </w:p>
        </w:tc>
      </w:tr>
      <w:tr w:rsidRPr="00F24C67" w:rsidR="005E57F4" w:rsidTr="780123A8" w14:paraId="701A3E97" w14:textId="77777777">
        <w:trPr>
          <w:trHeight w:val="488"/>
        </w:trPr>
        <w:tc>
          <w:tcPr>
            <w:tcW w:w="920" w:type="dxa"/>
            <w:tcMar/>
          </w:tcPr>
          <w:p w:rsidRPr="00F24C67" w:rsidR="005E57F4" w:rsidP="005E57F4" w:rsidRDefault="005E57F4" w14:paraId="099E4DBB" w14:textId="77777777">
            <w:pPr>
              <w:numPr>
                <w:ilvl w:val="0"/>
                <w:numId w:val="14"/>
              </w:numPr>
              <w:rPr>
                <w:szCs w:val="20"/>
              </w:rPr>
            </w:pPr>
          </w:p>
        </w:tc>
        <w:tc>
          <w:tcPr>
            <w:tcW w:w="7655" w:type="dxa"/>
            <w:gridSpan w:val="2"/>
            <w:tcMar/>
          </w:tcPr>
          <w:p w:rsidRPr="00F24C67" w:rsidR="005E57F4" w:rsidP="005E57F4" w:rsidRDefault="005E57F4" w14:paraId="1918C153" w14:textId="31610626">
            <w:pPr>
              <w:pStyle w:val="Geenafstand"/>
              <w:ind w:left="74" w:firstLine="0"/>
            </w:pPr>
            <w:r w:rsidRPr="00F24C67">
              <w:t>Apparatuur kan worden aangesloten via de stroomvoorziening: Europa: 220-230 V, 50 Hz</w:t>
            </w:r>
            <w:r w:rsidR="005869E7">
              <w:t>.</w:t>
            </w:r>
          </w:p>
        </w:tc>
        <w:tc>
          <w:tcPr>
            <w:tcW w:w="851" w:type="dxa"/>
            <w:tcMar/>
          </w:tcPr>
          <w:p w:rsidRPr="00F24C67" w:rsidR="005E57F4" w:rsidP="005E57F4" w:rsidRDefault="005E57F4" w14:paraId="2803768F" w14:textId="0E597554">
            <w:pPr>
              <w:pStyle w:val="Geenafstand"/>
            </w:pPr>
            <w:r w:rsidRPr="006C2796">
              <w:t xml:space="preserve">Ja </w:t>
            </w:r>
            <w:r w:rsidRPr="006C2796">
              <w:fldChar w:fldCharType="begin">
                <w:ffData>
                  <w:name w:val="Selectievakje1"/>
                  <w:enabled/>
                  <w:calcOnExit w:val="0"/>
                  <w:checkBox>
                    <w:sizeAuto/>
                    <w:default w:val="0"/>
                  </w:checkBox>
                </w:ffData>
              </w:fldChar>
            </w:r>
            <w:r w:rsidRPr="006C2796">
              <w:instrText xml:space="preserve"> FORMCHECKBOX </w:instrText>
            </w:r>
            <w:r w:rsidR="007B7F74">
              <w:fldChar w:fldCharType="separate"/>
            </w:r>
            <w:r w:rsidRPr="006C2796">
              <w:fldChar w:fldCharType="end"/>
            </w:r>
          </w:p>
        </w:tc>
      </w:tr>
      <w:tr w:rsidRPr="00F24C67" w:rsidR="005E57F4" w:rsidTr="780123A8" w14:paraId="2C1BC0D6" w14:textId="77777777">
        <w:trPr>
          <w:trHeight w:val="488"/>
        </w:trPr>
        <w:tc>
          <w:tcPr>
            <w:tcW w:w="920" w:type="dxa"/>
            <w:tcMar/>
          </w:tcPr>
          <w:p w:rsidRPr="00F24C67" w:rsidR="005E57F4" w:rsidP="005E57F4" w:rsidRDefault="005E57F4" w14:paraId="39E0233D" w14:textId="77777777">
            <w:pPr>
              <w:numPr>
                <w:ilvl w:val="0"/>
                <w:numId w:val="14"/>
              </w:numPr>
              <w:rPr>
                <w:szCs w:val="20"/>
              </w:rPr>
            </w:pPr>
          </w:p>
        </w:tc>
        <w:tc>
          <w:tcPr>
            <w:tcW w:w="7655" w:type="dxa"/>
            <w:gridSpan w:val="2"/>
            <w:tcMar/>
          </w:tcPr>
          <w:p w:rsidRPr="00F24C67" w:rsidR="005E57F4" w:rsidP="005E57F4" w:rsidRDefault="005E57F4" w14:paraId="66B4A2B7" w14:textId="08A414A5">
            <w:pPr>
              <w:pStyle w:val="Geenafstand"/>
              <w:ind w:left="74" w:firstLine="0"/>
            </w:pPr>
            <w:r w:rsidRPr="00F24C67">
              <w:t xml:space="preserve">Opdrachtnemer voert een startoverleg </w:t>
            </w:r>
            <w:r w:rsidRPr="00F24C67" w:rsidR="009B6AAD">
              <w:t>over</w:t>
            </w:r>
            <w:r w:rsidRPr="00F24C67">
              <w:t xml:space="preserve"> de implementatie van het project.</w:t>
            </w:r>
          </w:p>
        </w:tc>
        <w:tc>
          <w:tcPr>
            <w:tcW w:w="851" w:type="dxa"/>
            <w:tcMar/>
          </w:tcPr>
          <w:p w:rsidRPr="00F24C67" w:rsidR="005E57F4" w:rsidP="005E57F4" w:rsidRDefault="005E57F4" w14:paraId="533ABC8D" w14:textId="4FC4D936">
            <w:pPr>
              <w:pStyle w:val="Geenafstand"/>
            </w:pPr>
            <w:r w:rsidRPr="006C2796">
              <w:t xml:space="preserve">Ja </w:t>
            </w:r>
            <w:r w:rsidRPr="006C2796">
              <w:fldChar w:fldCharType="begin">
                <w:ffData>
                  <w:name w:val="Selectievakje1"/>
                  <w:enabled/>
                  <w:calcOnExit w:val="0"/>
                  <w:checkBox>
                    <w:sizeAuto/>
                    <w:default w:val="0"/>
                  </w:checkBox>
                </w:ffData>
              </w:fldChar>
            </w:r>
            <w:r w:rsidRPr="006C2796">
              <w:instrText xml:space="preserve"> FORMCHECKBOX </w:instrText>
            </w:r>
            <w:r w:rsidR="007B7F74">
              <w:fldChar w:fldCharType="separate"/>
            </w:r>
            <w:r w:rsidRPr="006C2796">
              <w:fldChar w:fldCharType="end"/>
            </w:r>
          </w:p>
        </w:tc>
      </w:tr>
      <w:tr w:rsidRPr="00F24C67" w:rsidR="005E57F4" w:rsidTr="780123A8" w14:paraId="4AB3F08A" w14:textId="77777777">
        <w:trPr>
          <w:trHeight w:val="488"/>
        </w:trPr>
        <w:tc>
          <w:tcPr>
            <w:tcW w:w="920" w:type="dxa"/>
            <w:tcMar/>
          </w:tcPr>
          <w:p w:rsidRPr="00F24C67" w:rsidR="005E57F4" w:rsidP="005E57F4" w:rsidRDefault="005E57F4" w14:paraId="3FC18FB5" w14:textId="77777777">
            <w:pPr>
              <w:numPr>
                <w:ilvl w:val="0"/>
                <w:numId w:val="14"/>
              </w:numPr>
              <w:rPr>
                <w:szCs w:val="20"/>
              </w:rPr>
            </w:pPr>
          </w:p>
        </w:tc>
        <w:tc>
          <w:tcPr>
            <w:tcW w:w="7655" w:type="dxa"/>
            <w:gridSpan w:val="2"/>
            <w:tcMar/>
          </w:tcPr>
          <w:p w:rsidRPr="00F24C67" w:rsidR="005E57F4" w:rsidP="005E57F4" w:rsidRDefault="005E57F4" w14:paraId="7FB2F4E8" w14:textId="77777777">
            <w:pPr>
              <w:pStyle w:val="Geenafstand"/>
              <w:ind w:left="74" w:firstLine="0"/>
            </w:pPr>
            <w:r w:rsidRPr="00F24C67">
              <w:t>De levering, plaatsing, implementatie en inrichting van de apparatuur en software geschiedt op basis van de planning zoals overeengekomen tijdens het startoverleg en in het plan van aanpak.</w:t>
            </w:r>
          </w:p>
        </w:tc>
        <w:tc>
          <w:tcPr>
            <w:tcW w:w="851" w:type="dxa"/>
            <w:tcMar/>
          </w:tcPr>
          <w:p w:rsidRPr="00F24C67" w:rsidR="005E57F4" w:rsidP="005E57F4" w:rsidRDefault="005E57F4" w14:paraId="7FEC7227" w14:textId="6AADA363">
            <w:pPr>
              <w:pStyle w:val="Geenafstand"/>
            </w:pPr>
            <w:r w:rsidRPr="006C2796">
              <w:t xml:space="preserve">Ja </w:t>
            </w:r>
            <w:r w:rsidRPr="006C2796">
              <w:fldChar w:fldCharType="begin">
                <w:ffData>
                  <w:name w:val="Selectievakje1"/>
                  <w:enabled/>
                  <w:calcOnExit w:val="0"/>
                  <w:checkBox>
                    <w:sizeAuto/>
                    <w:default w:val="0"/>
                  </w:checkBox>
                </w:ffData>
              </w:fldChar>
            </w:r>
            <w:r w:rsidRPr="006C2796">
              <w:instrText xml:space="preserve"> FORMCHECKBOX </w:instrText>
            </w:r>
            <w:r w:rsidR="007B7F74">
              <w:fldChar w:fldCharType="separate"/>
            </w:r>
            <w:r w:rsidRPr="006C2796">
              <w:fldChar w:fldCharType="end"/>
            </w:r>
          </w:p>
        </w:tc>
      </w:tr>
      <w:tr w:rsidRPr="00F24C67" w:rsidR="005E57F4" w:rsidTr="780123A8" w14:paraId="7E70F476" w14:textId="77777777">
        <w:trPr>
          <w:trHeight w:val="488"/>
        </w:trPr>
        <w:tc>
          <w:tcPr>
            <w:tcW w:w="920" w:type="dxa"/>
            <w:tcMar/>
          </w:tcPr>
          <w:p w:rsidRPr="00F24C67" w:rsidR="005E57F4" w:rsidP="005E57F4" w:rsidRDefault="005E57F4" w14:paraId="741FCB9A" w14:textId="77777777">
            <w:pPr>
              <w:numPr>
                <w:ilvl w:val="0"/>
                <w:numId w:val="14"/>
              </w:numPr>
              <w:rPr>
                <w:szCs w:val="20"/>
              </w:rPr>
            </w:pPr>
          </w:p>
        </w:tc>
        <w:tc>
          <w:tcPr>
            <w:tcW w:w="7655" w:type="dxa"/>
            <w:gridSpan w:val="2"/>
            <w:tcMar/>
          </w:tcPr>
          <w:p w:rsidRPr="00F24C67" w:rsidR="005E57F4" w:rsidP="005E57F4" w:rsidRDefault="005E57F4" w14:paraId="02D2BB40" w14:textId="77777777">
            <w:pPr>
              <w:pStyle w:val="Geenafstand"/>
              <w:ind w:left="74" w:firstLine="0"/>
            </w:pPr>
            <w:r w:rsidRPr="00F24C67">
              <w:t xml:space="preserve">Wanneer gevraagd door Opdrachtgever, is Opdrachtnemer in staat om te leveren in één keer binnen 2 maanden na opdrachtverlening met als uitgangspunt zo vroeg mogelijk, in overleg en in overeenstemming, te leveren. </w:t>
            </w:r>
          </w:p>
        </w:tc>
        <w:tc>
          <w:tcPr>
            <w:tcW w:w="851" w:type="dxa"/>
            <w:tcMar/>
          </w:tcPr>
          <w:p w:rsidRPr="00F24C67" w:rsidR="005E57F4" w:rsidP="005E57F4" w:rsidRDefault="005E57F4" w14:paraId="10DB7098" w14:textId="26B41B64">
            <w:pPr>
              <w:pStyle w:val="Geenafstand"/>
            </w:pPr>
            <w:r w:rsidRPr="006C2796">
              <w:t xml:space="preserve">Ja </w:t>
            </w:r>
            <w:r w:rsidRPr="006C2796">
              <w:fldChar w:fldCharType="begin">
                <w:ffData>
                  <w:name w:val="Selectievakje1"/>
                  <w:enabled/>
                  <w:calcOnExit w:val="0"/>
                  <w:checkBox>
                    <w:sizeAuto/>
                    <w:default w:val="0"/>
                  </w:checkBox>
                </w:ffData>
              </w:fldChar>
            </w:r>
            <w:r w:rsidRPr="006C2796">
              <w:instrText xml:space="preserve"> FORMCHECKBOX </w:instrText>
            </w:r>
            <w:r w:rsidR="007B7F74">
              <w:fldChar w:fldCharType="separate"/>
            </w:r>
            <w:r w:rsidRPr="006C2796">
              <w:fldChar w:fldCharType="end"/>
            </w:r>
          </w:p>
        </w:tc>
      </w:tr>
      <w:tr w:rsidRPr="00F24C67" w:rsidR="005E57F4" w:rsidTr="780123A8" w14:paraId="71072873" w14:textId="77777777">
        <w:trPr>
          <w:trHeight w:val="488"/>
        </w:trPr>
        <w:tc>
          <w:tcPr>
            <w:tcW w:w="920" w:type="dxa"/>
            <w:tcMar/>
          </w:tcPr>
          <w:p w:rsidRPr="00F24C67" w:rsidR="005E57F4" w:rsidP="005E57F4" w:rsidRDefault="005E57F4" w14:paraId="4E5F43EF" w14:textId="77777777">
            <w:pPr>
              <w:numPr>
                <w:ilvl w:val="0"/>
                <w:numId w:val="14"/>
              </w:numPr>
              <w:rPr>
                <w:szCs w:val="20"/>
              </w:rPr>
            </w:pPr>
          </w:p>
        </w:tc>
        <w:tc>
          <w:tcPr>
            <w:tcW w:w="7655" w:type="dxa"/>
            <w:gridSpan w:val="2"/>
            <w:tcMar/>
          </w:tcPr>
          <w:p w:rsidRPr="00F24C67" w:rsidR="005E57F4" w:rsidP="005E57F4" w:rsidRDefault="005E57F4" w14:paraId="37BE0569" w14:textId="59BD987E">
            <w:pPr>
              <w:pStyle w:val="Geenafstand"/>
              <w:ind w:left="74" w:firstLine="0"/>
            </w:pPr>
            <w:r>
              <w:t xml:space="preserve">Eerst </w:t>
            </w:r>
            <w:r w:rsidRPr="00F24C67">
              <w:t>wanneer de apparatuur</w:t>
            </w:r>
            <w:r w:rsidR="005A5B58">
              <w:t xml:space="preserve"> en</w:t>
            </w:r>
            <w:r w:rsidRPr="00F24C67">
              <w:t xml:space="preserve"> software daadwerkelijk volledig </w:t>
            </w:r>
            <w:r>
              <w:t xml:space="preserve">integraal én operationeel </w:t>
            </w:r>
            <w:r w:rsidR="009B6AAD">
              <w:t>en ook</w:t>
            </w:r>
            <w:r>
              <w:t xml:space="preserve"> </w:t>
            </w:r>
            <w:r w:rsidRPr="00F24C67">
              <w:t>door Opdrachtgever geaccepteerd als volledig werkend</w:t>
            </w:r>
            <w:r>
              <w:t xml:space="preserve"> en </w:t>
            </w:r>
            <w:r w:rsidR="009B6AAD">
              <w:t>in overeenstemming met</w:t>
            </w:r>
            <w:r>
              <w:t xml:space="preserve"> het Programma van Eisen worden</w:t>
            </w:r>
            <w:r w:rsidRPr="00F24C67">
              <w:t xml:space="preserve"> huurkosten</w:t>
            </w:r>
            <w:r>
              <w:t xml:space="preserve">, vanaf Opdrachtvers acceptatiemoment </w:t>
            </w:r>
            <w:r w:rsidRPr="00F24C67">
              <w:t xml:space="preserve">in rekening gebracht worden aan Opdrachtgever. </w:t>
            </w:r>
          </w:p>
        </w:tc>
        <w:tc>
          <w:tcPr>
            <w:tcW w:w="851" w:type="dxa"/>
            <w:tcMar/>
          </w:tcPr>
          <w:p w:rsidRPr="00F24C67" w:rsidR="005E57F4" w:rsidP="005E57F4" w:rsidRDefault="005E57F4" w14:paraId="7AD50BE1" w14:textId="11E846DD">
            <w:pPr>
              <w:pStyle w:val="Geenafstand"/>
            </w:pPr>
            <w:r w:rsidRPr="006C2796">
              <w:t xml:space="preserve">Ja </w:t>
            </w:r>
            <w:r w:rsidRPr="006C2796">
              <w:fldChar w:fldCharType="begin">
                <w:ffData>
                  <w:name w:val="Selectievakje1"/>
                  <w:enabled/>
                  <w:calcOnExit w:val="0"/>
                  <w:checkBox>
                    <w:sizeAuto/>
                    <w:default w:val="0"/>
                  </w:checkBox>
                </w:ffData>
              </w:fldChar>
            </w:r>
            <w:r w:rsidRPr="006C2796">
              <w:instrText xml:space="preserve"> FORMCHECKBOX </w:instrText>
            </w:r>
            <w:r w:rsidR="007B7F74">
              <w:fldChar w:fldCharType="separate"/>
            </w:r>
            <w:r w:rsidRPr="006C2796">
              <w:fldChar w:fldCharType="end"/>
            </w:r>
          </w:p>
        </w:tc>
      </w:tr>
      <w:tr w:rsidRPr="00F24C67" w:rsidR="005E57F4" w:rsidTr="780123A8" w14:paraId="20C3B005" w14:textId="77777777">
        <w:trPr>
          <w:trHeight w:val="274"/>
        </w:trPr>
        <w:tc>
          <w:tcPr>
            <w:tcW w:w="920" w:type="dxa"/>
            <w:tcMar/>
          </w:tcPr>
          <w:p w:rsidRPr="00F24C67" w:rsidR="005E57F4" w:rsidP="005E57F4" w:rsidRDefault="005E57F4" w14:paraId="3AA7AD5A" w14:textId="77777777">
            <w:pPr>
              <w:numPr>
                <w:ilvl w:val="0"/>
                <w:numId w:val="14"/>
              </w:numPr>
              <w:rPr>
                <w:szCs w:val="20"/>
              </w:rPr>
            </w:pPr>
          </w:p>
        </w:tc>
        <w:tc>
          <w:tcPr>
            <w:tcW w:w="7655" w:type="dxa"/>
            <w:gridSpan w:val="2"/>
            <w:tcMar/>
          </w:tcPr>
          <w:p w:rsidRPr="00F24C67" w:rsidR="005E57F4" w:rsidP="005E57F4" w:rsidRDefault="005E57F4" w14:paraId="4DB22CFC" w14:textId="1E944225">
            <w:pPr>
              <w:pStyle w:val="Geenafstand"/>
              <w:ind w:left="74" w:firstLine="0"/>
            </w:pPr>
            <w:r>
              <w:t xml:space="preserve">Opdrachtnemer verzorgt de benodigde net-, data, en telecom bekabeling voor de aansluiting van de apparatuur op het netwerk van Opdrachtgever, waarbij de maximale afstand tot een outlet 4 meter is. Voor de netwerkaansluiting CAT5, CAT6, CAT 7 stelt Opdrachtgever de kabels ter beschikking. </w:t>
            </w:r>
          </w:p>
        </w:tc>
        <w:tc>
          <w:tcPr>
            <w:tcW w:w="851" w:type="dxa"/>
            <w:tcMar/>
          </w:tcPr>
          <w:p w:rsidRPr="00F24C67" w:rsidR="005E57F4" w:rsidP="005E57F4" w:rsidRDefault="005E57F4" w14:paraId="62B0F428" w14:textId="0CD38E29">
            <w:pPr>
              <w:pStyle w:val="Geenafstand"/>
            </w:pPr>
            <w:r w:rsidRPr="006C2796">
              <w:t xml:space="preserve">Ja </w:t>
            </w:r>
            <w:r w:rsidRPr="006C2796">
              <w:fldChar w:fldCharType="begin">
                <w:ffData>
                  <w:name w:val="Selectievakje1"/>
                  <w:enabled/>
                  <w:calcOnExit w:val="0"/>
                  <w:checkBox>
                    <w:sizeAuto/>
                    <w:default w:val="0"/>
                  </w:checkBox>
                </w:ffData>
              </w:fldChar>
            </w:r>
            <w:r w:rsidRPr="006C2796">
              <w:instrText xml:space="preserve"> FORMCHECKBOX </w:instrText>
            </w:r>
            <w:r w:rsidR="007B7F74">
              <w:fldChar w:fldCharType="separate"/>
            </w:r>
            <w:r w:rsidRPr="006C2796">
              <w:fldChar w:fldCharType="end"/>
            </w:r>
          </w:p>
        </w:tc>
      </w:tr>
      <w:tr w:rsidRPr="00F24C67" w:rsidR="005E57F4" w:rsidTr="780123A8" w14:paraId="582A242A" w14:textId="77777777">
        <w:trPr>
          <w:trHeight w:val="488"/>
        </w:trPr>
        <w:tc>
          <w:tcPr>
            <w:tcW w:w="920" w:type="dxa"/>
            <w:tcMar/>
          </w:tcPr>
          <w:p w:rsidRPr="00F24C67" w:rsidR="005E57F4" w:rsidP="005E57F4" w:rsidRDefault="005E57F4" w14:paraId="0E447760" w14:textId="77777777">
            <w:pPr>
              <w:numPr>
                <w:ilvl w:val="0"/>
                <w:numId w:val="14"/>
              </w:numPr>
              <w:rPr>
                <w:szCs w:val="20"/>
              </w:rPr>
            </w:pPr>
          </w:p>
        </w:tc>
        <w:tc>
          <w:tcPr>
            <w:tcW w:w="7655" w:type="dxa"/>
            <w:gridSpan w:val="2"/>
            <w:tcMar/>
          </w:tcPr>
          <w:p w:rsidRPr="00F24C67" w:rsidR="005E57F4" w:rsidP="005E57F4" w:rsidRDefault="005E57F4" w14:paraId="73A46341" w14:textId="2D7942ED">
            <w:pPr>
              <w:pStyle w:val="Geenafstand"/>
              <w:ind w:left="74" w:firstLine="0"/>
            </w:pPr>
            <w:r>
              <w:t>Van de Opdrachtnemer wordt een definitief uitgewerkt plan van aanpak geëist. Deze is in samenspraak opgesteld met en goedgekeurd door de Opdrachtgever.</w:t>
            </w:r>
          </w:p>
        </w:tc>
        <w:tc>
          <w:tcPr>
            <w:tcW w:w="851" w:type="dxa"/>
            <w:tcMar/>
          </w:tcPr>
          <w:p w:rsidRPr="00F24C67" w:rsidR="005E57F4" w:rsidP="005E57F4" w:rsidRDefault="005E57F4" w14:paraId="59CABA7B" w14:textId="73F94164">
            <w:pPr>
              <w:pStyle w:val="Geenafstand"/>
            </w:pPr>
            <w:r w:rsidRPr="006C2796">
              <w:t xml:space="preserve">Ja </w:t>
            </w:r>
            <w:r w:rsidRPr="006C2796">
              <w:fldChar w:fldCharType="begin">
                <w:ffData>
                  <w:name w:val="Selectievakje1"/>
                  <w:enabled/>
                  <w:calcOnExit w:val="0"/>
                  <w:checkBox>
                    <w:sizeAuto/>
                    <w:default w:val="0"/>
                  </w:checkBox>
                </w:ffData>
              </w:fldChar>
            </w:r>
            <w:r w:rsidRPr="006C2796">
              <w:instrText xml:space="preserve"> FORMCHECKBOX </w:instrText>
            </w:r>
            <w:r w:rsidR="007B7F74">
              <w:fldChar w:fldCharType="separate"/>
            </w:r>
            <w:r w:rsidRPr="006C2796">
              <w:fldChar w:fldCharType="end"/>
            </w:r>
          </w:p>
        </w:tc>
      </w:tr>
      <w:tr w:rsidRPr="00F24C67" w:rsidR="005E57F4" w:rsidTr="780123A8" w14:paraId="524CF821" w14:textId="77777777">
        <w:trPr>
          <w:trHeight w:val="488"/>
        </w:trPr>
        <w:tc>
          <w:tcPr>
            <w:tcW w:w="920" w:type="dxa"/>
            <w:tcMar/>
          </w:tcPr>
          <w:p w:rsidRPr="00F24C67" w:rsidR="005E57F4" w:rsidP="005E57F4" w:rsidRDefault="005E57F4" w14:paraId="63BA5651" w14:textId="77777777">
            <w:pPr>
              <w:numPr>
                <w:ilvl w:val="0"/>
                <w:numId w:val="14"/>
              </w:numPr>
              <w:rPr>
                <w:szCs w:val="20"/>
              </w:rPr>
            </w:pPr>
          </w:p>
        </w:tc>
        <w:tc>
          <w:tcPr>
            <w:tcW w:w="7655" w:type="dxa"/>
            <w:gridSpan w:val="2"/>
            <w:tcMar/>
          </w:tcPr>
          <w:p w:rsidRPr="00F24C67" w:rsidR="005E57F4" w:rsidP="005E57F4" w:rsidRDefault="005E57F4" w14:paraId="7E8E5350" w14:textId="77777777">
            <w:pPr>
              <w:pStyle w:val="Geenafstand"/>
              <w:ind w:left="74" w:firstLine="0"/>
            </w:pPr>
            <w:r w:rsidRPr="00F24C67">
              <w:t>Levering en plaatsing vindt plaats op begane grond.</w:t>
            </w:r>
          </w:p>
        </w:tc>
        <w:tc>
          <w:tcPr>
            <w:tcW w:w="851" w:type="dxa"/>
            <w:tcMar/>
          </w:tcPr>
          <w:p w:rsidRPr="00F24C67" w:rsidR="005E57F4" w:rsidP="005E57F4" w:rsidRDefault="005E57F4" w14:paraId="0749103F" w14:textId="2EEBE227">
            <w:pPr>
              <w:pStyle w:val="Geenafstand"/>
            </w:pPr>
            <w:r w:rsidRPr="006C2796">
              <w:t xml:space="preserve">Ja </w:t>
            </w:r>
            <w:r w:rsidRPr="006C2796">
              <w:fldChar w:fldCharType="begin">
                <w:ffData>
                  <w:name w:val="Selectievakje1"/>
                  <w:enabled/>
                  <w:calcOnExit w:val="0"/>
                  <w:checkBox>
                    <w:sizeAuto/>
                    <w:default w:val="0"/>
                  </w:checkBox>
                </w:ffData>
              </w:fldChar>
            </w:r>
            <w:r w:rsidRPr="006C2796">
              <w:instrText xml:space="preserve"> FORMCHECKBOX </w:instrText>
            </w:r>
            <w:r w:rsidR="007B7F74">
              <w:fldChar w:fldCharType="separate"/>
            </w:r>
            <w:r w:rsidRPr="006C2796">
              <w:fldChar w:fldCharType="end"/>
            </w:r>
          </w:p>
        </w:tc>
      </w:tr>
      <w:bookmarkEnd w:id="0"/>
    </w:tbl>
    <w:p w:rsidRPr="00F24C67" w:rsidR="00E6079C" w:rsidP="00E6079C" w:rsidRDefault="00E6079C" w14:paraId="6DD7DAD5" w14:textId="77777777">
      <w:pPr>
        <w:pStyle w:val="AliBijlageNum"/>
        <w:numPr>
          <w:ilvl w:val="0"/>
          <w:numId w:val="0"/>
        </w:numPr>
        <w:spacing w:before="0"/>
        <w:outlineLvl w:val="0"/>
        <w:rPr>
          <w:rFonts w:cs="Arial"/>
          <w:lang w:eastAsia="nl-NL"/>
        </w:rPr>
      </w:pPr>
    </w:p>
    <w:p w:rsidR="00F73AA5" w:rsidRDefault="00F73AA5" w14:paraId="1519AF3A" w14:textId="77777777">
      <w:pPr>
        <w:spacing w:line="240" w:lineRule="auto"/>
        <w:rPr>
          <w:rFonts w:ascii="Arial" w:hAnsi="Arial" w:cs="Arial"/>
          <w:b/>
        </w:rPr>
      </w:pPr>
      <w:r>
        <w:rPr>
          <w:rFonts w:ascii="Arial" w:hAnsi="Arial" w:cs="Arial"/>
          <w:b/>
        </w:rPr>
        <w:br w:type="page"/>
      </w:r>
    </w:p>
    <w:p w:rsidRPr="00F24C67" w:rsidR="00E6079C" w:rsidP="00E6079C" w:rsidRDefault="00E6079C" w14:paraId="515E7626" w14:textId="0EEC2A26">
      <w:pPr>
        <w:rPr>
          <w:rFonts w:ascii="Arial" w:hAnsi="Arial" w:cs="Arial"/>
          <w:b/>
        </w:rPr>
      </w:pPr>
      <w:r w:rsidRPr="00F24C67">
        <w:rPr>
          <w:rFonts w:ascii="Arial" w:hAnsi="Arial" w:cs="Arial"/>
          <w:b/>
        </w:rPr>
        <w:t>Getekend voor akkoord:</w:t>
      </w:r>
    </w:p>
    <w:tbl>
      <w:tblPr>
        <w:tblW w:w="9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055"/>
        <w:gridCol w:w="7170"/>
      </w:tblGrid>
      <w:tr w:rsidRPr="00F24C67" w:rsidR="00E6079C" w14:paraId="77B02426" w14:textId="77777777">
        <w:trPr>
          <w:trHeight w:val="448"/>
        </w:trPr>
        <w:tc>
          <w:tcPr>
            <w:tcW w:w="2055" w:type="dxa"/>
            <w:vAlign w:val="center"/>
          </w:tcPr>
          <w:p w:rsidRPr="00F24C67" w:rsidR="00E6079C" w:rsidRDefault="00E6079C" w14:paraId="2FE77A47" w14:textId="77777777">
            <w:pPr>
              <w:pStyle w:val="AliBijlageNum"/>
              <w:numPr>
                <w:ilvl w:val="0"/>
                <w:numId w:val="0"/>
              </w:numPr>
              <w:spacing w:before="0"/>
              <w:rPr>
                <w:rFonts w:cs="Arial"/>
              </w:rPr>
            </w:pPr>
            <w:r w:rsidRPr="00F24C67">
              <w:rPr>
                <w:rFonts w:cs="Arial"/>
              </w:rPr>
              <w:t>Naam Inschrijver</w:t>
            </w:r>
          </w:p>
        </w:tc>
        <w:tc>
          <w:tcPr>
            <w:tcW w:w="7170" w:type="dxa"/>
            <w:vAlign w:val="center"/>
          </w:tcPr>
          <w:p w:rsidRPr="00F24C67" w:rsidR="00E6079C" w:rsidRDefault="00E6079C" w14:paraId="5E4AD3E7" w14:textId="77777777">
            <w:pPr>
              <w:pStyle w:val="AliBijlageNum"/>
              <w:numPr>
                <w:ilvl w:val="0"/>
                <w:numId w:val="0"/>
              </w:numPr>
              <w:spacing w:before="0"/>
              <w:rPr>
                <w:rFonts w:cs="Arial"/>
              </w:rPr>
            </w:pPr>
          </w:p>
        </w:tc>
      </w:tr>
      <w:tr w:rsidRPr="00F24C67" w:rsidR="00E6079C" w14:paraId="2407B3BB" w14:textId="77777777">
        <w:trPr>
          <w:trHeight w:val="413"/>
        </w:trPr>
        <w:tc>
          <w:tcPr>
            <w:tcW w:w="2055" w:type="dxa"/>
            <w:vAlign w:val="center"/>
          </w:tcPr>
          <w:p w:rsidRPr="00F24C67" w:rsidR="00E6079C" w:rsidRDefault="00E6079C" w14:paraId="3B67C0D6" w14:textId="77777777">
            <w:pPr>
              <w:pStyle w:val="AliBijlageNum"/>
              <w:numPr>
                <w:ilvl w:val="0"/>
                <w:numId w:val="0"/>
              </w:numPr>
              <w:spacing w:before="0"/>
              <w:rPr>
                <w:rFonts w:cs="Arial"/>
              </w:rPr>
            </w:pPr>
            <w:r w:rsidRPr="00F24C67">
              <w:rPr>
                <w:rFonts w:cs="Arial"/>
              </w:rPr>
              <w:t>Naam tekenbevoegde</w:t>
            </w:r>
          </w:p>
        </w:tc>
        <w:tc>
          <w:tcPr>
            <w:tcW w:w="7170" w:type="dxa"/>
            <w:vAlign w:val="center"/>
          </w:tcPr>
          <w:p w:rsidRPr="00F24C67" w:rsidR="00E6079C" w:rsidRDefault="00E6079C" w14:paraId="165DB57A" w14:textId="77777777">
            <w:pPr>
              <w:pStyle w:val="AliBijlageNum"/>
              <w:numPr>
                <w:ilvl w:val="0"/>
                <w:numId w:val="0"/>
              </w:numPr>
              <w:spacing w:before="0"/>
              <w:rPr>
                <w:rFonts w:cs="Arial"/>
              </w:rPr>
            </w:pPr>
          </w:p>
        </w:tc>
      </w:tr>
      <w:tr w:rsidRPr="00F24C67" w:rsidR="00E6079C" w14:paraId="32E5630D" w14:textId="77777777">
        <w:trPr>
          <w:trHeight w:val="419"/>
        </w:trPr>
        <w:tc>
          <w:tcPr>
            <w:tcW w:w="2055" w:type="dxa"/>
            <w:vAlign w:val="center"/>
          </w:tcPr>
          <w:p w:rsidRPr="00F24C67" w:rsidR="00E6079C" w:rsidRDefault="00E6079C" w14:paraId="5686DF6E" w14:textId="77777777">
            <w:pPr>
              <w:pStyle w:val="AliBijlageNum"/>
              <w:numPr>
                <w:ilvl w:val="0"/>
                <w:numId w:val="0"/>
              </w:numPr>
              <w:spacing w:before="0"/>
              <w:rPr>
                <w:rFonts w:cs="Arial"/>
              </w:rPr>
            </w:pPr>
            <w:r w:rsidRPr="00F24C67">
              <w:rPr>
                <w:rFonts w:cs="Arial"/>
              </w:rPr>
              <w:t>Handtekening</w:t>
            </w:r>
          </w:p>
        </w:tc>
        <w:tc>
          <w:tcPr>
            <w:tcW w:w="7170" w:type="dxa"/>
            <w:vAlign w:val="center"/>
          </w:tcPr>
          <w:p w:rsidRPr="00F24C67" w:rsidR="00E6079C" w:rsidRDefault="00E6079C" w14:paraId="0F365847" w14:textId="77777777">
            <w:pPr>
              <w:pStyle w:val="AliBijlageNum"/>
              <w:numPr>
                <w:ilvl w:val="0"/>
                <w:numId w:val="0"/>
              </w:numPr>
              <w:spacing w:before="0"/>
              <w:rPr>
                <w:rFonts w:cs="Arial"/>
              </w:rPr>
            </w:pPr>
          </w:p>
        </w:tc>
      </w:tr>
      <w:tr w:rsidRPr="00F24C67" w:rsidR="00E6079C" w14:paraId="7327657A" w14:textId="77777777">
        <w:trPr>
          <w:trHeight w:val="425"/>
        </w:trPr>
        <w:tc>
          <w:tcPr>
            <w:tcW w:w="2055" w:type="dxa"/>
            <w:vAlign w:val="center"/>
          </w:tcPr>
          <w:p w:rsidRPr="00F24C67" w:rsidR="00E6079C" w:rsidRDefault="00E6079C" w14:paraId="2515B999" w14:textId="77777777">
            <w:pPr>
              <w:pStyle w:val="AliBijlageNum"/>
              <w:numPr>
                <w:ilvl w:val="0"/>
                <w:numId w:val="0"/>
              </w:numPr>
              <w:spacing w:before="0"/>
              <w:rPr>
                <w:rFonts w:cs="Arial"/>
              </w:rPr>
            </w:pPr>
            <w:r w:rsidRPr="00F24C67">
              <w:rPr>
                <w:rFonts w:cs="Arial"/>
              </w:rPr>
              <w:t>Datum</w:t>
            </w:r>
          </w:p>
        </w:tc>
        <w:tc>
          <w:tcPr>
            <w:tcW w:w="7170" w:type="dxa"/>
            <w:vAlign w:val="center"/>
          </w:tcPr>
          <w:p w:rsidRPr="00F24C67" w:rsidR="00E6079C" w:rsidRDefault="00E6079C" w14:paraId="4D7DEE2F" w14:textId="77777777">
            <w:pPr>
              <w:pStyle w:val="AliBijlageNum"/>
              <w:numPr>
                <w:ilvl w:val="0"/>
                <w:numId w:val="0"/>
              </w:numPr>
              <w:spacing w:before="0"/>
              <w:rPr>
                <w:rFonts w:cs="Arial"/>
              </w:rPr>
            </w:pPr>
          </w:p>
        </w:tc>
      </w:tr>
    </w:tbl>
    <w:p w:rsidRPr="003046B4" w:rsidR="003046B4" w:rsidP="003046B4" w:rsidRDefault="003046B4" w14:paraId="69C1E6C4" w14:textId="006A15D4">
      <w:pPr>
        <w:spacing w:line="240" w:lineRule="auto"/>
        <w:textAlignment w:val="baseline"/>
        <w:rPr>
          <w:rFonts w:ascii="Segoe UI" w:hAnsi="Segoe UI" w:eastAsia="Times New Roman" w:cs="Segoe UI"/>
          <w:sz w:val="18"/>
          <w:szCs w:val="18"/>
          <w:lang w:eastAsia="nl-NL"/>
        </w:rPr>
      </w:pPr>
    </w:p>
    <w:sectPr w:rsidRPr="003046B4" w:rsidR="003046B4" w:rsidSect="00DA616B">
      <w:headerReference w:type="default" r:id="rId14"/>
      <w:footerReference w:type="default" r:id="rId15"/>
      <w:pgSz w:w="11900" w:h="16840" w:orient="portrait"/>
      <w:pgMar w:top="2410" w:right="1410" w:bottom="2127" w:left="1418" w:header="426"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7A6E" w:rsidP="00D2357C" w:rsidRDefault="00E07A6E" w14:paraId="18935872" w14:textId="77777777">
      <w:r>
        <w:separator/>
      </w:r>
    </w:p>
  </w:endnote>
  <w:endnote w:type="continuationSeparator" w:id="0">
    <w:p w:rsidR="00E07A6E" w:rsidP="00D2357C" w:rsidRDefault="00E07A6E" w14:paraId="1CC5F797" w14:textId="77777777">
      <w:r>
        <w:continuationSeparator/>
      </w:r>
    </w:p>
  </w:endnote>
  <w:endnote w:type="continuationNotice" w:id="1">
    <w:p w:rsidR="00E07A6E" w:rsidRDefault="00E07A6E" w14:paraId="3CA707C2"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GAK TT Serif">
    <w:altName w:val="Cambri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2A0630" w:rsidR="007C4D75" w:rsidP="00BF7E4C" w:rsidRDefault="002A0630" w14:paraId="7C2681E9" w14:textId="4021F482">
    <w:pPr>
      <w:pStyle w:val="Voettekst"/>
      <w:tabs>
        <w:tab w:val="clear" w:pos="4536"/>
        <w:tab w:val="clear" w:pos="9072"/>
        <w:tab w:val="left" w:pos="4640"/>
      </w:tabs>
      <w:rPr>
        <w:sz w:val="16"/>
        <w:szCs w:val="16"/>
      </w:rPr>
    </w:pPr>
    <w:r w:rsidRPr="002A0630">
      <w:rPr>
        <w:sz w:val="16"/>
        <w:szCs w:val="16"/>
      </w:rPr>
      <w:t xml:space="preserve">Pagina </w:t>
    </w:r>
    <w:r w:rsidRPr="002A0630">
      <w:rPr>
        <w:b/>
        <w:bCs/>
        <w:sz w:val="16"/>
        <w:szCs w:val="16"/>
      </w:rPr>
      <w:fldChar w:fldCharType="begin"/>
    </w:r>
    <w:r w:rsidRPr="002A0630">
      <w:rPr>
        <w:b/>
        <w:bCs/>
        <w:sz w:val="16"/>
        <w:szCs w:val="16"/>
      </w:rPr>
      <w:instrText>PAGE  \* Arabic  \* MERGEFORMAT</w:instrText>
    </w:r>
    <w:r w:rsidRPr="002A0630">
      <w:rPr>
        <w:b/>
        <w:bCs/>
        <w:sz w:val="16"/>
        <w:szCs w:val="16"/>
      </w:rPr>
      <w:fldChar w:fldCharType="separate"/>
    </w:r>
    <w:r w:rsidRPr="002A0630">
      <w:rPr>
        <w:b/>
        <w:bCs/>
        <w:sz w:val="16"/>
        <w:szCs w:val="16"/>
      </w:rPr>
      <w:t>1</w:t>
    </w:r>
    <w:r w:rsidRPr="002A0630">
      <w:rPr>
        <w:b/>
        <w:bCs/>
        <w:sz w:val="16"/>
        <w:szCs w:val="16"/>
      </w:rPr>
      <w:fldChar w:fldCharType="end"/>
    </w:r>
    <w:r w:rsidRPr="002A0630">
      <w:rPr>
        <w:sz w:val="16"/>
        <w:szCs w:val="16"/>
      </w:rPr>
      <w:t xml:space="preserve"> van </w:t>
    </w:r>
    <w:r w:rsidRPr="002A0630">
      <w:rPr>
        <w:b/>
        <w:bCs/>
        <w:sz w:val="16"/>
        <w:szCs w:val="16"/>
      </w:rPr>
      <w:fldChar w:fldCharType="begin"/>
    </w:r>
    <w:r w:rsidRPr="002A0630">
      <w:rPr>
        <w:b/>
        <w:bCs/>
        <w:sz w:val="16"/>
        <w:szCs w:val="16"/>
      </w:rPr>
      <w:instrText>NUMPAGES  \* Arabic  \* MERGEFORMAT</w:instrText>
    </w:r>
    <w:r w:rsidRPr="002A0630">
      <w:rPr>
        <w:b/>
        <w:bCs/>
        <w:sz w:val="16"/>
        <w:szCs w:val="16"/>
      </w:rPr>
      <w:fldChar w:fldCharType="separate"/>
    </w:r>
    <w:r w:rsidRPr="002A0630">
      <w:rPr>
        <w:b/>
        <w:bCs/>
        <w:sz w:val="16"/>
        <w:szCs w:val="16"/>
      </w:rPr>
      <w:t>2</w:t>
    </w:r>
    <w:r w:rsidRPr="002A0630">
      <w:rPr>
        <w:b/>
        <w:bCs/>
        <w:sz w:val="16"/>
        <w:szCs w:val="16"/>
      </w:rPr>
      <w:fldChar w:fldCharType="end"/>
    </w:r>
    <w:r w:rsidRPr="002A0630" w:rsidR="007C4D75">
      <w:rPr>
        <w:noProof/>
        <w:sz w:val="16"/>
        <w:szCs w:val="16"/>
        <w:lang w:eastAsia="nl-NL"/>
      </w:rPr>
      <w:drawing>
        <wp:anchor distT="0" distB="0" distL="114300" distR="114300" simplePos="0" relativeHeight="251657216" behindDoc="1" locked="0" layoutInCell="1" allowOverlap="1" wp14:anchorId="7151E60C" wp14:editId="5A199FDF">
          <wp:simplePos x="0" y="0"/>
          <wp:positionH relativeFrom="column">
            <wp:posOffset>1368637</wp:posOffset>
          </wp:positionH>
          <wp:positionV relativeFrom="paragraph">
            <wp:posOffset>-852170</wp:posOffset>
          </wp:positionV>
          <wp:extent cx="5334000" cy="1439333"/>
          <wp:effectExtent l="25400" t="0" r="0" b="0"/>
          <wp:wrapNone/>
          <wp:docPr id="218899084" name="Afbeelding 218899084" descr="2140232_WS_Briefpapier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40232_WS_Briefpapier FC.jpg"/>
                  <pic:cNvPicPr/>
                </pic:nvPicPr>
                <pic:blipFill>
                  <a:blip r:embed="rId1">
                    <a:lum/>
                  </a:blip>
                  <a:stretch>
                    <a:fillRect/>
                  </a:stretch>
                </pic:blipFill>
                <pic:spPr>
                  <a:xfrm>
                    <a:off x="0" y="0"/>
                    <a:ext cx="5334000" cy="1439333"/>
                  </a:xfrm>
                  <a:prstGeom prst="rect">
                    <a:avLst/>
                  </a:prstGeom>
                </pic:spPr>
              </pic:pic>
            </a:graphicData>
          </a:graphic>
        </wp:anchor>
      </w:drawing>
    </w:r>
    <w:r w:rsidRPr="002A0630" w:rsidR="007C4D75">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7A6E" w:rsidP="00D2357C" w:rsidRDefault="00E07A6E" w14:paraId="1B3F17D9" w14:textId="77777777">
      <w:r>
        <w:separator/>
      </w:r>
    </w:p>
  </w:footnote>
  <w:footnote w:type="continuationSeparator" w:id="0">
    <w:p w:rsidR="00E07A6E" w:rsidP="00D2357C" w:rsidRDefault="00E07A6E" w14:paraId="5550ED3A" w14:textId="77777777">
      <w:r>
        <w:continuationSeparator/>
      </w:r>
    </w:p>
  </w:footnote>
  <w:footnote w:type="continuationNotice" w:id="1">
    <w:p w:rsidR="00E07A6E" w:rsidRDefault="00E07A6E" w14:paraId="369F89A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7C4D75" w:rsidRDefault="007C4D75" w14:paraId="7CFC1779" w14:textId="77777777">
    <w:pPr>
      <w:pStyle w:val="Koptekst"/>
    </w:pPr>
    <w:r>
      <w:rPr>
        <w:noProof/>
        <w:lang w:eastAsia="nl-NL"/>
      </w:rPr>
      <w:drawing>
        <wp:anchor distT="0" distB="0" distL="114300" distR="114300" simplePos="0" relativeHeight="251658240" behindDoc="1" locked="0" layoutInCell="1" allowOverlap="1" wp14:anchorId="79969923" wp14:editId="217DC742">
          <wp:simplePos x="0" y="0"/>
          <wp:positionH relativeFrom="column">
            <wp:posOffset>2531533</wp:posOffset>
          </wp:positionH>
          <wp:positionV relativeFrom="paragraph">
            <wp:posOffset>-109643</wp:posOffset>
          </wp:positionV>
          <wp:extent cx="897467" cy="1049866"/>
          <wp:effectExtent l="25400" t="0" r="0" b="0"/>
          <wp:wrapNone/>
          <wp:docPr id="1271289779" name="Afbeelding 1271289779" descr="Logo_Werksaam_W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erksaam_WF_RGB.jpg"/>
                  <pic:cNvPicPr/>
                </pic:nvPicPr>
                <pic:blipFill>
                  <a:blip r:embed="rId1"/>
                  <a:stretch>
                    <a:fillRect/>
                  </a:stretch>
                </pic:blipFill>
                <pic:spPr>
                  <a:xfrm>
                    <a:off x="0" y="0"/>
                    <a:ext cx="897467" cy="104986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FFFFFFFF"/>
    <w:lvl w:ilvl="0">
      <w:start w:val="1"/>
      <w:numFmt w:val="decimal"/>
      <w:pStyle w:val="Level1"/>
      <w:lvlText w:val="%1."/>
      <w:lvlJc w:val="left"/>
      <w:pPr>
        <w:tabs>
          <w:tab w:val="num" w:pos="-72"/>
        </w:tabs>
        <w:ind w:left="-72" w:hanging="288"/>
      </w:pPr>
      <w:rPr>
        <w:rFonts w:ascii="PMingLiU" w:eastAsia="PMingLiU" w:cs="Times New Roman"/>
        <w:sz w:val="22"/>
        <w:szCs w:val="22"/>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34A4A11"/>
    <w:multiLevelType w:val="hybridMultilevel"/>
    <w:tmpl w:val="77940C2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5E309A8"/>
    <w:multiLevelType w:val="multilevel"/>
    <w:tmpl w:val="44CCD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B06D6"/>
    <w:multiLevelType w:val="hybridMultilevel"/>
    <w:tmpl w:val="E27C291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31C6038"/>
    <w:multiLevelType w:val="hybridMultilevel"/>
    <w:tmpl w:val="852A374E"/>
    <w:lvl w:ilvl="0" w:tplc="03B20D76">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3DF0940"/>
    <w:multiLevelType w:val="multilevel"/>
    <w:tmpl w:val="FFFFFFFF"/>
    <w:lvl w:ilvl="0">
      <w:start w:val="1"/>
      <w:numFmt w:val="decimal"/>
      <w:pStyle w:val="uitzend2"/>
      <w:lvlText w:val="%1."/>
      <w:lvlJc w:val="left"/>
      <w:pPr>
        <w:tabs>
          <w:tab w:val="num" w:pos="796"/>
        </w:tabs>
        <w:ind w:left="796" w:hanging="360"/>
      </w:pPr>
      <w:rPr>
        <w:rFonts w:hint="default" w:cs="Times New Roman"/>
      </w:rPr>
    </w:lvl>
    <w:lvl w:ilvl="1">
      <w:start w:val="1"/>
      <w:numFmt w:val="decimal"/>
      <w:lvlText w:val="%1.%2."/>
      <w:lvlJc w:val="left"/>
      <w:pPr>
        <w:tabs>
          <w:tab w:val="num" w:pos="650"/>
        </w:tabs>
        <w:ind w:left="650" w:hanging="432"/>
      </w:pPr>
      <w:rPr>
        <w:rFonts w:hint="default" w:cs="Times New Roman"/>
      </w:rPr>
    </w:lvl>
    <w:lvl w:ilvl="2">
      <w:start w:val="1"/>
      <w:numFmt w:val="decimal"/>
      <w:pStyle w:val="uitzend4"/>
      <w:lvlText w:val="%1.%2.%3."/>
      <w:lvlJc w:val="left"/>
      <w:pPr>
        <w:tabs>
          <w:tab w:val="num" w:pos="1660"/>
        </w:tabs>
        <w:ind w:left="1660" w:hanging="504"/>
      </w:pPr>
      <w:rPr>
        <w:rFonts w:hint="default" w:cs="Times New Roman"/>
      </w:rPr>
    </w:lvl>
    <w:lvl w:ilvl="3">
      <w:start w:val="1"/>
      <w:numFmt w:val="decimal"/>
      <w:lvlText w:val="%1.%2.%3.%4."/>
      <w:lvlJc w:val="left"/>
      <w:pPr>
        <w:tabs>
          <w:tab w:val="num" w:pos="2236"/>
        </w:tabs>
        <w:ind w:left="2164" w:hanging="648"/>
      </w:pPr>
      <w:rPr>
        <w:rFonts w:hint="default" w:cs="Times New Roman"/>
      </w:rPr>
    </w:lvl>
    <w:lvl w:ilvl="4">
      <w:start w:val="1"/>
      <w:numFmt w:val="decimal"/>
      <w:lvlText w:val="%1.%2.%3.%4.%5."/>
      <w:lvlJc w:val="left"/>
      <w:pPr>
        <w:tabs>
          <w:tab w:val="num" w:pos="2956"/>
        </w:tabs>
        <w:ind w:left="2668" w:hanging="792"/>
      </w:pPr>
      <w:rPr>
        <w:rFonts w:hint="default" w:cs="Times New Roman"/>
      </w:rPr>
    </w:lvl>
    <w:lvl w:ilvl="5">
      <w:start w:val="1"/>
      <w:numFmt w:val="decimal"/>
      <w:lvlText w:val="%1.%2.%3.%4.%5.%6."/>
      <w:lvlJc w:val="left"/>
      <w:pPr>
        <w:tabs>
          <w:tab w:val="num" w:pos="3316"/>
        </w:tabs>
        <w:ind w:left="3172" w:hanging="936"/>
      </w:pPr>
      <w:rPr>
        <w:rFonts w:hint="default" w:cs="Times New Roman"/>
      </w:rPr>
    </w:lvl>
    <w:lvl w:ilvl="6">
      <w:start w:val="1"/>
      <w:numFmt w:val="decimal"/>
      <w:lvlText w:val="%1.%2.%3.%4.%5.%6.%7."/>
      <w:lvlJc w:val="left"/>
      <w:pPr>
        <w:tabs>
          <w:tab w:val="num" w:pos="4036"/>
        </w:tabs>
        <w:ind w:left="3676" w:hanging="1080"/>
      </w:pPr>
      <w:rPr>
        <w:rFonts w:hint="default" w:cs="Times New Roman"/>
      </w:rPr>
    </w:lvl>
    <w:lvl w:ilvl="7">
      <w:start w:val="1"/>
      <w:numFmt w:val="decimal"/>
      <w:lvlText w:val="%1.%2.%3.%4.%5.%6.%7.%8."/>
      <w:lvlJc w:val="left"/>
      <w:pPr>
        <w:tabs>
          <w:tab w:val="num" w:pos="4396"/>
        </w:tabs>
        <w:ind w:left="4180" w:hanging="1224"/>
      </w:pPr>
      <w:rPr>
        <w:rFonts w:hint="default" w:cs="Times New Roman"/>
      </w:rPr>
    </w:lvl>
    <w:lvl w:ilvl="8">
      <w:start w:val="1"/>
      <w:numFmt w:val="decimal"/>
      <w:lvlText w:val="%1.%2.%3.%4.%5.%6.%7.%8.%9."/>
      <w:lvlJc w:val="left"/>
      <w:pPr>
        <w:tabs>
          <w:tab w:val="num" w:pos="5116"/>
        </w:tabs>
        <w:ind w:left="4756" w:hanging="1440"/>
      </w:pPr>
      <w:rPr>
        <w:rFonts w:hint="default" w:cs="Times New Roman"/>
      </w:rPr>
    </w:lvl>
  </w:abstractNum>
  <w:abstractNum w:abstractNumId="6" w15:restartNumberingAfterBreak="0">
    <w:nsid w:val="140706EB"/>
    <w:multiLevelType w:val="hybridMultilevel"/>
    <w:tmpl w:val="FFFFFFFF"/>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A04325B"/>
    <w:multiLevelType w:val="hybridMultilevel"/>
    <w:tmpl w:val="FFFFFFFF"/>
    <w:lvl w:ilvl="0" w:tplc="21A4143A">
      <w:start w:val="1"/>
      <w:numFmt w:val="decimal"/>
      <w:pStyle w:val="Lijstalinea"/>
      <w:lvlText w:val="%1."/>
      <w:lvlJc w:val="left"/>
      <w:pPr>
        <w:ind w:left="1429" w:hanging="360"/>
      </w:pPr>
      <w:rPr>
        <w:rFonts w:hint="default" w:ascii="Verdana" w:hAnsi="Verdana" w:cs="Times New Roman"/>
        <w:b w:val="0"/>
        <w:i w:val="0"/>
        <w:sz w:val="18"/>
      </w:rPr>
    </w:lvl>
    <w:lvl w:ilvl="1" w:tplc="04130019" w:tentative="1">
      <w:start w:val="1"/>
      <w:numFmt w:val="lowerLetter"/>
      <w:lvlText w:val="%2."/>
      <w:lvlJc w:val="left"/>
      <w:pPr>
        <w:ind w:left="2149" w:hanging="360"/>
      </w:pPr>
      <w:rPr>
        <w:rFonts w:cs="Times New Roman"/>
      </w:rPr>
    </w:lvl>
    <w:lvl w:ilvl="2" w:tplc="0413001B" w:tentative="1">
      <w:start w:val="1"/>
      <w:numFmt w:val="lowerRoman"/>
      <w:lvlText w:val="%3."/>
      <w:lvlJc w:val="right"/>
      <w:pPr>
        <w:ind w:left="2869" w:hanging="180"/>
      </w:pPr>
      <w:rPr>
        <w:rFonts w:cs="Times New Roman"/>
      </w:rPr>
    </w:lvl>
    <w:lvl w:ilvl="3" w:tplc="0413000F" w:tentative="1">
      <w:start w:val="1"/>
      <w:numFmt w:val="decimal"/>
      <w:lvlText w:val="%4."/>
      <w:lvlJc w:val="left"/>
      <w:pPr>
        <w:ind w:left="3589" w:hanging="360"/>
      </w:pPr>
      <w:rPr>
        <w:rFonts w:cs="Times New Roman"/>
      </w:rPr>
    </w:lvl>
    <w:lvl w:ilvl="4" w:tplc="04130019" w:tentative="1">
      <w:start w:val="1"/>
      <w:numFmt w:val="lowerLetter"/>
      <w:lvlText w:val="%5."/>
      <w:lvlJc w:val="left"/>
      <w:pPr>
        <w:ind w:left="4309" w:hanging="360"/>
      </w:pPr>
      <w:rPr>
        <w:rFonts w:cs="Times New Roman"/>
      </w:rPr>
    </w:lvl>
    <w:lvl w:ilvl="5" w:tplc="0413001B" w:tentative="1">
      <w:start w:val="1"/>
      <w:numFmt w:val="lowerRoman"/>
      <w:lvlText w:val="%6."/>
      <w:lvlJc w:val="right"/>
      <w:pPr>
        <w:ind w:left="5029" w:hanging="180"/>
      </w:pPr>
      <w:rPr>
        <w:rFonts w:cs="Times New Roman"/>
      </w:rPr>
    </w:lvl>
    <w:lvl w:ilvl="6" w:tplc="0413000F" w:tentative="1">
      <w:start w:val="1"/>
      <w:numFmt w:val="decimal"/>
      <w:lvlText w:val="%7."/>
      <w:lvlJc w:val="left"/>
      <w:pPr>
        <w:ind w:left="5749" w:hanging="360"/>
      </w:pPr>
      <w:rPr>
        <w:rFonts w:cs="Times New Roman"/>
      </w:rPr>
    </w:lvl>
    <w:lvl w:ilvl="7" w:tplc="04130019" w:tentative="1">
      <w:start w:val="1"/>
      <w:numFmt w:val="lowerLetter"/>
      <w:lvlText w:val="%8."/>
      <w:lvlJc w:val="left"/>
      <w:pPr>
        <w:ind w:left="6469" w:hanging="360"/>
      </w:pPr>
      <w:rPr>
        <w:rFonts w:cs="Times New Roman"/>
      </w:rPr>
    </w:lvl>
    <w:lvl w:ilvl="8" w:tplc="0413001B" w:tentative="1">
      <w:start w:val="1"/>
      <w:numFmt w:val="lowerRoman"/>
      <w:lvlText w:val="%9."/>
      <w:lvlJc w:val="right"/>
      <w:pPr>
        <w:ind w:left="7189" w:hanging="180"/>
      </w:pPr>
      <w:rPr>
        <w:rFonts w:cs="Times New Roman"/>
      </w:rPr>
    </w:lvl>
  </w:abstractNum>
  <w:abstractNum w:abstractNumId="8" w15:restartNumberingAfterBreak="0">
    <w:nsid w:val="1AF3230E"/>
    <w:multiLevelType w:val="hybridMultilevel"/>
    <w:tmpl w:val="FFFFFFFF"/>
    <w:lvl w:ilvl="0" w:tplc="0409000F">
      <w:start w:val="1"/>
      <w:numFmt w:val="decimal"/>
      <w:lvlText w:val="%1."/>
      <w:lvlJc w:val="left"/>
      <w:pPr>
        <w:ind w:left="720" w:hanging="360"/>
      </w:pPr>
      <w:rPr>
        <w:rFonts w:hint="default" w:cs="Courier"/>
      </w:rPr>
    </w:lvl>
    <w:lvl w:ilvl="1" w:tplc="07500670">
      <w:numFmt w:val="bullet"/>
      <w:lvlText w:val="-"/>
      <w:lvlJc w:val="left"/>
      <w:pPr>
        <w:tabs>
          <w:tab w:val="num" w:pos="1440"/>
        </w:tabs>
        <w:ind w:left="1440" w:hanging="360"/>
      </w:pPr>
      <w:rPr>
        <w:rFonts w:hint="default" w:ascii="Arial" w:hAnsi="Arial" w:eastAsia="Times New Roman"/>
      </w:rPr>
    </w:lvl>
    <w:lvl w:ilvl="2" w:tplc="07500670">
      <w:numFmt w:val="bullet"/>
      <w:lvlText w:val="-"/>
      <w:lvlJc w:val="left"/>
      <w:pPr>
        <w:tabs>
          <w:tab w:val="num" w:pos="2340"/>
        </w:tabs>
        <w:ind w:left="2340" w:hanging="360"/>
      </w:pPr>
      <w:rPr>
        <w:rFonts w:hint="default" w:ascii="Arial" w:hAnsi="Arial" w:eastAsia="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F4E38C7"/>
    <w:multiLevelType w:val="hybridMultilevel"/>
    <w:tmpl w:val="FFFFFFFF"/>
    <w:lvl w:ilvl="0" w:tplc="0D083C10">
      <w:start w:val="1"/>
      <w:numFmt w:val="decimal"/>
      <w:pStyle w:val="RDhoofdtaak"/>
      <w:lvlText w:val="%1."/>
      <w:lvlJc w:val="left"/>
      <w:pPr>
        <w:tabs>
          <w:tab w:val="num" w:pos="717"/>
        </w:tabs>
        <w:ind w:left="697" w:hanging="340"/>
      </w:pPr>
      <w:rPr>
        <w:rFonts w:hint="default" w:cs="Times New Roman"/>
      </w:rPr>
    </w:lvl>
    <w:lvl w:ilvl="1" w:tplc="77800888">
      <w:numFmt w:val="bullet"/>
      <w:lvlText w:val="-"/>
      <w:lvlJc w:val="left"/>
      <w:pPr>
        <w:tabs>
          <w:tab w:val="num" w:pos="1797"/>
        </w:tabs>
        <w:ind w:left="1797" w:hanging="360"/>
      </w:pPr>
      <w:rPr>
        <w:rFonts w:hint="default" w:ascii="Times New Roman" w:hAnsi="Times New Roman" w:eastAsia="Times New Roman"/>
      </w:rPr>
    </w:lvl>
    <w:lvl w:ilvl="2" w:tplc="0413001B" w:tentative="1">
      <w:start w:val="1"/>
      <w:numFmt w:val="lowerRoman"/>
      <w:lvlText w:val="%3."/>
      <w:lvlJc w:val="right"/>
      <w:pPr>
        <w:tabs>
          <w:tab w:val="num" w:pos="2517"/>
        </w:tabs>
        <w:ind w:left="2517" w:hanging="180"/>
      </w:pPr>
      <w:rPr>
        <w:rFonts w:cs="Times New Roman"/>
      </w:rPr>
    </w:lvl>
    <w:lvl w:ilvl="3" w:tplc="0413000F" w:tentative="1">
      <w:start w:val="1"/>
      <w:numFmt w:val="decimal"/>
      <w:lvlText w:val="%4."/>
      <w:lvlJc w:val="left"/>
      <w:pPr>
        <w:tabs>
          <w:tab w:val="num" w:pos="3237"/>
        </w:tabs>
        <w:ind w:left="3237" w:hanging="360"/>
      </w:pPr>
      <w:rPr>
        <w:rFonts w:cs="Times New Roman"/>
      </w:rPr>
    </w:lvl>
    <w:lvl w:ilvl="4" w:tplc="04130019" w:tentative="1">
      <w:start w:val="1"/>
      <w:numFmt w:val="lowerLetter"/>
      <w:lvlText w:val="%5."/>
      <w:lvlJc w:val="left"/>
      <w:pPr>
        <w:tabs>
          <w:tab w:val="num" w:pos="3957"/>
        </w:tabs>
        <w:ind w:left="3957" w:hanging="360"/>
      </w:pPr>
      <w:rPr>
        <w:rFonts w:cs="Times New Roman"/>
      </w:rPr>
    </w:lvl>
    <w:lvl w:ilvl="5" w:tplc="0413001B" w:tentative="1">
      <w:start w:val="1"/>
      <w:numFmt w:val="lowerRoman"/>
      <w:lvlText w:val="%6."/>
      <w:lvlJc w:val="right"/>
      <w:pPr>
        <w:tabs>
          <w:tab w:val="num" w:pos="4677"/>
        </w:tabs>
        <w:ind w:left="4677" w:hanging="180"/>
      </w:pPr>
      <w:rPr>
        <w:rFonts w:cs="Times New Roman"/>
      </w:rPr>
    </w:lvl>
    <w:lvl w:ilvl="6" w:tplc="0413000F" w:tentative="1">
      <w:start w:val="1"/>
      <w:numFmt w:val="decimal"/>
      <w:lvlText w:val="%7."/>
      <w:lvlJc w:val="left"/>
      <w:pPr>
        <w:tabs>
          <w:tab w:val="num" w:pos="5397"/>
        </w:tabs>
        <w:ind w:left="5397" w:hanging="360"/>
      </w:pPr>
      <w:rPr>
        <w:rFonts w:cs="Times New Roman"/>
      </w:rPr>
    </w:lvl>
    <w:lvl w:ilvl="7" w:tplc="04130019" w:tentative="1">
      <w:start w:val="1"/>
      <w:numFmt w:val="lowerLetter"/>
      <w:lvlText w:val="%8."/>
      <w:lvlJc w:val="left"/>
      <w:pPr>
        <w:tabs>
          <w:tab w:val="num" w:pos="6117"/>
        </w:tabs>
        <w:ind w:left="6117" w:hanging="360"/>
      </w:pPr>
      <w:rPr>
        <w:rFonts w:cs="Times New Roman"/>
      </w:rPr>
    </w:lvl>
    <w:lvl w:ilvl="8" w:tplc="0413001B" w:tentative="1">
      <w:start w:val="1"/>
      <w:numFmt w:val="lowerRoman"/>
      <w:lvlText w:val="%9."/>
      <w:lvlJc w:val="right"/>
      <w:pPr>
        <w:tabs>
          <w:tab w:val="num" w:pos="6837"/>
        </w:tabs>
        <w:ind w:left="6837" w:hanging="180"/>
      </w:pPr>
      <w:rPr>
        <w:rFonts w:cs="Times New Roman"/>
      </w:rPr>
    </w:lvl>
  </w:abstractNum>
  <w:abstractNum w:abstractNumId="10" w15:restartNumberingAfterBreak="0">
    <w:nsid w:val="201878BF"/>
    <w:multiLevelType w:val="hybridMultilevel"/>
    <w:tmpl w:val="174E7C46"/>
    <w:lvl w:ilvl="0" w:tplc="04130001">
      <w:start w:val="1"/>
      <w:numFmt w:val="bullet"/>
      <w:lvlText w:val=""/>
      <w:lvlJc w:val="left"/>
      <w:pPr>
        <w:ind w:left="794" w:hanging="360"/>
      </w:pPr>
      <w:rPr>
        <w:rFonts w:hint="default" w:ascii="Symbol" w:hAnsi="Symbol"/>
      </w:rPr>
    </w:lvl>
    <w:lvl w:ilvl="1" w:tplc="04130003" w:tentative="1">
      <w:start w:val="1"/>
      <w:numFmt w:val="bullet"/>
      <w:lvlText w:val="o"/>
      <w:lvlJc w:val="left"/>
      <w:pPr>
        <w:ind w:left="1514" w:hanging="360"/>
      </w:pPr>
      <w:rPr>
        <w:rFonts w:hint="default" w:ascii="Courier New" w:hAnsi="Courier New" w:cs="Courier New"/>
      </w:rPr>
    </w:lvl>
    <w:lvl w:ilvl="2" w:tplc="04130005" w:tentative="1">
      <w:start w:val="1"/>
      <w:numFmt w:val="bullet"/>
      <w:lvlText w:val=""/>
      <w:lvlJc w:val="left"/>
      <w:pPr>
        <w:ind w:left="2234" w:hanging="360"/>
      </w:pPr>
      <w:rPr>
        <w:rFonts w:hint="default" w:ascii="Wingdings" w:hAnsi="Wingdings"/>
      </w:rPr>
    </w:lvl>
    <w:lvl w:ilvl="3" w:tplc="04130001" w:tentative="1">
      <w:start w:val="1"/>
      <w:numFmt w:val="bullet"/>
      <w:lvlText w:val=""/>
      <w:lvlJc w:val="left"/>
      <w:pPr>
        <w:ind w:left="2954" w:hanging="360"/>
      </w:pPr>
      <w:rPr>
        <w:rFonts w:hint="default" w:ascii="Symbol" w:hAnsi="Symbol"/>
      </w:rPr>
    </w:lvl>
    <w:lvl w:ilvl="4" w:tplc="04130003" w:tentative="1">
      <w:start w:val="1"/>
      <w:numFmt w:val="bullet"/>
      <w:lvlText w:val="o"/>
      <w:lvlJc w:val="left"/>
      <w:pPr>
        <w:ind w:left="3674" w:hanging="360"/>
      </w:pPr>
      <w:rPr>
        <w:rFonts w:hint="default" w:ascii="Courier New" w:hAnsi="Courier New" w:cs="Courier New"/>
      </w:rPr>
    </w:lvl>
    <w:lvl w:ilvl="5" w:tplc="04130005" w:tentative="1">
      <w:start w:val="1"/>
      <w:numFmt w:val="bullet"/>
      <w:lvlText w:val=""/>
      <w:lvlJc w:val="left"/>
      <w:pPr>
        <w:ind w:left="4394" w:hanging="360"/>
      </w:pPr>
      <w:rPr>
        <w:rFonts w:hint="default" w:ascii="Wingdings" w:hAnsi="Wingdings"/>
      </w:rPr>
    </w:lvl>
    <w:lvl w:ilvl="6" w:tplc="04130001" w:tentative="1">
      <w:start w:val="1"/>
      <w:numFmt w:val="bullet"/>
      <w:lvlText w:val=""/>
      <w:lvlJc w:val="left"/>
      <w:pPr>
        <w:ind w:left="5114" w:hanging="360"/>
      </w:pPr>
      <w:rPr>
        <w:rFonts w:hint="default" w:ascii="Symbol" w:hAnsi="Symbol"/>
      </w:rPr>
    </w:lvl>
    <w:lvl w:ilvl="7" w:tplc="04130003" w:tentative="1">
      <w:start w:val="1"/>
      <w:numFmt w:val="bullet"/>
      <w:lvlText w:val="o"/>
      <w:lvlJc w:val="left"/>
      <w:pPr>
        <w:ind w:left="5834" w:hanging="360"/>
      </w:pPr>
      <w:rPr>
        <w:rFonts w:hint="default" w:ascii="Courier New" w:hAnsi="Courier New" w:cs="Courier New"/>
      </w:rPr>
    </w:lvl>
    <w:lvl w:ilvl="8" w:tplc="04130005" w:tentative="1">
      <w:start w:val="1"/>
      <w:numFmt w:val="bullet"/>
      <w:lvlText w:val=""/>
      <w:lvlJc w:val="left"/>
      <w:pPr>
        <w:ind w:left="6554" w:hanging="360"/>
      </w:pPr>
      <w:rPr>
        <w:rFonts w:hint="default" w:ascii="Wingdings" w:hAnsi="Wingdings"/>
      </w:rPr>
    </w:lvl>
  </w:abstractNum>
  <w:abstractNum w:abstractNumId="11" w15:restartNumberingAfterBreak="0">
    <w:nsid w:val="21E05509"/>
    <w:multiLevelType w:val="multilevel"/>
    <w:tmpl w:val="EBE09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C47C44"/>
    <w:multiLevelType w:val="hybridMultilevel"/>
    <w:tmpl w:val="FFFFFFFF"/>
    <w:lvl w:ilvl="0" w:tplc="04130001">
      <w:start w:val="1"/>
      <w:numFmt w:val="bullet"/>
      <w:lvlText w:val=""/>
      <w:lvlJc w:val="left"/>
      <w:pPr>
        <w:tabs>
          <w:tab w:val="num" w:pos="360"/>
        </w:tabs>
        <w:ind w:left="360" w:hanging="360"/>
      </w:pPr>
      <w:rPr>
        <w:rFonts w:hint="default" w:ascii="Symbol" w:hAnsi="Symbol"/>
      </w:rPr>
    </w:lvl>
    <w:lvl w:ilvl="1" w:tplc="04130001">
      <w:start w:val="1"/>
      <w:numFmt w:val="bullet"/>
      <w:lvlText w:val=""/>
      <w:lvlJc w:val="left"/>
      <w:pPr>
        <w:tabs>
          <w:tab w:val="num" w:pos="1440"/>
        </w:tabs>
        <w:ind w:left="1440" w:hanging="360"/>
      </w:pPr>
      <w:rPr>
        <w:rFonts w:hint="default" w:ascii="Symbol" w:hAnsi="Symbol"/>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3CE5C50"/>
    <w:multiLevelType w:val="hybridMultilevel"/>
    <w:tmpl w:val="FFFFFFFF"/>
    <w:lvl w:ilvl="0" w:tplc="764E21CA">
      <w:start w:val="1"/>
      <w:numFmt w:val="decimal"/>
      <w:lvlText w:val="3.9.%1"/>
      <w:lvlJc w:val="left"/>
      <w:pPr>
        <w:ind w:left="360" w:hanging="360"/>
      </w:pPr>
      <w:rPr>
        <w:rFonts w:hint="default"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3D747DE"/>
    <w:multiLevelType w:val="multilevel"/>
    <w:tmpl w:val="80967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016FE4"/>
    <w:multiLevelType w:val="hybridMultilevel"/>
    <w:tmpl w:val="FFFFFFFF"/>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4E3C25A8"/>
    <w:multiLevelType w:val="multilevel"/>
    <w:tmpl w:val="FFFFFFFF"/>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Bullet1"/>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hint="default" w:ascii="Symbol" w:hAnsi="Symbol"/>
      </w:rPr>
    </w:lvl>
  </w:abstractNum>
  <w:abstractNum w:abstractNumId="17" w15:restartNumberingAfterBreak="0">
    <w:nsid w:val="56B34B98"/>
    <w:multiLevelType w:val="singleLevel"/>
    <w:tmpl w:val="FFFFFFFF"/>
    <w:lvl w:ilvl="0">
      <w:start w:val="1"/>
      <w:numFmt w:val="bullet"/>
      <w:pStyle w:val="FormLabel"/>
      <w:lvlText w:val=""/>
      <w:lvlJc w:val="left"/>
      <w:pPr>
        <w:tabs>
          <w:tab w:val="num" w:pos="1080"/>
        </w:tabs>
        <w:ind w:left="1080" w:hanging="360"/>
      </w:pPr>
      <w:rPr>
        <w:rFonts w:hint="default" w:ascii="Wingdings" w:hAnsi="Wingdings"/>
        <w:sz w:val="12"/>
      </w:rPr>
    </w:lvl>
  </w:abstractNum>
  <w:abstractNum w:abstractNumId="18" w15:restartNumberingAfterBreak="0">
    <w:nsid w:val="572A24D6"/>
    <w:multiLevelType w:val="hybridMultilevel"/>
    <w:tmpl w:val="CEC60A6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5F2023D2"/>
    <w:multiLevelType w:val="hybridMultilevel"/>
    <w:tmpl w:val="FFFFFFFF"/>
    <w:lvl w:ilvl="0" w:tplc="0413000F">
      <w:start w:val="1"/>
      <w:numFmt w:val="decimal"/>
      <w:lvlText w:val="%1."/>
      <w:lvlJc w:val="left"/>
      <w:pPr>
        <w:tabs>
          <w:tab w:val="num" w:pos="720"/>
        </w:tabs>
        <w:ind w:left="720" w:hanging="360"/>
      </w:pPr>
      <w:rPr>
        <w:rFonts w:hint="default"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2D26144"/>
    <w:multiLevelType w:val="singleLevel"/>
    <w:tmpl w:val="FFFFFFFF"/>
    <w:lvl w:ilvl="0">
      <w:start w:val="5"/>
      <w:numFmt w:val="bullet"/>
      <w:pStyle w:val="Opsomming"/>
      <w:lvlText w:val=""/>
      <w:lvlJc w:val="left"/>
      <w:pPr>
        <w:tabs>
          <w:tab w:val="num" w:pos="360"/>
        </w:tabs>
        <w:ind w:left="360" w:hanging="360"/>
      </w:pPr>
      <w:rPr>
        <w:rFonts w:hint="default" w:ascii="Wingdings" w:hAnsi="Wingdings"/>
      </w:rPr>
    </w:lvl>
  </w:abstractNum>
  <w:abstractNum w:abstractNumId="21" w15:restartNumberingAfterBreak="0">
    <w:nsid w:val="63BE44AD"/>
    <w:multiLevelType w:val="hybridMultilevel"/>
    <w:tmpl w:val="CCAC860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6F4D1C64"/>
    <w:multiLevelType w:val="multilevel"/>
    <w:tmpl w:val="ABF8D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C004DE"/>
    <w:multiLevelType w:val="singleLevel"/>
    <w:tmpl w:val="FFFFFFFF"/>
    <w:lvl w:ilvl="0">
      <w:start w:val="1"/>
      <w:numFmt w:val="upperLetter"/>
      <w:pStyle w:val="Bijlagen"/>
      <w:lvlText w:val="Bijlage %1."/>
      <w:lvlJc w:val="left"/>
      <w:pPr>
        <w:tabs>
          <w:tab w:val="num" w:pos="1080"/>
        </w:tabs>
        <w:ind w:left="360" w:hanging="360"/>
      </w:pPr>
      <w:rPr>
        <w:rFonts w:cs="Times New Roman"/>
      </w:rPr>
    </w:lvl>
  </w:abstractNum>
  <w:abstractNum w:abstractNumId="24" w15:restartNumberingAfterBreak="0">
    <w:nsid w:val="7D532CA1"/>
    <w:multiLevelType w:val="hybridMultilevel"/>
    <w:tmpl w:val="FFFFFFFF"/>
    <w:lvl w:ilvl="0" w:tplc="1AF0D714">
      <w:start w:val="1"/>
      <w:numFmt w:val="lowerLetter"/>
      <w:lvlText w:val="%1."/>
      <w:lvlJc w:val="left"/>
      <w:pPr>
        <w:tabs>
          <w:tab w:val="num" w:pos="720"/>
        </w:tabs>
        <w:ind w:left="720" w:hanging="360"/>
      </w:pPr>
      <w:rPr>
        <w:rFonts w:cs="Times New Roman"/>
      </w:rPr>
    </w:lvl>
    <w:lvl w:ilvl="1" w:tplc="A58C9DC8">
      <w:start w:val="1"/>
      <w:numFmt w:val="lowerLetter"/>
      <w:pStyle w:val="uitzend3"/>
      <w:lvlText w:val="%2."/>
      <w:lvlJc w:val="left"/>
      <w:pPr>
        <w:tabs>
          <w:tab w:val="num" w:pos="1440"/>
        </w:tabs>
        <w:ind w:left="1440" w:hanging="360"/>
      </w:pPr>
      <w:rPr>
        <w:rFonts w:cs="Times New Roman"/>
      </w:rPr>
    </w:lvl>
    <w:lvl w:ilvl="2" w:tplc="91EEF01A">
      <w:start w:val="1"/>
      <w:numFmt w:val="lowerRoman"/>
      <w:lvlText w:val="%3."/>
      <w:lvlJc w:val="right"/>
      <w:pPr>
        <w:tabs>
          <w:tab w:val="num" w:pos="2160"/>
        </w:tabs>
        <w:ind w:left="2160" w:hanging="180"/>
      </w:pPr>
      <w:rPr>
        <w:rFonts w:cs="Times New Roman"/>
      </w:rPr>
    </w:lvl>
    <w:lvl w:ilvl="3" w:tplc="C4FEF918" w:tentative="1">
      <w:start w:val="1"/>
      <w:numFmt w:val="decimal"/>
      <w:lvlText w:val="%4."/>
      <w:lvlJc w:val="left"/>
      <w:pPr>
        <w:tabs>
          <w:tab w:val="num" w:pos="2880"/>
        </w:tabs>
        <w:ind w:left="2880" w:hanging="360"/>
      </w:pPr>
      <w:rPr>
        <w:rFonts w:cs="Times New Roman"/>
      </w:rPr>
    </w:lvl>
    <w:lvl w:ilvl="4" w:tplc="B9F686B2" w:tentative="1">
      <w:start w:val="1"/>
      <w:numFmt w:val="lowerLetter"/>
      <w:lvlText w:val="%5."/>
      <w:lvlJc w:val="left"/>
      <w:pPr>
        <w:tabs>
          <w:tab w:val="num" w:pos="3600"/>
        </w:tabs>
        <w:ind w:left="3600" w:hanging="360"/>
      </w:pPr>
      <w:rPr>
        <w:rFonts w:cs="Times New Roman"/>
      </w:rPr>
    </w:lvl>
    <w:lvl w:ilvl="5" w:tplc="D1009F00" w:tentative="1">
      <w:start w:val="1"/>
      <w:numFmt w:val="lowerRoman"/>
      <w:lvlText w:val="%6."/>
      <w:lvlJc w:val="right"/>
      <w:pPr>
        <w:tabs>
          <w:tab w:val="num" w:pos="4320"/>
        </w:tabs>
        <w:ind w:left="4320" w:hanging="180"/>
      </w:pPr>
      <w:rPr>
        <w:rFonts w:cs="Times New Roman"/>
      </w:rPr>
    </w:lvl>
    <w:lvl w:ilvl="6" w:tplc="5E263690" w:tentative="1">
      <w:start w:val="1"/>
      <w:numFmt w:val="decimal"/>
      <w:lvlText w:val="%7."/>
      <w:lvlJc w:val="left"/>
      <w:pPr>
        <w:tabs>
          <w:tab w:val="num" w:pos="5040"/>
        </w:tabs>
        <w:ind w:left="5040" w:hanging="360"/>
      </w:pPr>
      <w:rPr>
        <w:rFonts w:cs="Times New Roman"/>
      </w:rPr>
    </w:lvl>
    <w:lvl w:ilvl="7" w:tplc="B8F2AFBA" w:tentative="1">
      <w:start w:val="1"/>
      <w:numFmt w:val="lowerLetter"/>
      <w:lvlText w:val="%8."/>
      <w:lvlJc w:val="left"/>
      <w:pPr>
        <w:tabs>
          <w:tab w:val="num" w:pos="5760"/>
        </w:tabs>
        <w:ind w:left="5760" w:hanging="360"/>
      </w:pPr>
      <w:rPr>
        <w:rFonts w:cs="Times New Roman"/>
      </w:rPr>
    </w:lvl>
    <w:lvl w:ilvl="8" w:tplc="FAC05076" w:tentative="1">
      <w:start w:val="1"/>
      <w:numFmt w:val="lowerRoman"/>
      <w:lvlText w:val="%9."/>
      <w:lvlJc w:val="right"/>
      <w:pPr>
        <w:tabs>
          <w:tab w:val="num" w:pos="6480"/>
        </w:tabs>
        <w:ind w:left="6480" w:hanging="180"/>
      </w:pPr>
      <w:rPr>
        <w:rFonts w:cs="Times New Roman"/>
      </w:rPr>
    </w:lvl>
  </w:abstractNum>
  <w:abstractNum w:abstractNumId="25" w15:restartNumberingAfterBreak="0">
    <w:nsid w:val="7EFA20C5"/>
    <w:multiLevelType w:val="hybridMultilevel"/>
    <w:tmpl w:val="EF60DE3C"/>
    <w:lvl w:ilvl="0" w:tplc="9E8AA6CE">
      <w:start w:val="1"/>
      <w:numFmt w:val="decimal"/>
      <w:lvlText w:val="%1."/>
      <w:lvlJc w:val="left"/>
      <w:pPr>
        <w:ind w:left="643" w:hanging="360"/>
      </w:pPr>
      <w:rPr>
        <w:rFonts w:cs="Times New Roman"/>
      </w:rPr>
    </w:lvl>
    <w:lvl w:ilvl="1" w:tplc="51F6B886">
      <w:start w:val="182"/>
      <w:numFmt w:val="decimal"/>
      <w:lvlText w:val="(%2"/>
      <w:lvlJc w:val="left"/>
      <w:pPr>
        <w:ind w:left="1116" w:hanging="396"/>
      </w:pPr>
      <w:rPr>
        <w:rFonts w:hint="default"/>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16cid:durableId="1222135213">
    <w:abstractNumId w:val="2"/>
  </w:num>
  <w:num w:numId="2" w16cid:durableId="478154394">
    <w:abstractNumId w:val="22"/>
  </w:num>
  <w:num w:numId="3" w16cid:durableId="7945585">
    <w:abstractNumId w:val="11"/>
  </w:num>
  <w:num w:numId="4" w16cid:durableId="1368750309">
    <w:abstractNumId w:val="14"/>
  </w:num>
  <w:num w:numId="5" w16cid:durableId="460616504">
    <w:abstractNumId w:val="17"/>
  </w:num>
  <w:num w:numId="6" w16cid:durableId="1928348119">
    <w:abstractNumId w:val="5"/>
  </w:num>
  <w:num w:numId="7" w16cid:durableId="189226692">
    <w:abstractNumId w:val="16"/>
  </w:num>
  <w:num w:numId="8" w16cid:durableId="1375230694">
    <w:abstractNumId w:val="24"/>
  </w:num>
  <w:num w:numId="9" w16cid:durableId="2139956076">
    <w:abstractNumId w:val="20"/>
  </w:num>
  <w:num w:numId="10" w16cid:durableId="360981790">
    <w:abstractNumId w:val="7"/>
  </w:num>
  <w:num w:numId="11" w16cid:durableId="951593226">
    <w:abstractNumId w:val="9"/>
  </w:num>
  <w:num w:numId="12" w16cid:durableId="827748519">
    <w:abstractNumId w:val="0"/>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3" w16cid:durableId="63719084">
    <w:abstractNumId w:val="23"/>
  </w:num>
  <w:num w:numId="14" w16cid:durableId="506947551">
    <w:abstractNumId w:val="25"/>
  </w:num>
  <w:num w:numId="15" w16cid:durableId="588075401">
    <w:abstractNumId w:val="19"/>
  </w:num>
  <w:num w:numId="16" w16cid:durableId="1135181109">
    <w:abstractNumId w:val="8"/>
  </w:num>
  <w:num w:numId="17" w16cid:durableId="493186093">
    <w:abstractNumId w:val="12"/>
  </w:num>
  <w:num w:numId="18" w16cid:durableId="1268737489">
    <w:abstractNumId w:val="13"/>
  </w:num>
  <w:num w:numId="19" w16cid:durableId="1582564002">
    <w:abstractNumId w:val="4"/>
  </w:num>
  <w:num w:numId="20" w16cid:durableId="631209866">
    <w:abstractNumId w:val="15"/>
  </w:num>
  <w:num w:numId="21" w16cid:durableId="493911578">
    <w:abstractNumId w:val="6"/>
  </w:num>
  <w:num w:numId="22" w16cid:durableId="1560630770">
    <w:abstractNumId w:val="25"/>
  </w:num>
  <w:num w:numId="23" w16cid:durableId="689330902">
    <w:abstractNumId w:val="25"/>
  </w:num>
  <w:num w:numId="24" w16cid:durableId="1990133439">
    <w:abstractNumId w:val="25"/>
  </w:num>
  <w:num w:numId="25" w16cid:durableId="1626885740">
    <w:abstractNumId w:val="18"/>
  </w:num>
  <w:num w:numId="26" w16cid:durableId="897519633">
    <w:abstractNumId w:val="25"/>
  </w:num>
  <w:num w:numId="27" w16cid:durableId="1904873189">
    <w:abstractNumId w:val="25"/>
  </w:num>
  <w:num w:numId="28" w16cid:durableId="252011408">
    <w:abstractNumId w:val="25"/>
  </w:num>
  <w:num w:numId="29" w16cid:durableId="1937858632">
    <w:abstractNumId w:val="1"/>
  </w:num>
  <w:num w:numId="30" w16cid:durableId="1956137084">
    <w:abstractNumId w:val="3"/>
  </w:num>
  <w:num w:numId="31" w16cid:durableId="1459101546">
    <w:abstractNumId w:val="21"/>
  </w:num>
  <w:num w:numId="32" w16cid:durableId="826282377">
    <w:abstractNumId w:val="25"/>
  </w:num>
  <w:num w:numId="33" w16cid:durableId="943653799">
    <w:abstractNumId w:val="25"/>
  </w:num>
  <w:num w:numId="34" w16cid:durableId="1208490839">
    <w:abstractNumId w:val="25"/>
  </w:num>
  <w:num w:numId="35" w16cid:durableId="717244483">
    <w:abstractNumId w:val="25"/>
  </w:num>
  <w:num w:numId="36" w16cid:durableId="1883127984">
    <w:abstractNumId w:val="25"/>
  </w:num>
  <w:num w:numId="37" w16cid:durableId="2087220008">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SystemFonts/>
  <w:attachedTemplate r:id="rId1"/>
  <w:trackRevisions w:val="false"/>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03"/>
    <w:rsid w:val="0004319F"/>
    <w:rsid w:val="00047BDA"/>
    <w:rsid w:val="00063D86"/>
    <w:rsid w:val="00071401"/>
    <w:rsid w:val="00087476"/>
    <w:rsid w:val="000A0D74"/>
    <w:rsid w:val="000D0C5A"/>
    <w:rsid w:val="001204EA"/>
    <w:rsid w:val="0012072E"/>
    <w:rsid w:val="00125F21"/>
    <w:rsid w:val="001314B4"/>
    <w:rsid w:val="001327F7"/>
    <w:rsid w:val="00146D6F"/>
    <w:rsid w:val="001741C6"/>
    <w:rsid w:val="001C0A1C"/>
    <w:rsid w:val="001E0951"/>
    <w:rsid w:val="001E70F2"/>
    <w:rsid w:val="00203A46"/>
    <w:rsid w:val="002229B2"/>
    <w:rsid w:val="00225481"/>
    <w:rsid w:val="002320DB"/>
    <w:rsid w:val="00260EA9"/>
    <w:rsid w:val="0026356C"/>
    <w:rsid w:val="002764C7"/>
    <w:rsid w:val="0028A21A"/>
    <w:rsid w:val="002A0630"/>
    <w:rsid w:val="003024E6"/>
    <w:rsid w:val="00303605"/>
    <w:rsid w:val="003046B4"/>
    <w:rsid w:val="00320A3F"/>
    <w:rsid w:val="003225EA"/>
    <w:rsid w:val="003348E4"/>
    <w:rsid w:val="003544C2"/>
    <w:rsid w:val="00392BF9"/>
    <w:rsid w:val="003B6C0B"/>
    <w:rsid w:val="00444E9F"/>
    <w:rsid w:val="00464EA7"/>
    <w:rsid w:val="00470CDB"/>
    <w:rsid w:val="0048568D"/>
    <w:rsid w:val="00485956"/>
    <w:rsid w:val="004A05DD"/>
    <w:rsid w:val="004F71CF"/>
    <w:rsid w:val="00530D3D"/>
    <w:rsid w:val="00536290"/>
    <w:rsid w:val="005525DA"/>
    <w:rsid w:val="005869E7"/>
    <w:rsid w:val="005904B4"/>
    <w:rsid w:val="00594FF1"/>
    <w:rsid w:val="005A5B58"/>
    <w:rsid w:val="005C5623"/>
    <w:rsid w:val="005D2DA0"/>
    <w:rsid w:val="005E431D"/>
    <w:rsid w:val="005E57F4"/>
    <w:rsid w:val="005F28A6"/>
    <w:rsid w:val="00610BA1"/>
    <w:rsid w:val="00621BEF"/>
    <w:rsid w:val="006325F3"/>
    <w:rsid w:val="00636DD4"/>
    <w:rsid w:val="006374EA"/>
    <w:rsid w:val="006669E9"/>
    <w:rsid w:val="006765DF"/>
    <w:rsid w:val="00730440"/>
    <w:rsid w:val="00733DF5"/>
    <w:rsid w:val="00743D6A"/>
    <w:rsid w:val="007A5B9E"/>
    <w:rsid w:val="007B5711"/>
    <w:rsid w:val="007C4D75"/>
    <w:rsid w:val="007C6157"/>
    <w:rsid w:val="007E66B0"/>
    <w:rsid w:val="0081153C"/>
    <w:rsid w:val="00848E1D"/>
    <w:rsid w:val="008666F4"/>
    <w:rsid w:val="00867B03"/>
    <w:rsid w:val="008938A0"/>
    <w:rsid w:val="008C5481"/>
    <w:rsid w:val="00925879"/>
    <w:rsid w:val="00944652"/>
    <w:rsid w:val="0096443C"/>
    <w:rsid w:val="00973603"/>
    <w:rsid w:val="009867D6"/>
    <w:rsid w:val="00995430"/>
    <w:rsid w:val="00997DBE"/>
    <w:rsid w:val="009B6AAD"/>
    <w:rsid w:val="009C2F1B"/>
    <w:rsid w:val="009D6C8B"/>
    <w:rsid w:val="009F32E8"/>
    <w:rsid w:val="009F503E"/>
    <w:rsid w:val="00A01F71"/>
    <w:rsid w:val="00A42E7E"/>
    <w:rsid w:val="00A470E4"/>
    <w:rsid w:val="00A7150F"/>
    <w:rsid w:val="00AA5748"/>
    <w:rsid w:val="00AE739D"/>
    <w:rsid w:val="00AF58FE"/>
    <w:rsid w:val="00B0061E"/>
    <w:rsid w:val="00B349A5"/>
    <w:rsid w:val="00B90E10"/>
    <w:rsid w:val="00BE1990"/>
    <w:rsid w:val="00BF7E4C"/>
    <w:rsid w:val="00C6139A"/>
    <w:rsid w:val="00C66654"/>
    <w:rsid w:val="00C717D7"/>
    <w:rsid w:val="00C82AD5"/>
    <w:rsid w:val="00C9441F"/>
    <w:rsid w:val="00CA322A"/>
    <w:rsid w:val="00CA7A2B"/>
    <w:rsid w:val="00CB55D9"/>
    <w:rsid w:val="00CB595C"/>
    <w:rsid w:val="00CDA83D"/>
    <w:rsid w:val="00CE4680"/>
    <w:rsid w:val="00D2357C"/>
    <w:rsid w:val="00D85D43"/>
    <w:rsid w:val="00D96276"/>
    <w:rsid w:val="00D974C7"/>
    <w:rsid w:val="00D97F00"/>
    <w:rsid w:val="00DA616B"/>
    <w:rsid w:val="00DE0723"/>
    <w:rsid w:val="00E07A6E"/>
    <w:rsid w:val="00E3EDA7"/>
    <w:rsid w:val="00E42E14"/>
    <w:rsid w:val="00E6079C"/>
    <w:rsid w:val="00E904C0"/>
    <w:rsid w:val="00ED11DE"/>
    <w:rsid w:val="00EE3A9F"/>
    <w:rsid w:val="00EF1F15"/>
    <w:rsid w:val="00F6733B"/>
    <w:rsid w:val="00F73AA5"/>
    <w:rsid w:val="00F874F3"/>
    <w:rsid w:val="00FB449F"/>
    <w:rsid w:val="00FC20D2"/>
    <w:rsid w:val="00FD5693"/>
    <w:rsid w:val="00FD70C6"/>
    <w:rsid w:val="00FE3532"/>
    <w:rsid w:val="01C9AC1C"/>
    <w:rsid w:val="029C146B"/>
    <w:rsid w:val="02BA6211"/>
    <w:rsid w:val="033D541A"/>
    <w:rsid w:val="04097D94"/>
    <w:rsid w:val="044D32BE"/>
    <w:rsid w:val="0532DCDD"/>
    <w:rsid w:val="0534370B"/>
    <w:rsid w:val="0550675D"/>
    <w:rsid w:val="057DF9EF"/>
    <w:rsid w:val="06C25E37"/>
    <w:rsid w:val="0719CA50"/>
    <w:rsid w:val="072D984A"/>
    <w:rsid w:val="07C0E4EA"/>
    <w:rsid w:val="080D8D43"/>
    <w:rsid w:val="08305CBC"/>
    <w:rsid w:val="08C88404"/>
    <w:rsid w:val="08F099E5"/>
    <w:rsid w:val="08F5D887"/>
    <w:rsid w:val="0A61F39E"/>
    <w:rsid w:val="0A845CE1"/>
    <w:rsid w:val="0ADB8BC1"/>
    <w:rsid w:val="0C32BA6F"/>
    <w:rsid w:val="0D21FCB3"/>
    <w:rsid w:val="0D97F511"/>
    <w:rsid w:val="0DEECA6B"/>
    <w:rsid w:val="0F6DEDF7"/>
    <w:rsid w:val="11065915"/>
    <w:rsid w:val="11811C8A"/>
    <w:rsid w:val="11B3A1E8"/>
    <w:rsid w:val="11F82CF0"/>
    <w:rsid w:val="12847AF3"/>
    <w:rsid w:val="12B66D63"/>
    <w:rsid w:val="12C53B8F"/>
    <w:rsid w:val="135F506F"/>
    <w:rsid w:val="1380EBE9"/>
    <w:rsid w:val="1491D7AB"/>
    <w:rsid w:val="14DC6A92"/>
    <w:rsid w:val="1541D2C9"/>
    <w:rsid w:val="15BEBE56"/>
    <w:rsid w:val="166337DD"/>
    <w:rsid w:val="16BC6A61"/>
    <w:rsid w:val="16E372B4"/>
    <w:rsid w:val="174E653C"/>
    <w:rsid w:val="179D238F"/>
    <w:rsid w:val="17FEDC97"/>
    <w:rsid w:val="180B4E7C"/>
    <w:rsid w:val="185DA9D5"/>
    <w:rsid w:val="1892F15B"/>
    <w:rsid w:val="18FCF6C2"/>
    <w:rsid w:val="19069DD0"/>
    <w:rsid w:val="1925AEE7"/>
    <w:rsid w:val="19F7970D"/>
    <w:rsid w:val="1A21A98D"/>
    <w:rsid w:val="1AA26E31"/>
    <w:rsid w:val="1AB34461"/>
    <w:rsid w:val="1B7DC83E"/>
    <w:rsid w:val="1C053CD5"/>
    <w:rsid w:val="1C24B3B4"/>
    <w:rsid w:val="1C3AAA37"/>
    <w:rsid w:val="1C6A367D"/>
    <w:rsid w:val="1DAA6B90"/>
    <w:rsid w:val="1DE9392F"/>
    <w:rsid w:val="1E0F50B9"/>
    <w:rsid w:val="1E5679BD"/>
    <w:rsid w:val="1EB30F5B"/>
    <w:rsid w:val="1EB5DBE2"/>
    <w:rsid w:val="1ED88215"/>
    <w:rsid w:val="1F079079"/>
    <w:rsid w:val="1F09C776"/>
    <w:rsid w:val="1FD14A67"/>
    <w:rsid w:val="208C7DB3"/>
    <w:rsid w:val="2129819D"/>
    <w:rsid w:val="22662994"/>
    <w:rsid w:val="22A0FDD3"/>
    <w:rsid w:val="22DE8180"/>
    <w:rsid w:val="22F90B12"/>
    <w:rsid w:val="233BF997"/>
    <w:rsid w:val="23993E08"/>
    <w:rsid w:val="23B17524"/>
    <w:rsid w:val="242A01A2"/>
    <w:rsid w:val="2432C9F2"/>
    <w:rsid w:val="244721E0"/>
    <w:rsid w:val="244BA0F2"/>
    <w:rsid w:val="246EDC70"/>
    <w:rsid w:val="2478921D"/>
    <w:rsid w:val="24BA6FB1"/>
    <w:rsid w:val="252EF6D5"/>
    <w:rsid w:val="25717497"/>
    <w:rsid w:val="258285CA"/>
    <w:rsid w:val="25ABF174"/>
    <w:rsid w:val="25B56EA6"/>
    <w:rsid w:val="261C12BA"/>
    <w:rsid w:val="26ADD084"/>
    <w:rsid w:val="27270D01"/>
    <w:rsid w:val="273D2F7C"/>
    <w:rsid w:val="2745E216"/>
    <w:rsid w:val="27A099C8"/>
    <w:rsid w:val="27FFCA63"/>
    <w:rsid w:val="28D51FF6"/>
    <w:rsid w:val="28E7D427"/>
    <w:rsid w:val="299B9AC4"/>
    <w:rsid w:val="2A6E2585"/>
    <w:rsid w:val="2B089CCC"/>
    <w:rsid w:val="2B1E1D44"/>
    <w:rsid w:val="2B9316BF"/>
    <w:rsid w:val="2C0D787B"/>
    <w:rsid w:val="2C3B940E"/>
    <w:rsid w:val="2C943485"/>
    <w:rsid w:val="2CBD81A6"/>
    <w:rsid w:val="2D046FE4"/>
    <w:rsid w:val="2D847BA7"/>
    <w:rsid w:val="2D923623"/>
    <w:rsid w:val="2DDA177B"/>
    <w:rsid w:val="2ED8D9D1"/>
    <w:rsid w:val="2F11B546"/>
    <w:rsid w:val="2F3D4E8A"/>
    <w:rsid w:val="2F938841"/>
    <w:rsid w:val="2FF6E552"/>
    <w:rsid w:val="300586FE"/>
    <w:rsid w:val="301A8388"/>
    <w:rsid w:val="3035855D"/>
    <w:rsid w:val="3205D706"/>
    <w:rsid w:val="32A47844"/>
    <w:rsid w:val="330EE9F4"/>
    <w:rsid w:val="33AF0A0E"/>
    <w:rsid w:val="33BD4F8D"/>
    <w:rsid w:val="3407E82D"/>
    <w:rsid w:val="343DFAB2"/>
    <w:rsid w:val="34D301F2"/>
    <w:rsid w:val="34D74D9B"/>
    <w:rsid w:val="34FEB3A4"/>
    <w:rsid w:val="353A0ED7"/>
    <w:rsid w:val="3631A146"/>
    <w:rsid w:val="363E89A0"/>
    <w:rsid w:val="366EEABA"/>
    <w:rsid w:val="36714B74"/>
    <w:rsid w:val="3683A672"/>
    <w:rsid w:val="372DD7FA"/>
    <w:rsid w:val="37EDA01E"/>
    <w:rsid w:val="3804C414"/>
    <w:rsid w:val="38182A02"/>
    <w:rsid w:val="389FD167"/>
    <w:rsid w:val="389FF452"/>
    <w:rsid w:val="38C84599"/>
    <w:rsid w:val="38EF1FD7"/>
    <w:rsid w:val="390268A7"/>
    <w:rsid w:val="390E614D"/>
    <w:rsid w:val="394D3AD9"/>
    <w:rsid w:val="3963370E"/>
    <w:rsid w:val="3AADD2C3"/>
    <w:rsid w:val="3ABB9A8E"/>
    <w:rsid w:val="3AE6D55E"/>
    <w:rsid w:val="3B02E33B"/>
    <w:rsid w:val="3B205404"/>
    <w:rsid w:val="3B47AEE2"/>
    <w:rsid w:val="3B5D362F"/>
    <w:rsid w:val="3BAA0F11"/>
    <w:rsid w:val="3BFA9C01"/>
    <w:rsid w:val="3C1BEC4C"/>
    <w:rsid w:val="3C367A67"/>
    <w:rsid w:val="3C40CAF8"/>
    <w:rsid w:val="3C59180D"/>
    <w:rsid w:val="3C7DDF94"/>
    <w:rsid w:val="3CADC61D"/>
    <w:rsid w:val="3D81A176"/>
    <w:rsid w:val="3D944F2E"/>
    <w:rsid w:val="3FDAD16A"/>
    <w:rsid w:val="4009306F"/>
    <w:rsid w:val="4070E924"/>
    <w:rsid w:val="409114A1"/>
    <w:rsid w:val="4142672A"/>
    <w:rsid w:val="41A7F695"/>
    <w:rsid w:val="41C4BDF9"/>
    <w:rsid w:val="4226749E"/>
    <w:rsid w:val="42865FF1"/>
    <w:rsid w:val="43E3563A"/>
    <w:rsid w:val="44F80BF2"/>
    <w:rsid w:val="461408F9"/>
    <w:rsid w:val="469688E7"/>
    <w:rsid w:val="46DB2B88"/>
    <w:rsid w:val="475094C3"/>
    <w:rsid w:val="47B3E75E"/>
    <w:rsid w:val="48BFDA2B"/>
    <w:rsid w:val="48C662BD"/>
    <w:rsid w:val="48CE894E"/>
    <w:rsid w:val="48D6A285"/>
    <w:rsid w:val="491B39A8"/>
    <w:rsid w:val="496DDE78"/>
    <w:rsid w:val="4AA1CA43"/>
    <w:rsid w:val="4AD69040"/>
    <w:rsid w:val="4B8312F5"/>
    <w:rsid w:val="4B970DAF"/>
    <w:rsid w:val="4C47684D"/>
    <w:rsid w:val="4CE48DAE"/>
    <w:rsid w:val="4EB2E841"/>
    <w:rsid w:val="4EB42C12"/>
    <w:rsid w:val="4F126928"/>
    <w:rsid w:val="502A9CBB"/>
    <w:rsid w:val="50EBAD28"/>
    <w:rsid w:val="517229C0"/>
    <w:rsid w:val="51A26D59"/>
    <w:rsid w:val="51EA8903"/>
    <w:rsid w:val="52C0B750"/>
    <w:rsid w:val="5305B9D2"/>
    <w:rsid w:val="544DE788"/>
    <w:rsid w:val="552DBA00"/>
    <w:rsid w:val="559E4C34"/>
    <w:rsid w:val="559ED999"/>
    <w:rsid w:val="563F6CBF"/>
    <w:rsid w:val="5719E2D0"/>
    <w:rsid w:val="575F4B89"/>
    <w:rsid w:val="57EB8B9A"/>
    <w:rsid w:val="591C63FB"/>
    <w:rsid w:val="59C06F49"/>
    <w:rsid w:val="5AFC0CA9"/>
    <w:rsid w:val="5B21B45A"/>
    <w:rsid w:val="5B29B292"/>
    <w:rsid w:val="5B3FBE49"/>
    <w:rsid w:val="5BA17DAE"/>
    <w:rsid w:val="5BEBFBFD"/>
    <w:rsid w:val="5C52B4CD"/>
    <w:rsid w:val="5CFFFC8B"/>
    <w:rsid w:val="5D2543A8"/>
    <w:rsid w:val="5D40E16B"/>
    <w:rsid w:val="5D5FBBAC"/>
    <w:rsid w:val="5E652B43"/>
    <w:rsid w:val="5E88D7B1"/>
    <w:rsid w:val="5FEA0B4E"/>
    <w:rsid w:val="6000FBA4"/>
    <w:rsid w:val="60201AD5"/>
    <w:rsid w:val="61226BB7"/>
    <w:rsid w:val="6137FF90"/>
    <w:rsid w:val="61DFAA10"/>
    <w:rsid w:val="620250C7"/>
    <w:rsid w:val="63C62E8B"/>
    <w:rsid w:val="63F71F66"/>
    <w:rsid w:val="646479B1"/>
    <w:rsid w:val="6523E939"/>
    <w:rsid w:val="65260B06"/>
    <w:rsid w:val="6566B1EE"/>
    <w:rsid w:val="65AE0853"/>
    <w:rsid w:val="65E2D9AE"/>
    <w:rsid w:val="6656B024"/>
    <w:rsid w:val="6775FA67"/>
    <w:rsid w:val="69758B32"/>
    <w:rsid w:val="6A469AE5"/>
    <w:rsid w:val="6ABA9942"/>
    <w:rsid w:val="6AC9A7E4"/>
    <w:rsid w:val="6AD9ED87"/>
    <w:rsid w:val="6AEB3298"/>
    <w:rsid w:val="6B67E195"/>
    <w:rsid w:val="6B918EBB"/>
    <w:rsid w:val="6C72122F"/>
    <w:rsid w:val="6CA7D48A"/>
    <w:rsid w:val="6D17BC7B"/>
    <w:rsid w:val="6D31C9DE"/>
    <w:rsid w:val="6D5A6EEA"/>
    <w:rsid w:val="6E01866F"/>
    <w:rsid w:val="6E20167F"/>
    <w:rsid w:val="6EDA46BE"/>
    <w:rsid w:val="6F1111FE"/>
    <w:rsid w:val="6F412319"/>
    <w:rsid w:val="70C75561"/>
    <w:rsid w:val="714F306A"/>
    <w:rsid w:val="71D377D7"/>
    <w:rsid w:val="72493049"/>
    <w:rsid w:val="726FAEB8"/>
    <w:rsid w:val="72AE108C"/>
    <w:rsid w:val="72D3BA70"/>
    <w:rsid w:val="72F01523"/>
    <w:rsid w:val="72F460E6"/>
    <w:rsid w:val="735D6B51"/>
    <w:rsid w:val="7394DF65"/>
    <w:rsid w:val="74CF4AC6"/>
    <w:rsid w:val="75081F27"/>
    <w:rsid w:val="75108DCF"/>
    <w:rsid w:val="75458258"/>
    <w:rsid w:val="754D8B53"/>
    <w:rsid w:val="76766791"/>
    <w:rsid w:val="780123A8"/>
    <w:rsid w:val="781210B5"/>
    <w:rsid w:val="789621FB"/>
    <w:rsid w:val="792D6D80"/>
    <w:rsid w:val="7948816E"/>
    <w:rsid w:val="7993A65E"/>
    <w:rsid w:val="7AAF0325"/>
    <w:rsid w:val="7ABD8973"/>
    <w:rsid w:val="7B428AA5"/>
    <w:rsid w:val="7BED4BB0"/>
    <w:rsid w:val="7C10EC87"/>
    <w:rsid w:val="7C860AEA"/>
    <w:rsid w:val="7CAE8078"/>
    <w:rsid w:val="7D7BF8EC"/>
    <w:rsid w:val="7DE4337C"/>
    <w:rsid w:val="7E903C76"/>
    <w:rsid w:val="7EA8009D"/>
    <w:rsid w:val="7F04A11D"/>
    <w:rsid w:val="7F25159D"/>
    <w:rsid w:val="7FA18AD4"/>
    <w:rsid w:val="7FF2D41D"/>
    <w:rsid w:val="7FF63F2F"/>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2116A"/>
  <w15:docId w15:val="{1A34A1DA-44C8-40CD-8B9D-B3168E71FF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36290"/>
    <w:pPr>
      <w:spacing w:line="360" w:lineRule="auto"/>
    </w:pPr>
    <w:rPr>
      <w:rFonts w:ascii="Verdana" w:hAnsi="Verdana"/>
      <w:sz w:val="20"/>
      <w:lang w:val="nl-NL"/>
    </w:rPr>
  </w:style>
  <w:style w:type="paragraph" w:styleId="Kop1">
    <w:name w:val="heading 1"/>
    <w:aliases w:val="hoofdstuk,Hoofdstuk,h1,ips_Hoofdstuk,H1,Univé Hoofdstuk,Section Heading,sectionHeading,sectionHeading Char"/>
    <w:basedOn w:val="Standaard"/>
    <w:next w:val="Standaard"/>
    <w:link w:val="Kop1Char"/>
    <w:uiPriority w:val="9"/>
    <w:qFormat/>
    <w:rsid w:val="00C717D7"/>
    <w:pPr>
      <w:keepNext/>
      <w:keepLines/>
      <w:outlineLvl w:val="0"/>
    </w:pPr>
    <w:rPr>
      <w:rFonts w:eastAsiaTheme="majorEastAsia" w:cstheme="majorBidi"/>
      <w:b/>
      <w:bCs/>
      <w:color w:val="00588A"/>
      <w:sz w:val="32"/>
      <w:szCs w:val="28"/>
    </w:rPr>
  </w:style>
  <w:style w:type="paragraph" w:styleId="Kop2">
    <w:name w:val="heading 2"/>
    <w:aliases w:val="paragraaf,Paragraaf,ips_paragraaf,H2,Paragrf 2,1.1Heading 2,2scr,Univé Paragraaf,Reset numbering,Bijlage"/>
    <w:basedOn w:val="Standaard"/>
    <w:next w:val="Standaard"/>
    <w:link w:val="Kop2Char"/>
    <w:uiPriority w:val="9"/>
    <w:unhideWhenUsed/>
    <w:qFormat/>
    <w:rsid w:val="00C717D7"/>
    <w:pPr>
      <w:keepNext/>
      <w:keepLines/>
      <w:outlineLvl w:val="1"/>
    </w:pPr>
    <w:rPr>
      <w:rFonts w:eastAsiaTheme="majorEastAsia" w:cstheme="majorBidi"/>
      <w:b/>
      <w:bCs/>
      <w:color w:val="00588A"/>
      <w:sz w:val="24"/>
      <w:szCs w:val="26"/>
    </w:rPr>
  </w:style>
  <w:style w:type="paragraph" w:styleId="Kop3">
    <w:name w:val="heading 3"/>
    <w:aliases w:val="subparagraaf,SubParagraaf,ips_subparagraaf,3scr,Episteem PvA Kop 3,Univé Subparagraaf,H3,Level 1 - 1,Voorwoord,Subparagraaf"/>
    <w:basedOn w:val="Standaard"/>
    <w:next w:val="Standaard"/>
    <w:link w:val="Kop3Char"/>
    <w:uiPriority w:val="9"/>
    <w:unhideWhenUsed/>
    <w:qFormat/>
    <w:rsid w:val="00C717D7"/>
    <w:pPr>
      <w:keepNext/>
      <w:keepLines/>
      <w:outlineLvl w:val="2"/>
    </w:pPr>
    <w:rPr>
      <w:rFonts w:eastAsiaTheme="majorEastAsia" w:cstheme="majorBidi"/>
      <w:b/>
      <w:bCs/>
      <w:color w:val="00588A"/>
    </w:rPr>
  </w:style>
  <w:style w:type="paragraph" w:styleId="Kop4">
    <w:name w:val="heading 4"/>
    <w:aliases w:val="h4,Level 2 - a"/>
    <w:basedOn w:val="Standaard"/>
    <w:next w:val="Standaard"/>
    <w:link w:val="Kop4Char"/>
    <w:uiPriority w:val="9"/>
    <w:qFormat/>
    <w:rsid w:val="00E6079C"/>
    <w:pPr>
      <w:keepNext/>
      <w:tabs>
        <w:tab w:val="num" w:pos="1135"/>
      </w:tabs>
      <w:spacing w:after="60" w:line="276" w:lineRule="auto"/>
      <w:ind w:left="1135" w:hanging="851"/>
      <w:outlineLvl w:val="3"/>
    </w:pPr>
    <w:rPr>
      <w:rFonts w:ascii="Corbel" w:hAnsi="Corbel" w:eastAsia="Times New Roman" w:cs="Times New Roman"/>
      <w:bCs/>
      <w:i/>
      <w:szCs w:val="28"/>
      <w:lang w:eastAsia="nl-NL"/>
    </w:rPr>
  </w:style>
  <w:style w:type="paragraph" w:styleId="Kop5">
    <w:name w:val="heading 5"/>
    <w:aliases w:val="h5,Level 3 - i"/>
    <w:basedOn w:val="Standaard"/>
    <w:next w:val="Standaard"/>
    <w:link w:val="Kop5Char"/>
    <w:uiPriority w:val="9"/>
    <w:qFormat/>
    <w:rsid w:val="00E6079C"/>
    <w:pPr>
      <w:spacing w:before="240" w:after="60" w:line="276" w:lineRule="auto"/>
      <w:outlineLvl w:val="4"/>
    </w:pPr>
    <w:rPr>
      <w:rFonts w:ascii="Corbel" w:hAnsi="Corbel" w:eastAsia="Times New Roman" w:cs="Times New Roman"/>
      <w:b/>
      <w:bCs/>
      <w:i/>
      <w:iCs/>
      <w:sz w:val="26"/>
      <w:szCs w:val="26"/>
      <w:lang w:eastAsia="nl-NL"/>
    </w:rPr>
  </w:style>
  <w:style w:type="paragraph" w:styleId="Kop6">
    <w:name w:val="heading 6"/>
    <w:aliases w:val="Legal Level 1."/>
    <w:basedOn w:val="Standaard"/>
    <w:next w:val="Standaard"/>
    <w:link w:val="Kop6Char"/>
    <w:uiPriority w:val="9"/>
    <w:qFormat/>
    <w:rsid w:val="00E6079C"/>
    <w:pPr>
      <w:spacing w:before="240" w:after="60" w:line="276" w:lineRule="auto"/>
      <w:outlineLvl w:val="5"/>
    </w:pPr>
    <w:rPr>
      <w:rFonts w:ascii="Times New Roman" w:hAnsi="Times New Roman" w:eastAsia="Times New Roman" w:cs="Times New Roman"/>
      <w:b/>
      <w:bCs/>
      <w:sz w:val="22"/>
      <w:szCs w:val="22"/>
      <w:lang w:eastAsia="nl-NL"/>
    </w:rPr>
  </w:style>
  <w:style w:type="paragraph" w:styleId="Kop7">
    <w:name w:val="heading 7"/>
    <w:aliases w:val="h7,Legal Level 1.1."/>
    <w:basedOn w:val="Standaard"/>
    <w:next w:val="Standaard"/>
    <w:link w:val="Kop7Char"/>
    <w:uiPriority w:val="9"/>
    <w:qFormat/>
    <w:rsid w:val="00E6079C"/>
    <w:pPr>
      <w:spacing w:before="240" w:after="60" w:line="276" w:lineRule="auto"/>
      <w:outlineLvl w:val="6"/>
    </w:pPr>
    <w:rPr>
      <w:rFonts w:ascii="Times New Roman" w:hAnsi="Times New Roman" w:eastAsia="Times New Roman" w:cs="Times New Roman"/>
      <w:sz w:val="24"/>
      <w:lang w:eastAsia="nl-NL"/>
    </w:rPr>
  </w:style>
  <w:style w:type="paragraph" w:styleId="Kop8">
    <w:name w:val="heading 8"/>
    <w:aliases w:val="h8,Legal Level 1.1.1.,Legal Level 1.1.1. Char"/>
    <w:basedOn w:val="Standaard"/>
    <w:next w:val="Standaard"/>
    <w:link w:val="Kop8Char"/>
    <w:uiPriority w:val="9"/>
    <w:qFormat/>
    <w:rsid w:val="00E6079C"/>
    <w:pPr>
      <w:spacing w:before="240" w:after="60" w:line="276" w:lineRule="auto"/>
      <w:outlineLvl w:val="7"/>
    </w:pPr>
    <w:rPr>
      <w:rFonts w:ascii="Times New Roman" w:hAnsi="Times New Roman" w:eastAsia="Times New Roman" w:cs="Times New Roman"/>
      <w:i/>
      <w:iCs/>
      <w:sz w:val="24"/>
      <w:lang w:eastAsia="nl-NL"/>
    </w:rPr>
  </w:style>
  <w:style w:type="paragraph" w:styleId="Kop9">
    <w:name w:val="heading 9"/>
    <w:aliases w:val="h9,RFP Reference,(appendix),appendix,Legal Level 1.1.1.1."/>
    <w:basedOn w:val="Standaard"/>
    <w:next w:val="Standaard"/>
    <w:link w:val="Kop9Char"/>
    <w:uiPriority w:val="9"/>
    <w:qFormat/>
    <w:rsid w:val="00E6079C"/>
    <w:pPr>
      <w:spacing w:before="240" w:after="60" w:line="276" w:lineRule="auto"/>
      <w:outlineLvl w:val="8"/>
    </w:pPr>
    <w:rPr>
      <w:rFonts w:ascii="Arial" w:hAnsi="Arial" w:eastAsia="Times New Roman" w:cs="Arial"/>
      <w:sz w:val="22"/>
      <w:szCs w:val="22"/>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CA322A"/>
    <w:pPr>
      <w:tabs>
        <w:tab w:val="center" w:pos="4536"/>
        <w:tab w:val="right" w:pos="9072"/>
      </w:tabs>
    </w:pPr>
  </w:style>
  <w:style w:type="character" w:styleId="KoptekstChar" w:customStyle="1">
    <w:name w:val="Koptekst Char"/>
    <w:basedOn w:val="Standaardalinea-lettertype"/>
    <w:link w:val="Koptekst"/>
    <w:uiPriority w:val="99"/>
    <w:rsid w:val="00CA322A"/>
    <w:rPr>
      <w:lang w:val="nl-NL"/>
    </w:rPr>
  </w:style>
  <w:style w:type="paragraph" w:styleId="Voettekst">
    <w:name w:val="footer"/>
    <w:basedOn w:val="Standaard"/>
    <w:link w:val="VoettekstChar"/>
    <w:uiPriority w:val="99"/>
    <w:unhideWhenUsed/>
    <w:rsid w:val="00CA322A"/>
    <w:pPr>
      <w:tabs>
        <w:tab w:val="center" w:pos="4536"/>
        <w:tab w:val="right" w:pos="9072"/>
      </w:tabs>
    </w:pPr>
  </w:style>
  <w:style w:type="character" w:styleId="VoettekstChar" w:customStyle="1">
    <w:name w:val="Voettekst Char"/>
    <w:basedOn w:val="Standaardalinea-lettertype"/>
    <w:link w:val="Voettekst"/>
    <w:uiPriority w:val="99"/>
    <w:rsid w:val="00CA322A"/>
    <w:rPr>
      <w:lang w:val="nl-NL"/>
    </w:rPr>
  </w:style>
  <w:style w:type="character" w:styleId="Kop2Char" w:customStyle="1">
    <w:name w:val="Kop 2 Char"/>
    <w:aliases w:val="paragraaf Char,Paragraaf Char,ips_paragraaf Char,H2 Char,Paragrf 2 Char,1.1Heading 2 Char,2scr Char,Univé Paragraaf Char,Reset numbering Char,Bijlage Char"/>
    <w:basedOn w:val="Standaardalinea-lettertype"/>
    <w:link w:val="Kop2"/>
    <w:uiPriority w:val="9"/>
    <w:rsid w:val="00C717D7"/>
    <w:rPr>
      <w:rFonts w:ascii="Verdana" w:hAnsi="Verdana" w:eastAsiaTheme="majorEastAsia" w:cstheme="majorBidi"/>
      <w:b/>
      <w:bCs/>
      <w:color w:val="00588A"/>
      <w:szCs w:val="26"/>
      <w:lang w:val="nl-NL"/>
    </w:rPr>
  </w:style>
  <w:style w:type="character" w:styleId="Kop1Char" w:customStyle="1">
    <w:name w:val="Kop 1 Char"/>
    <w:aliases w:val="hoofdstuk Char,Hoofdstuk Char,h1 Char,ips_Hoofdstuk Char,H1 Char,Univé Hoofdstuk Char,Section Heading Char,sectionHeading Char1,sectionHeading Char Char"/>
    <w:basedOn w:val="Standaardalinea-lettertype"/>
    <w:link w:val="Kop1"/>
    <w:uiPriority w:val="9"/>
    <w:rsid w:val="00C717D7"/>
    <w:rPr>
      <w:rFonts w:ascii="Verdana" w:hAnsi="Verdana" w:eastAsiaTheme="majorEastAsia" w:cstheme="majorBidi"/>
      <w:b/>
      <w:bCs/>
      <w:color w:val="00588A"/>
      <w:sz w:val="32"/>
      <w:szCs w:val="28"/>
      <w:lang w:val="nl-NL"/>
    </w:rPr>
  </w:style>
  <w:style w:type="paragraph" w:styleId="Titel">
    <w:name w:val="Title"/>
    <w:aliases w:val="Kop3"/>
    <w:basedOn w:val="Standaard"/>
    <w:next w:val="Standaard"/>
    <w:link w:val="TitelChar"/>
    <w:uiPriority w:val="10"/>
    <w:qFormat/>
    <w:rsid w:val="003544C2"/>
    <w:pPr>
      <w:contextualSpacing/>
    </w:pPr>
    <w:rPr>
      <w:rFonts w:eastAsiaTheme="majorEastAsia" w:cstheme="majorBidi"/>
      <w:color w:val="00588A"/>
      <w:kern w:val="28"/>
      <w:szCs w:val="52"/>
    </w:rPr>
  </w:style>
  <w:style w:type="character" w:styleId="TitelChar" w:customStyle="1">
    <w:name w:val="Titel Char"/>
    <w:aliases w:val="Kop3 Char"/>
    <w:basedOn w:val="Standaardalinea-lettertype"/>
    <w:link w:val="Titel"/>
    <w:uiPriority w:val="10"/>
    <w:rsid w:val="003544C2"/>
    <w:rPr>
      <w:rFonts w:ascii="Verdana" w:hAnsi="Verdana" w:eastAsiaTheme="majorEastAsia" w:cstheme="majorBidi"/>
      <w:color w:val="00588A"/>
      <w:kern w:val="28"/>
      <w:sz w:val="20"/>
      <w:szCs w:val="52"/>
      <w:lang w:val="nl-NL"/>
    </w:rPr>
  </w:style>
  <w:style w:type="character" w:styleId="Kop3Char" w:customStyle="1">
    <w:name w:val="Kop 3 Char"/>
    <w:aliases w:val="subparagraaf Char,SubParagraaf Char,ips_subparagraaf Char,3scr Char,Episteem PvA Kop 3 Char,Univé Subparagraaf Char,H3 Char,Level 1 - 1 Char,Voorwoord Char,Subparagraaf Char"/>
    <w:basedOn w:val="Standaardalinea-lettertype"/>
    <w:link w:val="Kop3"/>
    <w:uiPriority w:val="9"/>
    <w:rsid w:val="00C717D7"/>
    <w:rPr>
      <w:rFonts w:ascii="Verdana" w:hAnsi="Verdana" w:eastAsiaTheme="majorEastAsia" w:cstheme="majorBidi"/>
      <w:b/>
      <w:bCs/>
      <w:color w:val="00588A"/>
      <w:sz w:val="20"/>
      <w:lang w:val="nl-NL"/>
    </w:rPr>
  </w:style>
  <w:style w:type="paragraph" w:styleId="paragraph" w:customStyle="1">
    <w:name w:val="paragraph"/>
    <w:basedOn w:val="Standaard"/>
    <w:rsid w:val="00AE739D"/>
    <w:pPr>
      <w:spacing w:before="100" w:beforeAutospacing="1" w:after="100" w:afterAutospacing="1" w:line="240" w:lineRule="auto"/>
    </w:pPr>
    <w:rPr>
      <w:rFonts w:ascii="Times New Roman" w:hAnsi="Times New Roman" w:eastAsia="Times New Roman" w:cs="Times New Roman"/>
      <w:sz w:val="24"/>
      <w:lang w:eastAsia="nl-NL"/>
    </w:rPr>
  </w:style>
  <w:style w:type="character" w:styleId="normaltextrun" w:customStyle="1">
    <w:name w:val="normaltextrun"/>
    <w:basedOn w:val="Standaardalinea-lettertype"/>
    <w:rsid w:val="00AE739D"/>
  </w:style>
  <w:style w:type="character" w:styleId="eop" w:customStyle="1">
    <w:name w:val="eop"/>
    <w:basedOn w:val="Standaardalinea-lettertype"/>
    <w:rsid w:val="00AE739D"/>
  </w:style>
  <w:style w:type="character" w:styleId="tabchar" w:customStyle="1">
    <w:name w:val="tabchar"/>
    <w:basedOn w:val="Standaardalinea-lettertype"/>
    <w:rsid w:val="00AE739D"/>
  </w:style>
  <w:style w:type="character" w:styleId="contextualspellingandgrammarerror" w:customStyle="1">
    <w:name w:val="contextualspellingandgrammarerror"/>
    <w:basedOn w:val="Standaardalinea-lettertype"/>
    <w:rsid w:val="00AE739D"/>
  </w:style>
  <w:style w:type="character" w:styleId="scxw63667988" w:customStyle="1">
    <w:name w:val="scxw63667988"/>
    <w:basedOn w:val="Standaardalinea-lettertype"/>
    <w:rsid w:val="003046B4"/>
  </w:style>
  <w:style w:type="character" w:styleId="Kop4Char" w:customStyle="1">
    <w:name w:val="Kop 4 Char"/>
    <w:aliases w:val="h4 Char,Level 2 - a Char"/>
    <w:basedOn w:val="Standaardalinea-lettertype"/>
    <w:link w:val="Kop4"/>
    <w:uiPriority w:val="9"/>
    <w:rsid w:val="00E6079C"/>
    <w:rPr>
      <w:rFonts w:ascii="Corbel" w:hAnsi="Corbel" w:eastAsia="Times New Roman" w:cs="Times New Roman"/>
      <w:bCs/>
      <w:i/>
      <w:sz w:val="20"/>
      <w:szCs w:val="28"/>
      <w:lang w:val="nl-NL" w:eastAsia="nl-NL"/>
    </w:rPr>
  </w:style>
  <w:style w:type="character" w:styleId="Kop5Char" w:customStyle="1">
    <w:name w:val="Kop 5 Char"/>
    <w:aliases w:val="h5 Char,Level 3 - i Char"/>
    <w:basedOn w:val="Standaardalinea-lettertype"/>
    <w:link w:val="Kop5"/>
    <w:uiPriority w:val="9"/>
    <w:rsid w:val="00E6079C"/>
    <w:rPr>
      <w:rFonts w:ascii="Corbel" w:hAnsi="Corbel" w:eastAsia="Times New Roman" w:cs="Times New Roman"/>
      <w:b/>
      <w:bCs/>
      <w:i/>
      <w:iCs/>
      <w:sz w:val="26"/>
      <w:szCs w:val="26"/>
      <w:lang w:val="nl-NL" w:eastAsia="nl-NL"/>
    </w:rPr>
  </w:style>
  <w:style w:type="character" w:styleId="Kop6Char" w:customStyle="1">
    <w:name w:val="Kop 6 Char"/>
    <w:aliases w:val="Legal Level 1. Char"/>
    <w:basedOn w:val="Standaardalinea-lettertype"/>
    <w:link w:val="Kop6"/>
    <w:uiPriority w:val="9"/>
    <w:rsid w:val="00E6079C"/>
    <w:rPr>
      <w:rFonts w:ascii="Times New Roman" w:hAnsi="Times New Roman" w:eastAsia="Times New Roman" w:cs="Times New Roman"/>
      <w:b/>
      <w:bCs/>
      <w:sz w:val="22"/>
      <w:szCs w:val="22"/>
      <w:lang w:val="nl-NL" w:eastAsia="nl-NL"/>
    </w:rPr>
  </w:style>
  <w:style w:type="character" w:styleId="Kop7Char" w:customStyle="1">
    <w:name w:val="Kop 7 Char"/>
    <w:aliases w:val="h7 Char,Legal Level 1.1. Char"/>
    <w:basedOn w:val="Standaardalinea-lettertype"/>
    <w:link w:val="Kop7"/>
    <w:uiPriority w:val="9"/>
    <w:rsid w:val="00E6079C"/>
    <w:rPr>
      <w:rFonts w:ascii="Times New Roman" w:hAnsi="Times New Roman" w:eastAsia="Times New Roman" w:cs="Times New Roman"/>
      <w:lang w:val="nl-NL" w:eastAsia="nl-NL"/>
    </w:rPr>
  </w:style>
  <w:style w:type="character" w:styleId="Kop8Char" w:customStyle="1">
    <w:name w:val="Kop 8 Char"/>
    <w:aliases w:val="h8 Char,Legal Level 1.1.1. Char1,Legal Level 1.1.1. Char Char"/>
    <w:basedOn w:val="Standaardalinea-lettertype"/>
    <w:link w:val="Kop8"/>
    <w:uiPriority w:val="9"/>
    <w:rsid w:val="00E6079C"/>
    <w:rPr>
      <w:rFonts w:ascii="Times New Roman" w:hAnsi="Times New Roman" w:eastAsia="Times New Roman" w:cs="Times New Roman"/>
      <w:i/>
      <w:iCs/>
      <w:lang w:val="nl-NL" w:eastAsia="nl-NL"/>
    </w:rPr>
  </w:style>
  <w:style w:type="character" w:styleId="Kop9Char" w:customStyle="1">
    <w:name w:val="Kop 9 Char"/>
    <w:aliases w:val="h9 Char,RFP Reference Char,(appendix) Char,appendix Char,Legal Level 1.1.1.1. Char"/>
    <w:basedOn w:val="Standaardalinea-lettertype"/>
    <w:link w:val="Kop9"/>
    <w:uiPriority w:val="9"/>
    <w:rsid w:val="00E6079C"/>
    <w:rPr>
      <w:rFonts w:ascii="Arial" w:hAnsi="Arial" w:eastAsia="Times New Roman" w:cs="Arial"/>
      <w:sz w:val="22"/>
      <w:szCs w:val="22"/>
      <w:lang w:val="nl-NL" w:eastAsia="nl-NL"/>
    </w:rPr>
  </w:style>
  <w:style w:type="paragraph" w:styleId="Kop1zondernummering" w:customStyle="1">
    <w:name w:val="Kop 1 zonder nummering"/>
    <w:basedOn w:val="Kop1"/>
    <w:next w:val="Standaard"/>
    <w:rsid w:val="00E6079C"/>
    <w:pPr>
      <w:keepNext w:val="0"/>
      <w:keepLines w:val="0"/>
      <w:spacing w:after="500" w:line="260" w:lineRule="atLeast"/>
    </w:pPr>
    <w:rPr>
      <w:rFonts w:ascii="Arial" w:hAnsi="Arial" w:eastAsia="Times New Roman" w:cs="Arial"/>
      <w:color w:val="auto"/>
      <w:sz w:val="28"/>
      <w:lang w:eastAsia="nl-NL"/>
    </w:rPr>
  </w:style>
  <w:style w:type="paragraph" w:styleId="Kop2zondernummering" w:customStyle="1">
    <w:name w:val="Kop 2 zonder nummering"/>
    <w:basedOn w:val="Kop2"/>
    <w:next w:val="Standaard"/>
    <w:rsid w:val="00E6079C"/>
    <w:pPr>
      <w:keepLines w:val="0"/>
      <w:spacing w:after="120" w:line="276" w:lineRule="auto"/>
    </w:pPr>
    <w:rPr>
      <w:rFonts w:ascii="Corbel" w:hAnsi="Corbel" w:eastAsia="Times New Roman" w:cs="Arial"/>
      <w:iCs/>
      <w:color w:val="auto"/>
      <w:szCs w:val="18"/>
      <w:lang w:eastAsia="nl-NL"/>
    </w:rPr>
  </w:style>
  <w:style w:type="paragraph" w:styleId="Kop3zondernummering" w:customStyle="1">
    <w:name w:val="Kop 3 zonder nummering"/>
    <w:basedOn w:val="Kop3"/>
    <w:next w:val="Standaard"/>
    <w:rsid w:val="00E6079C"/>
    <w:pPr>
      <w:keepLines w:val="0"/>
      <w:spacing w:after="60" w:line="276" w:lineRule="auto"/>
    </w:pPr>
    <w:rPr>
      <w:rFonts w:ascii="Arial" w:hAnsi="Arial" w:eastAsia="Times New Roman" w:cs="Arial"/>
      <w:color w:val="auto"/>
      <w:szCs w:val="20"/>
      <w:lang w:eastAsia="nl-NL"/>
    </w:rPr>
  </w:style>
  <w:style w:type="paragraph" w:styleId="Kop4zondernummering" w:customStyle="1">
    <w:name w:val="Kop 4 zonder nummering"/>
    <w:basedOn w:val="Kop4"/>
    <w:next w:val="Standaard"/>
    <w:rsid w:val="00E6079C"/>
    <w:pPr>
      <w:tabs>
        <w:tab w:val="clear" w:pos="1135"/>
      </w:tabs>
      <w:ind w:left="0" w:firstLine="0"/>
    </w:pPr>
  </w:style>
  <w:style w:type="character" w:styleId="briefkopjes" w:customStyle="1">
    <w:name w:val="briefkopjes"/>
    <w:rsid w:val="00E6079C"/>
    <w:rPr>
      <w:rFonts w:ascii="Verdana" w:hAnsi="Verdana"/>
      <w:spacing w:val="0"/>
      <w:sz w:val="17"/>
    </w:rPr>
  </w:style>
  <w:style w:type="table" w:styleId="Tabelraster">
    <w:name w:val="Table Grid"/>
    <w:basedOn w:val="Standaardtabel"/>
    <w:uiPriority w:val="59"/>
    <w:rsid w:val="00E6079C"/>
    <w:pPr>
      <w:spacing w:line="240" w:lineRule="atLeast"/>
    </w:pPr>
    <w:rPr>
      <w:rFonts w:ascii="Times New Roman" w:hAnsi="Times New Roman" w:eastAsia="Times New Roman" w:cs="Times New Roman"/>
      <w:sz w:val="20"/>
      <w:szCs w:val="20"/>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inanummer">
    <w:name w:val="page number"/>
    <w:basedOn w:val="Standaardalinea-lettertype"/>
    <w:uiPriority w:val="99"/>
    <w:rsid w:val="00E6079C"/>
    <w:rPr>
      <w:rFonts w:cs="Times New Roman"/>
    </w:rPr>
  </w:style>
  <w:style w:type="paragraph" w:styleId="Inhopg1">
    <w:name w:val="toc 1"/>
    <w:basedOn w:val="Standaard"/>
    <w:next w:val="Standaard"/>
    <w:autoRedefine/>
    <w:uiPriority w:val="39"/>
    <w:rsid w:val="00E6079C"/>
    <w:pPr>
      <w:spacing w:before="120" w:line="276" w:lineRule="auto"/>
    </w:pPr>
    <w:rPr>
      <w:rFonts w:ascii="Cambria" w:hAnsi="Cambria" w:eastAsia="Times New Roman" w:cs="Times New Roman"/>
      <w:b/>
      <w:sz w:val="24"/>
      <w:lang w:eastAsia="nl-NL"/>
    </w:rPr>
  </w:style>
  <w:style w:type="paragraph" w:styleId="Inhopg2">
    <w:name w:val="toc 2"/>
    <w:basedOn w:val="Standaard"/>
    <w:next w:val="Standaard"/>
    <w:autoRedefine/>
    <w:uiPriority w:val="39"/>
    <w:rsid w:val="00E6079C"/>
    <w:pPr>
      <w:spacing w:line="276" w:lineRule="auto"/>
      <w:ind w:left="200"/>
    </w:pPr>
    <w:rPr>
      <w:rFonts w:ascii="Cambria" w:hAnsi="Cambria" w:eastAsia="Times New Roman" w:cs="Times New Roman"/>
      <w:b/>
      <w:sz w:val="22"/>
      <w:szCs w:val="22"/>
      <w:lang w:eastAsia="nl-NL"/>
    </w:rPr>
  </w:style>
  <w:style w:type="paragraph" w:styleId="Inhopg3">
    <w:name w:val="toc 3"/>
    <w:basedOn w:val="Standaard"/>
    <w:next w:val="Standaard"/>
    <w:autoRedefine/>
    <w:uiPriority w:val="39"/>
    <w:rsid w:val="00E6079C"/>
    <w:pPr>
      <w:spacing w:line="276" w:lineRule="auto"/>
      <w:ind w:left="400"/>
    </w:pPr>
    <w:rPr>
      <w:rFonts w:ascii="Cambria" w:hAnsi="Cambria" w:eastAsia="Times New Roman" w:cs="Times New Roman"/>
      <w:sz w:val="22"/>
      <w:szCs w:val="22"/>
      <w:lang w:eastAsia="nl-NL"/>
    </w:rPr>
  </w:style>
  <w:style w:type="character" w:styleId="Hyperlink">
    <w:name w:val="Hyperlink"/>
    <w:basedOn w:val="Standaardalinea-lettertype"/>
    <w:uiPriority w:val="99"/>
    <w:rsid w:val="00E6079C"/>
    <w:rPr>
      <w:color w:val="0000FF"/>
      <w:u w:val="single"/>
    </w:rPr>
  </w:style>
  <w:style w:type="paragraph" w:styleId="Inhoudsopgave" w:customStyle="1">
    <w:name w:val="Inhoudsopgave"/>
    <w:basedOn w:val="Kop1zondernummering"/>
    <w:next w:val="Standaard"/>
    <w:rsid w:val="00E6079C"/>
  </w:style>
  <w:style w:type="paragraph" w:styleId="Bijlagegenummerd" w:customStyle="1">
    <w:name w:val="Bijlage genummerd"/>
    <w:basedOn w:val="Standaard"/>
    <w:next w:val="Standaard"/>
    <w:rsid w:val="00E6079C"/>
    <w:pPr>
      <w:spacing w:after="1000" w:line="240" w:lineRule="auto"/>
    </w:pPr>
    <w:rPr>
      <w:rFonts w:ascii="Corbel" w:hAnsi="Corbel" w:eastAsia="Times New Roman" w:cs="Times New Roman"/>
      <w:b/>
      <w:sz w:val="28"/>
      <w:szCs w:val="20"/>
      <w:lang w:eastAsia="nl-NL"/>
    </w:rPr>
  </w:style>
  <w:style w:type="paragraph" w:styleId="Offertetitel" w:customStyle="1">
    <w:name w:val="Offerte titel"/>
    <w:basedOn w:val="Standaard"/>
    <w:rsid w:val="00E6079C"/>
    <w:pPr>
      <w:widowControl w:val="0"/>
      <w:spacing w:line="276" w:lineRule="auto"/>
    </w:pPr>
    <w:rPr>
      <w:rFonts w:ascii="Corbel" w:hAnsi="Corbel" w:eastAsia="Times New Roman" w:cs="Times New Roman"/>
      <w:b/>
      <w:sz w:val="32"/>
      <w:szCs w:val="20"/>
      <w:lang w:eastAsia="nl-NL"/>
    </w:rPr>
  </w:style>
  <w:style w:type="paragraph" w:styleId="Voetnoottekst">
    <w:name w:val="footnote text"/>
    <w:basedOn w:val="Standaard"/>
    <w:link w:val="VoetnoottekstChar"/>
    <w:uiPriority w:val="99"/>
    <w:semiHidden/>
    <w:rsid w:val="00E6079C"/>
    <w:pPr>
      <w:spacing w:line="240" w:lineRule="auto"/>
    </w:pPr>
    <w:rPr>
      <w:rFonts w:ascii="Corbel" w:hAnsi="Corbel" w:eastAsia="Times New Roman" w:cs="Times New Roman"/>
      <w:szCs w:val="20"/>
    </w:rPr>
  </w:style>
  <w:style w:type="character" w:styleId="VoetnoottekstChar" w:customStyle="1">
    <w:name w:val="Voetnoottekst Char"/>
    <w:basedOn w:val="Standaardalinea-lettertype"/>
    <w:link w:val="Voetnoottekst"/>
    <w:uiPriority w:val="99"/>
    <w:semiHidden/>
    <w:rsid w:val="00E6079C"/>
    <w:rPr>
      <w:rFonts w:ascii="Corbel" w:hAnsi="Corbel" w:eastAsia="Times New Roman" w:cs="Times New Roman"/>
      <w:sz w:val="20"/>
      <w:szCs w:val="20"/>
      <w:lang w:val="nl-NL"/>
    </w:rPr>
  </w:style>
  <w:style w:type="paragraph" w:styleId="Ballontekst">
    <w:name w:val="Balloon Text"/>
    <w:basedOn w:val="Standaard"/>
    <w:link w:val="BallontekstChar"/>
    <w:uiPriority w:val="99"/>
    <w:semiHidden/>
    <w:unhideWhenUsed/>
    <w:rsid w:val="00E6079C"/>
    <w:pPr>
      <w:spacing w:line="240" w:lineRule="auto"/>
    </w:pPr>
    <w:rPr>
      <w:rFonts w:ascii="Tahoma" w:hAnsi="Tahoma" w:eastAsia="Times New Roman" w:cs="Tahoma"/>
      <w:sz w:val="16"/>
      <w:szCs w:val="16"/>
      <w:lang w:eastAsia="nl-NL"/>
    </w:rPr>
  </w:style>
  <w:style w:type="character" w:styleId="BallontekstChar" w:customStyle="1">
    <w:name w:val="Ballontekst Char"/>
    <w:basedOn w:val="Standaardalinea-lettertype"/>
    <w:link w:val="Ballontekst"/>
    <w:uiPriority w:val="99"/>
    <w:semiHidden/>
    <w:rsid w:val="00E6079C"/>
    <w:rPr>
      <w:rFonts w:ascii="Tahoma" w:hAnsi="Tahoma" w:eastAsia="Times New Roman" w:cs="Tahoma"/>
      <w:sz w:val="16"/>
      <w:szCs w:val="16"/>
      <w:lang w:val="nl-NL" w:eastAsia="nl-NL"/>
    </w:rPr>
  </w:style>
  <w:style w:type="character" w:styleId="Verwijzingopmerking">
    <w:name w:val="annotation reference"/>
    <w:basedOn w:val="Standaardalinea-lettertype"/>
    <w:uiPriority w:val="99"/>
    <w:semiHidden/>
    <w:rsid w:val="00E6079C"/>
    <w:rPr>
      <w:rFonts w:ascii="Univers" w:hAnsi="Univers"/>
      <w:color w:val="auto"/>
      <w:sz w:val="20"/>
      <w:vertAlign w:val="baseline"/>
    </w:rPr>
  </w:style>
  <w:style w:type="paragraph" w:styleId="Tekstopmerking">
    <w:name w:val="annotation text"/>
    <w:basedOn w:val="Standaard"/>
    <w:link w:val="TekstopmerkingChar"/>
    <w:uiPriority w:val="99"/>
    <w:semiHidden/>
    <w:rsid w:val="00E6079C"/>
    <w:pPr>
      <w:spacing w:line="300" w:lineRule="atLeast"/>
    </w:pPr>
    <w:rPr>
      <w:rFonts w:ascii="Arial" w:hAnsi="Arial" w:eastAsia="Times New Roman" w:cs="Times New Roman"/>
      <w:szCs w:val="20"/>
    </w:rPr>
  </w:style>
  <w:style w:type="character" w:styleId="TekstopmerkingChar" w:customStyle="1">
    <w:name w:val="Tekst opmerking Char"/>
    <w:basedOn w:val="Standaardalinea-lettertype"/>
    <w:link w:val="Tekstopmerking"/>
    <w:uiPriority w:val="99"/>
    <w:semiHidden/>
    <w:rsid w:val="00E6079C"/>
    <w:rPr>
      <w:rFonts w:ascii="Arial" w:hAnsi="Arial" w:eastAsia="Times New Roman" w:cs="Times New Roman"/>
      <w:sz w:val="20"/>
      <w:szCs w:val="20"/>
      <w:lang w:val="nl-NL"/>
    </w:rPr>
  </w:style>
  <w:style w:type="paragraph" w:styleId="FormLabel" w:customStyle="1">
    <w:name w:val="Form Label"/>
    <w:basedOn w:val="Standaard"/>
    <w:rsid w:val="00E6079C"/>
    <w:pPr>
      <w:numPr>
        <w:numId w:val="5"/>
      </w:numPr>
      <w:spacing w:line="280" w:lineRule="exact"/>
    </w:pPr>
    <w:rPr>
      <w:rFonts w:ascii="Arial" w:hAnsi="Arial" w:eastAsia="Times New Roman" w:cs="Times New Roman"/>
      <w:szCs w:val="20"/>
      <w:lang w:val="en-GB"/>
    </w:rPr>
  </w:style>
  <w:style w:type="paragraph" w:styleId="Plattetekst">
    <w:name w:val="Body Text"/>
    <w:basedOn w:val="Standaard"/>
    <w:link w:val="PlattetekstChar"/>
    <w:uiPriority w:val="99"/>
    <w:rsid w:val="00E6079C"/>
    <w:pPr>
      <w:spacing w:line="300" w:lineRule="atLeast"/>
    </w:pPr>
    <w:rPr>
      <w:rFonts w:ascii="Corbel" w:hAnsi="Corbel" w:eastAsia="Times New Roman" w:cs="Times New Roman"/>
      <w:sz w:val="24"/>
      <w:szCs w:val="20"/>
    </w:rPr>
  </w:style>
  <w:style w:type="character" w:styleId="PlattetekstChar" w:customStyle="1">
    <w:name w:val="Platte tekst Char"/>
    <w:basedOn w:val="Standaardalinea-lettertype"/>
    <w:link w:val="Plattetekst"/>
    <w:uiPriority w:val="99"/>
    <w:rsid w:val="00E6079C"/>
    <w:rPr>
      <w:rFonts w:ascii="Corbel" w:hAnsi="Corbel" w:eastAsia="Times New Roman" w:cs="Times New Roman"/>
      <w:szCs w:val="20"/>
      <w:lang w:val="nl-NL"/>
    </w:rPr>
  </w:style>
  <w:style w:type="paragraph" w:styleId="bijschrift" w:customStyle="1">
    <w:name w:val="bijschrift"/>
    <w:basedOn w:val="Standaard"/>
    <w:rsid w:val="00E6079C"/>
    <w:pPr>
      <w:widowControl w:val="0"/>
      <w:spacing w:line="300" w:lineRule="atLeast"/>
    </w:pPr>
    <w:rPr>
      <w:rFonts w:ascii="Arial" w:hAnsi="Arial" w:eastAsia="Times New Roman" w:cs="Times New Roman"/>
      <w:spacing w:val="-3"/>
      <w:szCs w:val="20"/>
      <w:lang w:eastAsia="nl-NL"/>
    </w:rPr>
  </w:style>
  <w:style w:type="paragraph" w:styleId="uitzend2" w:customStyle="1">
    <w:name w:val="uitzend2"/>
    <w:basedOn w:val="Standaard"/>
    <w:next w:val="Standaard"/>
    <w:link w:val="uitzend2Char"/>
    <w:autoRedefine/>
    <w:rsid w:val="00E6079C"/>
    <w:pPr>
      <w:numPr>
        <w:numId w:val="6"/>
      </w:numPr>
      <w:tabs>
        <w:tab w:val="num" w:pos="426"/>
      </w:tabs>
      <w:spacing w:line="300" w:lineRule="atLeast"/>
      <w:ind w:left="284" w:hanging="284"/>
    </w:pPr>
    <w:rPr>
      <w:rFonts w:ascii="Arial" w:hAnsi="Arial" w:eastAsia="Times New Roman" w:cs="Times New Roman"/>
      <w:b/>
      <w:szCs w:val="20"/>
    </w:rPr>
  </w:style>
  <w:style w:type="character" w:styleId="uitzend2Char" w:customStyle="1">
    <w:name w:val="uitzend2 Char"/>
    <w:link w:val="uitzend2"/>
    <w:rsid w:val="00E6079C"/>
    <w:rPr>
      <w:rFonts w:ascii="Arial" w:hAnsi="Arial" w:eastAsia="Times New Roman" w:cs="Times New Roman"/>
      <w:b/>
      <w:sz w:val="20"/>
      <w:szCs w:val="20"/>
      <w:lang w:val="nl-NL"/>
    </w:rPr>
  </w:style>
  <w:style w:type="paragraph" w:styleId="uitzend4" w:customStyle="1">
    <w:name w:val="uitzend4"/>
    <w:basedOn w:val="Kop3"/>
    <w:autoRedefine/>
    <w:rsid w:val="00E6079C"/>
    <w:pPr>
      <w:keepLines w:val="0"/>
      <w:numPr>
        <w:ilvl w:val="2"/>
        <w:numId w:val="6"/>
      </w:numPr>
      <w:tabs>
        <w:tab w:val="num" w:pos="567"/>
        <w:tab w:val="num" w:pos="796"/>
      </w:tabs>
      <w:spacing w:before="240" w:after="120" w:line="300" w:lineRule="atLeast"/>
      <w:ind w:left="709" w:hanging="360"/>
    </w:pPr>
    <w:rPr>
      <w:rFonts w:ascii="Arial" w:hAnsi="Arial" w:eastAsia="Times New Roman" w:cs="Arial"/>
      <w:bCs w:val="0"/>
      <w:color w:val="auto"/>
      <w:szCs w:val="20"/>
    </w:rPr>
  </w:style>
  <w:style w:type="paragraph" w:styleId="Lijstalinea">
    <w:name w:val="List Paragraph"/>
    <w:basedOn w:val="Standaard"/>
    <w:next w:val="Standaard"/>
    <w:uiPriority w:val="34"/>
    <w:qFormat/>
    <w:rsid w:val="00E6079C"/>
    <w:pPr>
      <w:numPr>
        <w:numId w:val="10"/>
      </w:numPr>
      <w:spacing w:line="276" w:lineRule="auto"/>
    </w:pPr>
    <w:rPr>
      <w:rFonts w:ascii="Corbel" w:hAnsi="Corbel" w:eastAsia="Times New Roman" w:cs="Times New Roman"/>
      <w:szCs w:val="20"/>
    </w:rPr>
  </w:style>
  <w:style w:type="paragraph" w:styleId="Plattetekstinspringen">
    <w:name w:val="Body Text Indent"/>
    <w:basedOn w:val="Standaard"/>
    <w:link w:val="PlattetekstinspringenChar"/>
    <w:uiPriority w:val="99"/>
    <w:semiHidden/>
    <w:unhideWhenUsed/>
    <w:rsid w:val="00E6079C"/>
    <w:pPr>
      <w:spacing w:after="120" w:line="276" w:lineRule="auto"/>
      <w:ind w:left="283"/>
    </w:pPr>
    <w:rPr>
      <w:rFonts w:ascii="Corbel" w:hAnsi="Corbel" w:eastAsia="Times New Roman" w:cs="Times New Roman"/>
      <w:szCs w:val="20"/>
      <w:lang w:eastAsia="nl-NL"/>
    </w:rPr>
  </w:style>
  <w:style w:type="character" w:styleId="PlattetekstinspringenChar" w:customStyle="1">
    <w:name w:val="Platte tekst inspringen Char"/>
    <w:basedOn w:val="Standaardalinea-lettertype"/>
    <w:link w:val="Plattetekstinspringen"/>
    <w:uiPriority w:val="99"/>
    <w:semiHidden/>
    <w:rsid w:val="00E6079C"/>
    <w:rPr>
      <w:rFonts w:ascii="Corbel" w:hAnsi="Corbel" w:eastAsia="Times New Roman" w:cs="Times New Roman"/>
      <w:sz w:val="20"/>
      <w:szCs w:val="20"/>
      <w:lang w:val="nl-NL" w:eastAsia="nl-NL"/>
    </w:rPr>
  </w:style>
  <w:style w:type="paragraph" w:styleId="Bullet1" w:customStyle="1">
    <w:name w:val="Bullet 1"/>
    <w:basedOn w:val="Standaard"/>
    <w:rsid w:val="00E6079C"/>
    <w:pPr>
      <w:numPr>
        <w:ilvl w:val="6"/>
        <w:numId w:val="7"/>
      </w:numPr>
      <w:spacing w:line="300" w:lineRule="atLeast"/>
    </w:pPr>
    <w:rPr>
      <w:rFonts w:ascii="Arial" w:hAnsi="Arial" w:eastAsia="Times New Roman" w:cs="Times New Roman"/>
      <w:szCs w:val="20"/>
      <w:lang w:val="en-GB"/>
    </w:rPr>
  </w:style>
  <w:style w:type="paragraph" w:styleId="Bullet2" w:customStyle="1">
    <w:name w:val="Bullet 2"/>
    <w:basedOn w:val="Standaard"/>
    <w:rsid w:val="00E6079C"/>
    <w:pPr>
      <w:numPr>
        <w:ilvl w:val="8"/>
        <w:numId w:val="7"/>
      </w:numPr>
      <w:spacing w:line="300" w:lineRule="atLeast"/>
    </w:pPr>
    <w:rPr>
      <w:rFonts w:ascii="Arial" w:hAnsi="Arial" w:eastAsia="Times New Roman" w:cs="Times New Roman"/>
      <w:szCs w:val="20"/>
      <w:lang w:val="en-GB"/>
    </w:rPr>
  </w:style>
  <w:style w:type="paragraph" w:styleId="AlineaNum" w:customStyle="1">
    <w:name w:val="AlineaNum"/>
    <w:basedOn w:val="Standaard"/>
    <w:rsid w:val="00E6079C"/>
    <w:pPr>
      <w:keepLines/>
      <w:numPr>
        <w:ilvl w:val="4"/>
        <w:numId w:val="7"/>
      </w:numPr>
      <w:tabs>
        <w:tab w:val="left" w:pos="720"/>
      </w:tabs>
      <w:spacing w:before="240" w:line="280" w:lineRule="atLeast"/>
    </w:pPr>
    <w:rPr>
      <w:rFonts w:ascii="Arial" w:hAnsi="Arial" w:eastAsia="Times New Roman" w:cs="Times New Roman"/>
      <w:szCs w:val="20"/>
    </w:rPr>
  </w:style>
  <w:style w:type="paragraph" w:styleId="AliBijlageNum" w:customStyle="1">
    <w:name w:val="AliBijlageNum"/>
    <w:basedOn w:val="Standaard"/>
    <w:rsid w:val="00E6079C"/>
    <w:pPr>
      <w:keepLines/>
      <w:numPr>
        <w:ilvl w:val="5"/>
        <w:numId w:val="7"/>
      </w:numPr>
      <w:tabs>
        <w:tab w:val="left" w:pos="720"/>
      </w:tabs>
      <w:spacing w:before="260" w:line="300" w:lineRule="atLeast"/>
    </w:pPr>
    <w:rPr>
      <w:rFonts w:ascii="Arial" w:hAnsi="Arial" w:eastAsia="Times New Roman" w:cs="Times New Roman"/>
      <w:szCs w:val="20"/>
    </w:rPr>
  </w:style>
  <w:style w:type="paragraph" w:styleId="AliNormalNum" w:customStyle="1">
    <w:name w:val="AliNormalNum"/>
    <w:basedOn w:val="Standaard"/>
    <w:rsid w:val="00E6079C"/>
    <w:pPr>
      <w:keepLines/>
      <w:tabs>
        <w:tab w:val="num" w:pos="360"/>
        <w:tab w:val="left" w:pos="720"/>
      </w:tabs>
      <w:spacing w:before="240" w:line="280" w:lineRule="atLeast"/>
    </w:pPr>
    <w:rPr>
      <w:rFonts w:ascii="Arial" w:hAnsi="Arial" w:eastAsia="Times New Roman" w:cs="Times New Roman"/>
      <w:szCs w:val="20"/>
    </w:rPr>
  </w:style>
  <w:style w:type="paragraph" w:styleId="uitzend3" w:customStyle="1">
    <w:name w:val="uitzend3"/>
    <w:basedOn w:val="Standaard"/>
    <w:next w:val="Standaard"/>
    <w:link w:val="uitzend3Char1"/>
    <w:autoRedefine/>
    <w:rsid w:val="00E6079C"/>
    <w:pPr>
      <w:numPr>
        <w:ilvl w:val="1"/>
        <w:numId w:val="8"/>
      </w:numPr>
      <w:spacing w:before="120" w:line="300" w:lineRule="atLeast"/>
      <w:ind w:left="1077" w:hanging="357"/>
    </w:pPr>
    <w:rPr>
      <w:rFonts w:ascii="Arial" w:hAnsi="Arial" w:eastAsia="Times New Roman" w:cs="Times New Roman"/>
      <w:bCs/>
      <w:color w:val="000000"/>
      <w:szCs w:val="20"/>
      <w:u w:color="666699"/>
    </w:rPr>
  </w:style>
  <w:style w:type="character" w:styleId="uitzend3Char1" w:customStyle="1">
    <w:name w:val="uitzend3 Char1"/>
    <w:link w:val="uitzend3"/>
    <w:rsid w:val="00E6079C"/>
    <w:rPr>
      <w:rFonts w:ascii="Arial" w:hAnsi="Arial" w:eastAsia="Times New Roman" w:cs="Times New Roman"/>
      <w:bCs/>
      <w:color w:val="000000"/>
      <w:sz w:val="20"/>
      <w:szCs w:val="20"/>
      <w:u w:color="666699"/>
      <w:lang w:val="nl-NL"/>
    </w:rPr>
  </w:style>
  <w:style w:type="paragraph" w:styleId="TableBullet1" w:customStyle="1">
    <w:name w:val="Table Bullet 1"/>
    <w:basedOn w:val="Bullet1"/>
    <w:rsid w:val="00E6079C"/>
    <w:pPr>
      <w:numPr>
        <w:ilvl w:val="0"/>
        <w:numId w:val="0"/>
      </w:numPr>
      <w:tabs>
        <w:tab w:val="num" w:pos="360"/>
      </w:tabs>
      <w:ind w:left="360" w:hanging="360"/>
    </w:pPr>
  </w:style>
  <w:style w:type="paragraph" w:styleId="uitzend1" w:customStyle="1">
    <w:name w:val="uitzend1"/>
    <w:basedOn w:val="Standaard"/>
    <w:next w:val="Standaard"/>
    <w:rsid w:val="00E6079C"/>
    <w:pPr>
      <w:spacing w:line="300" w:lineRule="atLeast"/>
    </w:pPr>
    <w:rPr>
      <w:rFonts w:ascii="Arial" w:hAnsi="Arial" w:eastAsia="Times New Roman" w:cs="Times New Roman"/>
      <w:b/>
      <w:bCs/>
      <w:sz w:val="24"/>
      <w:szCs w:val="20"/>
    </w:rPr>
  </w:style>
  <w:style w:type="paragraph" w:styleId="Opsomming" w:customStyle="1">
    <w:name w:val="Opsomming"/>
    <w:basedOn w:val="Standaard"/>
    <w:rsid w:val="00E6079C"/>
    <w:pPr>
      <w:numPr>
        <w:numId w:val="9"/>
      </w:numPr>
      <w:spacing w:after="60" w:line="300" w:lineRule="atLeast"/>
    </w:pPr>
    <w:rPr>
      <w:rFonts w:ascii="GAK TT Serif" w:hAnsi="GAK TT Serif" w:eastAsia="Times New Roman" w:cs="Times New Roman"/>
      <w:sz w:val="22"/>
      <w:szCs w:val="20"/>
      <w:lang w:eastAsia="nl-NL"/>
    </w:rPr>
  </w:style>
  <w:style w:type="paragraph" w:styleId="kopzondernummer" w:customStyle="1">
    <w:name w:val="kop zonder nummer"/>
    <w:basedOn w:val="Kop3"/>
    <w:next w:val="Standaard"/>
    <w:rsid w:val="00E6079C"/>
    <w:pPr>
      <w:keepLines w:val="0"/>
      <w:spacing w:line="336" w:lineRule="auto"/>
      <w:ind w:left="624"/>
    </w:pPr>
    <w:rPr>
      <w:rFonts w:ascii="Arial" w:hAnsi="Arial" w:eastAsia="Times New Roman" w:cs="Arial"/>
      <w:color w:val="auto"/>
      <w:szCs w:val="26"/>
      <w:lang w:eastAsia="nl-NL"/>
    </w:rPr>
  </w:style>
  <w:style w:type="paragraph" w:styleId="OpmaakprofielRegelafstandMinimaal15pt" w:customStyle="1">
    <w:name w:val="Opmaakprofiel Regelafstand:  Minimaal 15 pt"/>
    <w:basedOn w:val="Standaard"/>
    <w:rsid w:val="00E6079C"/>
    <w:pPr>
      <w:spacing w:line="276" w:lineRule="auto"/>
    </w:pPr>
    <w:rPr>
      <w:rFonts w:ascii="Corbel" w:hAnsi="Corbel" w:eastAsia="Times New Roman" w:cs="Times New Roman"/>
      <w:szCs w:val="20"/>
      <w:lang w:eastAsia="nl-NL"/>
    </w:rPr>
  </w:style>
  <w:style w:type="paragraph" w:styleId="OpmaakprofielRegelafstand15regel" w:customStyle="1">
    <w:name w:val="Opmaakprofiel Regelafstand:  15 regel"/>
    <w:basedOn w:val="Standaard"/>
    <w:rsid w:val="00E6079C"/>
    <w:pPr>
      <w:spacing w:line="276" w:lineRule="auto"/>
    </w:pPr>
    <w:rPr>
      <w:rFonts w:ascii="Corbel" w:hAnsi="Corbel" w:eastAsia="Times New Roman" w:cs="Times New Roman"/>
      <w:szCs w:val="20"/>
      <w:lang w:eastAsia="nl-NL"/>
    </w:rPr>
  </w:style>
  <w:style w:type="paragraph" w:styleId="OpmaakprofielRegelafstand15regel1" w:customStyle="1">
    <w:name w:val="Opmaakprofiel Regelafstand:  15 regel1"/>
    <w:basedOn w:val="Standaard"/>
    <w:rsid w:val="00E6079C"/>
    <w:pPr>
      <w:spacing w:line="276" w:lineRule="auto"/>
    </w:pPr>
    <w:rPr>
      <w:rFonts w:ascii="Corbel" w:hAnsi="Corbel" w:eastAsia="Times New Roman" w:cs="Times New Roman"/>
      <w:szCs w:val="20"/>
      <w:lang w:eastAsia="nl-NL"/>
    </w:rPr>
  </w:style>
  <w:style w:type="paragraph" w:styleId="OpmaakprofielRegelafstand15regel2" w:customStyle="1">
    <w:name w:val="Opmaakprofiel Regelafstand:  15 regel2"/>
    <w:basedOn w:val="Standaard"/>
    <w:rsid w:val="00E6079C"/>
    <w:pPr>
      <w:spacing w:line="276" w:lineRule="auto"/>
    </w:pPr>
    <w:rPr>
      <w:rFonts w:ascii="Corbel" w:hAnsi="Corbel" w:eastAsia="Times New Roman" w:cs="Times New Roman"/>
      <w:szCs w:val="20"/>
      <w:lang w:eastAsia="nl-NL"/>
    </w:rPr>
  </w:style>
  <w:style w:type="paragraph" w:styleId="OpmaakprofielRegelafstand15regel3" w:customStyle="1">
    <w:name w:val="Opmaakprofiel Regelafstand:  15 regel3"/>
    <w:basedOn w:val="Standaard"/>
    <w:rsid w:val="00E6079C"/>
    <w:pPr>
      <w:spacing w:line="276" w:lineRule="auto"/>
    </w:pPr>
    <w:rPr>
      <w:rFonts w:ascii="Corbel" w:hAnsi="Corbel" w:eastAsia="Times New Roman" w:cs="Times New Roman"/>
      <w:szCs w:val="20"/>
      <w:lang w:eastAsia="nl-NL"/>
    </w:rPr>
  </w:style>
  <w:style w:type="paragraph" w:styleId="Plattetekstinspringen2">
    <w:name w:val="Body Text Indent 2"/>
    <w:basedOn w:val="Standaard"/>
    <w:link w:val="Plattetekstinspringen2Char"/>
    <w:uiPriority w:val="99"/>
    <w:semiHidden/>
    <w:unhideWhenUsed/>
    <w:rsid w:val="00E6079C"/>
    <w:pPr>
      <w:spacing w:after="120" w:line="480" w:lineRule="auto"/>
      <w:ind w:left="283"/>
    </w:pPr>
    <w:rPr>
      <w:rFonts w:ascii="Corbel" w:hAnsi="Corbel" w:eastAsia="Times New Roman" w:cs="Times New Roman"/>
      <w:szCs w:val="20"/>
      <w:lang w:eastAsia="nl-NL"/>
    </w:rPr>
  </w:style>
  <w:style w:type="character" w:styleId="Plattetekstinspringen2Char" w:customStyle="1">
    <w:name w:val="Platte tekst inspringen 2 Char"/>
    <w:basedOn w:val="Standaardalinea-lettertype"/>
    <w:link w:val="Plattetekstinspringen2"/>
    <w:uiPriority w:val="99"/>
    <w:semiHidden/>
    <w:rsid w:val="00E6079C"/>
    <w:rPr>
      <w:rFonts w:ascii="Corbel" w:hAnsi="Corbel" w:eastAsia="Times New Roman" w:cs="Times New Roman"/>
      <w:sz w:val="20"/>
      <w:szCs w:val="20"/>
      <w:lang w:val="nl-NL" w:eastAsia="nl-NL"/>
    </w:rPr>
  </w:style>
  <w:style w:type="paragraph" w:styleId="Style0" w:customStyle="1">
    <w:name w:val="Style0"/>
    <w:rsid w:val="00E6079C"/>
    <w:rPr>
      <w:rFonts w:ascii="Arial" w:hAnsi="Arial" w:eastAsia="Times New Roman" w:cs="Times New Roman"/>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6079C"/>
    <w:pPr>
      <w:spacing w:line="260" w:lineRule="atLeast"/>
    </w:pPr>
    <w:rPr>
      <w:rFonts w:ascii="Verdana" w:hAnsi="Verdana"/>
      <w:b/>
      <w:bCs/>
      <w:lang w:eastAsia="nl-NL"/>
    </w:rPr>
  </w:style>
  <w:style w:type="character" w:styleId="OnderwerpvanopmerkingChar" w:customStyle="1">
    <w:name w:val="Onderwerp van opmerking Char"/>
    <w:basedOn w:val="TekstopmerkingChar"/>
    <w:link w:val="Onderwerpvanopmerking"/>
    <w:uiPriority w:val="99"/>
    <w:semiHidden/>
    <w:rsid w:val="00E6079C"/>
    <w:rPr>
      <w:rFonts w:ascii="Verdana" w:hAnsi="Verdana" w:eastAsia="Times New Roman" w:cs="Times New Roman"/>
      <w:b/>
      <w:bCs/>
      <w:sz w:val="20"/>
      <w:szCs w:val="20"/>
      <w:lang w:val="nl-NL" w:eastAsia="nl-NL"/>
    </w:rPr>
  </w:style>
  <w:style w:type="paragraph" w:styleId="Plattetekstinspringen3">
    <w:name w:val="Body Text Indent 3"/>
    <w:basedOn w:val="Standaard"/>
    <w:link w:val="Plattetekstinspringen3Char"/>
    <w:uiPriority w:val="99"/>
    <w:semiHidden/>
    <w:rsid w:val="00E6079C"/>
    <w:pPr>
      <w:spacing w:after="120" w:line="240" w:lineRule="auto"/>
      <w:ind w:left="283"/>
    </w:pPr>
    <w:rPr>
      <w:rFonts w:ascii="Arial" w:hAnsi="Arial" w:eastAsia="Times New Roman" w:cs="Times New Roman"/>
      <w:sz w:val="16"/>
      <w:szCs w:val="16"/>
      <w:lang w:eastAsia="nl-NL"/>
    </w:rPr>
  </w:style>
  <w:style w:type="character" w:styleId="Plattetekstinspringen3Char" w:customStyle="1">
    <w:name w:val="Platte tekst inspringen 3 Char"/>
    <w:basedOn w:val="Standaardalinea-lettertype"/>
    <w:link w:val="Plattetekstinspringen3"/>
    <w:uiPriority w:val="99"/>
    <w:semiHidden/>
    <w:rsid w:val="00E6079C"/>
    <w:rPr>
      <w:rFonts w:ascii="Arial" w:hAnsi="Arial" w:eastAsia="Times New Roman" w:cs="Times New Roman"/>
      <w:sz w:val="16"/>
      <w:szCs w:val="16"/>
      <w:lang w:val="nl-NL" w:eastAsia="nl-NL"/>
    </w:rPr>
  </w:style>
  <w:style w:type="paragraph" w:styleId="RDsubtaak" w:customStyle="1">
    <w:name w:val="RD subtaak"/>
    <w:basedOn w:val="Standaard"/>
    <w:rsid w:val="00E6079C"/>
    <w:pPr>
      <w:tabs>
        <w:tab w:val="left" w:pos="1400"/>
      </w:tabs>
      <w:spacing w:line="240" w:lineRule="auto"/>
      <w:ind w:left="1485" w:hanging="425"/>
    </w:pPr>
    <w:rPr>
      <w:rFonts w:ascii="Arial" w:hAnsi="Arial" w:eastAsia="Times New Roman" w:cs="Times New Roman"/>
      <w:szCs w:val="20"/>
      <w:lang w:eastAsia="nl-NL"/>
    </w:rPr>
  </w:style>
  <w:style w:type="paragraph" w:styleId="RDhoofdtaak" w:customStyle="1">
    <w:name w:val="RD hoofdtaak"/>
    <w:basedOn w:val="Standaard"/>
    <w:rsid w:val="00E6079C"/>
    <w:pPr>
      <w:numPr>
        <w:numId w:val="11"/>
      </w:numPr>
      <w:spacing w:line="240" w:lineRule="auto"/>
    </w:pPr>
    <w:rPr>
      <w:rFonts w:ascii="Arial" w:hAnsi="Arial" w:eastAsia="Times New Roman" w:cs="Times New Roman"/>
      <w:szCs w:val="20"/>
      <w:lang w:eastAsia="nl-NL"/>
    </w:rPr>
  </w:style>
  <w:style w:type="paragraph" w:styleId="RDtekst" w:customStyle="1">
    <w:name w:val="RD tekst"/>
    <w:basedOn w:val="RDhoofdtaak"/>
    <w:rsid w:val="00E6079C"/>
    <w:pPr>
      <w:numPr>
        <w:numId w:val="0"/>
      </w:numPr>
      <w:tabs>
        <w:tab w:val="left" w:pos="720"/>
      </w:tabs>
      <w:ind w:left="357"/>
    </w:pPr>
  </w:style>
  <w:style w:type="paragraph" w:styleId="Opmaakprofiel1" w:customStyle="1">
    <w:name w:val="Opmaakprofiel1"/>
    <w:basedOn w:val="RDtekst"/>
    <w:rsid w:val="00E6079C"/>
    <w:rPr>
      <w:b/>
      <w:bCs/>
    </w:rPr>
  </w:style>
  <w:style w:type="paragraph" w:styleId="Inhopg4">
    <w:name w:val="toc 4"/>
    <w:basedOn w:val="Standaard"/>
    <w:next w:val="Standaard"/>
    <w:autoRedefine/>
    <w:uiPriority w:val="39"/>
    <w:unhideWhenUsed/>
    <w:rsid w:val="00E6079C"/>
    <w:pPr>
      <w:spacing w:line="276" w:lineRule="auto"/>
      <w:ind w:left="600"/>
    </w:pPr>
    <w:rPr>
      <w:rFonts w:ascii="Cambria" w:hAnsi="Cambria" w:eastAsia="Times New Roman" w:cs="Times New Roman"/>
      <w:szCs w:val="20"/>
      <w:lang w:eastAsia="nl-NL"/>
    </w:rPr>
  </w:style>
  <w:style w:type="paragraph" w:styleId="Level1" w:customStyle="1">
    <w:name w:val="Level 1"/>
    <w:basedOn w:val="Standaard"/>
    <w:rsid w:val="00E6079C"/>
    <w:pPr>
      <w:widowControl w:val="0"/>
      <w:numPr>
        <w:numId w:val="12"/>
      </w:numPr>
      <w:autoSpaceDE w:val="0"/>
      <w:autoSpaceDN w:val="0"/>
      <w:adjustRightInd w:val="0"/>
      <w:spacing w:line="240" w:lineRule="auto"/>
      <w:ind w:left="288" w:hanging="288"/>
      <w:outlineLvl w:val="0"/>
    </w:pPr>
    <w:rPr>
      <w:rFonts w:ascii="PMingLiU" w:hAnsi="Times New Roman" w:eastAsia="PMingLiU" w:cs="Times New Roman"/>
      <w:lang w:val="en-US" w:eastAsia="nl-NL"/>
    </w:rPr>
  </w:style>
  <w:style w:type="paragraph" w:styleId="Bijlagen" w:customStyle="1">
    <w:name w:val="Bijlagen"/>
    <w:basedOn w:val="Standaard"/>
    <w:rsid w:val="00E6079C"/>
    <w:pPr>
      <w:numPr>
        <w:numId w:val="13"/>
      </w:numPr>
      <w:tabs>
        <w:tab w:val="left" w:pos="1418"/>
      </w:tabs>
      <w:spacing w:line="276" w:lineRule="auto"/>
      <w:ind w:left="1418" w:hanging="1418"/>
    </w:pPr>
    <w:rPr>
      <w:rFonts w:ascii="Corbel" w:hAnsi="Corbel" w:eastAsia="Times New Roman" w:cs="Times New Roman"/>
      <w:b/>
      <w:sz w:val="28"/>
      <w:szCs w:val="20"/>
      <w:lang w:eastAsia="nl-NL"/>
    </w:rPr>
  </w:style>
  <w:style w:type="paragraph" w:styleId="Model" w:customStyle="1">
    <w:name w:val="Model"/>
    <w:basedOn w:val="Kop1"/>
    <w:rsid w:val="00E6079C"/>
    <w:pPr>
      <w:keepLines w:val="0"/>
      <w:pBdr>
        <w:top w:val="single" w:color="auto" w:sz="4" w:space="1"/>
        <w:left w:val="single" w:color="auto" w:sz="4" w:space="4"/>
        <w:bottom w:val="single" w:color="auto" w:sz="4" w:space="1"/>
        <w:right w:val="single" w:color="auto" w:sz="4" w:space="4"/>
      </w:pBdr>
      <w:shd w:val="clear" w:color="auto" w:fill="E6E6E6"/>
      <w:autoSpaceDE w:val="0"/>
      <w:autoSpaceDN w:val="0"/>
      <w:ind w:left="1843" w:hanging="1843"/>
    </w:pPr>
    <w:rPr>
      <w:rFonts w:ascii="Arial" w:hAnsi="Arial" w:eastAsia="Times New Roman" w:cs="Times New Roman"/>
      <w:color w:val="auto"/>
      <w:sz w:val="28"/>
      <w:szCs w:val="20"/>
      <w:lang w:eastAsia="nl-NL"/>
    </w:rPr>
  </w:style>
  <w:style w:type="table" w:styleId="Opmaakprofiel2" w:customStyle="1">
    <w:name w:val="Opmaakprofiel2"/>
    <w:basedOn w:val="Standaardtabel"/>
    <w:uiPriority w:val="99"/>
    <w:qFormat/>
    <w:rsid w:val="00E6079C"/>
    <w:rPr>
      <w:rFonts w:ascii="Times New Roman" w:hAnsi="Times New Roman" w:eastAsia="Times New Roman" w:cs="Times New Roman"/>
      <w:sz w:val="20"/>
      <w:szCs w:val="20"/>
      <w:lang w:val="nl-NL" w:eastAsia="nl-NL"/>
    </w:rPr>
    <w:tblPr/>
  </w:style>
  <w:style w:type="paragraph" w:styleId="definitiesomschrijving" w:customStyle="1">
    <w:name w:val="definities omschrijving"/>
    <w:basedOn w:val="Standaard"/>
    <w:rsid w:val="00E6079C"/>
    <w:pPr>
      <w:spacing w:before="60" w:line="312" w:lineRule="auto"/>
      <w:ind w:left="57"/>
    </w:pPr>
    <w:rPr>
      <w:rFonts w:ascii="Arial" w:hAnsi="Arial" w:eastAsia="Times New Roman" w:cs="Times New Roman"/>
      <w:sz w:val="19"/>
      <w:lang w:eastAsia="nl-NL"/>
    </w:rPr>
  </w:style>
  <w:style w:type="paragraph" w:styleId="definitie" w:customStyle="1">
    <w:name w:val="definitie"/>
    <w:basedOn w:val="definitiesomschrijving"/>
    <w:rsid w:val="00E6079C"/>
    <w:rPr>
      <w:b/>
      <w:szCs w:val="19"/>
    </w:rPr>
  </w:style>
  <w:style w:type="paragraph" w:styleId="OpmaakprofielAliBijlageNumVerdana9ptVoor0pt" w:customStyle="1">
    <w:name w:val="Opmaakprofiel AliBijlageNum + Verdana 9 pt Voor:  0 pt"/>
    <w:basedOn w:val="AliBijlageNum"/>
    <w:rsid w:val="00E6079C"/>
    <w:pPr>
      <w:spacing w:before="0"/>
    </w:pPr>
    <w:rPr>
      <w:rFonts w:ascii="Corbel" w:hAnsi="Corbel"/>
    </w:rPr>
  </w:style>
  <w:style w:type="character" w:styleId="rtebodytekst" w:customStyle="1">
    <w:name w:val="rtebodytekst"/>
    <w:basedOn w:val="Standaardalinea-lettertype"/>
    <w:rsid w:val="00E6079C"/>
    <w:rPr>
      <w:rFonts w:cs="Times New Roman"/>
    </w:rPr>
  </w:style>
  <w:style w:type="character" w:styleId="Voetnootmarkering">
    <w:name w:val="footnote reference"/>
    <w:basedOn w:val="Standaardalinea-lettertype"/>
    <w:uiPriority w:val="99"/>
    <w:semiHidden/>
    <w:unhideWhenUsed/>
    <w:rsid w:val="00E6079C"/>
    <w:rPr>
      <w:vertAlign w:val="superscript"/>
    </w:rPr>
  </w:style>
  <w:style w:type="paragraph" w:styleId="Geenafstand">
    <w:name w:val="No Spacing"/>
    <w:link w:val="GeenafstandChar"/>
    <w:autoRedefine/>
    <w:uiPriority w:val="1"/>
    <w:qFormat/>
    <w:rsid w:val="008C5481"/>
    <w:pPr>
      <w:spacing w:line="276" w:lineRule="auto"/>
      <w:ind w:left="360" w:hanging="360"/>
    </w:pPr>
    <w:rPr>
      <w:rFonts w:ascii="Arial" w:hAnsi="Arial" w:eastAsia="Times New Roman" w:cs="Arial"/>
      <w:sz w:val="20"/>
      <w:szCs w:val="20"/>
      <w:lang w:val="nl-NL"/>
    </w:rPr>
  </w:style>
  <w:style w:type="paragraph" w:styleId="Default" w:customStyle="1">
    <w:name w:val="Default"/>
    <w:rsid w:val="00E6079C"/>
    <w:pPr>
      <w:autoSpaceDE w:val="0"/>
      <w:autoSpaceDN w:val="0"/>
      <w:adjustRightInd w:val="0"/>
    </w:pPr>
    <w:rPr>
      <w:rFonts w:ascii="Verdana" w:hAnsi="Verdana" w:eastAsia="Times New Roman" w:cs="Verdana"/>
      <w:color w:val="000000"/>
      <w:lang w:val="nl-NL"/>
    </w:rPr>
  </w:style>
  <w:style w:type="character" w:styleId="GeenafstandChar" w:customStyle="1">
    <w:name w:val="Geen afstand Char"/>
    <w:link w:val="Geenafstand"/>
    <w:uiPriority w:val="1"/>
    <w:rsid w:val="008C5481"/>
    <w:rPr>
      <w:rFonts w:ascii="Arial" w:hAnsi="Arial" w:eastAsia="Times New Roman" w:cs="Arial"/>
      <w:sz w:val="20"/>
      <w:szCs w:val="20"/>
      <w:lang w:val="nl-NL"/>
    </w:rPr>
  </w:style>
  <w:style w:type="paragraph" w:styleId="Normaalweb">
    <w:name w:val="Normal (Web)"/>
    <w:basedOn w:val="Standaard"/>
    <w:uiPriority w:val="99"/>
    <w:unhideWhenUsed/>
    <w:rsid w:val="00E6079C"/>
    <w:pPr>
      <w:spacing w:before="100" w:beforeAutospacing="1" w:after="100" w:afterAutospacing="1" w:line="240" w:lineRule="auto"/>
    </w:pPr>
    <w:rPr>
      <w:rFonts w:ascii="Times" w:hAnsi="Times" w:eastAsia="MS Mincho" w:cs="Times New Roman"/>
      <w:szCs w:val="20"/>
      <w:lang w:val="en-GB"/>
    </w:rPr>
  </w:style>
  <w:style w:type="character" w:styleId="GevolgdeHyperlink">
    <w:name w:val="FollowedHyperlink"/>
    <w:basedOn w:val="Standaardalinea-lettertype"/>
    <w:uiPriority w:val="99"/>
    <w:semiHidden/>
    <w:unhideWhenUsed/>
    <w:rsid w:val="00E6079C"/>
    <w:rPr>
      <w:color w:val="800080"/>
      <w:u w:val="single"/>
    </w:rPr>
  </w:style>
  <w:style w:type="character" w:styleId="mw-headline" w:customStyle="1">
    <w:name w:val="mw-headline"/>
    <w:basedOn w:val="Standaardalinea-lettertype"/>
    <w:rsid w:val="00E6079C"/>
    <w:rPr>
      <w:rFonts w:cs="Times New Roman"/>
    </w:rPr>
  </w:style>
  <w:style w:type="paragraph" w:styleId="Lijstje" w:customStyle="1">
    <w:name w:val="Lijstje"/>
    <w:basedOn w:val="Standaard"/>
    <w:rsid w:val="00E6079C"/>
    <w:pPr>
      <w:spacing w:line="240" w:lineRule="auto"/>
      <w:ind w:left="360" w:hanging="360"/>
    </w:pPr>
    <w:rPr>
      <w:rFonts w:ascii="Times New Roman" w:hAnsi="Times New Roman" w:eastAsia="Times New Roman" w:cs="Times New Roman"/>
      <w:sz w:val="22"/>
      <w:szCs w:val="22"/>
      <w:lang w:eastAsia="nl-NL"/>
    </w:rPr>
  </w:style>
  <w:style w:type="paragraph" w:styleId="Tekstzonderopmaak">
    <w:name w:val="Plain Text"/>
    <w:basedOn w:val="Standaard"/>
    <w:link w:val="TekstzonderopmaakChar"/>
    <w:uiPriority w:val="99"/>
    <w:unhideWhenUsed/>
    <w:rsid w:val="00E6079C"/>
    <w:pPr>
      <w:spacing w:line="240" w:lineRule="auto"/>
    </w:pPr>
    <w:rPr>
      <w:rFonts w:ascii="Consolas" w:hAnsi="Consolas" w:eastAsia="Times New Roman" w:cs="Times New Roman"/>
      <w:noProof/>
      <w:sz w:val="21"/>
      <w:szCs w:val="21"/>
      <w:lang w:eastAsia="nl-NL"/>
    </w:rPr>
  </w:style>
  <w:style w:type="character" w:styleId="TekstzonderopmaakChar" w:customStyle="1">
    <w:name w:val="Tekst zonder opmaak Char"/>
    <w:basedOn w:val="Standaardalinea-lettertype"/>
    <w:link w:val="Tekstzonderopmaak"/>
    <w:uiPriority w:val="99"/>
    <w:rsid w:val="00E6079C"/>
    <w:rPr>
      <w:rFonts w:ascii="Consolas" w:hAnsi="Consolas" w:eastAsia="Times New Roman" w:cs="Times New Roman"/>
      <w:noProof/>
      <w:sz w:val="21"/>
      <w:szCs w:val="21"/>
      <w:lang w:val="nl-NL" w:eastAsia="nl-NL"/>
    </w:rPr>
  </w:style>
  <w:style w:type="paragraph" w:styleId="Kopvaninhoudsopgave">
    <w:name w:val="TOC Heading"/>
    <w:basedOn w:val="Kop1"/>
    <w:next w:val="Standaard"/>
    <w:uiPriority w:val="39"/>
    <w:unhideWhenUsed/>
    <w:qFormat/>
    <w:rsid w:val="00E6079C"/>
    <w:pPr>
      <w:spacing w:before="480" w:line="276" w:lineRule="auto"/>
      <w:outlineLvl w:val="9"/>
    </w:pPr>
    <w:rPr>
      <w:rFonts w:ascii="Calibri" w:hAnsi="Calibri" w:eastAsia="MS Gothic" w:cs="Times New Roman"/>
      <w:color w:val="365F91"/>
      <w:sz w:val="28"/>
      <w:lang w:val="en-US"/>
    </w:rPr>
  </w:style>
  <w:style w:type="paragraph" w:styleId="Inhopg5">
    <w:name w:val="toc 5"/>
    <w:basedOn w:val="Standaard"/>
    <w:next w:val="Standaard"/>
    <w:autoRedefine/>
    <w:uiPriority w:val="39"/>
    <w:semiHidden/>
    <w:unhideWhenUsed/>
    <w:rsid w:val="00E6079C"/>
    <w:pPr>
      <w:spacing w:line="276" w:lineRule="auto"/>
      <w:ind w:left="800"/>
    </w:pPr>
    <w:rPr>
      <w:rFonts w:ascii="Cambria" w:hAnsi="Cambria" w:eastAsia="Times New Roman" w:cs="Times New Roman"/>
      <w:szCs w:val="20"/>
      <w:lang w:eastAsia="nl-NL"/>
    </w:rPr>
  </w:style>
  <w:style w:type="paragraph" w:styleId="Inhopg6">
    <w:name w:val="toc 6"/>
    <w:basedOn w:val="Standaard"/>
    <w:next w:val="Standaard"/>
    <w:autoRedefine/>
    <w:uiPriority w:val="39"/>
    <w:semiHidden/>
    <w:unhideWhenUsed/>
    <w:rsid w:val="00E6079C"/>
    <w:pPr>
      <w:spacing w:line="276" w:lineRule="auto"/>
      <w:ind w:left="1000"/>
    </w:pPr>
    <w:rPr>
      <w:rFonts w:ascii="Cambria" w:hAnsi="Cambria" w:eastAsia="Times New Roman" w:cs="Times New Roman"/>
      <w:szCs w:val="20"/>
      <w:lang w:eastAsia="nl-NL"/>
    </w:rPr>
  </w:style>
  <w:style w:type="paragraph" w:styleId="Inhopg7">
    <w:name w:val="toc 7"/>
    <w:basedOn w:val="Standaard"/>
    <w:next w:val="Standaard"/>
    <w:autoRedefine/>
    <w:uiPriority w:val="39"/>
    <w:semiHidden/>
    <w:unhideWhenUsed/>
    <w:rsid w:val="00E6079C"/>
    <w:pPr>
      <w:spacing w:line="276" w:lineRule="auto"/>
      <w:ind w:left="1200"/>
    </w:pPr>
    <w:rPr>
      <w:rFonts w:ascii="Cambria" w:hAnsi="Cambria" w:eastAsia="Times New Roman" w:cs="Times New Roman"/>
      <w:szCs w:val="20"/>
      <w:lang w:eastAsia="nl-NL"/>
    </w:rPr>
  </w:style>
  <w:style w:type="paragraph" w:styleId="Inhopg8">
    <w:name w:val="toc 8"/>
    <w:basedOn w:val="Standaard"/>
    <w:next w:val="Standaard"/>
    <w:autoRedefine/>
    <w:uiPriority w:val="39"/>
    <w:semiHidden/>
    <w:unhideWhenUsed/>
    <w:rsid w:val="00E6079C"/>
    <w:pPr>
      <w:spacing w:line="276" w:lineRule="auto"/>
      <w:ind w:left="1400"/>
    </w:pPr>
    <w:rPr>
      <w:rFonts w:ascii="Cambria" w:hAnsi="Cambria" w:eastAsia="Times New Roman" w:cs="Times New Roman"/>
      <w:szCs w:val="20"/>
      <w:lang w:eastAsia="nl-NL"/>
    </w:rPr>
  </w:style>
  <w:style w:type="paragraph" w:styleId="Inhopg9">
    <w:name w:val="toc 9"/>
    <w:basedOn w:val="Standaard"/>
    <w:next w:val="Standaard"/>
    <w:autoRedefine/>
    <w:uiPriority w:val="39"/>
    <w:semiHidden/>
    <w:unhideWhenUsed/>
    <w:rsid w:val="00E6079C"/>
    <w:pPr>
      <w:spacing w:line="276" w:lineRule="auto"/>
      <w:ind w:left="1600"/>
    </w:pPr>
    <w:rPr>
      <w:rFonts w:ascii="Cambria" w:hAnsi="Cambria" w:eastAsia="Times New Roman" w:cs="Times New Roman"/>
      <w:szCs w:val="20"/>
      <w:lang w:eastAsia="nl-NL"/>
    </w:rPr>
  </w:style>
  <w:style w:type="paragraph" w:styleId="Char2" w:customStyle="1">
    <w:name w:val="Char2"/>
    <w:basedOn w:val="Standaard"/>
    <w:rsid w:val="00E6079C"/>
    <w:pPr>
      <w:spacing w:after="160" w:line="240" w:lineRule="exact"/>
    </w:pPr>
    <w:rPr>
      <w:rFonts w:ascii="Tahoma" w:hAnsi="Tahoma" w:eastAsia="Times New Roman" w:cs="Times New Roman"/>
      <w:szCs w:val="20"/>
      <w:lang w:val="en-US"/>
    </w:rPr>
  </w:style>
  <w:style w:type="paragraph" w:styleId="Revisie">
    <w:name w:val="Revision"/>
    <w:hidden/>
    <w:uiPriority w:val="99"/>
    <w:semiHidden/>
    <w:rsid w:val="00E6079C"/>
    <w:rPr>
      <w:rFonts w:ascii="Corbel" w:hAnsi="Corbel" w:eastAsia="Times New Roman" w:cs="Times New Roman"/>
      <w:sz w:val="20"/>
      <w:szCs w:val="20"/>
      <w:lang w:val="nl-NL" w:eastAsia="nl-NL"/>
    </w:rPr>
  </w:style>
  <w:style w:type="paragraph" w:styleId="Documentstructuur">
    <w:name w:val="Document Map"/>
    <w:basedOn w:val="Standaard"/>
    <w:link w:val="DocumentstructuurChar"/>
    <w:uiPriority w:val="99"/>
    <w:semiHidden/>
    <w:unhideWhenUsed/>
    <w:rsid w:val="00E6079C"/>
    <w:pPr>
      <w:spacing w:line="240" w:lineRule="auto"/>
    </w:pPr>
    <w:rPr>
      <w:rFonts w:ascii="Times New Roman" w:hAnsi="Times New Roman" w:eastAsia="Times New Roman" w:cs="Times New Roman"/>
      <w:sz w:val="24"/>
      <w:lang w:eastAsia="nl-NL"/>
    </w:rPr>
  </w:style>
  <w:style w:type="character" w:styleId="DocumentstructuurChar" w:customStyle="1">
    <w:name w:val="Documentstructuur Char"/>
    <w:basedOn w:val="Standaardalinea-lettertype"/>
    <w:link w:val="Documentstructuur"/>
    <w:uiPriority w:val="99"/>
    <w:semiHidden/>
    <w:rsid w:val="00E6079C"/>
    <w:rPr>
      <w:rFonts w:ascii="Times New Roman" w:hAnsi="Times New Roman" w:eastAsia="Times New Roman" w:cs="Times New Roman"/>
      <w:lang w:val="nl-NL" w:eastAsia="nl-NL"/>
    </w:rPr>
  </w:style>
  <w:style w:type="character" w:styleId="Vermelding">
    <w:name w:val="Mention"/>
    <w:basedOn w:val="Standaardalinea-lettertype"/>
    <w:uiPriority w:val="99"/>
    <w:unhideWhenUsed/>
    <w:rsid w:val="004A05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163313">
      <w:bodyDiv w:val="1"/>
      <w:marLeft w:val="0"/>
      <w:marRight w:val="0"/>
      <w:marTop w:val="0"/>
      <w:marBottom w:val="0"/>
      <w:divBdr>
        <w:top w:val="none" w:sz="0" w:space="0" w:color="auto"/>
        <w:left w:val="none" w:sz="0" w:space="0" w:color="auto"/>
        <w:bottom w:val="none" w:sz="0" w:space="0" w:color="auto"/>
        <w:right w:val="none" w:sz="0" w:space="0" w:color="auto"/>
      </w:divBdr>
      <w:divsChild>
        <w:div w:id="97257511">
          <w:marLeft w:val="0"/>
          <w:marRight w:val="0"/>
          <w:marTop w:val="0"/>
          <w:marBottom w:val="0"/>
          <w:divBdr>
            <w:top w:val="none" w:sz="0" w:space="0" w:color="auto"/>
            <w:left w:val="none" w:sz="0" w:space="0" w:color="auto"/>
            <w:bottom w:val="none" w:sz="0" w:space="0" w:color="auto"/>
            <w:right w:val="none" w:sz="0" w:space="0" w:color="auto"/>
          </w:divBdr>
        </w:div>
        <w:div w:id="878126481">
          <w:marLeft w:val="0"/>
          <w:marRight w:val="0"/>
          <w:marTop w:val="0"/>
          <w:marBottom w:val="0"/>
          <w:divBdr>
            <w:top w:val="none" w:sz="0" w:space="0" w:color="auto"/>
            <w:left w:val="none" w:sz="0" w:space="0" w:color="auto"/>
            <w:bottom w:val="none" w:sz="0" w:space="0" w:color="auto"/>
            <w:right w:val="none" w:sz="0" w:space="0" w:color="auto"/>
          </w:divBdr>
        </w:div>
        <w:div w:id="901599116">
          <w:marLeft w:val="0"/>
          <w:marRight w:val="0"/>
          <w:marTop w:val="0"/>
          <w:marBottom w:val="0"/>
          <w:divBdr>
            <w:top w:val="none" w:sz="0" w:space="0" w:color="auto"/>
            <w:left w:val="none" w:sz="0" w:space="0" w:color="auto"/>
            <w:bottom w:val="none" w:sz="0" w:space="0" w:color="auto"/>
            <w:right w:val="none" w:sz="0" w:space="0" w:color="auto"/>
          </w:divBdr>
        </w:div>
        <w:div w:id="944843414">
          <w:marLeft w:val="0"/>
          <w:marRight w:val="0"/>
          <w:marTop w:val="0"/>
          <w:marBottom w:val="0"/>
          <w:divBdr>
            <w:top w:val="none" w:sz="0" w:space="0" w:color="auto"/>
            <w:left w:val="none" w:sz="0" w:space="0" w:color="auto"/>
            <w:bottom w:val="none" w:sz="0" w:space="0" w:color="auto"/>
            <w:right w:val="none" w:sz="0" w:space="0" w:color="auto"/>
          </w:divBdr>
          <w:divsChild>
            <w:div w:id="1841387534">
              <w:marLeft w:val="-75"/>
              <w:marRight w:val="0"/>
              <w:marTop w:val="30"/>
              <w:marBottom w:val="30"/>
              <w:divBdr>
                <w:top w:val="none" w:sz="0" w:space="0" w:color="auto"/>
                <w:left w:val="none" w:sz="0" w:space="0" w:color="auto"/>
                <w:bottom w:val="none" w:sz="0" w:space="0" w:color="auto"/>
                <w:right w:val="none" w:sz="0" w:space="0" w:color="auto"/>
              </w:divBdr>
              <w:divsChild>
                <w:div w:id="540244766">
                  <w:marLeft w:val="0"/>
                  <w:marRight w:val="0"/>
                  <w:marTop w:val="0"/>
                  <w:marBottom w:val="0"/>
                  <w:divBdr>
                    <w:top w:val="none" w:sz="0" w:space="0" w:color="auto"/>
                    <w:left w:val="none" w:sz="0" w:space="0" w:color="auto"/>
                    <w:bottom w:val="none" w:sz="0" w:space="0" w:color="auto"/>
                    <w:right w:val="none" w:sz="0" w:space="0" w:color="auto"/>
                  </w:divBdr>
                  <w:divsChild>
                    <w:div w:id="331183456">
                      <w:marLeft w:val="0"/>
                      <w:marRight w:val="0"/>
                      <w:marTop w:val="0"/>
                      <w:marBottom w:val="0"/>
                      <w:divBdr>
                        <w:top w:val="none" w:sz="0" w:space="0" w:color="auto"/>
                        <w:left w:val="none" w:sz="0" w:space="0" w:color="auto"/>
                        <w:bottom w:val="none" w:sz="0" w:space="0" w:color="auto"/>
                        <w:right w:val="none" w:sz="0" w:space="0" w:color="auto"/>
                      </w:divBdr>
                    </w:div>
                  </w:divsChild>
                </w:div>
                <w:div w:id="642275154">
                  <w:marLeft w:val="0"/>
                  <w:marRight w:val="0"/>
                  <w:marTop w:val="0"/>
                  <w:marBottom w:val="0"/>
                  <w:divBdr>
                    <w:top w:val="none" w:sz="0" w:space="0" w:color="auto"/>
                    <w:left w:val="none" w:sz="0" w:space="0" w:color="auto"/>
                    <w:bottom w:val="none" w:sz="0" w:space="0" w:color="auto"/>
                    <w:right w:val="none" w:sz="0" w:space="0" w:color="auto"/>
                  </w:divBdr>
                  <w:divsChild>
                    <w:div w:id="1889610606">
                      <w:marLeft w:val="0"/>
                      <w:marRight w:val="0"/>
                      <w:marTop w:val="0"/>
                      <w:marBottom w:val="0"/>
                      <w:divBdr>
                        <w:top w:val="none" w:sz="0" w:space="0" w:color="auto"/>
                        <w:left w:val="none" w:sz="0" w:space="0" w:color="auto"/>
                        <w:bottom w:val="none" w:sz="0" w:space="0" w:color="auto"/>
                        <w:right w:val="none" w:sz="0" w:space="0" w:color="auto"/>
                      </w:divBdr>
                    </w:div>
                  </w:divsChild>
                </w:div>
                <w:div w:id="658970438">
                  <w:marLeft w:val="0"/>
                  <w:marRight w:val="0"/>
                  <w:marTop w:val="0"/>
                  <w:marBottom w:val="0"/>
                  <w:divBdr>
                    <w:top w:val="none" w:sz="0" w:space="0" w:color="auto"/>
                    <w:left w:val="none" w:sz="0" w:space="0" w:color="auto"/>
                    <w:bottom w:val="none" w:sz="0" w:space="0" w:color="auto"/>
                    <w:right w:val="none" w:sz="0" w:space="0" w:color="auto"/>
                  </w:divBdr>
                  <w:divsChild>
                    <w:div w:id="1768303383">
                      <w:marLeft w:val="0"/>
                      <w:marRight w:val="0"/>
                      <w:marTop w:val="0"/>
                      <w:marBottom w:val="0"/>
                      <w:divBdr>
                        <w:top w:val="none" w:sz="0" w:space="0" w:color="auto"/>
                        <w:left w:val="none" w:sz="0" w:space="0" w:color="auto"/>
                        <w:bottom w:val="none" w:sz="0" w:space="0" w:color="auto"/>
                        <w:right w:val="none" w:sz="0" w:space="0" w:color="auto"/>
                      </w:divBdr>
                    </w:div>
                  </w:divsChild>
                </w:div>
                <w:div w:id="1562062095">
                  <w:marLeft w:val="0"/>
                  <w:marRight w:val="0"/>
                  <w:marTop w:val="0"/>
                  <w:marBottom w:val="0"/>
                  <w:divBdr>
                    <w:top w:val="none" w:sz="0" w:space="0" w:color="auto"/>
                    <w:left w:val="none" w:sz="0" w:space="0" w:color="auto"/>
                    <w:bottom w:val="none" w:sz="0" w:space="0" w:color="auto"/>
                    <w:right w:val="none" w:sz="0" w:space="0" w:color="auto"/>
                  </w:divBdr>
                  <w:divsChild>
                    <w:div w:id="2137874217">
                      <w:marLeft w:val="0"/>
                      <w:marRight w:val="0"/>
                      <w:marTop w:val="0"/>
                      <w:marBottom w:val="0"/>
                      <w:divBdr>
                        <w:top w:val="none" w:sz="0" w:space="0" w:color="auto"/>
                        <w:left w:val="none" w:sz="0" w:space="0" w:color="auto"/>
                        <w:bottom w:val="none" w:sz="0" w:space="0" w:color="auto"/>
                        <w:right w:val="none" w:sz="0" w:space="0" w:color="auto"/>
                      </w:divBdr>
                    </w:div>
                  </w:divsChild>
                </w:div>
                <w:div w:id="1883859095">
                  <w:marLeft w:val="0"/>
                  <w:marRight w:val="0"/>
                  <w:marTop w:val="0"/>
                  <w:marBottom w:val="0"/>
                  <w:divBdr>
                    <w:top w:val="none" w:sz="0" w:space="0" w:color="auto"/>
                    <w:left w:val="none" w:sz="0" w:space="0" w:color="auto"/>
                    <w:bottom w:val="none" w:sz="0" w:space="0" w:color="auto"/>
                    <w:right w:val="none" w:sz="0" w:space="0" w:color="auto"/>
                  </w:divBdr>
                  <w:divsChild>
                    <w:div w:id="1475567218">
                      <w:marLeft w:val="0"/>
                      <w:marRight w:val="0"/>
                      <w:marTop w:val="0"/>
                      <w:marBottom w:val="0"/>
                      <w:divBdr>
                        <w:top w:val="none" w:sz="0" w:space="0" w:color="auto"/>
                        <w:left w:val="none" w:sz="0" w:space="0" w:color="auto"/>
                        <w:bottom w:val="none" w:sz="0" w:space="0" w:color="auto"/>
                        <w:right w:val="none" w:sz="0" w:space="0" w:color="auto"/>
                      </w:divBdr>
                    </w:div>
                  </w:divsChild>
                </w:div>
                <w:div w:id="1946187283">
                  <w:marLeft w:val="0"/>
                  <w:marRight w:val="0"/>
                  <w:marTop w:val="0"/>
                  <w:marBottom w:val="0"/>
                  <w:divBdr>
                    <w:top w:val="none" w:sz="0" w:space="0" w:color="auto"/>
                    <w:left w:val="none" w:sz="0" w:space="0" w:color="auto"/>
                    <w:bottom w:val="none" w:sz="0" w:space="0" w:color="auto"/>
                    <w:right w:val="none" w:sz="0" w:space="0" w:color="auto"/>
                  </w:divBdr>
                  <w:divsChild>
                    <w:div w:id="2117172502">
                      <w:marLeft w:val="0"/>
                      <w:marRight w:val="0"/>
                      <w:marTop w:val="0"/>
                      <w:marBottom w:val="0"/>
                      <w:divBdr>
                        <w:top w:val="none" w:sz="0" w:space="0" w:color="auto"/>
                        <w:left w:val="none" w:sz="0" w:space="0" w:color="auto"/>
                        <w:bottom w:val="none" w:sz="0" w:space="0" w:color="auto"/>
                        <w:right w:val="none" w:sz="0" w:space="0" w:color="auto"/>
                      </w:divBdr>
                    </w:div>
                  </w:divsChild>
                </w:div>
                <w:div w:id="1978606558">
                  <w:marLeft w:val="0"/>
                  <w:marRight w:val="0"/>
                  <w:marTop w:val="0"/>
                  <w:marBottom w:val="0"/>
                  <w:divBdr>
                    <w:top w:val="none" w:sz="0" w:space="0" w:color="auto"/>
                    <w:left w:val="none" w:sz="0" w:space="0" w:color="auto"/>
                    <w:bottom w:val="none" w:sz="0" w:space="0" w:color="auto"/>
                    <w:right w:val="none" w:sz="0" w:space="0" w:color="auto"/>
                  </w:divBdr>
                  <w:divsChild>
                    <w:div w:id="457841202">
                      <w:marLeft w:val="0"/>
                      <w:marRight w:val="0"/>
                      <w:marTop w:val="0"/>
                      <w:marBottom w:val="0"/>
                      <w:divBdr>
                        <w:top w:val="none" w:sz="0" w:space="0" w:color="auto"/>
                        <w:left w:val="none" w:sz="0" w:space="0" w:color="auto"/>
                        <w:bottom w:val="none" w:sz="0" w:space="0" w:color="auto"/>
                        <w:right w:val="none" w:sz="0" w:space="0" w:color="auto"/>
                      </w:divBdr>
                    </w:div>
                  </w:divsChild>
                </w:div>
                <w:div w:id="1998604627">
                  <w:marLeft w:val="0"/>
                  <w:marRight w:val="0"/>
                  <w:marTop w:val="0"/>
                  <w:marBottom w:val="0"/>
                  <w:divBdr>
                    <w:top w:val="none" w:sz="0" w:space="0" w:color="auto"/>
                    <w:left w:val="none" w:sz="0" w:space="0" w:color="auto"/>
                    <w:bottom w:val="none" w:sz="0" w:space="0" w:color="auto"/>
                    <w:right w:val="none" w:sz="0" w:space="0" w:color="auto"/>
                  </w:divBdr>
                  <w:divsChild>
                    <w:div w:id="160060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326465">
          <w:marLeft w:val="0"/>
          <w:marRight w:val="0"/>
          <w:marTop w:val="0"/>
          <w:marBottom w:val="0"/>
          <w:divBdr>
            <w:top w:val="none" w:sz="0" w:space="0" w:color="auto"/>
            <w:left w:val="none" w:sz="0" w:space="0" w:color="auto"/>
            <w:bottom w:val="none" w:sz="0" w:space="0" w:color="auto"/>
            <w:right w:val="none" w:sz="0" w:space="0" w:color="auto"/>
          </w:divBdr>
        </w:div>
        <w:div w:id="1052919526">
          <w:marLeft w:val="0"/>
          <w:marRight w:val="0"/>
          <w:marTop w:val="0"/>
          <w:marBottom w:val="0"/>
          <w:divBdr>
            <w:top w:val="none" w:sz="0" w:space="0" w:color="auto"/>
            <w:left w:val="none" w:sz="0" w:space="0" w:color="auto"/>
            <w:bottom w:val="none" w:sz="0" w:space="0" w:color="auto"/>
            <w:right w:val="none" w:sz="0" w:space="0" w:color="auto"/>
          </w:divBdr>
        </w:div>
        <w:div w:id="1070423777">
          <w:marLeft w:val="0"/>
          <w:marRight w:val="0"/>
          <w:marTop w:val="0"/>
          <w:marBottom w:val="0"/>
          <w:divBdr>
            <w:top w:val="none" w:sz="0" w:space="0" w:color="auto"/>
            <w:left w:val="none" w:sz="0" w:space="0" w:color="auto"/>
            <w:bottom w:val="none" w:sz="0" w:space="0" w:color="auto"/>
            <w:right w:val="none" w:sz="0" w:space="0" w:color="auto"/>
          </w:divBdr>
        </w:div>
        <w:div w:id="1184367458">
          <w:marLeft w:val="0"/>
          <w:marRight w:val="0"/>
          <w:marTop w:val="0"/>
          <w:marBottom w:val="0"/>
          <w:divBdr>
            <w:top w:val="none" w:sz="0" w:space="0" w:color="auto"/>
            <w:left w:val="none" w:sz="0" w:space="0" w:color="auto"/>
            <w:bottom w:val="none" w:sz="0" w:space="0" w:color="auto"/>
            <w:right w:val="none" w:sz="0" w:space="0" w:color="auto"/>
          </w:divBdr>
          <w:divsChild>
            <w:div w:id="321006984">
              <w:marLeft w:val="0"/>
              <w:marRight w:val="0"/>
              <w:marTop w:val="0"/>
              <w:marBottom w:val="0"/>
              <w:divBdr>
                <w:top w:val="none" w:sz="0" w:space="0" w:color="auto"/>
                <w:left w:val="none" w:sz="0" w:space="0" w:color="auto"/>
                <w:bottom w:val="none" w:sz="0" w:space="0" w:color="auto"/>
                <w:right w:val="none" w:sz="0" w:space="0" w:color="auto"/>
              </w:divBdr>
            </w:div>
            <w:div w:id="345910804">
              <w:marLeft w:val="0"/>
              <w:marRight w:val="0"/>
              <w:marTop w:val="0"/>
              <w:marBottom w:val="0"/>
              <w:divBdr>
                <w:top w:val="none" w:sz="0" w:space="0" w:color="auto"/>
                <w:left w:val="none" w:sz="0" w:space="0" w:color="auto"/>
                <w:bottom w:val="none" w:sz="0" w:space="0" w:color="auto"/>
                <w:right w:val="none" w:sz="0" w:space="0" w:color="auto"/>
              </w:divBdr>
            </w:div>
            <w:div w:id="1557158941">
              <w:marLeft w:val="0"/>
              <w:marRight w:val="0"/>
              <w:marTop w:val="0"/>
              <w:marBottom w:val="0"/>
              <w:divBdr>
                <w:top w:val="none" w:sz="0" w:space="0" w:color="auto"/>
                <w:left w:val="none" w:sz="0" w:space="0" w:color="auto"/>
                <w:bottom w:val="none" w:sz="0" w:space="0" w:color="auto"/>
                <w:right w:val="none" w:sz="0" w:space="0" w:color="auto"/>
              </w:divBdr>
            </w:div>
            <w:div w:id="1861579133">
              <w:marLeft w:val="0"/>
              <w:marRight w:val="0"/>
              <w:marTop w:val="0"/>
              <w:marBottom w:val="0"/>
              <w:divBdr>
                <w:top w:val="none" w:sz="0" w:space="0" w:color="auto"/>
                <w:left w:val="none" w:sz="0" w:space="0" w:color="auto"/>
                <w:bottom w:val="none" w:sz="0" w:space="0" w:color="auto"/>
                <w:right w:val="none" w:sz="0" w:space="0" w:color="auto"/>
              </w:divBdr>
            </w:div>
            <w:div w:id="1949003153">
              <w:marLeft w:val="0"/>
              <w:marRight w:val="0"/>
              <w:marTop w:val="0"/>
              <w:marBottom w:val="0"/>
              <w:divBdr>
                <w:top w:val="none" w:sz="0" w:space="0" w:color="auto"/>
                <w:left w:val="none" w:sz="0" w:space="0" w:color="auto"/>
                <w:bottom w:val="none" w:sz="0" w:space="0" w:color="auto"/>
                <w:right w:val="none" w:sz="0" w:space="0" w:color="auto"/>
              </w:divBdr>
            </w:div>
          </w:divsChild>
        </w:div>
        <w:div w:id="1203789456">
          <w:marLeft w:val="0"/>
          <w:marRight w:val="0"/>
          <w:marTop w:val="0"/>
          <w:marBottom w:val="0"/>
          <w:divBdr>
            <w:top w:val="none" w:sz="0" w:space="0" w:color="auto"/>
            <w:left w:val="none" w:sz="0" w:space="0" w:color="auto"/>
            <w:bottom w:val="none" w:sz="0" w:space="0" w:color="auto"/>
            <w:right w:val="none" w:sz="0" w:space="0" w:color="auto"/>
          </w:divBdr>
        </w:div>
        <w:div w:id="1246838347">
          <w:marLeft w:val="0"/>
          <w:marRight w:val="0"/>
          <w:marTop w:val="0"/>
          <w:marBottom w:val="0"/>
          <w:divBdr>
            <w:top w:val="none" w:sz="0" w:space="0" w:color="auto"/>
            <w:left w:val="none" w:sz="0" w:space="0" w:color="auto"/>
            <w:bottom w:val="none" w:sz="0" w:space="0" w:color="auto"/>
            <w:right w:val="none" w:sz="0" w:space="0" w:color="auto"/>
          </w:divBdr>
        </w:div>
        <w:div w:id="1381199432">
          <w:marLeft w:val="0"/>
          <w:marRight w:val="0"/>
          <w:marTop w:val="0"/>
          <w:marBottom w:val="0"/>
          <w:divBdr>
            <w:top w:val="none" w:sz="0" w:space="0" w:color="auto"/>
            <w:left w:val="none" w:sz="0" w:space="0" w:color="auto"/>
            <w:bottom w:val="none" w:sz="0" w:space="0" w:color="auto"/>
            <w:right w:val="none" w:sz="0" w:space="0" w:color="auto"/>
          </w:divBdr>
        </w:div>
        <w:div w:id="1439250131">
          <w:marLeft w:val="0"/>
          <w:marRight w:val="0"/>
          <w:marTop w:val="0"/>
          <w:marBottom w:val="0"/>
          <w:divBdr>
            <w:top w:val="none" w:sz="0" w:space="0" w:color="auto"/>
            <w:left w:val="none" w:sz="0" w:space="0" w:color="auto"/>
            <w:bottom w:val="none" w:sz="0" w:space="0" w:color="auto"/>
            <w:right w:val="none" w:sz="0" w:space="0" w:color="auto"/>
          </w:divBdr>
        </w:div>
        <w:div w:id="1589149211">
          <w:marLeft w:val="0"/>
          <w:marRight w:val="0"/>
          <w:marTop w:val="0"/>
          <w:marBottom w:val="0"/>
          <w:divBdr>
            <w:top w:val="none" w:sz="0" w:space="0" w:color="auto"/>
            <w:left w:val="none" w:sz="0" w:space="0" w:color="auto"/>
            <w:bottom w:val="none" w:sz="0" w:space="0" w:color="auto"/>
            <w:right w:val="none" w:sz="0" w:space="0" w:color="auto"/>
          </w:divBdr>
        </w:div>
        <w:div w:id="1609191928">
          <w:marLeft w:val="0"/>
          <w:marRight w:val="0"/>
          <w:marTop w:val="0"/>
          <w:marBottom w:val="0"/>
          <w:divBdr>
            <w:top w:val="none" w:sz="0" w:space="0" w:color="auto"/>
            <w:left w:val="none" w:sz="0" w:space="0" w:color="auto"/>
            <w:bottom w:val="none" w:sz="0" w:space="0" w:color="auto"/>
            <w:right w:val="none" w:sz="0" w:space="0" w:color="auto"/>
          </w:divBdr>
        </w:div>
        <w:div w:id="1671713929">
          <w:marLeft w:val="0"/>
          <w:marRight w:val="0"/>
          <w:marTop w:val="0"/>
          <w:marBottom w:val="0"/>
          <w:divBdr>
            <w:top w:val="none" w:sz="0" w:space="0" w:color="auto"/>
            <w:left w:val="none" w:sz="0" w:space="0" w:color="auto"/>
            <w:bottom w:val="none" w:sz="0" w:space="0" w:color="auto"/>
            <w:right w:val="none" w:sz="0" w:space="0" w:color="auto"/>
          </w:divBdr>
        </w:div>
        <w:div w:id="1721443012">
          <w:marLeft w:val="0"/>
          <w:marRight w:val="0"/>
          <w:marTop w:val="0"/>
          <w:marBottom w:val="0"/>
          <w:divBdr>
            <w:top w:val="none" w:sz="0" w:space="0" w:color="auto"/>
            <w:left w:val="none" w:sz="0" w:space="0" w:color="auto"/>
            <w:bottom w:val="none" w:sz="0" w:space="0" w:color="auto"/>
            <w:right w:val="none" w:sz="0" w:space="0" w:color="auto"/>
          </w:divBdr>
        </w:div>
        <w:div w:id="2096397430">
          <w:marLeft w:val="0"/>
          <w:marRight w:val="0"/>
          <w:marTop w:val="0"/>
          <w:marBottom w:val="0"/>
          <w:divBdr>
            <w:top w:val="none" w:sz="0" w:space="0" w:color="auto"/>
            <w:left w:val="none" w:sz="0" w:space="0" w:color="auto"/>
            <w:bottom w:val="none" w:sz="0" w:space="0" w:color="auto"/>
            <w:right w:val="none" w:sz="0" w:space="0" w:color="auto"/>
          </w:divBdr>
        </w:div>
        <w:div w:id="2116632238">
          <w:marLeft w:val="0"/>
          <w:marRight w:val="0"/>
          <w:marTop w:val="0"/>
          <w:marBottom w:val="0"/>
          <w:divBdr>
            <w:top w:val="none" w:sz="0" w:space="0" w:color="auto"/>
            <w:left w:val="none" w:sz="0" w:space="0" w:color="auto"/>
            <w:bottom w:val="none" w:sz="0" w:space="0" w:color="auto"/>
            <w:right w:val="none" w:sz="0" w:space="0" w:color="auto"/>
          </w:divBdr>
        </w:div>
      </w:divsChild>
    </w:div>
    <w:div w:id="1619412686">
      <w:bodyDiv w:val="1"/>
      <w:marLeft w:val="0"/>
      <w:marRight w:val="0"/>
      <w:marTop w:val="0"/>
      <w:marBottom w:val="0"/>
      <w:divBdr>
        <w:top w:val="none" w:sz="0" w:space="0" w:color="auto"/>
        <w:left w:val="none" w:sz="0" w:space="0" w:color="auto"/>
        <w:bottom w:val="none" w:sz="0" w:space="0" w:color="auto"/>
        <w:right w:val="none" w:sz="0" w:space="0" w:color="auto"/>
      </w:divBdr>
      <w:divsChild>
        <w:div w:id="19818863">
          <w:marLeft w:val="0"/>
          <w:marRight w:val="0"/>
          <w:marTop w:val="0"/>
          <w:marBottom w:val="0"/>
          <w:divBdr>
            <w:top w:val="none" w:sz="0" w:space="0" w:color="auto"/>
            <w:left w:val="none" w:sz="0" w:space="0" w:color="auto"/>
            <w:bottom w:val="none" w:sz="0" w:space="0" w:color="auto"/>
            <w:right w:val="none" w:sz="0" w:space="0" w:color="auto"/>
          </w:divBdr>
        </w:div>
        <w:div w:id="49883749">
          <w:marLeft w:val="0"/>
          <w:marRight w:val="0"/>
          <w:marTop w:val="0"/>
          <w:marBottom w:val="0"/>
          <w:divBdr>
            <w:top w:val="none" w:sz="0" w:space="0" w:color="auto"/>
            <w:left w:val="none" w:sz="0" w:space="0" w:color="auto"/>
            <w:bottom w:val="none" w:sz="0" w:space="0" w:color="auto"/>
            <w:right w:val="none" w:sz="0" w:space="0" w:color="auto"/>
          </w:divBdr>
        </w:div>
        <w:div w:id="63534896">
          <w:marLeft w:val="0"/>
          <w:marRight w:val="0"/>
          <w:marTop w:val="0"/>
          <w:marBottom w:val="0"/>
          <w:divBdr>
            <w:top w:val="none" w:sz="0" w:space="0" w:color="auto"/>
            <w:left w:val="none" w:sz="0" w:space="0" w:color="auto"/>
            <w:bottom w:val="none" w:sz="0" w:space="0" w:color="auto"/>
            <w:right w:val="none" w:sz="0" w:space="0" w:color="auto"/>
          </w:divBdr>
        </w:div>
        <w:div w:id="87625541">
          <w:marLeft w:val="0"/>
          <w:marRight w:val="0"/>
          <w:marTop w:val="0"/>
          <w:marBottom w:val="0"/>
          <w:divBdr>
            <w:top w:val="none" w:sz="0" w:space="0" w:color="auto"/>
            <w:left w:val="none" w:sz="0" w:space="0" w:color="auto"/>
            <w:bottom w:val="none" w:sz="0" w:space="0" w:color="auto"/>
            <w:right w:val="none" w:sz="0" w:space="0" w:color="auto"/>
          </w:divBdr>
        </w:div>
        <w:div w:id="106505117">
          <w:marLeft w:val="0"/>
          <w:marRight w:val="0"/>
          <w:marTop w:val="0"/>
          <w:marBottom w:val="0"/>
          <w:divBdr>
            <w:top w:val="none" w:sz="0" w:space="0" w:color="auto"/>
            <w:left w:val="none" w:sz="0" w:space="0" w:color="auto"/>
            <w:bottom w:val="none" w:sz="0" w:space="0" w:color="auto"/>
            <w:right w:val="none" w:sz="0" w:space="0" w:color="auto"/>
          </w:divBdr>
        </w:div>
        <w:div w:id="123813301">
          <w:marLeft w:val="0"/>
          <w:marRight w:val="0"/>
          <w:marTop w:val="0"/>
          <w:marBottom w:val="0"/>
          <w:divBdr>
            <w:top w:val="none" w:sz="0" w:space="0" w:color="auto"/>
            <w:left w:val="none" w:sz="0" w:space="0" w:color="auto"/>
            <w:bottom w:val="none" w:sz="0" w:space="0" w:color="auto"/>
            <w:right w:val="none" w:sz="0" w:space="0" w:color="auto"/>
          </w:divBdr>
        </w:div>
        <w:div w:id="126825574">
          <w:marLeft w:val="0"/>
          <w:marRight w:val="0"/>
          <w:marTop w:val="0"/>
          <w:marBottom w:val="0"/>
          <w:divBdr>
            <w:top w:val="none" w:sz="0" w:space="0" w:color="auto"/>
            <w:left w:val="none" w:sz="0" w:space="0" w:color="auto"/>
            <w:bottom w:val="none" w:sz="0" w:space="0" w:color="auto"/>
            <w:right w:val="none" w:sz="0" w:space="0" w:color="auto"/>
          </w:divBdr>
          <w:divsChild>
            <w:div w:id="20136523">
              <w:marLeft w:val="0"/>
              <w:marRight w:val="0"/>
              <w:marTop w:val="0"/>
              <w:marBottom w:val="0"/>
              <w:divBdr>
                <w:top w:val="none" w:sz="0" w:space="0" w:color="auto"/>
                <w:left w:val="none" w:sz="0" w:space="0" w:color="auto"/>
                <w:bottom w:val="none" w:sz="0" w:space="0" w:color="auto"/>
                <w:right w:val="none" w:sz="0" w:space="0" w:color="auto"/>
              </w:divBdr>
            </w:div>
            <w:div w:id="823087243">
              <w:marLeft w:val="0"/>
              <w:marRight w:val="0"/>
              <w:marTop w:val="0"/>
              <w:marBottom w:val="0"/>
              <w:divBdr>
                <w:top w:val="none" w:sz="0" w:space="0" w:color="auto"/>
                <w:left w:val="none" w:sz="0" w:space="0" w:color="auto"/>
                <w:bottom w:val="none" w:sz="0" w:space="0" w:color="auto"/>
                <w:right w:val="none" w:sz="0" w:space="0" w:color="auto"/>
              </w:divBdr>
            </w:div>
            <w:div w:id="1193618231">
              <w:marLeft w:val="0"/>
              <w:marRight w:val="0"/>
              <w:marTop w:val="0"/>
              <w:marBottom w:val="0"/>
              <w:divBdr>
                <w:top w:val="none" w:sz="0" w:space="0" w:color="auto"/>
                <w:left w:val="none" w:sz="0" w:space="0" w:color="auto"/>
                <w:bottom w:val="none" w:sz="0" w:space="0" w:color="auto"/>
                <w:right w:val="none" w:sz="0" w:space="0" w:color="auto"/>
              </w:divBdr>
            </w:div>
            <w:div w:id="1708798599">
              <w:marLeft w:val="0"/>
              <w:marRight w:val="0"/>
              <w:marTop w:val="0"/>
              <w:marBottom w:val="0"/>
              <w:divBdr>
                <w:top w:val="none" w:sz="0" w:space="0" w:color="auto"/>
                <w:left w:val="none" w:sz="0" w:space="0" w:color="auto"/>
                <w:bottom w:val="none" w:sz="0" w:space="0" w:color="auto"/>
                <w:right w:val="none" w:sz="0" w:space="0" w:color="auto"/>
              </w:divBdr>
            </w:div>
            <w:div w:id="1870412615">
              <w:marLeft w:val="0"/>
              <w:marRight w:val="0"/>
              <w:marTop w:val="0"/>
              <w:marBottom w:val="0"/>
              <w:divBdr>
                <w:top w:val="none" w:sz="0" w:space="0" w:color="auto"/>
                <w:left w:val="none" w:sz="0" w:space="0" w:color="auto"/>
                <w:bottom w:val="none" w:sz="0" w:space="0" w:color="auto"/>
                <w:right w:val="none" w:sz="0" w:space="0" w:color="auto"/>
              </w:divBdr>
            </w:div>
          </w:divsChild>
        </w:div>
        <w:div w:id="135227646">
          <w:marLeft w:val="0"/>
          <w:marRight w:val="0"/>
          <w:marTop w:val="0"/>
          <w:marBottom w:val="0"/>
          <w:divBdr>
            <w:top w:val="none" w:sz="0" w:space="0" w:color="auto"/>
            <w:left w:val="none" w:sz="0" w:space="0" w:color="auto"/>
            <w:bottom w:val="none" w:sz="0" w:space="0" w:color="auto"/>
            <w:right w:val="none" w:sz="0" w:space="0" w:color="auto"/>
          </w:divBdr>
          <w:divsChild>
            <w:div w:id="1352338309">
              <w:marLeft w:val="-75"/>
              <w:marRight w:val="0"/>
              <w:marTop w:val="30"/>
              <w:marBottom w:val="30"/>
              <w:divBdr>
                <w:top w:val="none" w:sz="0" w:space="0" w:color="auto"/>
                <w:left w:val="none" w:sz="0" w:space="0" w:color="auto"/>
                <w:bottom w:val="none" w:sz="0" w:space="0" w:color="auto"/>
                <w:right w:val="none" w:sz="0" w:space="0" w:color="auto"/>
              </w:divBdr>
              <w:divsChild>
                <w:div w:id="105738509">
                  <w:marLeft w:val="0"/>
                  <w:marRight w:val="0"/>
                  <w:marTop w:val="0"/>
                  <w:marBottom w:val="0"/>
                  <w:divBdr>
                    <w:top w:val="none" w:sz="0" w:space="0" w:color="auto"/>
                    <w:left w:val="none" w:sz="0" w:space="0" w:color="auto"/>
                    <w:bottom w:val="none" w:sz="0" w:space="0" w:color="auto"/>
                    <w:right w:val="none" w:sz="0" w:space="0" w:color="auto"/>
                  </w:divBdr>
                  <w:divsChild>
                    <w:div w:id="757291515">
                      <w:marLeft w:val="0"/>
                      <w:marRight w:val="0"/>
                      <w:marTop w:val="0"/>
                      <w:marBottom w:val="0"/>
                      <w:divBdr>
                        <w:top w:val="none" w:sz="0" w:space="0" w:color="auto"/>
                        <w:left w:val="none" w:sz="0" w:space="0" w:color="auto"/>
                        <w:bottom w:val="none" w:sz="0" w:space="0" w:color="auto"/>
                        <w:right w:val="none" w:sz="0" w:space="0" w:color="auto"/>
                      </w:divBdr>
                    </w:div>
                  </w:divsChild>
                </w:div>
                <w:div w:id="260915460">
                  <w:marLeft w:val="0"/>
                  <w:marRight w:val="0"/>
                  <w:marTop w:val="0"/>
                  <w:marBottom w:val="0"/>
                  <w:divBdr>
                    <w:top w:val="none" w:sz="0" w:space="0" w:color="auto"/>
                    <w:left w:val="none" w:sz="0" w:space="0" w:color="auto"/>
                    <w:bottom w:val="none" w:sz="0" w:space="0" w:color="auto"/>
                    <w:right w:val="none" w:sz="0" w:space="0" w:color="auto"/>
                  </w:divBdr>
                  <w:divsChild>
                    <w:div w:id="1990938460">
                      <w:marLeft w:val="0"/>
                      <w:marRight w:val="0"/>
                      <w:marTop w:val="0"/>
                      <w:marBottom w:val="0"/>
                      <w:divBdr>
                        <w:top w:val="none" w:sz="0" w:space="0" w:color="auto"/>
                        <w:left w:val="none" w:sz="0" w:space="0" w:color="auto"/>
                        <w:bottom w:val="none" w:sz="0" w:space="0" w:color="auto"/>
                        <w:right w:val="none" w:sz="0" w:space="0" w:color="auto"/>
                      </w:divBdr>
                    </w:div>
                  </w:divsChild>
                </w:div>
                <w:div w:id="687221011">
                  <w:marLeft w:val="0"/>
                  <w:marRight w:val="0"/>
                  <w:marTop w:val="0"/>
                  <w:marBottom w:val="0"/>
                  <w:divBdr>
                    <w:top w:val="none" w:sz="0" w:space="0" w:color="auto"/>
                    <w:left w:val="none" w:sz="0" w:space="0" w:color="auto"/>
                    <w:bottom w:val="none" w:sz="0" w:space="0" w:color="auto"/>
                    <w:right w:val="none" w:sz="0" w:space="0" w:color="auto"/>
                  </w:divBdr>
                  <w:divsChild>
                    <w:div w:id="548030430">
                      <w:marLeft w:val="0"/>
                      <w:marRight w:val="0"/>
                      <w:marTop w:val="0"/>
                      <w:marBottom w:val="0"/>
                      <w:divBdr>
                        <w:top w:val="none" w:sz="0" w:space="0" w:color="auto"/>
                        <w:left w:val="none" w:sz="0" w:space="0" w:color="auto"/>
                        <w:bottom w:val="none" w:sz="0" w:space="0" w:color="auto"/>
                        <w:right w:val="none" w:sz="0" w:space="0" w:color="auto"/>
                      </w:divBdr>
                    </w:div>
                  </w:divsChild>
                </w:div>
                <w:div w:id="921184879">
                  <w:marLeft w:val="0"/>
                  <w:marRight w:val="0"/>
                  <w:marTop w:val="0"/>
                  <w:marBottom w:val="0"/>
                  <w:divBdr>
                    <w:top w:val="none" w:sz="0" w:space="0" w:color="auto"/>
                    <w:left w:val="none" w:sz="0" w:space="0" w:color="auto"/>
                    <w:bottom w:val="none" w:sz="0" w:space="0" w:color="auto"/>
                    <w:right w:val="none" w:sz="0" w:space="0" w:color="auto"/>
                  </w:divBdr>
                  <w:divsChild>
                    <w:div w:id="1477331117">
                      <w:marLeft w:val="0"/>
                      <w:marRight w:val="0"/>
                      <w:marTop w:val="0"/>
                      <w:marBottom w:val="0"/>
                      <w:divBdr>
                        <w:top w:val="none" w:sz="0" w:space="0" w:color="auto"/>
                        <w:left w:val="none" w:sz="0" w:space="0" w:color="auto"/>
                        <w:bottom w:val="none" w:sz="0" w:space="0" w:color="auto"/>
                        <w:right w:val="none" w:sz="0" w:space="0" w:color="auto"/>
                      </w:divBdr>
                    </w:div>
                  </w:divsChild>
                </w:div>
                <w:div w:id="1720862109">
                  <w:marLeft w:val="0"/>
                  <w:marRight w:val="0"/>
                  <w:marTop w:val="0"/>
                  <w:marBottom w:val="0"/>
                  <w:divBdr>
                    <w:top w:val="none" w:sz="0" w:space="0" w:color="auto"/>
                    <w:left w:val="none" w:sz="0" w:space="0" w:color="auto"/>
                    <w:bottom w:val="none" w:sz="0" w:space="0" w:color="auto"/>
                    <w:right w:val="none" w:sz="0" w:space="0" w:color="auto"/>
                  </w:divBdr>
                  <w:divsChild>
                    <w:div w:id="2016952300">
                      <w:marLeft w:val="0"/>
                      <w:marRight w:val="0"/>
                      <w:marTop w:val="0"/>
                      <w:marBottom w:val="0"/>
                      <w:divBdr>
                        <w:top w:val="none" w:sz="0" w:space="0" w:color="auto"/>
                        <w:left w:val="none" w:sz="0" w:space="0" w:color="auto"/>
                        <w:bottom w:val="none" w:sz="0" w:space="0" w:color="auto"/>
                        <w:right w:val="none" w:sz="0" w:space="0" w:color="auto"/>
                      </w:divBdr>
                    </w:div>
                  </w:divsChild>
                </w:div>
                <w:div w:id="1774276714">
                  <w:marLeft w:val="0"/>
                  <w:marRight w:val="0"/>
                  <w:marTop w:val="0"/>
                  <w:marBottom w:val="0"/>
                  <w:divBdr>
                    <w:top w:val="none" w:sz="0" w:space="0" w:color="auto"/>
                    <w:left w:val="none" w:sz="0" w:space="0" w:color="auto"/>
                    <w:bottom w:val="none" w:sz="0" w:space="0" w:color="auto"/>
                    <w:right w:val="none" w:sz="0" w:space="0" w:color="auto"/>
                  </w:divBdr>
                  <w:divsChild>
                    <w:div w:id="1453018710">
                      <w:marLeft w:val="0"/>
                      <w:marRight w:val="0"/>
                      <w:marTop w:val="0"/>
                      <w:marBottom w:val="0"/>
                      <w:divBdr>
                        <w:top w:val="none" w:sz="0" w:space="0" w:color="auto"/>
                        <w:left w:val="none" w:sz="0" w:space="0" w:color="auto"/>
                        <w:bottom w:val="none" w:sz="0" w:space="0" w:color="auto"/>
                        <w:right w:val="none" w:sz="0" w:space="0" w:color="auto"/>
                      </w:divBdr>
                    </w:div>
                  </w:divsChild>
                </w:div>
                <w:div w:id="1865049519">
                  <w:marLeft w:val="0"/>
                  <w:marRight w:val="0"/>
                  <w:marTop w:val="0"/>
                  <w:marBottom w:val="0"/>
                  <w:divBdr>
                    <w:top w:val="none" w:sz="0" w:space="0" w:color="auto"/>
                    <w:left w:val="none" w:sz="0" w:space="0" w:color="auto"/>
                    <w:bottom w:val="none" w:sz="0" w:space="0" w:color="auto"/>
                    <w:right w:val="none" w:sz="0" w:space="0" w:color="auto"/>
                  </w:divBdr>
                  <w:divsChild>
                    <w:div w:id="139736531">
                      <w:marLeft w:val="0"/>
                      <w:marRight w:val="0"/>
                      <w:marTop w:val="0"/>
                      <w:marBottom w:val="0"/>
                      <w:divBdr>
                        <w:top w:val="none" w:sz="0" w:space="0" w:color="auto"/>
                        <w:left w:val="none" w:sz="0" w:space="0" w:color="auto"/>
                        <w:bottom w:val="none" w:sz="0" w:space="0" w:color="auto"/>
                        <w:right w:val="none" w:sz="0" w:space="0" w:color="auto"/>
                      </w:divBdr>
                    </w:div>
                  </w:divsChild>
                </w:div>
                <w:div w:id="2064787183">
                  <w:marLeft w:val="0"/>
                  <w:marRight w:val="0"/>
                  <w:marTop w:val="0"/>
                  <w:marBottom w:val="0"/>
                  <w:divBdr>
                    <w:top w:val="none" w:sz="0" w:space="0" w:color="auto"/>
                    <w:left w:val="none" w:sz="0" w:space="0" w:color="auto"/>
                    <w:bottom w:val="none" w:sz="0" w:space="0" w:color="auto"/>
                    <w:right w:val="none" w:sz="0" w:space="0" w:color="auto"/>
                  </w:divBdr>
                  <w:divsChild>
                    <w:div w:id="8324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2192">
          <w:marLeft w:val="0"/>
          <w:marRight w:val="0"/>
          <w:marTop w:val="0"/>
          <w:marBottom w:val="0"/>
          <w:divBdr>
            <w:top w:val="none" w:sz="0" w:space="0" w:color="auto"/>
            <w:left w:val="none" w:sz="0" w:space="0" w:color="auto"/>
            <w:bottom w:val="none" w:sz="0" w:space="0" w:color="auto"/>
            <w:right w:val="none" w:sz="0" w:space="0" w:color="auto"/>
          </w:divBdr>
        </w:div>
        <w:div w:id="168184548">
          <w:marLeft w:val="0"/>
          <w:marRight w:val="0"/>
          <w:marTop w:val="0"/>
          <w:marBottom w:val="0"/>
          <w:divBdr>
            <w:top w:val="none" w:sz="0" w:space="0" w:color="auto"/>
            <w:left w:val="none" w:sz="0" w:space="0" w:color="auto"/>
            <w:bottom w:val="none" w:sz="0" w:space="0" w:color="auto"/>
            <w:right w:val="none" w:sz="0" w:space="0" w:color="auto"/>
          </w:divBdr>
        </w:div>
        <w:div w:id="198474454">
          <w:marLeft w:val="0"/>
          <w:marRight w:val="0"/>
          <w:marTop w:val="0"/>
          <w:marBottom w:val="0"/>
          <w:divBdr>
            <w:top w:val="none" w:sz="0" w:space="0" w:color="auto"/>
            <w:left w:val="none" w:sz="0" w:space="0" w:color="auto"/>
            <w:bottom w:val="none" w:sz="0" w:space="0" w:color="auto"/>
            <w:right w:val="none" w:sz="0" w:space="0" w:color="auto"/>
          </w:divBdr>
        </w:div>
        <w:div w:id="302808453">
          <w:marLeft w:val="0"/>
          <w:marRight w:val="0"/>
          <w:marTop w:val="0"/>
          <w:marBottom w:val="0"/>
          <w:divBdr>
            <w:top w:val="none" w:sz="0" w:space="0" w:color="auto"/>
            <w:left w:val="none" w:sz="0" w:space="0" w:color="auto"/>
            <w:bottom w:val="none" w:sz="0" w:space="0" w:color="auto"/>
            <w:right w:val="none" w:sz="0" w:space="0" w:color="auto"/>
          </w:divBdr>
        </w:div>
        <w:div w:id="482742507">
          <w:marLeft w:val="0"/>
          <w:marRight w:val="0"/>
          <w:marTop w:val="0"/>
          <w:marBottom w:val="0"/>
          <w:divBdr>
            <w:top w:val="none" w:sz="0" w:space="0" w:color="auto"/>
            <w:left w:val="none" w:sz="0" w:space="0" w:color="auto"/>
            <w:bottom w:val="none" w:sz="0" w:space="0" w:color="auto"/>
            <w:right w:val="none" w:sz="0" w:space="0" w:color="auto"/>
          </w:divBdr>
        </w:div>
        <w:div w:id="605583314">
          <w:marLeft w:val="0"/>
          <w:marRight w:val="0"/>
          <w:marTop w:val="0"/>
          <w:marBottom w:val="0"/>
          <w:divBdr>
            <w:top w:val="none" w:sz="0" w:space="0" w:color="auto"/>
            <w:left w:val="none" w:sz="0" w:space="0" w:color="auto"/>
            <w:bottom w:val="none" w:sz="0" w:space="0" w:color="auto"/>
            <w:right w:val="none" w:sz="0" w:space="0" w:color="auto"/>
          </w:divBdr>
        </w:div>
        <w:div w:id="747388714">
          <w:marLeft w:val="0"/>
          <w:marRight w:val="0"/>
          <w:marTop w:val="0"/>
          <w:marBottom w:val="0"/>
          <w:divBdr>
            <w:top w:val="none" w:sz="0" w:space="0" w:color="auto"/>
            <w:left w:val="none" w:sz="0" w:space="0" w:color="auto"/>
            <w:bottom w:val="none" w:sz="0" w:space="0" w:color="auto"/>
            <w:right w:val="none" w:sz="0" w:space="0" w:color="auto"/>
          </w:divBdr>
        </w:div>
        <w:div w:id="841625797">
          <w:marLeft w:val="0"/>
          <w:marRight w:val="0"/>
          <w:marTop w:val="0"/>
          <w:marBottom w:val="0"/>
          <w:divBdr>
            <w:top w:val="none" w:sz="0" w:space="0" w:color="auto"/>
            <w:left w:val="none" w:sz="0" w:space="0" w:color="auto"/>
            <w:bottom w:val="none" w:sz="0" w:space="0" w:color="auto"/>
            <w:right w:val="none" w:sz="0" w:space="0" w:color="auto"/>
          </w:divBdr>
        </w:div>
        <w:div w:id="858591975">
          <w:marLeft w:val="0"/>
          <w:marRight w:val="0"/>
          <w:marTop w:val="0"/>
          <w:marBottom w:val="0"/>
          <w:divBdr>
            <w:top w:val="none" w:sz="0" w:space="0" w:color="auto"/>
            <w:left w:val="none" w:sz="0" w:space="0" w:color="auto"/>
            <w:bottom w:val="none" w:sz="0" w:space="0" w:color="auto"/>
            <w:right w:val="none" w:sz="0" w:space="0" w:color="auto"/>
          </w:divBdr>
        </w:div>
        <w:div w:id="890967702">
          <w:marLeft w:val="0"/>
          <w:marRight w:val="0"/>
          <w:marTop w:val="0"/>
          <w:marBottom w:val="0"/>
          <w:divBdr>
            <w:top w:val="none" w:sz="0" w:space="0" w:color="auto"/>
            <w:left w:val="none" w:sz="0" w:space="0" w:color="auto"/>
            <w:bottom w:val="none" w:sz="0" w:space="0" w:color="auto"/>
            <w:right w:val="none" w:sz="0" w:space="0" w:color="auto"/>
          </w:divBdr>
        </w:div>
        <w:div w:id="1103956415">
          <w:marLeft w:val="0"/>
          <w:marRight w:val="0"/>
          <w:marTop w:val="0"/>
          <w:marBottom w:val="0"/>
          <w:divBdr>
            <w:top w:val="none" w:sz="0" w:space="0" w:color="auto"/>
            <w:left w:val="none" w:sz="0" w:space="0" w:color="auto"/>
            <w:bottom w:val="none" w:sz="0" w:space="0" w:color="auto"/>
            <w:right w:val="none" w:sz="0" w:space="0" w:color="auto"/>
          </w:divBdr>
        </w:div>
        <w:div w:id="1221289075">
          <w:marLeft w:val="0"/>
          <w:marRight w:val="0"/>
          <w:marTop w:val="0"/>
          <w:marBottom w:val="0"/>
          <w:divBdr>
            <w:top w:val="none" w:sz="0" w:space="0" w:color="auto"/>
            <w:left w:val="none" w:sz="0" w:space="0" w:color="auto"/>
            <w:bottom w:val="none" w:sz="0" w:space="0" w:color="auto"/>
            <w:right w:val="none" w:sz="0" w:space="0" w:color="auto"/>
          </w:divBdr>
        </w:div>
        <w:div w:id="1356423435">
          <w:marLeft w:val="0"/>
          <w:marRight w:val="0"/>
          <w:marTop w:val="0"/>
          <w:marBottom w:val="0"/>
          <w:divBdr>
            <w:top w:val="none" w:sz="0" w:space="0" w:color="auto"/>
            <w:left w:val="none" w:sz="0" w:space="0" w:color="auto"/>
            <w:bottom w:val="none" w:sz="0" w:space="0" w:color="auto"/>
            <w:right w:val="none" w:sz="0" w:space="0" w:color="auto"/>
          </w:divBdr>
        </w:div>
        <w:div w:id="1362894406">
          <w:marLeft w:val="0"/>
          <w:marRight w:val="0"/>
          <w:marTop w:val="0"/>
          <w:marBottom w:val="0"/>
          <w:divBdr>
            <w:top w:val="none" w:sz="0" w:space="0" w:color="auto"/>
            <w:left w:val="none" w:sz="0" w:space="0" w:color="auto"/>
            <w:bottom w:val="none" w:sz="0" w:space="0" w:color="auto"/>
            <w:right w:val="none" w:sz="0" w:space="0" w:color="auto"/>
          </w:divBdr>
        </w:div>
        <w:div w:id="1495604442">
          <w:marLeft w:val="0"/>
          <w:marRight w:val="0"/>
          <w:marTop w:val="0"/>
          <w:marBottom w:val="0"/>
          <w:divBdr>
            <w:top w:val="none" w:sz="0" w:space="0" w:color="auto"/>
            <w:left w:val="none" w:sz="0" w:space="0" w:color="auto"/>
            <w:bottom w:val="none" w:sz="0" w:space="0" w:color="auto"/>
            <w:right w:val="none" w:sz="0" w:space="0" w:color="auto"/>
          </w:divBdr>
        </w:div>
        <w:div w:id="1716925064">
          <w:marLeft w:val="0"/>
          <w:marRight w:val="0"/>
          <w:marTop w:val="0"/>
          <w:marBottom w:val="0"/>
          <w:divBdr>
            <w:top w:val="none" w:sz="0" w:space="0" w:color="auto"/>
            <w:left w:val="none" w:sz="0" w:space="0" w:color="auto"/>
            <w:bottom w:val="none" w:sz="0" w:space="0" w:color="auto"/>
            <w:right w:val="none" w:sz="0" w:space="0" w:color="auto"/>
          </w:divBdr>
        </w:div>
        <w:div w:id="1739131200">
          <w:marLeft w:val="0"/>
          <w:marRight w:val="0"/>
          <w:marTop w:val="0"/>
          <w:marBottom w:val="0"/>
          <w:divBdr>
            <w:top w:val="none" w:sz="0" w:space="0" w:color="auto"/>
            <w:left w:val="none" w:sz="0" w:space="0" w:color="auto"/>
            <w:bottom w:val="none" w:sz="0" w:space="0" w:color="auto"/>
            <w:right w:val="none" w:sz="0" w:space="0" w:color="auto"/>
          </w:divBdr>
        </w:div>
        <w:div w:id="1739673852">
          <w:marLeft w:val="0"/>
          <w:marRight w:val="0"/>
          <w:marTop w:val="0"/>
          <w:marBottom w:val="0"/>
          <w:divBdr>
            <w:top w:val="none" w:sz="0" w:space="0" w:color="auto"/>
            <w:left w:val="none" w:sz="0" w:space="0" w:color="auto"/>
            <w:bottom w:val="none" w:sz="0" w:space="0" w:color="auto"/>
            <w:right w:val="none" w:sz="0" w:space="0" w:color="auto"/>
          </w:divBdr>
        </w:div>
        <w:div w:id="1863277048">
          <w:marLeft w:val="0"/>
          <w:marRight w:val="0"/>
          <w:marTop w:val="0"/>
          <w:marBottom w:val="0"/>
          <w:divBdr>
            <w:top w:val="none" w:sz="0" w:space="0" w:color="auto"/>
            <w:left w:val="none" w:sz="0" w:space="0" w:color="auto"/>
            <w:bottom w:val="none" w:sz="0" w:space="0" w:color="auto"/>
            <w:right w:val="none" w:sz="0" w:space="0" w:color="auto"/>
          </w:divBdr>
        </w:div>
        <w:div w:id="1882664392">
          <w:marLeft w:val="0"/>
          <w:marRight w:val="0"/>
          <w:marTop w:val="0"/>
          <w:marBottom w:val="0"/>
          <w:divBdr>
            <w:top w:val="none" w:sz="0" w:space="0" w:color="auto"/>
            <w:left w:val="none" w:sz="0" w:space="0" w:color="auto"/>
            <w:bottom w:val="none" w:sz="0" w:space="0" w:color="auto"/>
            <w:right w:val="none" w:sz="0" w:space="0" w:color="auto"/>
          </w:divBdr>
          <w:divsChild>
            <w:div w:id="374233970">
              <w:marLeft w:val="0"/>
              <w:marRight w:val="0"/>
              <w:marTop w:val="0"/>
              <w:marBottom w:val="0"/>
              <w:divBdr>
                <w:top w:val="none" w:sz="0" w:space="0" w:color="auto"/>
                <w:left w:val="none" w:sz="0" w:space="0" w:color="auto"/>
                <w:bottom w:val="none" w:sz="0" w:space="0" w:color="auto"/>
                <w:right w:val="none" w:sz="0" w:space="0" w:color="auto"/>
              </w:divBdr>
            </w:div>
            <w:div w:id="1106579363">
              <w:marLeft w:val="0"/>
              <w:marRight w:val="0"/>
              <w:marTop w:val="0"/>
              <w:marBottom w:val="0"/>
              <w:divBdr>
                <w:top w:val="none" w:sz="0" w:space="0" w:color="auto"/>
                <w:left w:val="none" w:sz="0" w:space="0" w:color="auto"/>
                <w:bottom w:val="none" w:sz="0" w:space="0" w:color="auto"/>
                <w:right w:val="none" w:sz="0" w:space="0" w:color="auto"/>
              </w:divBdr>
            </w:div>
          </w:divsChild>
        </w:div>
        <w:div w:id="1911503859">
          <w:marLeft w:val="0"/>
          <w:marRight w:val="0"/>
          <w:marTop w:val="0"/>
          <w:marBottom w:val="0"/>
          <w:divBdr>
            <w:top w:val="none" w:sz="0" w:space="0" w:color="auto"/>
            <w:left w:val="none" w:sz="0" w:space="0" w:color="auto"/>
            <w:bottom w:val="none" w:sz="0" w:space="0" w:color="auto"/>
            <w:right w:val="none" w:sz="0" w:space="0" w:color="auto"/>
          </w:divBdr>
        </w:div>
        <w:div w:id="1924946400">
          <w:marLeft w:val="0"/>
          <w:marRight w:val="0"/>
          <w:marTop w:val="0"/>
          <w:marBottom w:val="0"/>
          <w:divBdr>
            <w:top w:val="none" w:sz="0" w:space="0" w:color="auto"/>
            <w:left w:val="none" w:sz="0" w:space="0" w:color="auto"/>
            <w:bottom w:val="none" w:sz="0" w:space="0" w:color="auto"/>
            <w:right w:val="none" w:sz="0" w:space="0" w:color="auto"/>
          </w:divBdr>
        </w:div>
        <w:div w:id="2053534502">
          <w:marLeft w:val="0"/>
          <w:marRight w:val="0"/>
          <w:marTop w:val="0"/>
          <w:marBottom w:val="0"/>
          <w:divBdr>
            <w:top w:val="none" w:sz="0" w:space="0" w:color="auto"/>
            <w:left w:val="none" w:sz="0" w:space="0" w:color="auto"/>
            <w:bottom w:val="none" w:sz="0" w:space="0" w:color="auto"/>
            <w:right w:val="none" w:sz="0" w:space="0" w:color="auto"/>
          </w:divBdr>
        </w:div>
        <w:div w:id="2116516307">
          <w:marLeft w:val="0"/>
          <w:marRight w:val="0"/>
          <w:marTop w:val="0"/>
          <w:marBottom w:val="0"/>
          <w:divBdr>
            <w:top w:val="none" w:sz="0" w:space="0" w:color="auto"/>
            <w:left w:val="none" w:sz="0" w:space="0" w:color="auto"/>
            <w:bottom w:val="none" w:sz="0" w:space="0" w:color="auto"/>
            <w:right w:val="none" w:sz="0" w:space="0" w:color="auto"/>
          </w:divBdr>
        </w:div>
        <w:div w:id="214515625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informatiebeveiligingsdienst.nl/" TargetMode="External" Id="rId13" /><Relationship Type="http://schemas.microsoft.com/office/2019/05/relationships/documenttasks" Target="documenttasks/documenttasks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informatiebeveiligingsdienst.nl/project/baseline-informatiebeveiliging-overheid/"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nergystar.gov/sites/default/files/FINAL%20Version%203.0%20ENERGY%20STAR%20Imaging%20Equipment%20Program%20Requirements.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Directie%20en%20MT\Marketing%20en%20Communicatie\WerkSaam%20Westfriesland\Huisstijl\Middelen\Sjablonen\sjabloon-memo.dotx" TargetMode="External"/></Relationships>
</file>

<file path=word/documenttasks/documenttasks1.xml><?xml version="1.0" encoding="utf-8"?>
<t:Tasks xmlns:t="http://schemas.microsoft.com/office/tasks/2019/documenttasks" xmlns:oel="http://schemas.microsoft.com/office/2019/extlst">
  <t:Task id="{6965CED4-DA61-4DEF-A8AA-FDABB4CE338D}">
    <t:Anchor>
      <t:Comment id="169667994"/>
    </t:Anchor>
    <t:History>
      <t:Event id="{C63A2C1B-6AAC-4B22-90B8-1D0FE7811A87}" time="2024-05-24T09:15:08.527Z">
        <t:Attribution userId="S::marlon.edink@sscdesom.nl::0992ce04-e365-44fa-9370-6d3db952e94c" userProvider="AD" userName="Marlon Edink"/>
        <t:Anchor>
          <t:Comment id="1178864115"/>
        </t:Anchor>
        <t:Create/>
      </t:Event>
      <t:Event id="{CF86F405-5468-4B62-A6D9-FE2D73F30D8E}" time="2024-05-24T09:15:08.527Z">
        <t:Attribution userId="S::marlon.edink@sscdesom.nl::0992ce04-e365-44fa-9370-6d3db952e94c" userProvider="AD" userName="Marlon Edink"/>
        <t:Anchor>
          <t:Comment id="1178864115"/>
        </t:Anchor>
        <t:Assign userId="S::Susanne.Borst@Werksaamwf.nl::f3e6d5be-e178-43ca-bcd7-5e4864b33a55" userProvider="AD" userName="Susanne Borst"/>
      </t:Event>
      <t:Event id="{BD3594E1-0369-4E0B-80AF-679BBC3028D2}" time="2024-05-24T09:15:08.527Z">
        <t:Attribution userId="S::marlon.edink@sscdesom.nl::0992ce04-e365-44fa-9370-6d3db952e94c" userProvider="AD" userName="Marlon Edink"/>
        <t:Anchor>
          <t:Comment id="1178864115"/>
        </t:Anchor>
        <t:SetTitle title="I.o.m. Tjerk: Lijkt complex graag overleg @Susanne Borst"/>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97D42C5F9B474E8391468C8E12E413" ma:contentTypeVersion="10" ma:contentTypeDescription="Een nieuw document maken." ma:contentTypeScope="" ma:versionID="169d3874ca73e0b5bcb79d982183bb3a">
  <xsd:schema xmlns:xsd="http://www.w3.org/2001/XMLSchema" xmlns:xs="http://www.w3.org/2001/XMLSchema" xmlns:p="http://schemas.microsoft.com/office/2006/metadata/properties" xmlns:ns2="3f096949-5aa5-4cf3-8d39-b6805d60d4d6" xmlns:ns3="9d74b5c5-828f-429d-8c1e-e88f2ef02f55" targetNamespace="http://schemas.microsoft.com/office/2006/metadata/properties" ma:root="true" ma:fieldsID="0ab8927fa16e5546eeb3dafc29aebf8c" ns2:_="" ns3:_="">
    <xsd:import namespace="3f096949-5aa5-4cf3-8d39-b6805d60d4d6"/>
    <xsd:import namespace="9d74b5c5-828f-429d-8c1e-e88f2ef02f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6949-5aa5-4cf3-8d39-b6805d60d4d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74b5c5-828f-429d-8c1e-e88f2ef02f5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BF249D-FCF6-45A2-B8CF-CFF6B1A9BA22}">
  <ds:schemaRefs>
    <ds:schemaRef ds:uri="http://schemas.openxmlformats.org/officeDocument/2006/bibliography"/>
  </ds:schemaRefs>
</ds:datastoreItem>
</file>

<file path=customXml/itemProps2.xml><?xml version="1.0" encoding="utf-8"?>
<ds:datastoreItem xmlns:ds="http://schemas.openxmlformats.org/officeDocument/2006/customXml" ds:itemID="{F3F7238C-2B32-43BD-A9A0-9100E749B730}"/>
</file>

<file path=customXml/itemProps3.xml><?xml version="1.0" encoding="utf-8"?>
<ds:datastoreItem xmlns:ds="http://schemas.openxmlformats.org/officeDocument/2006/customXml" ds:itemID="{25FE262C-E549-4DEE-AE46-DCD21361B00C}">
  <ds:schemaRefs>
    <ds:schemaRef ds:uri="http://schemas.microsoft.com/sharepoint/v3/contenttype/forms"/>
  </ds:schemaRefs>
</ds:datastoreItem>
</file>

<file path=customXml/itemProps4.xml><?xml version="1.0" encoding="utf-8"?>
<ds:datastoreItem xmlns:ds="http://schemas.openxmlformats.org/officeDocument/2006/customXml" ds:itemID="{5B270F15-300C-4852-A37A-F392DF1C957A}">
  <ds:schemaRefs>
    <ds:schemaRef ds:uri="http://schemas.microsoft.com/office/2006/metadata/properties"/>
    <ds:schemaRef ds:uri="http://schemas.microsoft.com/office/infopath/2007/PartnerControls"/>
    <ds:schemaRef ds:uri="f91a6cd6-ec0f-4429-ba7c-77328a5ba843"/>
    <ds:schemaRef ds:uri="2e9773c0-6de0-4a4e-b074-bb697fbbaf6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sjabloon-memo.dotx</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mdriess</dc:creator>
  <cp:keywords/>
  <cp:lastModifiedBy>Tjerk Wierda</cp:lastModifiedBy>
  <cp:revision>4</cp:revision>
  <cp:lastPrinted>2014-11-17T18:24:00Z</cp:lastPrinted>
  <dcterms:created xsi:type="dcterms:W3CDTF">2024-06-03T08:09:00Z</dcterms:created>
  <dcterms:modified xsi:type="dcterms:W3CDTF">2024-06-03T13:19:52Z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718395-49d7-446a-8106-6756e5d3d588_Enabled">
    <vt:lpwstr>True</vt:lpwstr>
  </property>
  <property fmtid="{D5CDD505-2E9C-101B-9397-08002B2CF9AE}" pid="3" name="MSIP_Label_1a718395-49d7-446a-8106-6756e5d3d588_SiteId">
    <vt:lpwstr>476a641b-841a-4350-b906-22d459b1bbaf</vt:lpwstr>
  </property>
  <property fmtid="{D5CDD505-2E9C-101B-9397-08002B2CF9AE}" pid="4" name="MSIP_Label_1a718395-49d7-446a-8106-6756e5d3d588_Owner">
    <vt:lpwstr>Susanne.Borst@Werksaamwf.nl</vt:lpwstr>
  </property>
  <property fmtid="{D5CDD505-2E9C-101B-9397-08002B2CF9AE}" pid="5" name="MSIP_Label_1a718395-49d7-446a-8106-6756e5d3d588_SetDate">
    <vt:lpwstr>2021-02-09T13:17:50.0579839Z</vt:lpwstr>
  </property>
  <property fmtid="{D5CDD505-2E9C-101B-9397-08002B2CF9AE}" pid="6" name="MSIP_Label_1a718395-49d7-446a-8106-6756e5d3d588_Name">
    <vt:lpwstr>1-Basis Niveau</vt:lpwstr>
  </property>
  <property fmtid="{D5CDD505-2E9C-101B-9397-08002B2CF9AE}" pid="7" name="MSIP_Label_1a718395-49d7-446a-8106-6756e5d3d588_Application">
    <vt:lpwstr>Microsoft Azure Information Protection</vt:lpwstr>
  </property>
  <property fmtid="{D5CDD505-2E9C-101B-9397-08002B2CF9AE}" pid="8" name="MSIP_Label_1a718395-49d7-446a-8106-6756e5d3d588_ActionId">
    <vt:lpwstr>6054d835-9f3c-4ae2-b00f-e3bae7d9a241</vt:lpwstr>
  </property>
  <property fmtid="{D5CDD505-2E9C-101B-9397-08002B2CF9AE}" pid="9" name="MSIP_Label_1a718395-49d7-446a-8106-6756e5d3d588_Extended_MSFT_Method">
    <vt:lpwstr>Automatic</vt:lpwstr>
  </property>
  <property fmtid="{D5CDD505-2E9C-101B-9397-08002B2CF9AE}" pid="10" name="Sensitivity">
    <vt:lpwstr>1-Basis Niveau</vt:lpwstr>
  </property>
  <property fmtid="{D5CDD505-2E9C-101B-9397-08002B2CF9AE}" pid="11" name="ContentTypeId">
    <vt:lpwstr>0x0101002A97D42C5F9B474E8391468C8E12E413</vt:lpwstr>
  </property>
  <property fmtid="{D5CDD505-2E9C-101B-9397-08002B2CF9AE}" pid="12" name="MediaServiceImageTags">
    <vt:lpwstr/>
  </property>
</Properties>
</file>