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A39CC" w14:textId="77777777"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14:paraId="438A39CD" w14:textId="77777777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11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14:paraId="438A39D2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C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C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D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438A39D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7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E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D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438A39D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5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E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E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E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A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F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F2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438A39F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9F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9F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438A39F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438A39F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438A39F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438A39F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9F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1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9F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438A3A0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2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438A3A0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5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438A3A0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38A3A07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3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438A3A0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D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438A3A0E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F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438A3A10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438A3A1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4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15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B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438A3A1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1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438A3A18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9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C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D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E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F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0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25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A2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22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438A3A23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2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26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438A3A29" w14:textId="77777777" w:rsidTr="004A116B">
        <w:tc>
          <w:tcPr>
            <w:tcW w:w="9778" w:type="dxa"/>
          </w:tcPr>
          <w:p w14:paraId="438A3A2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B" w14:textId="77777777" w:rsidTr="004A116B">
        <w:tc>
          <w:tcPr>
            <w:tcW w:w="9778" w:type="dxa"/>
          </w:tcPr>
          <w:p w14:paraId="438A3A2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D" w14:textId="77777777" w:rsidTr="004A116B">
        <w:tc>
          <w:tcPr>
            <w:tcW w:w="9778" w:type="dxa"/>
          </w:tcPr>
          <w:p w14:paraId="438A3A2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F" w14:textId="77777777" w:rsidTr="004A116B">
        <w:tc>
          <w:tcPr>
            <w:tcW w:w="9778" w:type="dxa"/>
          </w:tcPr>
          <w:p w14:paraId="438A3A2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1" w14:textId="77777777" w:rsidTr="004A116B">
        <w:tc>
          <w:tcPr>
            <w:tcW w:w="9778" w:type="dxa"/>
          </w:tcPr>
          <w:p w14:paraId="438A3A3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3" w14:textId="77777777" w:rsidTr="004A116B">
        <w:tc>
          <w:tcPr>
            <w:tcW w:w="9778" w:type="dxa"/>
          </w:tcPr>
          <w:p w14:paraId="438A3A3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5" w14:textId="77777777" w:rsidTr="004A116B">
        <w:tc>
          <w:tcPr>
            <w:tcW w:w="9778" w:type="dxa"/>
          </w:tcPr>
          <w:p w14:paraId="438A3A3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7" w14:textId="77777777" w:rsidTr="004A116B">
        <w:tc>
          <w:tcPr>
            <w:tcW w:w="9778" w:type="dxa"/>
          </w:tcPr>
          <w:p w14:paraId="438A3A3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9" w14:textId="77777777" w:rsidTr="004A116B">
        <w:tc>
          <w:tcPr>
            <w:tcW w:w="9778" w:type="dxa"/>
          </w:tcPr>
          <w:p w14:paraId="438A3A3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B" w14:textId="77777777" w:rsidTr="004A116B">
        <w:tc>
          <w:tcPr>
            <w:tcW w:w="9778" w:type="dxa"/>
          </w:tcPr>
          <w:p w14:paraId="438A3A3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D" w14:textId="77777777" w:rsidTr="004A116B">
        <w:tc>
          <w:tcPr>
            <w:tcW w:w="9778" w:type="dxa"/>
          </w:tcPr>
          <w:p w14:paraId="438A3A3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F" w14:textId="77777777" w:rsidTr="004A116B">
        <w:tc>
          <w:tcPr>
            <w:tcW w:w="9778" w:type="dxa"/>
          </w:tcPr>
          <w:p w14:paraId="438A3A3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1" w14:textId="77777777" w:rsidTr="004A116B">
        <w:tc>
          <w:tcPr>
            <w:tcW w:w="9778" w:type="dxa"/>
          </w:tcPr>
          <w:p w14:paraId="438A3A4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3" w14:textId="77777777" w:rsidTr="004A116B">
        <w:tc>
          <w:tcPr>
            <w:tcW w:w="9778" w:type="dxa"/>
          </w:tcPr>
          <w:p w14:paraId="438A3A4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5" w14:textId="77777777" w:rsidTr="004A116B">
        <w:tc>
          <w:tcPr>
            <w:tcW w:w="9778" w:type="dxa"/>
          </w:tcPr>
          <w:p w14:paraId="438A3A4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7" w14:textId="77777777" w:rsidTr="004A116B">
        <w:tc>
          <w:tcPr>
            <w:tcW w:w="9778" w:type="dxa"/>
          </w:tcPr>
          <w:p w14:paraId="438A3A4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9" w14:textId="77777777" w:rsidTr="004A116B">
        <w:tc>
          <w:tcPr>
            <w:tcW w:w="9778" w:type="dxa"/>
          </w:tcPr>
          <w:p w14:paraId="438A3A4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B" w14:textId="77777777" w:rsidTr="004A116B">
        <w:tc>
          <w:tcPr>
            <w:tcW w:w="9778" w:type="dxa"/>
          </w:tcPr>
          <w:p w14:paraId="438A3A4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D" w14:textId="77777777" w:rsidTr="004A116B">
        <w:tc>
          <w:tcPr>
            <w:tcW w:w="9778" w:type="dxa"/>
          </w:tcPr>
          <w:p w14:paraId="438A3A4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F" w14:textId="77777777" w:rsidTr="004A116B">
        <w:tc>
          <w:tcPr>
            <w:tcW w:w="9778" w:type="dxa"/>
          </w:tcPr>
          <w:p w14:paraId="438A3A4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1" w14:textId="77777777" w:rsidTr="004A116B">
        <w:tc>
          <w:tcPr>
            <w:tcW w:w="9778" w:type="dxa"/>
          </w:tcPr>
          <w:p w14:paraId="438A3A5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3" w14:textId="77777777" w:rsidTr="004A116B">
        <w:tc>
          <w:tcPr>
            <w:tcW w:w="9778" w:type="dxa"/>
          </w:tcPr>
          <w:p w14:paraId="438A3A5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5" w14:textId="77777777" w:rsidTr="004A116B">
        <w:tc>
          <w:tcPr>
            <w:tcW w:w="9778" w:type="dxa"/>
          </w:tcPr>
          <w:p w14:paraId="438A3A5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7" w14:textId="77777777" w:rsidTr="004A116B">
        <w:tc>
          <w:tcPr>
            <w:tcW w:w="9778" w:type="dxa"/>
          </w:tcPr>
          <w:p w14:paraId="438A3A5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9" w14:textId="77777777" w:rsidTr="004A116B">
        <w:tc>
          <w:tcPr>
            <w:tcW w:w="9778" w:type="dxa"/>
          </w:tcPr>
          <w:p w14:paraId="438A3A5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B" w14:textId="77777777" w:rsidTr="004A116B">
        <w:tc>
          <w:tcPr>
            <w:tcW w:w="9778" w:type="dxa"/>
          </w:tcPr>
          <w:p w14:paraId="438A3A5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D" w14:textId="77777777" w:rsidTr="004A116B">
        <w:tc>
          <w:tcPr>
            <w:tcW w:w="9778" w:type="dxa"/>
          </w:tcPr>
          <w:p w14:paraId="438A3A5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F" w14:textId="77777777" w:rsidTr="004A116B">
        <w:tc>
          <w:tcPr>
            <w:tcW w:w="9778" w:type="dxa"/>
          </w:tcPr>
          <w:p w14:paraId="438A3A5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1" w14:textId="77777777" w:rsidTr="004A116B">
        <w:tc>
          <w:tcPr>
            <w:tcW w:w="9778" w:type="dxa"/>
          </w:tcPr>
          <w:p w14:paraId="438A3A6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3" w14:textId="77777777" w:rsidTr="004A116B">
        <w:tc>
          <w:tcPr>
            <w:tcW w:w="9778" w:type="dxa"/>
          </w:tcPr>
          <w:p w14:paraId="438A3A6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5" w14:textId="77777777" w:rsidTr="004A116B">
        <w:tc>
          <w:tcPr>
            <w:tcW w:w="9778" w:type="dxa"/>
          </w:tcPr>
          <w:p w14:paraId="438A3A6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7" w14:textId="77777777" w:rsidTr="004A116B">
        <w:tc>
          <w:tcPr>
            <w:tcW w:w="9778" w:type="dxa"/>
          </w:tcPr>
          <w:p w14:paraId="438A3A6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9" w14:textId="77777777" w:rsidTr="004A116B">
        <w:tc>
          <w:tcPr>
            <w:tcW w:w="9778" w:type="dxa"/>
          </w:tcPr>
          <w:p w14:paraId="438A3A6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6A" w14:textId="77777777" w:rsidR="00126D03" w:rsidRDefault="00126D03"/>
    <w:sectPr w:rsidR="00126D03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A3A6D" w14:textId="77777777" w:rsidR="007E5552" w:rsidRDefault="002E4797">
      <w:pPr>
        <w:spacing w:after="0" w:line="240" w:lineRule="auto"/>
      </w:pPr>
      <w:r>
        <w:separator/>
      </w:r>
    </w:p>
  </w:endnote>
  <w:endnote w:type="continuationSeparator" w:id="0">
    <w:p w14:paraId="438A3A6E" w14:textId="77777777" w:rsidR="007E5552" w:rsidRDefault="002E4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A3A71" w14:textId="77777777"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8A3A6B" w14:textId="77777777" w:rsidR="007E5552" w:rsidRDefault="002E4797">
      <w:pPr>
        <w:spacing w:after="0" w:line="240" w:lineRule="auto"/>
      </w:pPr>
      <w:r>
        <w:separator/>
      </w:r>
    </w:p>
  </w:footnote>
  <w:footnote w:type="continuationSeparator" w:id="0">
    <w:p w14:paraId="438A3A6C" w14:textId="77777777" w:rsidR="007E5552" w:rsidRDefault="002E4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A3A6F" w14:textId="77777777" w:rsidR="005260ED" w:rsidRDefault="006758B3">
    <w:pPr>
      <w:pStyle w:val="Koptekst"/>
    </w:pPr>
    <w:r>
      <w:rPr>
        <w:noProof/>
      </w:rPr>
      <w:pict w14:anchorId="438A3A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A3A70" w14:textId="77777777" w:rsidR="005260ED" w:rsidRDefault="006758B3">
    <w:pPr>
      <w:pStyle w:val="Koptekst"/>
    </w:pPr>
    <w:r>
      <w:rPr>
        <w:noProof/>
      </w:rPr>
      <w:pict w14:anchorId="438A3A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A3A72" w14:textId="77777777" w:rsidR="005260ED" w:rsidRDefault="006758B3">
    <w:pPr>
      <w:pStyle w:val="Koptekst"/>
    </w:pPr>
    <w:r>
      <w:rPr>
        <w:noProof/>
      </w:rPr>
      <w:pict w14:anchorId="438A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revisionView w:inkAnnotation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E4797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8B3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5552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39CC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hyperlink" Target="mailto:Klachtenmeldpunt.aanbestedingen@ifv.nl" TargetMode="Externa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CCAD1C26D554C8CD1713E054CC48B" ma:contentTypeVersion="0" ma:contentTypeDescription="Een nieuw document maken." ma:contentTypeScope="" ma:versionID="e1fb411a2d523a14bf5215b8ad3c8b68">
  <xsd:schema xmlns:xsd="http://www.w3.org/2001/XMLSchema" xmlns:xs="http://www.w3.org/2001/XMLSchema" xmlns:p="http://schemas.microsoft.com/office/2006/metadata/properties" xmlns:ns2="5346c262-05e3-4ebe-a6e9-714087984627" targetNamespace="http://schemas.microsoft.com/office/2006/metadata/properties" ma:root="true" ma:fieldsID="00de4f48b3f81885ce0d7be34d0f58de" ns2:_="">
    <xsd:import namespace="5346c262-05e3-4ebe-a6e9-7140879846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c262-05e3-4ebe-a6e9-7140879846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3C14E07784A4992FF26A437B578A7" ma:contentTypeVersion="4" ma:contentTypeDescription="Een nieuw document maken." ma:contentTypeScope="" ma:versionID="190afcd47c6562c81ab33909f1827f23">
  <xsd:schema xmlns:xsd="http://www.w3.org/2001/XMLSchema" xmlns:xs="http://www.w3.org/2001/XMLSchema" xmlns:p="http://schemas.microsoft.com/office/2006/metadata/properties" xmlns:ns2="12b72481-e340-4405-bcd0-6af490d7647e" xmlns:ns3="d012d23f-a927-4a98-b124-42e15699bb94" targetNamespace="http://schemas.microsoft.com/office/2006/metadata/properties" ma:root="true" ma:fieldsID="67662ec6650778daf86ea80c39dba0b9" ns2:_="" ns3:_="">
    <xsd:import namespace="12b72481-e340-4405-bcd0-6af490d7647e"/>
    <xsd:import namespace="d012d23f-a927-4a98-b124-42e15699b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72481-e340-4405-bcd0-6af490d76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2d23f-a927-4a98-b124-42e15699bb9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CE5F9F-AB87-48CA-A80C-ADB111367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c262-05e3-4ebe-a6e9-714087984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99329C-484D-4B70-846D-57C754D20C48}"/>
</file>

<file path=customXml/itemProps3.xml><?xml version="1.0" encoding="utf-8"?>
<ds:datastoreItem xmlns:ds="http://schemas.openxmlformats.org/officeDocument/2006/customXml" ds:itemID="{C64B2C20-F9CD-44AE-A907-AC20C75220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6748F0-019C-48E6-A854-19314FF1C46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346c262-05e3-4ebe-a6e9-71408798462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14B2C1D3</Template>
  <TotalTime>0</TotalTime>
  <Pages>3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Bart Noordzij</cp:lastModifiedBy>
  <cp:revision>2</cp:revision>
  <dcterms:created xsi:type="dcterms:W3CDTF">2020-05-29T11:39:00Z</dcterms:created>
  <dcterms:modified xsi:type="dcterms:W3CDTF">2020-05-29T11:39:00Z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0x010100E183C14E07784A4992FF26A437B578A7</vt:lpwstr>
  </property>
  <property fmtid="{D5CDD505-2E9C-101B-9397-08002B2CF9AE}" pid="3" name="_dlc_DocIdItemGuid">
    <vt:lpwstr>fae007f9-4a0f-4ae3-bf28-ef217df4d562</vt:lpwstr>
  </property>
</Properties>
</file>