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3B920"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4626D5">
        <w:t>6</w:t>
      </w:r>
      <w:r w:rsidRPr="00555C9B">
        <w:t xml:space="preserve"> </w:t>
      </w:r>
      <w:r w:rsidRPr="00555C9B">
        <w:br/>
        <w:t>Formulier referentieopdracht</w:t>
      </w:r>
      <w:bookmarkEnd w:id="0"/>
      <w:bookmarkEnd w:id="1"/>
      <w:bookmarkEnd w:id="2"/>
      <w:bookmarkEnd w:id="3"/>
      <w:bookmarkEnd w:id="4"/>
    </w:p>
    <w:p w14:paraId="5B71D0CC" w14:textId="77777777" w:rsidR="007A006F" w:rsidRPr="00555C9B" w:rsidRDefault="007A006F" w:rsidP="007A006F">
      <w:pPr>
        <w:suppressAutoHyphens/>
        <w:ind w:left="567"/>
        <w:rPr>
          <w:rFonts w:cs="Arial"/>
          <w:lang w:eastAsia="ar-SA"/>
        </w:rPr>
      </w:pPr>
    </w:p>
    <w:p w14:paraId="38640996"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70D09369" w14:textId="77777777" w:rsidR="007A006F" w:rsidRPr="00555C9B" w:rsidRDefault="007A006F" w:rsidP="001276A3">
      <w:pPr>
        <w:suppressAutoHyphens/>
        <w:ind w:left="567"/>
        <w:rPr>
          <w:rFonts w:cs="Arial"/>
        </w:rPr>
      </w:pPr>
    </w:p>
    <w:p w14:paraId="0CB40DC5" w14:textId="77777777" w:rsidR="007A006F" w:rsidRPr="00555C9B" w:rsidRDefault="007A006F" w:rsidP="001276A3">
      <w:pPr>
        <w:suppressAutoHyphens/>
      </w:pPr>
      <w:r w:rsidRPr="00555C9B">
        <w:rPr>
          <w:rFonts w:cs="Arial"/>
        </w:rPr>
        <w:t>Let op: om te controleren of</w:t>
      </w:r>
      <w:r w:rsidRPr="00555C9B">
        <w:t xml:space="preserve"> de referentieopdracht </w:t>
      </w:r>
      <w:proofErr w:type="gramStart"/>
      <w:r w:rsidRPr="00555C9B">
        <w:t>conform</w:t>
      </w:r>
      <w:proofErr w:type="gramEnd"/>
      <w:r w:rsidRPr="00555C9B">
        <w:t xml:space="preserve">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72810452"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5816A3FB"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5A8FC21C"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7FD64FB0"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79DBF07"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9B6707E"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670682D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980BDB8"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BBC0E1E"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876866A"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60F717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B2B9983"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AFB0D5E"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C3C9A9B"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C03DC69"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EF0DB3E"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2AD099C"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3568966"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9E2054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FA91AB4"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917B5B0"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DA1E472"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6C5DC80"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6EDD7EE"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5723D23"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AA04812"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1F9CB01" w14:textId="77777777" w:rsidR="007A006F" w:rsidRPr="00555C9B" w:rsidRDefault="007A006F" w:rsidP="00FE5A9D">
            <w:pPr>
              <w:suppressAutoHyphens/>
              <w:spacing w:before="90" w:after="54" w:line="288" w:lineRule="auto"/>
              <w:ind w:left="57" w:right="57"/>
              <w:rPr>
                <w:rFonts w:cs="Arial"/>
                <w:lang w:eastAsia="ar-SA"/>
              </w:rPr>
            </w:pPr>
          </w:p>
        </w:tc>
      </w:tr>
    </w:tbl>
    <w:p w14:paraId="3D8194F6"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3CB4646B"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2F3C707E"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44BE7152"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6F7D441F"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3AB3EA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4B8EEA4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874007A"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90E3439"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0F65BF5"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6327309"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58C45EC"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5432ADA"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CCFC19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9419F6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896FCD9"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616347F9"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38CD021C"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2BD6C02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67D1714"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036EF8C3"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34A01D8"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9358D5D"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2FF28A4A"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37EB427E" w14:textId="77777777" w:rsidR="007A006F" w:rsidRPr="00555C9B" w:rsidRDefault="007F1587" w:rsidP="007F1587">
            <w:pPr>
              <w:suppressAutoHyphens/>
              <w:spacing w:before="90" w:after="54" w:line="288" w:lineRule="auto"/>
              <w:ind w:left="57" w:right="57"/>
              <w:jc w:val="center"/>
              <w:rPr>
                <w:rFonts w:cs="Arial"/>
              </w:rPr>
            </w:pPr>
            <w:r>
              <w:rPr>
                <w:rFonts w:cs="Arial"/>
              </w:rPr>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5762A8B9"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7EEFAFF3" w14:textId="77777777" w:rsidR="007A006F" w:rsidRPr="00555C9B" w:rsidRDefault="007A006F" w:rsidP="00FE5A9D">
            <w:pPr>
              <w:pStyle w:val="Kop4"/>
              <w:rPr>
                <w:lang w:eastAsia="ar-SA"/>
              </w:rPr>
            </w:pPr>
          </w:p>
          <w:p w14:paraId="4C3DE8F3" w14:textId="77777777" w:rsidR="007A006F" w:rsidRPr="00555C9B" w:rsidRDefault="007A006F" w:rsidP="00FE5A9D">
            <w:pPr>
              <w:rPr>
                <w:lang w:eastAsia="ar-SA"/>
              </w:rPr>
            </w:pPr>
          </w:p>
          <w:p w14:paraId="7E1E8CDD" w14:textId="77777777" w:rsidR="007A006F" w:rsidRPr="00555C9B" w:rsidRDefault="007A006F" w:rsidP="00FE5A9D">
            <w:pPr>
              <w:pStyle w:val="Kop4"/>
              <w:rPr>
                <w:lang w:eastAsia="ar-SA"/>
              </w:rPr>
            </w:pPr>
          </w:p>
          <w:p w14:paraId="750EEB46" w14:textId="77777777" w:rsidR="007A006F" w:rsidRPr="00555C9B" w:rsidRDefault="007A006F" w:rsidP="00FE5A9D">
            <w:pPr>
              <w:rPr>
                <w:lang w:eastAsia="ar-SA"/>
              </w:rPr>
            </w:pPr>
          </w:p>
          <w:p w14:paraId="5864D956" w14:textId="77777777" w:rsidR="007A006F" w:rsidRPr="00555C9B" w:rsidRDefault="007A006F" w:rsidP="00FE5A9D">
            <w:pPr>
              <w:rPr>
                <w:lang w:eastAsia="ar-SA"/>
              </w:rPr>
            </w:pPr>
          </w:p>
        </w:tc>
      </w:tr>
    </w:tbl>
    <w:p w14:paraId="06B00EC1"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2B32BBBC"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19EF702E" w14:textId="77777777" w:rsidTr="007F1587">
        <w:tc>
          <w:tcPr>
            <w:tcW w:w="2835" w:type="dxa"/>
            <w:shd w:val="clear" w:color="auto" w:fill="CBE3F2"/>
          </w:tcPr>
          <w:p w14:paraId="5458E8EC"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71EC8677"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BF6D471" w14:textId="77777777" w:rsidTr="007F1587">
        <w:tc>
          <w:tcPr>
            <w:tcW w:w="2835" w:type="dxa"/>
            <w:shd w:val="clear" w:color="auto" w:fill="CBE3F2"/>
          </w:tcPr>
          <w:p w14:paraId="11AF4C63"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0D1223DF"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CA3AC35" w14:textId="77777777" w:rsidTr="007F1587">
        <w:tc>
          <w:tcPr>
            <w:tcW w:w="2835" w:type="dxa"/>
            <w:shd w:val="clear" w:color="auto" w:fill="CBE3F2"/>
          </w:tcPr>
          <w:p w14:paraId="1740AFE5"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27A8AA8D"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3EC8EEDE" w14:textId="77777777" w:rsidTr="007F1587">
        <w:tc>
          <w:tcPr>
            <w:tcW w:w="2835" w:type="dxa"/>
            <w:shd w:val="clear" w:color="auto" w:fill="CBE3F2"/>
          </w:tcPr>
          <w:p w14:paraId="7E121D94"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1805BD0A" w14:textId="77777777" w:rsidR="007A006F" w:rsidRPr="00555C9B" w:rsidRDefault="007A006F" w:rsidP="00FE5A9D">
            <w:pPr>
              <w:suppressAutoHyphens/>
              <w:spacing w:before="90" w:after="54" w:line="312" w:lineRule="auto"/>
              <w:ind w:right="57"/>
              <w:rPr>
                <w:rFonts w:eastAsia="Calibri" w:cs="Arial"/>
              </w:rPr>
            </w:pPr>
          </w:p>
          <w:p w14:paraId="2F31EF4B"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29B5CEBD"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497432FA" w14:textId="77777777" w:rsidTr="007F1587">
        <w:tc>
          <w:tcPr>
            <w:tcW w:w="2835" w:type="dxa"/>
            <w:shd w:val="clear" w:color="auto" w:fill="CBE3F2"/>
          </w:tcPr>
          <w:p w14:paraId="3D809C0E"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09EFA406"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09D46E86"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35D7B" w14:textId="77777777" w:rsidR="00A44EA9" w:rsidRDefault="00A44EA9" w:rsidP="00D0611E">
      <w:pPr>
        <w:spacing w:line="240" w:lineRule="auto"/>
      </w:pPr>
      <w:r>
        <w:separator/>
      </w:r>
    </w:p>
  </w:endnote>
  <w:endnote w:type="continuationSeparator" w:id="0">
    <w:p w14:paraId="344F3273" w14:textId="77777777" w:rsidR="00A44EA9" w:rsidRDefault="00A44EA9"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E4374" w14:textId="340536DC" w:rsidR="00D0611E" w:rsidRDefault="00D0611E" w:rsidP="00D0611E">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2427C7A8" w14:textId="77777777" w:rsidTr="00842E0F">
      <w:tc>
        <w:tcPr>
          <w:tcW w:w="704" w:type="dxa"/>
          <w:shd w:val="clear" w:color="auto" w:fill="auto"/>
          <w:vAlign w:val="bottom"/>
        </w:tcPr>
        <w:p w14:paraId="328E9CF2"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25234669"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E69CA" w14:textId="77777777" w:rsidR="00A44EA9" w:rsidRDefault="00A44EA9" w:rsidP="00D0611E">
      <w:pPr>
        <w:spacing w:line="240" w:lineRule="auto"/>
      </w:pPr>
      <w:r>
        <w:separator/>
      </w:r>
    </w:p>
  </w:footnote>
  <w:footnote w:type="continuationSeparator" w:id="0">
    <w:p w14:paraId="50ED0215" w14:textId="77777777" w:rsidR="00A44EA9" w:rsidRDefault="00A44EA9"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CF"/>
    <w:rsid w:val="001276A3"/>
    <w:rsid w:val="00320980"/>
    <w:rsid w:val="0043228E"/>
    <w:rsid w:val="004626D5"/>
    <w:rsid w:val="00510527"/>
    <w:rsid w:val="00641783"/>
    <w:rsid w:val="00735747"/>
    <w:rsid w:val="007702ED"/>
    <w:rsid w:val="007A006F"/>
    <w:rsid w:val="007B3648"/>
    <w:rsid w:val="007F1587"/>
    <w:rsid w:val="00A44EA9"/>
    <w:rsid w:val="00CE49CF"/>
    <w:rsid w:val="00D0611E"/>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5F64"/>
  <w15:chartTrackingRefBased/>
  <w15:docId w15:val="{EDD77216-25E1-D547-B075-DF96ABBC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ribberink/Downloads/Bijlage%2006.%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044D36B393A4190492BC41A331F85" ma:contentTypeVersion="8" ma:contentTypeDescription="Een nieuw document maken." ma:contentTypeScope="" ma:versionID="c1fe4a8e88628c0b6998da8dbe4fc40e">
  <xsd:schema xmlns:xsd="http://www.w3.org/2001/XMLSchema" xmlns:xs="http://www.w3.org/2001/XMLSchema" xmlns:p="http://schemas.microsoft.com/office/2006/metadata/properties" xmlns:ns2="8e721aa6-74f1-4dca-9faf-9190cd233220" xmlns:ns3="b2d76a51-a7b5-429f-b478-43aa08048857" targetNamespace="http://schemas.microsoft.com/office/2006/metadata/properties" ma:root="true" ma:fieldsID="d79f90f639c80adda709e009811821a9" ns2:_="" ns3:_="">
    <xsd:import namespace="8e721aa6-74f1-4dca-9faf-9190cd233220"/>
    <xsd:import namespace="b2d76a51-a7b5-429f-b478-43aa080488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21aa6-74f1-4dca-9faf-9190cd2332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23937243-6444-462c-bfe0-47313b65061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76a51-a7b5-429f-b478-43aa080488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0e7730-eace-4505-903c-cc0df5b6eb91}" ma:internalName="TaxCatchAll" ma:showField="CatchAllData" ma:web="b2d76a51-a7b5-429f-b478-43aa080488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721aa6-74f1-4dca-9faf-9190cd233220">
      <Terms xmlns="http://schemas.microsoft.com/office/infopath/2007/PartnerControls"/>
    </lcf76f155ced4ddcb4097134ff3c332f>
    <TaxCatchAll xmlns="b2d76a51-a7b5-429f-b478-43aa080488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B62C5-D54C-480E-98F5-5E316EE7682E}"/>
</file>

<file path=customXml/itemProps2.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6BD639-1035-4623-911B-BC0307538E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06. Formulier referentieopdracht.dotx</Template>
  <TotalTime>1</TotalTime>
  <Pages>2</Pages>
  <Words>181</Words>
  <Characters>1070</Characters>
  <Application>Microsoft Office Word</Application>
  <DocSecurity>0</DocSecurity>
  <Lines>36</Lines>
  <Paragraphs>20</Paragraphs>
  <ScaleCrop>false</ScaleCrop>
  <Company>Nederlands Instituut Publieke Veiligheid</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Ribberink</dc:creator>
  <cp:keywords/>
  <dc:description/>
  <cp:lastModifiedBy>Maartje Ribberink</cp:lastModifiedBy>
  <cp:revision>1</cp:revision>
  <dcterms:created xsi:type="dcterms:W3CDTF">2023-04-19T14:20:00Z</dcterms:created>
  <dcterms:modified xsi:type="dcterms:W3CDTF">2023-04-19T14:21:00Z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0x010100D85044D36B393A4190492BC41A331F85</vt:lpwstr>
  </property>
</Properties>
</file>