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A453" w14:textId="7228F864" w:rsidR="00672967" w:rsidRPr="00A262ED" w:rsidRDefault="00A262ED" w:rsidP="00672967">
      <w:pPr>
        <w:pStyle w:val="KopBijlage"/>
        <w:suppressAutoHyphens/>
        <w:rPr>
          <w:b/>
          <w:bCs w:val="0"/>
        </w:rPr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A262ED">
        <w:rPr>
          <w:b/>
          <w:bCs w:val="0"/>
        </w:rPr>
        <w:t xml:space="preserve">Invulformulier 3 </w:t>
      </w:r>
      <w:r w:rsidR="00672967" w:rsidRPr="00A262ED">
        <w:rPr>
          <w:b/>
          <w:bCs w:val="0"/>
        </w:rPr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2476EEED" w14:textId="77777777" w:rsidR="00672967" w:rsidRPr="00555C9B" w:rsidRDefault="00672967" w:rsidP="00672967">
      <w:pPr>
        <w:rPr>
          <w:rFonts w:eastAsia="MS Mincho"/>
        </w:rPr>
      </w:pPr>
    </w:p>
    <w:p w14:paraId="01B8CDB9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29B8DA98" w14:textId="77777777" w:rsidR="00672967" w:rsidRPr="00555C9B" w:rsidRDefault="00672967" w:rsidP="0023083C">
      <w:pPr>
        <w:ind w:left="567"/>
        <w:rPr>
          <w:rFonts w:cs="Arial"/>
        </w:rPr>
      </w:pPr>
    </w:p>
    <w:p w14:paraId="33A6CF6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216EF577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38CB8A4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7385B563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statutaire</w:t>
      </w:r>
      <w:proofErr w:type="gramEnd"/>
      <w:r w:rsidRPr="00555C9B">
        <w:rPr>
          <w:rFonts w:eastAsia="Calibri" w:cs="Arial"/>
        </w:rPr>
        <w:t xml:space="preserve"> naam:</w:t>
      </w:r>
    </w:p>
    <w:p w14:paraId="6B8C9C1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vestigingsadres</w:t>
      </w:r>
      <w:proofErr w:type="gramEnd"/>
      <w:r w:rsidRPr="00555C9B">
        <w:rPr>
          <w:rFonts w:eastAsia="Calibri" w:cs="Arial"/>
        </w:rPr>
        <w:t>:</w:t>
      </w:r>
    </w:p>
    <w:p w14:paraId="0C4DD5D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postadres</w:t>
      </w:r>
      <w:proofErr w:type="gramEnd"/>
      <w:r w:rsidRPr="00555C9B">
        <w:rPr>
          <w:rFonts w:eastAsia="Calibri" w:cs="Arial"/>
        </w:rPr>
        <w:t>:</w:t>
      </w:r>
    </w:p>
    <w:p w14:paraId="2111295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telefoonnummer</w:t>
      </w:r>
      <w:proofErr w:type="gramEnd"/>
      <w:r w:rsidRPr="00555C9B">
        <w:rPr>
          <w:rFonts w:eastAsia="Calibri" w:cs="Arial"/>
        </w:rPr>
        <w:t>:</w:t>
      </w:r>
    </w:p>
    <w:p w14:paraId="2A6CBE9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e-mail</w:t>
      </w:r>
      <w:proofErr w:type="gramEnd"/>
      <w:r w:rsidRPr="00555C9B">
        <w:rPr>
          <w:rFonts w:eastAsia="Calibri" w:cs="Arial"/>
        </w:rPr>
        <w:t>:</w:t>
      </w:r>
    </w:p>
    <w:p w14:paraId="28D8464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proofErr w:type="gramStart"/>
      <w:r w:rsidRPr="00555C9B">
        <w:rPr>
          <w:rFonts w:eastAsia="Calibri" w:cs="Arial"/>
        </w:rPr>
        <w:t>nummer</w:t>
      </w:r>
      <w:proofErr w:type="gramEnd"/>
      <w:r w:rsidRPr="00555C9B">
        <w:rPr>
          <w:rFonts w:eastAsia="Calibri" w:cs="Arial"/>
        </w:rPr>
        <w:t xml:space="preserve"> van inschrijving in het handelsregister:</w:t>
      </w:r>
    </w:p>
    <w:p w14:paraId="0C0BE337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3F185FE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</w:t>
      </w:r>
      <w:proofErr w:type="gramStart"/>
      <w:r w:rsidRPr="00555C9B">
        <w:rPr>
          <w:rFonts w:cs="Arial"/>
        </w:rPr>
        <w:t>naam</w:t>
      </w:r>
      <w:proofErr w:type="gramEnd"/>
      <w:r w:rsidRPr="00555C9B">
        <w:rPr>
          <w:rFonts w:cs="Arial"/>
        </w:rPr>
        <w:t xml:space="preserve">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252470EC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020CCA3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</w:t>
      </w:r>
      <w:proofErr w:type="gramStart"/>
      <w:r w:rsidRPr="00555C9B">
        <w:rPr>
          <w:rFonts w:cs="Arial"/>
        </w:rPr>
        <w:t>naam</w:t>
      </w:r>
      <w:proofErr w:type="gramEnd"/>
      <w:r w:rsidRPr="00555C9B">
        <w:rPr>
          <w:rFonts w:cs="Arial"/>
        </w:rPr>
        <w:t xml:space="preserve"> Inschrijver] bij eventuele gunning van de Opdracht voor de uitvoering van de Opdracht op diens eerste verzoek daadwerkelijk kan beschikken over de voor de uitvoering van de Opdracht noodzakelijke middelen van [naam derde];</w:t>
      </w:r>
    </w:p>
    <w:p w14:paraId="3FB5F6C5" w14:textId="77777777" w:rsidR="00672967" w:rsidRPr="00555C9B" w:rsidRDefault="00672967" w:rsidP="0023083C"/>
    <w:p w14:paraId="42C8C12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>[</w:t>
      </w:r>
      <w:proofErr w:type="gramStart"/>
      <w:r w:rsidRPr="00555C9B">
        <w:t>naam</w:t>
      </w:r>
      <w:proofErr w:type="gramEnd"/>
      <w:r w:rsidRPr="00555C9B">
        <w:t xml:space="preserve">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2AA6E0FE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F12325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5822D534" w14:textId="77777777" w:rsidR="00672967" w:rsidRPr="00555C9B" w:rsidRDefault="00672967" w:rsidP="0023083C">
      <w:pPr>
        <w:ind w:left="567"/>
        <w:rPr>
          <w:rFonts w:cs="Arial"/>
        </w:rPr>
      </w:pPr>
    </w:p>
    <w:p w14:paraId="4B5A074E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65CD0482" w14:textId="77777777" w:rsidTr="00BE5E7B">
        <w:tc>
          <w:tcPr>
            <w:tcW w:w="2835" w:type="dxa"/>
            <w:shd w:val="clear" w:color="auto" w:fill="CBE3F2"/>
          </w:tcPr>
          <w:p w14:paraId="57D705E3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6F09CB6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166B4A5" w14:textId="77777777" w:rsidTr="00BE5E7B">
        <w:tc>
          <w:tcPr>
            <w:tcW w:w="2835" w:type="dxa"/>
            <w:shd w:val="clear" w:color="auto" w:fill="CBE3F2"/>
          </w:tcPr>
          <w:p w14:paraId="0532E432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0C68F40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43131E0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4C2CDA55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6FC0D82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79395F8" w14:textId="77777777" w:rsidTr="00BE5E7B">
        <w:tc>
          <w:tcPr>
            <w:tcW w:w="2835" w:type="dxa"/>
            <w:shd w:val="clear" w:color="auto" w:fill="CBE3F2"/>
          </w:tcPr>
          <w:p w14:paraId="7E5332D1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58D170F6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75E78314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4D9C7DD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A9946AC" w14:textId="77777777" w:rsidTr="00BE5E7B">
        <w:tc>
          <w:tcPr>
            <w:tcW w:w="2835" w:type="dxa"/>
            <w:shd w:val="clear" w:color="auto" w:fill="CBE3F2"/>
          </w:tcPr>
          <w:p w14:paraId="43ECF2C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742BAD0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7D3BD201" w14:textId="77777777" w:rsidTr="00BE5E7B">
        <w:tc>
          <w:tcPr>
            <w:tcW w:w="2835" w:type="dxa"/>
            <w:shd w:val="clear" w:color="auto" w:fill="CBE3F2"/>
          </w:tcPr>
          <w:p w14:paraId="7539149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9D8CCF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1498035" w14:textId="77777777" w:rsidTr="00BE5E7B">
        <w:tc>
          <w:tcPr>
            <w:tcW w:w="2835" w:type="dxa"/>
            <w:shd w:val="clear" w:color="auto" w:fill="CBE3F2"/>
          </w:tcPr>
          <w:p w14:paraId="7AF46BF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DDFE464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810B4E4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5BC84DB7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E5A44D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7AF62AF" w14:textId="77777777" w:rsidTr="00BE5E7B">
        <w:tc>
          <w:tcPr>
            <w:tcW w:w="2835" w:type="dxa"/>
            <w:shd w:val="clear" w:color="auto" w:fill="CBE3F2"/>
          </w:tcPr>
          <w:p w14:paraId="13F86A2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3C0DB735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753A3FF2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56B422FF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3B570AF9" w14:textId="77777777" w:rsidTr="00BE5E7B">
        <w:tc>
          <w:tcPr>
            <w:tcW w:w="2835" w:type="dxa"/>
            <w:shd w:val="clear" w:color="auto" w:fill="CBE3F2"/>
          </w:tcPr>
          <w:p w14:paraId="7E69A970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6963409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154CB3CC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74FD" w14:textId="77777777" w:rsidR="003821BC" w:rsidRDefault="003821BC" w:rsidP="00BE5E7B">
      <w:pPr>
        <w:spacing w:line="240" w:lineRule="auto"/>
      </w:pPr>
      <w:r>
        <w:separator/>
      </w:r>
    </w:p>
  </w:endnote>
  <w:endnote w:type="continuationSeparator" w:id="0">
    <w:p w14:paraId="40BA51DF" w14:textId="77777777" w:rsidR="003821BC" w:rsidRDefault="003821BC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D0653" w14:textId="1F3A4A56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2FCC9F97" w14:textId="77777777" w:rsidTr="00842E0F">
      <w:tc>
        <w:tcPr>
          <w:tcW w:w="704" w:type="dxa"/>
          <w:shd w:val="clear" w:color="auto" w:fill="auto"/>
          <w:vAlign w:val="bottom"/>
        </w:tcPr>
        <w:p w14:paraId="0D988901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58132E7C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B2328" w14:textId="77777777" w:rsidR="003821BC" w:rsidRDefault="003821BC" w:rsidP="00BE5E7B">
      <w:pPr>
        <w:spacing w:line="240" w:lineRule="auto"/>
      </w:pPr>
      <w:r>
        <w:separator/>
      </w:r>
    </w:p>
  </w:footnote>
  <w:footnote w:type="continuationSeparator" w:id="0">
    <w:p w14:paraId="7AB45F8E" w14:textId="77777777" w:rsidR="003821BC" w:rsidRDefault="003821BC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6D"/>
    <w:rsid w:val="00185DF4"/>
    <w:rsid w:val="0023083C"/>
    <w:rsid w:val="003821BC"/>
    <w:rsid w:val="00510527"/>
    <w:rsid w:val="0061556D"/>
    <w:rsid w:val="00672967"/>
    <w:rsid w:val="009923CB"/>
    <w:rsid w:val="00A262ED"/>
    <w:rsid w:val="00BE5E7B"/>
    <w:rsid w:val="00EE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EFAE"/>
  <w15:chartTrackingRefBased/>
  <w15:docId w15:val="{5FF8126C-4391-594E-BEE4-63CE389B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.ribberink/Downloads/Bijlage%2016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13" ma:contentTypeDescription="Een nieuw document maken." ma:contentTypeScope="" ma:versionID="7cbcadda7aca8aca8fb27eb119ee2ec6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4a02ca2a59b60d8fc131282d054f4db8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767be3-6acc-43b3-a0d7-a3ec1f9bb417}" ma:internalName="TaxCatchAll" ma:showField="CatchAllData" ma:web="6c8fbb6d-6bb7-4f16-8100-b46f4c9b3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19ebe0b-2c07-40c6-83c9-1959b330963f" xsi:nil="true"/>
    <TaxCatchAll xmlns="6c8fbb6d-6bb7-4f16-8100-b46f4c9b3a41" xsi:nil="true"/>
    <lcf76f155ced4ddcb4097134ff3c332f xmlns="719ebe0b-2c07-40c6-83c9-1959b330963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00498-B687-4E6F-A702-63B1E3F2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ebe0b-2c07-40c6-83c9-1959b330963f"/>
    <ds:schemaRef ds:uri="6c8fbb6d-6bb7-4f16-8100-b46f4c9b3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719ebe0b-2c07-40c6-83c9-1959b330963f"/>
    <ds:schemaRef ds:uri="6c8fbb6d-6bb7-4f16-8100-b46f4c9b3a41"/>
  </ds:schemaRefs>
</ds:datastoreItem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16. Verklaring middelen derde.dotx</Template>
  <TotalTime>1</TotalTime>
  <Pages>2</Pages>
  <Words>265</Words>
  <Characters>1460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Ribberink</dc:creator>
  <cp:keywords/>
  <dc:description/>
  <cp:lastModifiedBy>Maartje Ribberink</cp:lastModifiedBy>
  <cp:revision>3</cp:revision>
  <dcterms:created xsi:type="dcterms:W3CDTF">2023-11-13T18:50:00Z</dcterms:created>
  <dcterms:modified xsi:type="dcterms:W3CDTF">2024-05-01T11:46:00Z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MediaServiceImageTags">
    <vt:lpwstr/>
  </property>
</Properties>
</file>