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3261" w14:textId="77777777" w:rsidR="0052724A" w:rsidRDefault="0052724A" w:rsidP="0052724A">
      <w:pPr>
        <w:pStyle w:val="Kop1"/>
        <w:numPr>
          <w:ilvl w:val="0"/>
          <w:numId w:val="0"/>
        </w:numPr>
      </w:pPr>
      <w:bookmarkStart w:id="0" w:name="_Toc133392375"/>
      <w:bookmarkStart w:id="1" w:name="_Toc133392883"/>
      <w:bookmarkStart w:id="2" w:name="_Toc133392986"/>
      <w:r>
        <w:t>Bijlage 3: Antwoordformulier</w:t>
      </w:r>
      <w:bookmarkEnd w:id="0"/>
      <w:bookmarkEnd w:id="1"/>
      <w:bookmarkEnd w:id="2"/>
    </w:p>
    <w:p w14:paraId="7DEF0082" w14:textId="77777777" w:rsidR="0052724A" w:rsidRPr="00EE0F56" w:rsidRDefault="0052724A" w:rsidP="0052724A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>
        <w:rPr>
          <w:rFonts w:ascii="Verdana" w:eastAsia="Verdana" w:hAnsi="Verdana" w:cs="Verdana"/>
          <w:b/>
          <w:szCs w:val="18"/>
        </w:rPr>
        <w:t>Antwoordformulier VRU</w:t>
      </w:r>
    </w:p>
    <w:p w14:paraId="1DAA6780" w14:textId="77777777" w:rsidR="0052724A" w:rsidRPr="00EE0F56" w:rsidRDefault="0052724A" w:rsidP="0052724A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 w:rsidRPr="00EE0F56">
        <w:rPr>
          <w:rFonts w:ascii="Verdana" w:eastAsia="Verdana" w:hAnsi="Verdana" w:cs="Verdana"/>
          <w:b/>
          <w:szCs w:val="18"/>
        </w:rPr>
        <w:t xml:space="preserve">Marktconsultatie </w:t>
      </w:r>
      <w:r>
        <w:rPr>
          <w:rFonts w:ascii="Verdana" w:eastAsia="Verdana" w:hAnsi="Verdana" w:cs="Verdana"/>
          <w:b/>
          <w:szCs w:val="18"/>
        </w:rPr>
        <w:t>dienstvoertuigen</w:t>
      </w:r>
    </w:p>
    <w:p w14:paraId="2D51622F" w14:textId="77777777" w:rsidR="0052724A" w:rsidRPr="00EE0F56" w:rsidRDefault="0052724A" w:rsidP="0052724A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br/>
      </w:r>
    </w:p>
    <w:p w14:paraId="26305FE5" w14:textId="77777777" w:rsidR="0052724A" w:rsidRDefault="0052724A" w:rsidP="0052724A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 xml:space="preserve">organisatie: 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…………………………………………………………………</w:t>
      </w:r>
    </w:p>
    <w:p w14:paraId="5A3778C4" w14:textId="77777777" w:rsidR="0052724A" w:rsidRDefault="0052724A" w:rsidP="0052724A">
      <w:pPr>
        <w:autoSpaceDE w:val="0"/>
        <w:autoSpaceDN w:val="0"/>
        <w:adjustRightInd w:val="0"/>
        <w:rPr>
          <w:noProof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>contactpersoon: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</w:t>
      </w:r>
      <w:r>
        <w:rPr>
          <w:rFonts w:ascii="Verdana" w:eastAsia="Verdana" w:hAnsi="Verdana" w:cs="Verdana"/>
          <w:color w:val="000000"/>
          <w:szCs w:val="18"/>
        </w:rPr>
        <w:t>…</w:t>
      </w:r>
      <w:r w:rsidRPr="0052724A">
        <w:rPr>
          <w:rFonts w:ascii="Verdana" w:eastAsia="Verdana" w:hAnsi="Verdana" w:cs="Verdana"/>
          <w:color w:val="000000"/>
          <w:sz w:val="16"/>
          <w:szCs w:val="16"/>
        </w:rPr>
        <w:t>……………………………………………………………………</w:t>
      </w:r>
      <w:r>
        <w:rPr>
          <w:noProof/>
        </w:rPr>
        <w:t xml:space="preserve"> </w:t>
      </w:r>
    </w:p>
    <w:p w14:paraId="1098924F" w14:textId="77777777" w:rsidR="0052724A" w:rsidRDefault="0052724A" w:rsidP="0052724A">
      <w:pPr>
        <w:autoSpaceDE w:val="0"/>
        <w:autoSpaceDN w:val="0"/>
        <w:adjustRightInd w:val="0"/>
        <w:rPr>
          <w:noProof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7654"/>
      </w:tblGrid>
      <w:tr w:rsidR="0052724A" w:rsidRPr="00EE0F56" w14:paraId="7851DC13" w14:textId="77777777" w:rsidTr="009A51DE">
        <w:trPr>
          <w:trHeight w:val="96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83189FC" w14:textId="77777777" w:rsidR="0052724A" w:rsidRPr="00EE0F56" w:rsidRDefault="0052724A" w:rsidP="009A51DE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000000"/>
                <w:szCs w:val="1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2F87659C" w14:textId="77777777" w:rsidR="0052724A" w:rsidRDefault="0052724A" w:rsidP="009A51DE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b/>
                <w:szCs w:val="18"/>
              </w:rPr>
            </w:pPr>
          </w:p>
        </w:tc>
      </w:tr>
      <w:tr w:rsidR="0052724A" w:rsidRPr="00EE0F56" w14:paraId="756CDB80" w14:textId="77777777" w:rsidTr="009A51DE">
        <w:trPr>
          <w:trHeight w:val="3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ACE6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A</w:t>
            </w:r>
            <w:r w:rsidRPr="00EE0F56">
              <w:rPr>
                <w:rFonts w:ascii="Verdana" w:eastAsia="Verdana" w:hAnsi="Verdana"/>
                <w:szCs w:val="1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F840" w14:textId="77777777" w:rsidR="0052724A" w:rsidRPr="00ED0FE7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377" w14:textId="77777777" w:rsidR="0052724A" w:rsidRDefault="0052724A" w:rsidP="009A51D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11C00C21" w14:textId="77777777" w:rsidTr="009A51DE">
        <w:trPr>
          <w:trHeight w:val="2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C472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2880" w14:textId="77777777" w:rsidR="0052724A" w:rsidRPr="00EE0F56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7D4E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2C391750" w14:textId="77777777" w:rsidTr="009A51DE">
        <w:trPr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0BF5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1CC" w14:textId="77777777" w:rsidR="0052724A" w:rsidRPr="00EE0F56" w:rsidRDefault="0052724A" w:rsidP="009A51DE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76FF" w14:textId="77777777" w:rsidR="0052724A" w:rsidRDefault="0052724A" w:rsidP="009A51D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3B6C9667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983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4B13" w14:textId="77777777" w:rsidR="0052724A" w:rsidRPr="00EE0F56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27D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533EE6F7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C3F6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656" w14:textId="77777777" w:rsidR="0052724A" w:rsidRPr="00EE0F56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8682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3E062B34" w14:textId="77777777" w:rsidTr="009A51DE">
        <w:trPr>
          <w:trHeight w:val="3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559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6539" w14:textId="77777777" w:rsidR="0052724A" w:rsidRPr="00EE0F56" w:rsidRDefault="0052724A" w:rsidP="009A51DE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6E5" w14:textId="77777777" w:rsidR="0052724A" w:rsidRDefault="0052724A" w:rsidP="009A51D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63166BEE" w14:textId="77777777" w:rsidTr="009A51DE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45D5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AFC" w14:textId="77777777" w:rsidR="0052724A" w:rsidRPr="00EE0F56" w:rsidRDefault="0052724A" w:rsidP="009A51DE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5EA2" w14:textId="77777777" w:rsidR="0052724A" w:rsidRPr="00EE0F56" w:rsidRDefault="0052724A" w:rsidP="009A51D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20DD1A56" w14:textId="77777777" w:rsidTr="009A51DE">
        <w:trPr>
          <w:trHeight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65B2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4E81" w14:textId="77777777" w:rsidR="0052724A" w:rsidRPr="00EE0F56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99FC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6A623912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1B26" w14:textId="77777777" w:rsidR="0052724A" w:rsidRPr="00EE0F56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6CB4" w14:textId="77777777" w:rsidR="0052724A" w:rsidRPr="00EE0F56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FE72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3099D796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69B0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7255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0836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6FD7E1FD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5269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5378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0DD1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202837F4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9A9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0E3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1BCB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2AEEDD87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333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90E9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1C20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011BA443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5F15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6B4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BB93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7E7DA9F9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581D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05BC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E14B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160A8149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AA59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D999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7E13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0FD53BE2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3F4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C797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E6D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75ED6FDE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03E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C469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83B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7C85C2A5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9FF2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C9FA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451A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6FA79C23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29BB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Overige vragen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B317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5020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1445FB48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39E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1343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DA63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09999357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189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071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990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75CF1A71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24FA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9BF" w14:textId="77777777" w:rsidR="0052724A" w:rsidRDefault="0052724A" w:rsidP="009A51DE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90E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17862319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4F46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B66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006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554BD959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4369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D802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756E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14ABEFDC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1AC0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1569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38EF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2724A" w:rsidRPr="00EE0F56" w14:paraId="5061B7DE" w14:textId="77777777" w:rsidTr="009A51DE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5E4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53CB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608" w14:textId="77777777" w:rsidR="0052724A" w:rsidRDefault="0052724A" w:rsidP="009A51D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</w:tbl>
    <w:p w14:paraId="11DD2979" w14:textId="1D20DBAF" w:rsidR="00CF65F8" w:rsidRDefault="00CF592F" w:rsidP="0052724A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6C8CB57C" wp14:editId="6D1B4E87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4BA0943E" wp14:editId="6A63EA75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CD07F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162685D7" wp14:editId="5EE93BD5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85B06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34A93318" wp14:editId="5A19FBF4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9712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</w:p>
    <w:sectPr w:rsidR="00CF65F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39C28" w14:textId="77777777" w:rsidR="0052724A" w:rsidRDefault="0052724A" w:rsidP="007910B2">
      <w:pPr>
        <w:spacing w:line="240" w:lineRule="auto"/>
      </w:pPr>
      <w:r>
        <w:separator/>
      </w:r>
    </w:p>
  </w:endnote>
  <w:endnote w:type="continuationSeparator" w:id="0">
    <w:p w14:paraId="224518E4" w14:textId="77777777" w:rsidR="0052724A" w:rsidRDefault="0052724A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7FAC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7896D8C6" w14:textId="77777777" w:rsidTr="00060370">
      <w:tc>
        <w:tcPr>
          <w:tcW w:w="1417" w:type="dxa"/>
        </w:tcPr>
        <w:p w14:paraId="0A123C10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4E070F27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3CF1DDD4" w14:textId="77777777" w:rsidTr="007B6922">
      <w:tc>
        <w:tcPr>
          <w:tcW w:w="1417" w:type="dxa"/>
        </w:tcPr>
        <w:p w14:paraId="3C58FD15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5D7E7A2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64DA8" w14:textId="77777777" w:rsidR="0052724A" w:rsidRDefault="0052724A" w:rsidP="007910B2">
      <w:pPr>
        <w:spacing w:line="240" w:lineRule="auto"/>
      </w:pPr>
      <w:r>
        <w:separator/>
      </w:r>
    </w:p>
  </w:footnote>
  <w:footnote w:type="continuationSeparator" w:id="0">
    <w:p w14:paraId="586C8140" w14:textId="77777777" w:rsidR="0052724A" w:rsidRDefault="0052724A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83AF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B787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1423EA46" wp14:editId="40DF2F76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050133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D2C85E7" wp14:editId="4019C60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4181FB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140D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37D010CE" wp14:editId="44218321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54B07017" wp14:editId="0FC8F9CD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4856BF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4A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4372"/>
    <w:rsid w:val="00516D8A"/>
    <w:rsid w:val="005267FB"/>
    <w:rsid w:val="0052724A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B31C2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543DA1"/>
  <w15:chartTrackingRefBased/>
  <w15:docId w15:val="{561F800E-1556-4D7B-A767-C66F24CA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52724A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</TotalTime>
  <Pages>1</Pages>
  <Words>32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2025-01-09T13:16:00Z</dcterms:created>
  <dcterms:modified xsi:type="dcterms:W3CDTF">2025-01-09T13:19:00Z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