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2F7B1B" w14:textId="6A6E1275" w:rsidR="004820DD" w:rsidRPr="00BA0439" w:rsidRDefault="0014223F" w:rsidP="00F54E69">
      <w:pPr>
        <w:pStyle w:val="Kop1"/>
        <w:numPr>
          <w:ilvl w:val="0"/>
          <w:numId w:val="0"/>
        </w:numPr>
        <w:ind w:left="567" w:hanging="567"/>
        <w:rPr>
          <w:rFonts w:eastAsia="Times New Roman"/>
          <w:color w:val="44546A" w:themeColor="text2"/>
          <w:sz w:val="24"/>
          <w:szCs w:val="20"/>
          <w:lang w:eastAsia="nl-NL"/>
        </w:rPr>
      </w:pPr>
      <w:bookmarkStart w:id="0" w:name="_Toc442772958"/>
      <w:r w:rsidRPr="00BA0439">
        <w:rPr>
          <w:rFonts w:eastAsia="Times New Roman"/>
          <w:color w:val="44546A" w:themeColor="text2"/>
          <w:sz w:val="24"/>
          <w:szCs w:val="20"/>
          <w:lang w:eastAsia="nl-NL"/>
        </w:rPr>
        <w:t xml:space="preserve">Bijlage </w:t>
      </w:r>
      <w:r w:rsidR="00BA6D14" w:rsidRPr="00BA6D14">
        <w:rPr>
          <w:rFonts w:eastAsia="Times New Roman"/>
          <w:color w:val="44546A" w:themeColor="text2"/>
          <w:sz w:val="24"/>
          <w:szCs w:val="20"/>
          <w:lang w:eastAsia="nl-NL"/>
        </w:rPr>
        <w:t>5</w:t>
      </w:r>
      <w:r w:rsidR="00747291" w:rsidRPr="00BA0439">
        <w:rPr>
          <w:rFonts w:eastAsia="Times New Roman"/>
          <w:color w:val="44546A" w:themeColor="text2"/>
          <w:sz w:val="24"/>
          <w:szCs w:val="20"/>
          <w:lang w:eastAsia="nl-NL"/>
        </w:rPr>
        <w:t xml:space="preserve"> Format referenties</w:t>
      </w:r>
      <w:bookmarkEnd w:id="0"/>
    </w:p>
    <w:p w14:paraId="49928D9B" w14:textId="77777777" w:rsidR="004820DD" w:rsidRPr="00BA0439" w:rsidRDefault="004820DD" w:rsidP="004820DD">
      <w:pPr>
        <w:tabs>
          <w:tab w:val="left" w:pos="3120"/>
        </w:tabs>
        <w:spacing w:after="0" w:line="276" w:lineRule="auto"/>
        <w:contextualSpacing/>
        <w:rPr>
          <w:rFonts w:ascii="Verdana" w:hAnsi="Verdana"/>
          <w:color w:val="000000" w:themeColor="text1"/>
          <w:sz w:val="32"/>
          <w:szCs w:val="32"/>
        </w:rPr>
      </w:pPr>
      <w:r w:rsidRPr="00BA6D14">
        <w:rPr>
          <w:rFonts w:ascii="Verdana" w:eastAsia="Times New Roman" w:hAnsi="Verdana" w:cstheme="majorBidi"/>
          <w:b/>
          <w:color w:val="44546A" w:themeColor="text2"/>
          <w:sz w:val="24"/>
          <w:szCs w:val="20"/>
          <w:lang w:eastAsia="nl-NL"/>
        </w:rPr>
        <w:tab/>
      </w:r>
    </w:p>
    <w:tbl>
      <w:tblPr>
        <w:tblStyle w:val="Rastertabel1licht-Accent5"/>
        <w:tblW w:w="0" w:type="auto"/>
        <w:tblLook w:val="04A0" w:firstRow="1" w:lastRow="0" w:firstColumn="1" w:lastColumn="0" w:noHBand="0" w:noVBand="1"/>
      </w:tblPr>
      <w:tblGrid>
        <w:gridCol w:w="3325"/>
        <w:gridCol w:w="5737"/>
      </w:tblGrid>
      <w:tr w:rsidR="00BA0439" w:rsidRPr="00BA0439" w14:paraId="79A8EF7C" w14:textId="77777777" w:rsidTr="003569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8EAADB" w:themeFill="accent5" w:themeFillTint="99"/>
          </w:tcPr>
          <w:p w14:paraId="1981B63B" w14:textId="1363E1B7" w:rsidR="00BA0439" w:rsidRDefault="00BA0439" w:rsidP="00747291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color w:val="FFFFFF" w:themeColor="background1"/>
                <w:sz w:val="18"/>
                <w:szCs w:val="18"/>
              </w:rPr>
            </w:pPr>
            <w:r w:rsidRPr="00BA0439"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Referentie</w:t>
            </w:r>
            <w:r w:rsidR="00B7749C"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:</w:t>
            </w:r>
          </w:p>
          <w:p w14:paraId="45EF91C2" w14:textId="091F055F" w:rsidR="00B7749C" w:rsidRDefault="005B6451" w:rsidP="00747291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color w:val="FFFFFF" w:themeColor="background1"/>
                <w:sz w:val="18"/>
                <w:szCs w:val="18"/>
              </w:rPr>
            </w:pPr>
            <w:r w:rsidRPr="005B6451">
              <w:rPr>
                <w:rFonts w:ascii="Verdana" w:hAnsi="Verdana" w:cs="Arial"/>
                <w:b w:val="0"/>
                <w:snapToGrid w:val="0"/>
                <w:color w:val="FFFFFF" w:themeColor="background1"/>
                <w:sz w:val="18"/>
                <w:szCs w:val="18"/>
              </w:rPr>
              <w:t>1.Het implementeren van een digitaal leerplatform incl. het migreren van bestaande content bij een vergelijkbare organisatie met meer dan 700 gebruikers.</w:t>
            </w:r>
          </w:p>
          <w:p w14:paraId="164F4223" w14:textId="31D596BA" w:rsidR="00BA6D14" w:rsidRPr="00BA0439" w:rsidRDefault="00BA6D14" w:rsidP="00747291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</w:pPr>
          </w:p>
        </w:tc>
      </w:tr>
      <w:tr w:rsidR="00BA0439" w:rsidRPr="00BA0439" w14:paraId="7EACBAA7" w14:textId="77777777" w:rsidTr="00356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8EAADB" w:themeFill="accent5" w:themeFillTint="99"/>
          </w:tcPr>
          <w:p w14:paraId="2116B1B9" w14:textId="77777777" w:rsidR="00BA0439" w:rsidRPr="00BA0439" w:rsidRDefault="00BA0439" w:rsidP="00747291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Algemene gegevens referentiebedrijf</w:t>
            </w:r>
          </w:p>
        </w:tc>
      </w:tr>
      <w:tr w:rsidR="00711F16" w:rsidRPr="00BA0439" w14:paraId="2ABD8687" w14:textId="77777777" w:rsidTr="00356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43819E91" w14:textId="77777777" w:rsidR="00711F16" w:rsidRPr="00BA0439" w:rsidRDefault="00711F16" w:rsidP="00747291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Naam:</w:t>
            </w:r>
          </w:p>
        </w:tc>
        <w:tc>
          <w:tcPr>
            <w:tcW w:w="5737" w:type="dxa"/>
          </w:tcPr>
          <w:p w14:paraId="5EACEAEE" w14:textId="77777777" w:rsidR="00711F16" w:rsidRPr="00BA0439" w:rsidRDefault="00711F16" w:rsidP="00747291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711F16" w:rsidRPr="00BA0439" w14:paraId="1428F3B7" w14:textId="77777777" w:rsidTr="00356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43DEA942" w14:textId="77777777" w:rsidR="00711F16" w:rsidRPr="00BA0439" w:rsidRDefault="00711F16" w:rsidP="00747291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Plaats:</w:t>
            </w:r>
          </w:p>
        </w:tc>
        <w:tc>
          <w:tcPr>
            <w:tcW w:w="5737" w:type="dxa"/>
          </w:tcPr>
          <w:p w14:paraId="50101601" w14:textId="77777777" w:rsidR="00711F16" w:rsidRPr="00BA0439" w:rsidRDefault="00711F16" w:rsidP="00747291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711F16" w:rsidRPr="00BA0439" w14:paraId="68B2F63B" w14:textId="77777777" w:rsidTr="00356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021A74AC" w14:textId="77777777" w:rsidR="00711F16" w:rsidRPr="00BA0439" w:rsidRDefault="00711F16" w:rsidP="00747291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Contactpersoon:</w:t>
            </w:r>
          </w:p>
        </w:tc>
        <w:tc>
          <w:tcPr>
            <w:tcW w:w="5737" w:type="dxa"/>
          </w:tcPr>
          <w:p w14:paraId="4BFA9F02" w14:textId="77777777" w:rsidR="00711F16" w:rsidRPr="00BA0439" w:rsidRDefault="00711F16" w:rsidP="00747291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711F16" w:rsidRPr="00BA0439" w14:paraId="627A0222" w14:textId="77777777" w:rsidTr="00356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349D127F" w14:textId="77777777" w:rsidR="00711F16" w:rsidRPr="00BA0439" w:rsidRDefault="00711F16" w:rsidP="00747291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Telefoonnummer:</w:t>
            </w:r>
          </w:p>
        </w:tc>
        <w:tc>
          <w:tcPr>
            <w:tcW w:w="5737" w:type="dxa"/>
          </w:tcPr>
          <w:p w14:paraId="08DB5C8B" w14:textId="77777777" w:rsidR="00711F16" w:rsidRPr="00BA0439" w:rsidRDefault="00711F16" w:rsidP="00747291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3569B2" w:rsidRPr="00BA0439" w14:paraId="4F726C8A" w14:textId="77777777" w:rsidTr="00E334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shd w:val="clear" w:color="auto" w:fill="8EAADB" w:themeFill="accent5" w:themeFillTint="99"/>
          </w:tcPr>
          <w:p w14:paraId="7DB0B0AF" w14:textId="768190C3" w:rsidR="003569B2" w:rsidRPr="00327160" w:rsidRDefault="003569B2" w:rsidP="00747291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Voorwaarde</w:t>
            </w:r>
          </w:p>
        </w:tc>
        <w:tc>
          <w:tcPr>
            <w:tcW w:w="5737" w:type="dxa"/>
            <w:shd w:val="clear" w:color="auto" w:fill="8EAADB" w:themeFill="accent5" w:themeFillTint="99"/>
          </w:tcPr>
          <w:p w14:paraId="3ABBBDF0" w14:textId="25D93079" w:rsidR="003569B2" w:rsidRPr="00327160" w:rsidRDefault="003569B2" w:rsidP="00747291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napToGrid w:val="0"/>
                <w:color w:val="FFFFFF" w:themeColor="background1"/>
                <w:sz w:val="18"/>
                <w:szCs w:val="18"/>
              </w:rPr>
              <w:t>Toelichting</w:t>
            </w:r>
          </w:p>
        </w:tc>
      </w:tr>
      <w:tr w:rsidR="003569B2" w:rsidRPr="00BA0439" w14:paraId="3A157038" w14:textId="77777777" w:rsidTr="00356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5F84130D" w14:textId="398EB821" w:rsidR="003569B2" w:rsidRPr="00BA0439" w:rsidRDefault="00A56E65" w:rsidP="00747291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 w:rsidRPr="00A56E65"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Werkzaamheden dienen naar volle tevredenheid van de betreffende opdrachtgever te zijn afgerond.</w:t>
            </w:r>
          </w:p>
        </w:tc>
        <w:tc>
          <w:tcPr>
            <w:tcW w:w="5737" w:type="dxa"/>
            <w:vMerge w:val="restart"/>
          </w:tcPr>
          <w:p w14:paraId="4F2E30DD" w14:textId="4A9A9277" w:rsidR="003569B2" w:rsidRPr="00BA0439" w:rsidRDefault="003569B2" w:rsidP="001A5DFC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A56E65" w:rsidRPr="00BA0439" w14:paraId="7205CD08" w14:textId="77777777" w:rsidTr="00356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2225EBC7" w14:textId="4F30F52A" w:rsidR="00A56E65" w:rsidRDefault="00A56E65" w:rsidP="00747291">
            <w:pPr>
              <w:spacing w:line="276" w:lineRule="auto"/>
              <w:contextualSpacing/>
              <w:rPr>
                <w:rFonts w:ascii="Verdana" w:hAnsi="Verdana" w:cs="Arial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Werkzaamheden zijn niet langer dan drie jaar geleden beëindigd.</w:t>
            </w:r>
          </w:p>
        </w:tc>
        <w:tc>
          <w:tcPr>
            <w:tcW w:w="5737" w:type="dxa"/>
            <w:vMerge/>
          </w:tcPr>
          <w:p w14:paraId="23D308D0" w14:textId="77777777" w:rsidR="00A56E65" w:rsidRPr="00BA0439" w:rsidRDefault="00A56E65" w:rsidP="001A5DFC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1A5DFC" w:rsidRPr="00BA0439" w14:paraId="31F9AEA2" w14:textId="77777777" w:rsidTr="00356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8EAADB" w:themeFill="accent5" w:themeFillTint="99"/>
          </w:tcPr>
          <w:p w14:paraId="28286D66" w14:textId="77777777" w:rsidR="001A5DFC" w:rsidRPr="001A5DFC" w:rsidRDefault="001A5DFC" w:rsidP="001A5DFC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Korte omschrijving van referentie</w:t>
            </w:r>
          </w:p>
        </w:tc>
      </w:tr>
      <w:tr w:rsidR="001A5DFC" w:rsidRPr="00BA0439" w14:paraId="4805454E" w14:textId="77777777" w:rsidTr="00356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52AD48C1" w14:textId="77777777" w:rsidR="001A5DFC" w:rsidRDefault="001A5DFC" w:rsidP="001A5DFC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5CCCEE07" w14:textId="77777777" w:rsidR="00E736A2" w:rsidRDefault="00E736A2" w:rsidP="001A5DFC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3CD45B2F" w14:textId="77777777" w:rsidR="00E736A2" w:rsidRDefault="00E736A2" w:rsidP="001A5DFC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39BAEF58" w14:textId="77777777" w:rsidR="00E736A2" w:rsidRDefault="00E736A2" w:rsidP="001A5DFC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</w:p>
          <w:p w14:paraId="537CD191" w14:textId="77777777" w:rsidR="00B33120" w:rsidRDefault="00B33120" w:rsidP="001A5DFC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76809644" w14:textId="77777777" w:rsidR="00E736A2" w:rsidRDefault="00E736A2" w:rsidP="001A5DFC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3E11B2CD" w14:textId="77777777" w:rsidR="00E736A2" w:rsidRPr="00BA0439" w:rsidRDefault="00E736A2" w:rsidP="001A5DFC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</w:p>
        </w:tc>
      </w:tr>
    </w:tbl>
    <w:p w14:paraId="30F496E6" w14:textId="77777777" w:rsidR="00CF1ACB" w:rsidRDefault="00CF1ACB" w:rsidP="00747291">
      <w:pPr>
        <w:spacing w:after="0" w:line="276" w:lineRule="auto"/>
        <w:contextualSpacing/>
        <w:rPr>
          <w:rFonts w:ascii="Verdana" w:hAnsi="Verdana" w:cs="Arial"/>
          <w:b/>
          <w:snapToGrid w:val="0"/>
        </w:rPr>
      </w:pPr>
    </w:p>
    <w:tbl>
      <w:tblPr>
        <w:tblStyle w:val="Rastertabel1licht-Accent5"/>
        <w:tblW w:w="0" w:type="auto"/>
        <w:tblLook w:val="04A0" w:firstRow="1" w:lastRow="0" w:firstColumn="1" w:lastColumn="0" w:noHBand="0" w:noVBand="1"/>
      </w:tblPr>
      <w:tblGrid>
        <w:gridCol w:w="3325"/>
        <w:gridCol w:w="5737"/>
      </w:tblGrid>
      <w:tr w:rsidR="005B6451" w:rsidRPr="00BA0439" w14:paraId="431CBD2B" w14:textId="77777777" w:rsidTr="002700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8EAADB" w:themeFill="accent5" w:themeFillTint="99"/>
          </w:tcPr>
          <w:p w14:paraId="3D09491E" w14:textId="0146B8CB" w:rsidR="005B6451" w:rsidRPr="001C5B88" w:rsidRDefault="005B6451" w:rsidP="0027006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color w:val="FFFFFF" w:themeColor="background1"/>
                <w:sz w:val="18"/>
                <w:szCs w:val="18"/>
              </w:rPr>
            </w:pPr>
            <w:r w:rsidRPr="00BA0439"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Referentie</w:t>
            </w:r>
            <w:r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:</w:t>
            </w:r>
          </w:p>
          <w:p w14:paraId="190DB2BC" w14:textId="1F43226B" w:rsidR="001C5B88" w:rsidRDefault="001C5B88" w:rsidP="0027006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color w:val="FFFFFF" w:themeColor="background1"/>
                <w:sz w:val="18"/>
                <w:szCs w:val="18"/>
              </w:rPr>
            </w:pPr>
            <w:r w:rsidRPr="001C5B88">
              <w:rPr>
                <w:rFonts w:ascii="Verdana" w:hAnsi="Verdana" w:cs="Arial"/>
                <w:b w:val="0"/>
                <w:snapToGrid w:val="0"/>
                <w:color w:val="FFFFFF" w:themeColor="background1"/>
                <w:sz w:val="18"/>
                <w:szCs w:val="18"/>
              </w:rPr>
              <w:t>2.Het adviseren over het gebruik  tijdens het contract en de inzet van het leerplatform bij een vergelijkbare organisatie binnen de met meer dan 700 gebruikers.</w:t>
            </w:r>
          </w:p>
          <w:p w14:paraId="2846E71B" w14:textId="77777777" w:rsidR="005B6451" w:rsidRPr="00BA0439" w:rsidRDefault="005B6451" w:rsidP="0027006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</w:pPr>
          </w:p>
        </w:tc>
      </w:tr>
      <w:tr w:rsidR="005B6451" w:rsidRPr="00BA0439" w14:paraId="37D561A3" w14:textId="77777777" w:rsidTr="00270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8EAADB" w:themeFill="accent5" w:themeFillTint="99"/>
          </w:tcPr>
          <w:p w14:paraId="4091E39A" w14:textId="77777777" w:rsidR="005B6451" w:rsidRPr="00BA0439" w:rsidRDefault="005B6451" w:rsidP="0027006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Algemene gegevens referentiebedrijf</w:t>
            </w:r>
          </w:p>
        </w:tc>
      </w:tr>
      <w:tr w:rsidR="005B6451" w:rsidRPr="00BA0439" w14:paraId="173B1303" w14:textId="77777777" w:rsidTr="00270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100F8A20" w14:textId="77777777" w:rsidR="005B6451" w:rsidRPr="00BA0439" w:rsidRDefault="005B6451" w:rsidP="0027006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Naam:</w:t>
            </w:r>
          </w:p>
        </w:tc>
        <w:tc>
          <w:tcPr>
            <w:tcW w:w="5737" w:type="dxa"/>
          </w:tcPr>
          <w:p w14:paraId="3F32B448" w14:textId="77777777" w:rsidR="005B6451" w:rsidRPr="00BA0439" w:rsidRDefault="005B6451" w:rsidP="00270065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5B6451" w:rsidRPr="00BA0439" w14:paraId="5892A963" w14:textId="77777777" w:rsidTr="00270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5055204C" w14:textId="77777777" w:rsidR="005B6451" w:rsidRPr="00BA0439" w:rsidRDefault="005B6451" w:rsidP="0027006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Plaats:</w:t>
            </w:r>
          </w:p>
        </w:tc>
        <w:tc>
          <w:tcPr>
            <w:tcW w:w="5737" w:type="dxa"/>
          </w:tcPr>
          <w:p w14:paraId="6CC4E504" w14:textId="77777777" w:rsidR="005B6451" w:rsidRPr="00BA0439" w:rsidRDefault="005B6451" w:rsidP="00270065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5B6451" w:rsidRPr="00BA0439" w14:paraId="5DC1C0BE" w14:textId="77777777" w:rsidTr="00270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0D791A34" w14:textId="77777777" w:rsidR="005B6451" w:rsidRPr="00BA0439" w:rsidRDefault="005B6451" w:rsidP="0027006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Contactpersoon:</w:t>
            </w:r>
          </w:p>
        </w:tc>
        <w:tc>
          <w:tcPr>
            <w:tcW w:w="5737" w:type="dxa"/>
          </w:tcPr>
          <w:p w14:paraId="79EEEB31" w14:textId="77777777" w:rsidR="005B6451" w:rsidRPr="00BA0439" w:rsidRDefault="005B6451" w:rsidP="00270065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5B6451" w:rsidRPr="00BA0439" w14:paraId="7EC8BADE" w14:textId="77777777" w:rsidTr="00270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6D0C224C" w14:textId="77777777" w:rsidR="005B6451" w:rsidRPr="00BA0439" w:rsidRDefault="005B6451" w:rsidP="0027006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Telefoonnummer:</w:t>
            </w:r>
          </w:p>
        </w:tc>
        <w:tc>
          <w:tcPr>
            <w:tcW w:w="5737" w:type="dxa"/>
          </w:tcPr>
          <w:p w14:paraId="058C9F52" w14:textId="77777777" w:rsidR="005B6451" w:rsidRPr="00BA0439" w:rsidRDefault="005B6451" w:rsidP="00270065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5B6451" w:rsidRPr="00BA0439" w14:paraId="60E94E25" w14:textId="77777777" w:rsidTr="00270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shd w:val="clear" w:color="auto" w:fill="8EAADB" w:themeFill="accent5" w:themeFillTint="99"/>
          </w:tcPr>
          <w:p w14:paraId="75B5CBAF" w14:textId="77777777" w:rsidR="005B6451" w:rsidRPr="00327160" w:rsidRDefault="005B6451" w:rsidP="0027006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Voorwaarde</w:t>
            </w:r>
          </w:p>
        </w:tc>
        <w:tc>
          <w:tcPr>
            <w:tcW w:w="5737" w:type="dxa"/>
            <w:shd w:val="clear" w:color="auto" w:fill="8EAADB" w:themeFill="accent5" w:themeFillTint="99"/>
          </w:tcPr>
          <w:p w14:paraId="5A53EE49" w14:textId="77777777" w:rsidR="005B6451" w:rsidRPr="00327160" w:rsidRDefault="005B6451" w:rsidP="00270065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napToGrid w:val="0"/>
                <w:color w:val="FFFFFF" w:themeColor="background1"/>
                <w:sz w:val="18"/>
                <w:szCs w:val="18"/>
              </w:rPr>
              <w:t>Toelichting</w:t>
            </w:r>
          </w:p>
        </w:tc>
      </w:tr>
      <w:tr w:rsidR="005B6451" w:rsidRPr="00BA0439" w14:paraId="2FB102C8" w14:textId="77777777" w:rsidTr="00270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7167C34C" w14:textId="77777777" w:rsidR="005B6451" w:rsidRPr="00BA0439" w:rsidRDefault="005B6451" w:rsidP="0027006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 w:rsidRPr="00A56E65"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Werkzaamheden dienen naar volle tevredenheid van de betreffende opdrachtgever te zijn afgerond.</w:t>
            </w:r>
          </w:p>
        </w:tc>
        <w:tc>
          <w:tcPr>
            <w:tcW w:w="5737" w:type="dxa"/>
            <w:vMerge w:val="restart"/>
          </w:tcPr>
          <w:p w14:paraId="34BC1CFE" w14:textId="77777777" w:rsidR="005B6451" w:rsidRPr="00BA0439" w:rsidRDefault="005B6451" w:rsidP="00270065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5B6451" w:rsidRPr="00BA0439" w14:paraId="60E77DDA" w14:textId="77777777" w:rsidTr="00270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34C48993" w14:textId="77777777" w:rsidR="005B6451" w:rsidRDefault="005B6451" w:rsidP="00270065">
            <w:pPr>
              <w:spacing w:line="276" w:lineRule="auto"/>
              <w:contextualSpacing/>
              <w:rPr>
                <w:rFonts w:ascii="Verdana" w:hAnsi="Verdana" w:cs="Arial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Werkzaamheden zijn niet langer dan drie jaar geleden beëindigd.</w:t>
            </w:r>
          </w:p>
        </w:tc>
        <w:tc>
          <w:tcPr>
            <w:tcW w:w="5737" w:type="dxa"/>
            <w:vMerge/>
          </w:tcPr>
          <w:p w14:paraId="72DE9AD9" w14:textId="77777777" w:rsidR="005B6451" w:rsidRPr="00BA0439" w:rsidRDefault="005B6451" w:rsidP="00270065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5B6451" w:rsidRPr="00BA0439" w14:paraId="7E370BBA" w14:textId="77777777" w:rsidTr="00270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8EAADB" w:themeFill="accent5" w:themeFillTint="99"/>
          </w:tcPr>
          <w:p w14:paraId="2BD3FA53" w14:textId="77777777" w:rsidR="005B6451" w:rsidRPr="001A5DFC" w:rsidRDefault="005B6451" w:rsidP="0027006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Korte omschrijving van referentie</w:t>
            </w:r>
          </w:p>
        </w:tc>
      </w:tr>
      <w:tr w:rsidR="005B6451" w:rsidRPr="00BA0439" w14:paraId="7C82791F" w14:textId="77777777" w:rsidTr="00270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20C9ED03" w14:textId="77777777" w:rsidR="005B6451" w:rsidRDefault="005B6451" w:rsidP="0027006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7D964B1A" w14:textId="77777777" w:rsidR="005B6451" w:rsidRDefault="005B6451" w:rsidP="0027006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09CC1B6F" w14:textId="77777777" w:rsidR="005B6451" w:rsidRDefault="005B6451" w:rsidP="0027006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764535E1" w14:textId="77777777" w:rsidR="005B6451" w:rsidRDefault="005B6451" w:rsidP="0027006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</w:p>
          <w:p w14:paraId="6AF31A0D" w14:textId="77777777" w:rsidR="005B6451" w:rsidRDefault="005B6451" w:rsidP="0027006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0B3B4994" w14:textId="77777777" w:rsidR="005B6451" w:rsidRPr="00BA0439" w:rsidRDefault="005B6451" w:rsidP="0027006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</w:p>
        </w:tc>
      </w:tr>
    </w:tbl>
    <w:p w14:paraId="7CD8D651" w14:textId="77777777" w:rsidR="005B6451" w:rsidRDefault="005B6451" w:rsidP="00747291">
      <w:pPr>
        <w:spacing w:after="0" w:line="276" w:lineRule="auto"/>
        <w:contextualSpacing/>
        <w:rPr>
          <w:rFonts w:ascii="Verdana" w:hAnsi="Verdana" w:cs="Arial"/>
          <w:b/>
          <w:snapToGrid w:val="0"/>
        </w:rPr>
      </w:pPr>
    </w:p>
    <w:p w14:paraId="720D6DF5" w14:textId="77777777" w:rsidR="005B6451" w:rsidRDefault="005B6451" w:rsidP="00747291">
      <w:pPr>
        <w:spacing w:after="0" w:line="276" w:lineRule="auto"/>
        <w:contextualSpacing/>
        <w:rPr>
          <w:rFonts w:ascii="Verdana" w:hAnsi="Verdana" w:cs="Arial"/>
          <w:b/>
          <w:snapToGrid w:val="0"/>
        </w:rPr>
      </w:pPr>
    </w:p>
    <w:p w14:paraId="253AFF9F" w14:textId="77777777" w:rsidR="005B6451" w:rsidRDefault="005B6451" w:rsidP="00747291">
      <w:pPr>
        <w:spacing w:after="0" w:line="276" w:lineRule="auto"/>
        <w:contextualSpacing/>
        <w:rPr>
          <w:rFonts w:ascii="Verdana" w:hAnsi="Verdana" w:cs="Arial"/>
          <w:b/>
          <w:snapToGrid w:val="0"/>
        </w:rPr>
      </w:pPr>
    </w:p>
    <w:p w14:paraId="667BCDA2" w14:textId="77777777" w:rsidR="001C5B88" w:rsidRDefault="001C5B88" w:rsidP="00747291">
      <w:pPr>
        <w:spacing w:after="0" w:line="276" w:lineRule="auto"/>
        <w:contextualSpacing/>
        <w:rPr>
          <w:rFonts w:ascii="Verdana" w:hAnsi="Verdana" w:cs="Arial"/>
          <w:b/>
          <w:snapToGrid w:val="0"/>
        </w:rPr>
      </w:pPr>
    </w:p>
    <w:tbl>
      <w:tblPr>
        <w:tblStyle w:val="Rastertabel1licht-Accent5"/>
        <w:tblW w:w="0" w:type="auto"/>
        <w:tblLook w:val="04A0" w:firstRow="1" w:lastRow="0" w:firstColumn="1" w:lastColumn="0" w:noHBand="0" w:noVBand="1"/>
      </w:tblPr>
      <w:tblGrid>
        <w:gridCol w:w="3325"/>
        <w:gridCol w:w="5737"/>
      </w:tblGrid>
      <w:tr w:rsidR="001C5B88" w:rsidRPr="00BA0439" w14:paraId="5E30FF99" w14:textId="77777777" w:rsidTr="002700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8EAADB" w:themeFill="accent5" w:themeFillTint="99"/>
          </w:tcPr>
          <w:p w14:paraId="44D2BDE4" w14:textId="77777777" w:rsidR="001C5B88" w:rsidRPr="001C5B88" w:rsidRDefault="001C5B88" w:rsidP="0027006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color w:val="FFFFFF" w:themeColor="background1"/>
                <w:sz w:val="18"/>
                <w:szCs w:val="18"/>
              </w:rPr>
            </w:pPr>
            <w:r w:rsidRPr="00BA0439"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Referentie</w:t>
            </w:r>
            <w:r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:</w:t>
            </w:r>
          </w:p>
          <w:p w14:paraId="035D6C13" w14:textId="77777777" w:rsidR="001C5B88" w:rsidRDefault="007B5682" w:rsidP="0027006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</w:pPr>
            <w:r w:rsidRPr="007B5682">
              <w:rPr>
                <w:rFonts w:ascii="Verdana" w:hAnsi="Verdana" w:cs="Arial"/>
                <w:b w:val="0"/>
                <w:snapToGrid w:val="0"/>
                <w:color w:val="FFFFFF" w:themeColor="background1"/>
                <w:sz w:val="18"/>
                <w:szCs w:val="18"/>
              </w:rPr>
              <w:t>3.</w:t>
            </w:r>
            <w:r>
              <w:rPr>
                <w:rFonts w:ascii="Verdana" w:hAnsi="Verdana" w:cs="Arial"/>
                <w:b w:val="0"/>
                <w:snapToGrid w:val="0"/>
                <w:color w:val="FFFFFF" w:themeColor="background1"/>
                <w:sz w:val="18"/>
                <w:szCs w:val="18"/>
              </w:rPr>
              <w:t xml:space="preserve"> </w:t>
            </w:r>
            <w:r w:rsidRPr="007B5682">
              <w:rPr>
                <w:rFonts w:ascii="Verdana" w:hAnsi="Verdana" w:cs="Arial"/>
                <w:b w:val="0"/>
                <w:snapToGrid w:val="0"/>
                <w:color w:val="FFFFFF" w:themeColor="background1"/>
                <w:sz w:val="18"/>
                <w:szCs w:val="18"/>
              </w:rPr>
              <w:t>Het door ontwikkelen van innovatieve oplossingen/vernieuwingen van een digitaal leerplatform bij een vergelijkbare organisatie met meer dan 700 medewerkers.</w:t>
            </w:r>
          </w:p>
          <w:p w14:paraId="168A998A" w14:textId="71790D59" w:rsidR="007B5682" w:rsidRPr="00BA0439" w:rsidRDefault="007B5682" w:rsidP="0027006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</w:pPr>
          </w:p>
        </w:tc>
      </w:tr>
      <w:tr w:rsidR="001C5B88" w:rsidRPr="00BA0439" w14:paraId="2BBCFC3D" w14:textId="77777777" w:rsidTr="00270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8EAADB" w:themeFill="accent5" w:themeFillTint="99"/>
          </w:tcPr>
          <w:p w14:paraId="18CA80D4" w14:textId="77777777" w:rsidR="001C5B88" w:rsidRPr="00BA0439" w:rsidRDefault="001C5B88" w:rsidP="0027006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Algemene gegevens referentiebedrijf</w:t>
            </w:r>
          </w:p>
        </w:tc>
      </w:tr>
      <w:tr w:rsidR="001C5B88" w:rsidRPr="00BA0439" w14:paraId="2FC23033" w14:textId="77777777" w:rsidTr="00270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0C2584FC" w14:textId="77777777" w:rsidR="001C5B88" w:rsidRPr="00BA0439" w:rsidRDefault="001C5B88" w:rsidP="0027006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Naam:</w:t>
            </w:r>
          </w:p>
        </w:tc>
        <w:tc>
          <w:tcPr>
            <w:tcW w:w="5737" w:type="dxa"/>
          </w:tcPr>
          <w:p w14:paraId="166B5C57" w14:textId="77777777" w:rsidR="001C5B88" w:rsidRPr="00BA0439" w:rsidRDefault="001C5B88" w:rsidP="00270065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1C5B88" w:rsidRPr="00BA0439" w14:paraId="06B13447" w14:textId="77777777" w:rsidTr="00270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47BFF004" w14:textId="77777777" w:rsidR="001C5B88" w:rsidRPr="00BA0439" w:rsidRDefault="001C5B88" w:rsidP="0027006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Plaats:</w:t>
            </w:r>
          </w:p>
        </w:tc>
        <w:tc>
          <w:tcPr>
            <w:tcW w:w="5737" w:type="dxa"/>
          </w:tcPr>
          <w:p w14:paraId="29679AFA" w14:textId="77777777" w:rsidR="001C5B88" w:rsidRPr="00BA0439" w:rsidRDefault="001C5B88" w:rsidP="00270065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1C5B88" w:rsidRPr="00BA0439" w14:paraId="57C669F8" w14:textId="77777777" w:rsidTr="00270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572F37E5" w14:textId="77777777" w:rsidR="001C5B88" w:rsidRPr="00BA0439" w:rsidRDefault="001C5B88" w:rsidP="0027006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Contactpersoon:</w:t>
            </w:r>
          </w:p>
        </w:tc>
        <w:tc>
          <w:tcPr>
            <w:tcW w:w="5737" w:type="dxa"/>
          </w:tcPr>
          <w:p w14:paraId="49803D8F" w14:textId="77777777" w:rsidR="001C5B88" w:rsidRPr="00BA0439" w:rsidRDefault="001C5B88" w:rsidP="00270065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1C5B88" w:rsidRPr="00BA0439" w14:paraId="5788BD3E" w14:textId="77777777" w:rsidTr="00270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71DC32D2" w14:textId="77777777" w:rsidR="001C5B88" w:rsidRPr="00BA0439" w:rsidRDefault="001C5B88" w:rsidP="0027006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Telefoonnummer:</w:t>
            </w:r>
          </w:p>
        </w:tc>
        <w:tc>
          <w:tcPr>
            <w:tcW w:w="5737" w:type="dxa"/>
          </w:tcPr>
          <w:p w14:paraId="2796996D" w14:textId="77777777" w:rsidR="001C5B88" w:rsidRPr="00BA0439" w:rsidRDefault="001C5B88" w:rsidP="00270065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1C5B88" w:rsidRPr="00BA0439" w14:paraId="51027E52" w14:textId="77777777" w:rsidTr="00270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shd w:val="clear" w:color="auto" w:fill="8EAADB" w:themeFill="accent5" w:themeFillTint="99"/>
          </w:tcPr>
          <w:p w14:paraId="33D0DAC7" w14:textId="77777777" w:rsidR="001C5B88" w:rsidRPr="00327160" w:rsidRDefault="001C5B88" w:rsidP="0027006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Voorwaarde</w:t>
            </w:r>
          </w:p>
        </w:tc>
        <w:tc>
          <w:tcPr>
            <w:tcW w:w="5737" w:type="dxa"/>
            <w:shd w:val="clear" w:color="auto" w:fill="8EAADB" w:themeFill="accent5" w:themeFillTint="99"/>
          </w:tcPr>
          <w:p w14:paraId="6E65C34E" w14:textId="77777777" w:rsidR="001C5B88" w:rsidRPr="00327160" w:rsidRDefault="001C5B88" w:rsidP="00270065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napToGrid w:val="0"/>
                <w:color w:val="FFFFFF" w:themeColor="background1"/>
                <w:sz w:val="18"/>
                <w:szCs w:val="18"/>
              </w:rPr>
              <w:t>Toelichting</w:t>
            </w:r>
          </w:p>
        </w:tc>
      </w:tr>
      <w:tr w:rsidR="001C5B88" w:rsidRPr="00BA0439" w14:paraId="7E31285A" w14:textId="77777777" w:rsidTr="00270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67B4FAB6" w14:textId="77777777" w:rsidR="001C5B88" w:rsidRPr="00BA0439" w:rsidRDefault="001C5B88" w:rsidP="0027006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 w:rsidRPr="00A56E65"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Werkzaamheden dienen naar volle tevredenheid van de betreffende opdrachtgever te zijn afgerond.</w:t>
            </w:r>
          </w:p>
        </w:tc>
        <w:tc>
          <w:tcPr>
            <w:tcW w:w="5737" w:type="dxa"/>
            <w:vMerge w:val="restart"/>
          </w:tcPr>
          <w:p w14:paraId="2502F9AD" w14:textId="77777777" w:rsidR="001C5B88" w:rsidRPr="00BA0439" w:rsidRDefault="001C5B88" w:rsidP="00270065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1C5B88" w:rsidRPr="00BA0439" w14:paraId="62EC11B9" w14:textId="77777777" w:rsidTr="00270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3EE601FA" w14:textId="77777777" w:rsidR="001C5B88" w:rsidRDefault="001C5B88" w:rsidP="00270065">
            <w:pPr>
              <w:spacing w:line="276" w:lineRule="auto"/>
              <w:contextualSpacing/>
              <w:rPr>
                <w:rFonts w:ascii="Verdana" w:hAnsi="Verdana" w:cs="Arial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Werkzaamheden zijn niet langer dan drie jaar geleden beëindigd.</w:t>
            </w:r>
          </w:p>
        </w:tc>
        <w:tc>
          <w:tcPr>
            <w:tcW w:w="5737" w:type="dxa"/>
            <w:vMerge/>
          </w:tcPr>
          <w:p w14:paraId="18E6A246" w14:textId="77777777" w:rsidR="001C5B88" w:rsidRPr="00BA0439" w:rsidRDefault="001C5B88" w:rsidP="00270065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1C5B88" w:rsidRPr="00BA0439" w14:paraId="23560915" w14:textId="77777777" w:rsidTr="00270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8EAADB" w:themeFill="accent5" w:themeFillTint="99"/>
          </w:tcPr>
          <w:p w14:paraId="1570CC30" w14:textId="77777777" w:rsidR="001C5B88" w:rsidRPr="001A5DFC" w:rsidRDefault="001C5B88" w:rsidP="0027006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Korte omschrijving van referentie</w:t>
            </w:r>
          </w:p>
        </w:tc>
      </w:tr>
      <w:tr w:rsidR="001C5B88" w:rsidRPr="00BA0439" w14:paraId="3ECE9F8D" w14:textId="77777777" w:rsidTr="00270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36A73496" w14:textId="77777777" w:rsidR="001C5B88" w:rsidRDefault="001C5B88" w:rsidP="0027006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47991CAF" w14:textId="77777777" w:rsidR="001C5B88" w:rsidRDefault="001C5B88" w:rsidP="0027006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57EE3645" w14:textId="77777777" w:rsidR="001C5B88" w:rsidRDefault="001C5B88" w:rsidP="0027006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68A4E6F5" w14:textId="77777777" w:rsidR="001C5B88" w:rsidRDefault="001C5B88" w:rsidP="0027006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</w:p>
          <w:p w14:paraId="193D2271" w14:textId="77777777" w:rsidR="001C5B88" w:rsidRDefault="001C5B88" w:rsidP="0027006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595F0FEF" w14:textId="77777777" w:rsidR="001C5B88" w:rsidRDefault="001C5B88" w:rsidP="0027006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2EF31739" w14:textId="77777777" w:rsidR="001C5B88" w:rsidRPr="00BA0439" w:rsidRDefault="001C5B88" w:rsidP="0027006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</w:p>
        </w:tc>
      </w:tr>
    </w:tbl>
    <w:p w14:paraId="4D9A2E52" w14:textId="77777777" w:rsidR="001C5B88" w:rsidRDefault="001C5B88" w:rsidP="00747291">
      <w:pPr>
        <w:spacing w:after="0" w:line="276" w:lineRule="auto"/>
        <w:contextualSpacing/>
        <w:rPr>
          <w:rFonts w:ascii="Verdana" w:hAnsi="Verdana" w:cs="Arial"/>
          <w:b/>
          <w:snapToGrid w:val="0"/>
        </w:rPr>
      </w:pPr>
    </w:p>
    <w:p w14:paraId="491161BE" w14:textId="77777777" w:rsidR="007B5682" w:rsidRDefault="007B5682" w:rsidP="00747291">
      <w:pPr>
        <w:spacing w:after="0" w:line="276" w:lineRule="auto"/>
        <w:contextualSpacing/>
        <w:rPr>
          <w:rFonts w:ascii="Verdana" w:hAnsi="Verdana" w:cs="Arial"/>
          <w:b/>
          <w:snapToGrid w:val="0"/>
        </w:rPr>
      </w:pPr>
    </w:p>
    <w:p w14:paraId="5D10D741" w14:textId="77777777" w:rsidR="00542F53" w:rsidRDefault="00542F53" w:rsidP="00747291">
      <w:pPr>
        <w:spacing w:after="0" w:line="276" w:lineRule="auto"/>
        <w:contextualSpacing/>
        <w:rPr>
          <w:rFonts w:ascii="Verdana" w:hAnsi="Verdana" w:cs="Arial"/>
          <w:b/>
          <w:snapToGrid w:val="0"/>
        </w:rPr>
      </w:pPr>
    </w:p>
    <w:tbl>
      <w:tblPr>
        <w:tblStyle w:val="Rastertabel1licht-Accent5"/>
        <w:tblW w:w="0" w:type="auto"/>
        <w:tblLook w:val="04A0" w:firstRow="1" w:lastRow="0" w:firstColumn="1" w:lastColumn="0" w:noHBand="0" w:noVBand="1"/>
      </w:tblPr>
      <w:tblGrid>
        <w:gridCol w:w="3325"/>
        <w:gridCol w:w="5737"/>
      </w:tblGrid>
      <w:tr w:rsidR="007B5682" w:rsidRPr="00BA0439" w14:paraId="13732E02" w14:textId="77777777" w:rsidTr="002700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8EAADB" w:themeFill="accent5" w:themeFillTint="99"/>
          </w:tcPr>
          <w:p w14:paraId="06E435B5" w14:textId="77777777" w:rsidR="007B5682" w:rsidRPr="001C5B88" w:rsidRDefault="007B5682" w:rsidP="0027006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color w:val="FFFFFF" w:themeColor="background1"/>
                <w:sz w:val="18"/>
                <w:szCs w:val="18"/>
              </w:rPr>
            </w:pPr>
            <w:r w:rsidRPr="00BA0439"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Referentie</w:t>
            </w:r>
            <w:r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:</w:t>
            </w:r>
          </w:p>
          <w:p w14:paraId="7BED0D8F" w14:textId="2901FE75" w:rsidR="007B5682" w:rsidRDefault="00716004" w:rsidP="0027006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</w:pPr>
            <w:r w:rsidRPr="00716004">
              <w:rPr>
                <w:rFonts w:ascii="Verdana" w:hAnsi="Verdana" w:cs="Arial"/>
                <w:b w:val="0"/>
                <w:snapToGrid w:val="0"/>
                <w:color w:val="FFFFFF" w:themeColor="background1"/>
                <w:sz w:val="18"/>
                <w:szCs w:val="18"/>
              </w:rPr>
              <w:t>4.</w:t>
            </w:r>
            <w:r>
              <w:rPr>
                <w:rFonts w:ascii="Verdana" w:hAnsi="Verdana" w:cs="Arial"/>
                <w:b w:val="0"/>
                <w:snapToGrid w:val="0"/>
                <w:color w:val="FFFFFF" w:themeColor="background1"/>
                <w:sz w:val="18"/>
                <w:szCs w:val="18"/>
              </w:rPr>
              <w:t xml:space="preserve"> </w:t>
            </w:r>
            <w:r w:rsidRPr="00716004">
              <w:rPr>
                <w:rFonts w:ascii="Verdana" w:hAnsi="Verdana" w:cs="Arial"/>
                <w:b w:val="0"/>
                <w:snapToGrid w:val="0"/>
                <w:color w:val="FFFFFF" w:themeColor="background1"/>
                <w:sz w:val="18"/>
                <w:szCs w:val="18"/>
              </w:rPr>
              <w:t>Inschrijver is in staat om tijdens de contractperiode een backoffice ter beschikking te stellen voor ondersteuning voor de functioneel beheerders in het gebruik van leerplatform.</w:t>
            </w:r>
          </w:p>
          <w:p w14:paraId="502E189D" w14:textId="77777777" w:rsidR="007B5682" w:rsidRPr="00BA0439" w:rsidRDefault="007B5682" w:rsidP="0027006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</w:pPr>
          </w:p>
        </w:tc>
      </w:tr>
      <w:tr w:rsidR="007B5682" w:rsidRPr="00BA0439" w14:paraId="7D4119EA" w14:textId="77777777" w:rsidTr="00270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8EAADB" w:themeFill="accent5" w:themeFillTint="99"/>
          </w:tcPr>
          <w:p w14:paraId="44B8B694" w14:textId="77777777" w:rsidR="007B5682" w:rsidRPr="00BA0439" w:rsidRDefault="007B5682" w:rsidP="0027006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Algemene gegevens referentiebedrijf</w:t>
            </w:r>
          </w:p>
        </w:tc>
      </w:tr>
      <w:tr w:rsidR="007B5682" w:rsidRPr="00BA0439" w14:paraId="6E19EFBC" w14:textId="77777777" w:rsidTr="00270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458C1128" w14:textId="77777777" w:rsidR="007B5682" w:rsidRPr="00BA0439" w:rsidRDefault="007B5682" w:rsidP="0027006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Naam:</w:t>
            </w:r>
          </w:p>
        </w:tc>
        <w:tc>
          <w:tcPr>
            <w:tcW w:w="5737" w:type="dxa"/>
          </w:tcPr>
          <w:p w14:paraId="297AFBC8" w14:textId="77777777" w:rsidR="007B5682" w:rsidRPr="00BA0439" w:rsidRDefault="007B5682" w:rsidP="00270065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7B5682" w:rsidRPr="00BA0439" w14:paraId="6FE41AF8" w14:textId="77777777" w:rsidTr="00270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740EF575" w14:textId="77777777" w:rsidR="007B5682" w:rsidRPr="00BA0439" w:rsidRDefault="007B5682" w:rsidP="0027006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Plaats:</w:t>
            </w:r>
          </w:p>
        </w:tc>
        <w:tc>
          <w:tcPr>
            <w:tcW w:w="5737" w:type="dxa"/>
          </w:tcPr>
          <w:p w14:paraId="7CEB7493" w14:textId="77777777" w:rsidR="007B5682" w:rsidRPr="00BA0439" w:rsidRDefault="007B5682" w:rsidP="00270065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7B5682" w:rsidRPr="00BA0439" w14:paraId="0E8FEA61" w14:textId="77777777" w:rsidTr="00270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1CEB87C5" w14:textId="77777777" w:rsidR="007B5682" w:rsidRPr="00BA0439" w:rsidRDefault="007B5682" w:rsidP="0027006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Contactpersoon:</w:t>
            </w:r>
          </w:p>
        </w:tc>
        <w:tc>
          <w:tcPr>
            <w:tcW w:w="5737" w:type="dxa"/>
          </w:tcPr>
          <w:p w14:paraId="12C444CB" w14:textId="77777777" w:rsidR="007B5682" w:rsidRPr="00BA0439" w:rsidRDefault="007B5682" w:rsidP="00270065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7B5682" w:rsidRPr="00BA0439" w14:paraId="3B18B25E" w14:textId="77777777" w:rsidTr="00270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421F3B6B" w14:textId="77777777" w:rsidR="007B5682" w:rsidRPr="00BA0439" w:rsidRDefault="007B5682" w:rsidP="0027006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Telefoonnummer:</w:t>
            </w:r>
          </w:p>
        </w:tc>
        <w:tc>
          <w:tcPr>
            <w:tcW w:w="5737" w:type="dxa"/>
          </w:tcPr>
          <w:p w14:paraId="433749D8" w14:textId="77777777" w:rsidR="007B5682" w:rsidRPr="00BA0439" w:rsidRDefault="007B5682" w:rsidP="00270065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7B5682" w:rsidRPr="00BA0439" w14:paraId="2C25E88A" w14:textId="77777777" w:rsidTr="00270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shd w:val="clear" w:color="auto" w:fill="8EAADB" w:themeFill="accent5" w:themeFillTint="99"/>
          </w:tcPr>
          <w:p w14:paraId="3D7FA441" w14:textId="77777777" w:rsidR="007B5682" w:rsidRPr="00327160" w:rsidRDefault="007B5682" w:rsidP="0027006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Voorwaarde</w:t>
            </w:r>
          </w:p>
        </w:tc>
        <w:tc>
          <w:tcPr>
            <w:tcW w:w="5737" w:type="dxa"/>
            <w:shd w:val="clear" w:color="auto" w:fill="8EAADB" w:themeFill="accent5" w:themeFillTint="99"/>
          </w:tcPr>
          <w:p w14:paraId="64CD1EDD" w14:textId="77777777" w:rsidR="007B5682" w:rsidRPr="00327160" w:rsidRDefault="007B5682" w:rsidP="00270065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napToGrid w:val="0"/>
                <w:color w:val="FFFFFF" w:themeColor="background1"/>
                <w:sz w:val="18"/>
                <w:szCs w:val="18"/>
              </w:rPr>
              <w:t>Toelichting</w:t>
            </w:r>
          </w:p>
        </w:tc>
      </w:tr>
      <w:tr w:rsidR="007B5682" w:rsidRPr="00BA0439" w14:paraId="27431E69" w14:textId="77777777" w:rsidTr="00270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4556D152" w14:textId="77777777" w:rsidR="007B5682" w:rsidRPr="00BA0439" w:rsidRDefault="007B5682" w:rsidP="0027006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 w:rsidRPr="00A56E65"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Werkzaamheden dienen naar volle tevredenheid van de betreffende opdrachtgever te zijn afgerond.</w:t>
            </w:r>
          </w:p>
        </w:tc>
        <w:tc>
          <w:tcPr>
            <w:tcW w:w="5737" w:type="dxa"/>
            <w:vMerge w:val="restart"/>
          </w:tcPr>
          <w:p w14:paraId="2EA912CD" w14:textId="77777777" w:rsidR="007B5682" w:rsidRPr="00BA0439" w:rsidRDefault="007B5682" w:rsidP="00270065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7B5682" w:rsidRPr="00BA0439" w14:paraId="7AE40ED6" w14:textId="77777777" w:rsidTr="00270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54F2771D" w14:textId="77777777" w:rsidR="007B5682" w:rsidRDefault="007B5682" w:rsidP="00270065">
            <w:pPr>
              <w:spacing w:line="276" w:lineRule="auto"/>
              <w:contextualSpacing/>
              <w:rPr>
                <w:rFonts w:ascii="Verdana" w:hAnsi="Verdana" w:cs="Arial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Werkzaamheden zijn niet langer dan drie jaar geleden beëindigd.</w:t>
            </w:r>
          </w:p>
        </w:tc>
        <w:tc>
          <w:tcPr>
            <w:tcW w:w="5737" w:type="dxa"/>
            <w:vMerge/>
          </w:tcPr>
          <w:p w14:paraId="74D06C9F" w14:textId="77777777" w:rsidR="007B5682" w:rsidRPr="00BA0439" w:rsidRDefault="007B5682" w:rsidP="00270065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7B5682" w:rsidRPr="00BA0439" w14:paraId="78D73C85" w14:textId="77777777" w:rsidTr="00270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8EAADB" w:themeFill="accent5" w:themeFillTint="99"/>
          </w:tcPr>
          <w:p w14:paraId="1A1A2A58" w14:textId="77777777" w:rsidR="007B5682" w:rsidRPr="001A5DFC" w:rsidRDefault="007B5682" w:rsidP="0027006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Korte omschrijving van referentie</w:t>
            </w:r>
          </w:p>
        </w:tc>
      </w:tr>
      <w:tr w:rsidR="007B5682" w:rsidRPr="00BA0439" w14:paraId="5C805E78" w14:textId="77777777" w:rsidTr="00270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7439B040" w14:textId="77777777" w:rsidR="007B5682" w:rsidRDefault="007B5682" w:rsidP="0027006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642B83DB" w14:textId="77777777" w:rsidR="007B5682" w:rsidRDefault="007B5682" w:rsidP="0027006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746E4518" w14:textId="77777777" w:rsidR="007B5682" w:rsidRDefault="007B5682" w:rsidP="0027006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455D9012" w14:textId="77777777" w:rsidR="007B5682" w:rsidRDefault="007B5682" w:rsidP="0027006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</w:p>
          <w:p w14:paraId="316CE12D" w14:textId="77777777" w:rsidR="007B5682" w:rsidRDefault="007B5682" w:rsidP="0027006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39073EA2" w14:textId="77777777" w:rsidR="007B5682" w:rsidRDefault="007B5682" w:rsidP="0027006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65FAAB09" w14:textId="77777777" w:rsidR="007B5682" w:rsidRPr="00BA0439" w:rsidRDefault="007B5682" w:rsidP="0027006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</w:p>
        </w:tc>
      </w:tr>
    </w:tbl>
    <w:p w14:paraId="42EC862D" w14:textId="77777777" w:rsidR="007B5682" w:rsidRDefault="007B5682" w:rsidP="00747291">
      <w:pPr>
        <w:spacing w:after="0" w:line="276" w:lineRule="auto"/>
        <w:contextualSpacing/>
        <w:rPr>
          <w:rFonts w:ascii="Verdana" w:hAnsi="Verdana" w:cs="Arial"/>
          <w:b/>
          <w:snapToGrid w:val="0"/>
        </w:rPr>
      </w:pPr>
    </w:p>
    <w:p w14:paraId="4587C41D" w14:textId="77777777" w:rsidR="001C5B88" w:rsidRDefault="001C5B88" w:rsidP="00747291">
      <w:pPr>
        <w:spacing w:after="0" w:line="276" w:lineRule="auto"/>
        <w:contextualSpacing/>
        <w:rPr>
          <w:rFonts w:ascii="Verdana" w:hAnsi="Verdana" w:cs="Arial"/>
          <w:b/>
          <w:snapToGrid w:val="0"/>
        </w:rPr>
      </w:pPr>
    </w:p>
    <w:p w14:paraId="65E97EB3" w14:textId="77777777" w:rsidR="001C5B88" w:rsidRDefault="001C5B88" w:rsidP="00747291">
      <w:pPr>
        <w:spacing w:after="0" w:line="276" w:lineRule="auto"/>
        <w:contextualSpacing/>
        <w:rPr>
          <w:rFonts w:ascii="Verdana" w:hAnsi="Verdana" w:cs="Arial"/>
          <w:b/>
          <w:snapToGrid w:val="0"/>
        </w:rPr>
      </w:pPr>
    </w:p>
    <w:p w14:paraId="46DDC4C6" w14:textId="77777777" w:rsidR="001C5B88" w:rsidRPr="00BA0439" w:rsidRDefault="001C5B88" w:rsidP="00747291">
      <w:pPr>
        <w:spacing w:after="0" w:line="276" w:lineRule="auto"/>
        <w:contextualSpacing/>
        <w:rPr>
          <w:rFonts w:ascii="Verdana" w:hAnsi="Verdana" w:cs="Arial"/>
          <w:b/>
          <w:snapToGrid w:val="0"/>
        </w:rPr>
      </w:pPr>
    </w:p>
    <w:p w14:paraId="324DB013" w14:textId="77777777" w:rsidR="004820DD" w:rsidRDefault="00611C09" w:rsidP="00611C09">
      <w:pPr>
        <w:spacing w:after="0" w:line="276" w:lineRule="auto"/>
        <w:contextualSpacing/>
        <w:rPr>
          <w:rFonts w:ascii="Verdana" w:hAnsi="Verdana" w:cs="Arial"/>
          <w:b/>
          <w:snapToGrid w:val="0"/>
          <w:sz w:val="18"/>
          <w:szCs w:val="18"/>
        </w:rPr>
      </w:pPr>
      <w:r w:rsidRPr="00611C09">
        <w:rPr>
          <w:rFonts w:ascii="Verdana" w:hAnsi="Verdana" w:cs="Arial"/>
          <w:b/>
          <w:snapToGrid w:val="0"/>
          <w:sz w:val="18"/>
          <w:szCs w:val="18"/>
        </w:rPr>
        <w:t>Voor akkoord</w:t>
      </w:r>
      <w:r>
        <w:rPr>
          <w:rFonts w:ascii="Verdana" w:hAnsi="Verdana" w:cs="Arial"/>
          <w:b/>
          <w:snapToGrid w:val="0"/>
          <w:sz w:val="18"/>
          <w:szCs w:val="18"/>
        </w:rPr>
        <w:t xml:space="preserve"> Inschrijver</w:t>
      </w:r>
    </w:p>
    <w:p w14:paraId="69689D6B" w14:textId="77777777" w:rsidR="00611C09" w:rsidRPr="00611C09" w:rsidRDefault="00611C09" w:rsidP="005819A1">
      <w:pPr>
        <w:spacing w:after="0" w:line="276" w:lineRule="auto"/>
        <w:contextualSpacing/>
        <w:rPr>
          <w:rFonts w:ascii="Verdana" w:hAnsi="Verdana" w:cs="Arial"/>
          <w:b/>
          <w:snapToGrid w:val="0"/>
          <w:sz w:val="18"/>
          <w:szCs w:val="18"/>
        </w:rPr>
      </w:pPr>
    </w:p>
    <w:tbl>
      <w:tblPr>
        <w:tblStyle w:val="Rastertabel1licht-Accent5"/>
        <w:tblW w:w="0" w:type="auto"/>
        <w:tblLook w:val="04A0" w:firstRow="1" w:lastRow="0" w:firstColumn="1" w:lastColumn="0" w:noHBand="0" w:noVBand="1"/>
      </w:tblPr>
      <w:tblGrid>
        <w:gridCol w:w="1941"/>
        <w:gridCol w:w="7121"/>
      </w:tblGrid>
      <w:tr w:rsidR="00086EEE" w:rsidRPr="00611C09" w14:paraId="44CC9B11" w14:textId="77777777" w:rsidTr="00611C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6D6C0DE0" w14:textId="77777777" w:rsidR="00086EEE" w:rsidRPr="00611C09" w:rsidRDefault="00086EEE">
            <w:pPr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611C09">
              <w:rPr>
                <w:rFonts w:ascii="Verdana" w:hAnsi="Verdana"/>
                <w:b w:val="0"/>
                <w:bCs w:val="0"/>
                <w:sz w:val="18"/>
                <w:szCs w:val="18"/>
              </w:rPr>
              <w:t>Naam</w:t>
            </w:r>
          </w:p>
        </w:tc>
        <w:tc>
          <w:tcPr>
            <w:tcW w:w="7261" w:type="dxa"/>
          </w:tcPr>
          <w:p w14:paraId="655D3BD1" w14:textId="77777777" w:rsidR="00086EEE" w:rsidRPr="00611C09" w:rsidRDefault="00086E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  <w:tr w:rsidR="00086EEE" w:rsidRPr="00611C09" w14:paraId="53D2A250" w14:textId="77777777" w:rsidTr="00611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7865A25B" w14:textId="77777777" w:rsidR="00086EEE" w:rsidRPr="00611C09" w:rsidRDefault="00086EEE">
            <w:pPr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611C09">
              <w:rPr>
                <w:rFonts w:ascii="Verdana" w:hAnsi="Verdana"/>
                <w:b w:val="0"/>
                <w:bCs w:val="0"/>
                <w:sz w:val="18"/>
                <w:szCs w:val="18"/>
              </w:rPr>
              <w:t>Functie</w:t>
            </w:r>
          </w:p>
        </w:tc>
        <w:tc>
          <w:tcPr>
            <w:tcW w:w="7261" w:type="dxa"/>
          </w:tcPr>
          <w:p w14:paraId="6E126C53" w14:textId="77777777" w:rsidR="00086EEE" w:rsidRPr="00611C09" w:rsidRDefault="00086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  <w:tr w:rsidR="005819A1" w:rsidRPr="00611C09" w14:paraId="1747201A" w14:textId="77777777" w:rsidTr="00611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52A9C222" w14:textId="77777777" w:rsidR="005819A1" w:rsidRPr="00611C09" w:rsidRDefault="00086EEE">
            <w:pPr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611C09">
              <w:rPr>
                <w:rFonts w:ascii="Verdana" w:hAnsi="Verdana"/>
                <w:b w:val="0"/>
                <w:bCs w:val="0"/>
                <w:sz w:val="18"/>
                <w:szCs w:val="18"/>
              </w:rPr>
              <w:t>Onderneming</w:t>
            </w:r>
          </w:p>
        </w:tc>
        <w:tc>
          <w:tcPr>
            <w:tcW w:w="7261" w:type="dxa"/>
          </w:tcPr>
          <w:p w14:paraId="558981D8" w14:textId="77777777" w:rsidR="005819A1" w:rsidRPr="00611C09" w:rsidRDefault="005819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  <w:tr w:rsidR="005819A1" w:rsidRPr="00611C09" w14:paraId="3CBE6646" w14:textId="77777777" w:rsidTr="00611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1EA736C0" w14:textId="77777777" w:rsidR="005819A1" w:rsidRPr="00611C09" w:rsidRDefault="00086EEE">
            <w:pPr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611C09">
              <w:rPr>
                <w:rFonts w:ascii="Verdana" w:hAnsi="Verdana"/>
                <w:b w:val="0"/>
                <w:bCs w:val="0"/>
                <w:sz w:val="18"/>
                <w:szCs w:val="18"/>
              </w:rPr>
              <w:t>Handtekening</w:t>
            </w:r>
          </w:p>
        </w:tc>
        <w:tc>
          <w:tcPr>
            <w:tcW w:w="7261" w:type="dxa"/>
          </w:tcPr>
          <w:p w14:paraId="0FEC2B29" w14:textId="77777777" w:rsidR="005819A1" w:rsidRPr="00611C09" w:rsidRDefault="005819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  <w:p w14:paraId="72407B57" w14:textId="77777777" w:rsidR="00611C09" w:rsidRPr="00611C09" w:rsidRDefault="00611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  <w:p w14:paraId="2EC8A255" w14:textId="77777777" w:rsidR="00611C09" w:rsidRPr="00611C09" w:rsidRDefault="00611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  <w:p w14:paraId="620855BE" w14:textId="77777777" w:rsidR="00611C09" w:rsidRPr="00611C09" w:rsidRDefault="00611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  <w:p w14:paraId="74CE4312" w14:textId="77777777" w:rsidR="00611C09" w:rsidRPr="00611C09" w:rsidRDefault="00611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  <w:p w14:paraId="27EFFCB5" w14:textId="77777777" w:rsidR="00611C09" w:rsidRPr="00611C09" w:rsidRDefault="00611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  <w:tr w:rsidR="005819A1" w:rsidRPr="00611C09" w14:paraId="37F1A2E3" w14:textId="77777777" w:rsidTr="00611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6F665FF2" w14:textId="77777777" w:rsidR="005819A1" w:rsidRPr="00611C09" w:rsidRDefault="00086EEE">
            <w:pPr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611C09">
              <w:rPr>
                <w:rFonts w:ascii="Verdana" w:hAnsi="Verdana"/>
                <w:b w:val="0"/>
                <w:bCs w:val="0"/>
                <w:sz w:val="18"/>
                <w:szCs w:val="18"/>
              </w:rPr>
              <w:t>Plaats en datum</w:t>
            </w:r>
          </w:p>
        </w:tc>
        <w:tc>
          <w:tcPr>
            <w:tcW w:w="7261" w:type="dxa"/>
          </w:tcPr>
          <w:p w14:paraId="457BC2EC" w14:textId="77777777" w:rsidR="005819A1" w:rsidRPr="00611C09" w:rsidRDefault="005819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C02BF6C" w14:textId="77777777" w:rsidR="006C6CFD" w:rsidRPr="00BA0439" w:rsidRDefault="006C6CFD">
      <w:pPr>
        <w:rPr>
          <w:rFonts w:ascii="Verdana" w:hAnsi="Verdana"/>
        </w:rPr>
      </w:pPr>
    </w:p>
    <w:sectPr w:rsidR="006C6CFD" w:rsidRPr="00BA0439" w:rsidSect="008F320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ED2AE4" w14:textId="77777777" w:rsidR="001C4284" w:rsidRDefault="001C4284" w:rsidP="004E6A89">
      <w:pPr>
        <w:spacing w:after="0" w:line="240" w:lineRule="auto"/>
      </w:pPr>
      <w:r>
        <w:separator/>
      </w:r>
    </w:p>
  </w:endnote>
  <w:endnote w:type="continuationSeparator" w:id="0">
    <w:p w14:paraId="16725B24" w14:textId="77777777" w:rsidR="001C4284" w:rsidRDefault="001C4284" w:rsidP="004E6A89">
      <w:pPr>
        <w:spacing w:after="0" w:line="240" w:lineRule="auto"/>
      </w:pPr>
      <w:r>
        <w:continuationSeparator/>
      </w:r>
    </w:p>
  </w:endnote>
  <w:endnote w:type="continuationNotice" w:id="1">
    <w:p w14:paraId="12F53BFC" w14:textId="77777777" w:rsidR="001C4284" w:rsidRDefault="001C42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6"/>
        <w:szCs w:val="16"/>
      </w:rPr>
      <w:id w:val="24111609"/>
      <w:docPartObj>
        <w:docPartGallery w:val="Page Numbers (Bottom of Page)"/>
        <w:docPartUnique/>
      </w:docPartObj>
    </w:sdtPr>
    <w:sdtEndPr>
      <w:rPr>
        <w:rFonts w:ascii="Arial Rounded MT Bold" w:eastAsiaTheme="majorEastAsia" w:hAnsi="Arial Rounded MT Bold" w:cstheme="majorBidi"/>
        <w:color w:val="000000" w:themeColor="text1"/>
        <w:sz w:val="18"/>
        <w:szCs w:val="18"/>
      </w:rPr>
    </w:sdtEndPr>
    <w:sdtContent>
      <w:p w14:paraId="61C65E13" w14:textId="77777777" w:rsidR="004E6A89" w:rsidRDefault="004E6A89" w:rsidP="00765335">
        <w:pPr>
          <w:rPr>
            <w:sz w:val="16"/>
            <w:szCs w:val="16"/>
          </w:rPr>
        </w:pPr>
      </w:p>
      <w:p w14:paraId="1213F6B7" w14:textId="77777777" w:rsidR="00765335" w:rsidRDefault="00DE2F7F" w:rsidP="00765335"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right" w:pos="9072"/>
          </w:tabs>
          <w:rPr>
            <w:rFonts w:ascii="Arial Rounded MT Bold" w:eastAsiaTheme="majorEastAsia" w:hAnsi="Arial Rounded MT Bold" w:cstheme="majorBidi"/>
            <w:color w:val="000000" w:themeColor="text1"/>
            <w:sz w:val="18"/>
            <w:szCs w:val="18"/>
          </w:rPr>
        </w:pPr>
        <w:r>
          <w:rPr>
            <w:rFonts w:ascii="Arial Rounded MT Bold" w:eastAsiaTheme="majorEastAsia" w:hAnsi="Arial Rounded MT Bold" w:cstheme="majorBidi"/>
            <w:color w:val="000000" w:themeColor="text1"/>
            <w:sz w:val="18"/>
            <w:szCs w:val="18"/>
          </w:rPr>
          <w:tab/>
        </w:r>
        <w:r>
          <w:rPr>
            <w:rFonts w:ascii="Arial Rounded MT Bold" w:eastAsiaTheme="majorEastAsia" w:hAnsi="Arial Rounded MT Bold" w:cstheme="majorBidi"/>
            <w:color w:val="000000" w:themeColor="text1"/>
            <w:sz w:val="18"/>
            <w:szCs w:val="18"/>
          </w:rPr>
          <w:tab/>
        </w:r>
        <w:r>
          <w:rPr>
            <w:rFonts w:ascii="Arial Rounded MT Bold" w:eastAsiaTheme="majorEastAsia" w:hAnsi="Arial Rounded MT Bold" w:cstheme="majorBidi"/>
            <w:color w:val="000000" w:themeColor="text1"/>
            <w:sz w:val="18"/>
            <w:szCs w:val="18"/>
          </w:rPr>
          <w:tab/>
        </w:r>
        <w:r w:rsidR="004E6A89">
          <w:rPr>
            <w:rFonts w:ascii="Arial Rounded MT Bold" w:eastAsiaTheme="majorEastAsia" w:hAnsi="Arial Rounded MT Bold" w:cstheme="majorBidi"/>
            <w:color w:val="000000" w:themeColor="text1"/>
            <w:sz w:val="18"/>
            <w:szCs w:val="18"/>
          </w:rPr>
          <w:tab/>
        </w:r>
        <w:r w:rsidR="004E6A89">
          <w:rPr>
            <w:rFonts w:ascii="Arial Rounded MT Bold" w:eastAsiaTheme="majorEastAsia" w:hAnsi="Arial Rounded MT Bold" w:cstheme="majorBidi"/>
            <w:color w:val="000000" w:themeColor="text1"/>
            <w:sz w:val="18"/>
            <w:szCs w:val="18"/>
          </w:rPr>
          <w:tab/>
        </w:r>
        <w:r w:rsidR="004E6A89">
          <w:rPr>
            <w:rFonts w:ascii="Arial Rounded MT Bold" w:eastAsiaTheme="majorEastAsia" w:hAnsi="Arial Rounded MT Bold" w:cstheme="majorBidi"/>
            <w:color w:val="000000" w:themeColor="text1"/>
            <w:sz w:val="18"/>
            <w:szCs w:val="18"/>
          </w:rPr>
          <w:tab/>
        </w:r>
        <w:r w:rsidR="004E6A89" w:rsidRPr="00765335">
          <w:rPr>
            <w:rFonts w:ascii="Verdana" w:eastAsiaTheme="majorEastAsia" w:hAnsi="Verdana" w:cstheme="majorBidi"/>
            <w:color w:val="000000" w:themeColor="text1"/>
            <w:sz w:val="20"/>
            <w:szCs w:val="20"/>
          </w:rPr>
          <w:t xml:space="preserve">  </w:t>
        </w:r>
        <w:r w:rsidR="00765335">
          <w:rPr>
            <w:rFonts w:ascii="Verdana" w:eastAsiaTheme="majorEastAsia" w:hAnsi="Verdana" w:cstheme="majorBidi"/>
            <w:color w:val="000000" w:themeColor="text1"/>
            <w:sz w:val="20"/>
            <w:szCs w:val="20"/>
          </w:rPr>
          <w:tab/>
        </w:r>
        <w:r w:rsidR="009A0327" w:rsidRPr="00765335">
          <w:rPr>
            <w:rFonts w:ascii="Verdana" w:eastAsiaTheme="majorEastAsia" w:hAnsi="Verdana" w:cstheme="majorBidi"/>
            <w:color w:val="000000" w:themeColor="text1"/>
            <w:sz w:val="20"/>
            <w:szCs w:val="20"/>
          </w:rPr>
          <w:fldChar w:fldCharType="begin"/>
        </w:r>
        <w:r w:rsidR="004E6A89" w:rsidRPr="00765335">
          <w:rPr>
            <w:rFonts w:ascii="Verdana" w:eastAsiaTheme="majorEastAsia" w:hAnsi="Verdana" w:cstheme="majorBidi"/>
            <w:color w:val="000000" w:themeColor="text1"/>
            <w:sz w:val="20"/>
            <w:szCs w:val="20"/>
          </w:rPr>
          <w:instrText xml:space="preserve"> PAGE </w:instrText>
        </w:r>
        <w:r w:rsidR="009A0327" w:rsidRPr="00765335">
          <w:rPr>
            <w:rFonts w:ascii="Verdana" w:eastAsiaTheme="majorEastAsia" w:hAnsi="Verdana" w:cstheme="majorBidi"/>
            <w:color w:val="000000" w:themeColor="text1"/>
            <w:sz w:val="20"/>
            <w:szCs w:val="20"/>
          </w:rPr>
          <w:fldChar w:fldCharType="separate"/>
        </w:r>
        <w:r w:rsidR="0043425C">
          <w:rPr>
            <w:rFonts w:ascii="Verdana" w:eastAsiaTheme="majorEastAsia" w:hAnsi="Verdana" w:cstheme="majorBidi"/>
            <w:noProof/>
            <w:color w:val="000000" w:themeColor="text1"/>
            <w:sz w:val="20"/>
            <w:szCs w:val="20"/>
          </w:rPr>
          <w:t>1</w:t>
        </w:r>
        <w:r w:rsidR="009A0327" w:rsidRPr="00765335">
          <w:rPr>
            <w:rFonts w:ascii="Verdana" w:eastAsiaTheme="majorEastAsia" w:hAnsi="Verdana" w:cstheme="majorBidi"/>
            <w:color w:val="000000" w:themeColor="text1"/>
            <w:sz w:val="20"/>
            <w:szCs w:val="20"/>
          </w:rPr>
          <w:fldChar w:fldCharType="end"/>
        </w:r>
      </w:p>
    </w:sdtContent>
  </w:sdt>
  <w:p w14:paraId="22EC8EF8" w14:textId="77777777" w:rsidR="004E6A89" w:rsidRPr="004E6A89" w:rsidRDefault="00765335" w:rsidP="00765335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right" w:pos="9072"/>
      </w:tabs>
      <w:rPr>
        <w:rFonts w:ascii="Arial Rounded MT Bold" w:eastAsiaTheme="majorEastAsia" w:hAnsi="Arial Rounded MT Bold" w:cstheme="majorBidi"/>
        <w:color w:val="000000" w:themeColor="text1"/>
        <w:sz w:val="18"/>
        <w:szCs w:val="18"/>
      </w:rPr>
    </w:pPr>
    <w:r>
      <w:rPr>
        <w:rFonts w:ascii="Arial Rounded MT Bold" w:eastAsiaTheme="majorEastAsia" w:hAnsi="Arial Rounded MT Bold" w:cstheme="majorBidi"/>
        <w:color w:val="000000" w:themeColor="text1"/>
        <w:sz w:val="18"/>
        <w:szCs w:val="18"/>
      </w:rPr>
      <w:tab/>
    </w:r>
    <w:r>
      <w:rPr>
        <w:rFonts w:ascii="Arial Rounded MT Bold" w:eastAsiaTheme="majorEastAsia" w:hAnsi="Arial Rounded MT Bold" w:cstheme="majorBidi"/>
        <w:color w:val="000000" w:themeColor="text1"/>
        <w:sz w:val="18"/>
        <w:szCs w:val="18"/>
      </w:rPr>
      <w:tab/>
    </w:r>
    <w:r>
      <w:rPr>
        <w:rFonts w:ascii="Arial Rounded MT Bold" w:eastAsiaTheme="majorEastAsia" w:hAnsi="Arial Rounded MT Bold" w:cstheme="majorBidi"/>
        <w:color w:val="000000" w:themeColor="text1"/>
        <w:sz w:val="18"/>
        <w:szCs w:val="18"/>
      </w:rPr>
      <w:tab/>
    </w:r>
    <w:r>
      <w:rPr>
        <w:rFonts w:ascii="Arial Rounded MT Bold" w:eastAsiaTheme="majorEastAsia" w:hAnsi="Arial Rounded MT Bold" w:cstheme="majorBidi"/>
        <w:color w:val="000000" w:themeColor="text1"/>
        <w:sz w:val="18"/>
        <w:szCs w:val="18"/>
      </w:rPr>
      <w:tab/>
    </w:r>
    <w:r>
      <w:rPr>
        <w:rFonts w:ascii="Arial Rounded MT Bold" w:eastAsiaTheme="majorEastAsia" w:hAnsi="Arial Rounded MT Bold" w:cstheme="majorBidi"/>
        <w:color w:val="000000" w:themeColor="text1"/>
        <w:sz w:val="18"/>
        <w:szCs w:val="18"/>
      </w:rPr>
      <w:tab/>
    </w:r>
    <w:r>
      <w:rPr>
        <w:rFonts w:ascii="Arial Rounded MT Bold" w:eastAsiaTheme="majorEastAsia" w:hAnsi="Arial Rounded MT Bold" w:cstheme="majorBidi"/>
        <w:color w:val="000000" w:themeColor="text1"/>
        <w:sz w:val="18"/>
        <w:szCs w:val="18"/>
      </w:rPr>
      <w:tab/>
    </w:r>
    <w:r>
      <w:rPr>
        <w:rFonts w:ascii="Arial Rounded MT Bold" w:eastAsiaTheme="majorEastAsia" w:hAnsi="Arial Rounded MT Bold" w:cstheme="majorBidi"/>
        <w:color w:val="000000" w:themeColor="text1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560DC8" w14:textId="77777777" w:rsidR="001C4284" w:rsidRDefault="001C4284" w:rsidP="004E6A89">
      <w:pPr>
        <w:spacing w:after="0" w:line="240" w:lineRule="auto"/>
      </w:pPr>
      <w:r>
        <w:separator/>
      </w:r>
    </w:p>
  </w:footnote>
  <w:footnote w:type="continuationSeparator" w:id="0">
    <w:p w14:paraId="16F01345" w14:textId="77777777" w:rsidR="001C4284" w:rsidRDefault="001C4284" w:rsidP="004E6A89">
      <w:pPr>
        <w:spacing w:after="0" w:line="240" w:lineRule="auto"/>
      </w:pPr>
      <w:r>
        <w:continuationSeparator/>
      </w:r>
    </w:p>
  </w:footnote>
  <w:footnote w:type="continuationNotice" w:id="1">
    <w:p w14:paraId="4A995DA5" w14:textId="77777777" w:rsidR="001C4284" w:rsidRDefault="001C42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289470" w14:textId="77777777" w:rsidR="00765335" w:rsidRDefault="00930988">
    <w:pPr>
      <w:pStyle w:val="Koptekst"/>
    </w:pPr>
    <w:r w:rsidRPr="002E3B9D">
      <w:rPr>
        <w:noProof/>
      </w:rPr>
      <w:drawing>
        <wp:anchor distT="0" distB="0" distL="114300" distR="114300" simplePos="0" relativeHeight="251658240" behindDoc="1" locked="0" layoutInCell="0" allowOverlap="1" wp14:anchorId="00CD376B" wp14:editId="5BD3AF7A">
          <wp:simplePos x="0" y="0"/>
          <wp:positionH relativeFrom="page">
            <wp:posOffset>5481320</wp:posOffset>
          </wp:positionH>
          <wp:positionV relativeFrom="page">
            <wp:posOffset>439420</wp:posOffset>
          </wp:positionV>
          <wp:extent cx="1331433" cy="696943"/>
          <wp:effectExtent l="0" t="0" r="2540" b="8255"/>
          <wp:wrapNone/>
          <wp:docPr id="6" name="Afbeelding 2" descr="toggle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NG 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31433" cy="69694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BB501D"/>
    <w:multiLevelType w:val="multilevel"/>
    <w:tmpl w:val="BA248A0A"/>
    <w:lvl w:ilvl="0">
      <w:start w:val="1"/>
      <w:numFmt w:val="decimal"/>
      <w:lvlText w:val="%1."/>
      <w:lvlJc w:val="left"/>
      <w:pPr>
        <w:ind w:left="83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190" w:hanging="7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1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5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1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1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7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3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30" w:hanging="2160"/>
      </w:pPr>
      <w:rPr>
        <w:rFonts w:hint="default"/>
      </w:rPr>
    </w:lvl>
  </w:abstractNum>
  <w:abstractNum w:abstractNumId="1" w15:restartNumberingAfterBreak="0">
    <w:nsid w:val="456276CE"/>
    <w:multiLevelType w:val="hybridMultilevel"/>
    <w:tmpl w:val="2990C594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E421D"/>
    <w:multiLevelType w:val="hybridMultilevel"/>
    <w:tmpl w:val="EFBC9B82"/>
    <w:lvl w:ilvl="0" w:tplc="6396D744">
      <w:start w:val="1"/>
      <w:numFmt w:val="bullet"/>
      <w:lvlText w:val=""/>
      <w:lvlJc w:val="left"/>
      <w:pPr>
        <w:ind w:left="505" w:hanging="363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25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0" w:hanging="360"/>
      </w:pPr>
      <w:rPr>
        <w:rFonts w:ascii="Wingdings" w:hAnsi="Wingdings" w:hint="default"/>
      </w:rPr>
    </w:lvl>
  </w:abstractNum>
  <w:abstractNum w:abstractNumId="3" w15:restartNumberingAfterBreak="0">
    <w:nsid w:val="7E304F4D"/>
    <w:multiLevelType w:val="multilevel"/>
    <w:tmpl w:val="940E43F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/>
        <w:sz w:val="20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919091636">
    <w:abstractNumId w:val="2"/>
  </w:num>
  <w:num w:numId="2" w16cid:durableId="172576177">
    <w:abstractNumId w:val="3"/>
  </w:num>
  <w:num w:numId="3" w16cid:durableId="939994242">
    <w:abstractNumId w:val="3"/>
  </w:num>
  <w:num w:numId="4" w16cid:durableId="1651514542">
    <w:abstractNumId w:val="0"/>
  </w:num>
  <w:num w:numId="5" w16cid:durableId="647712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D14"/>
    <w:rsid w:val="00036BED"/>
    <w:rsid w:val="00037BCF"/>
    <w:rsid w:val="00037D0A"/>
    <w:rsid w:val="00046323"/>
    <w:rsid w:val="0006321D"/>
    <w:rsid w:val="00086EEE"/>
    <w:rsid w:val="0011472E"/>
    <w:rsid w:val="0011652D"/>
    <w:rsid w:val="0014223F"/>
    <w:rsid w:val="00151DCF"/>
    <w:rsid w:val="001A5DFC"/>
    <w:rsid w:val="001A6EBC"/>
    <w:rsid w:val="001C4284"/>
    <w:rsid w:val="001C5B88"/>
    <w:rsid w:val="001F7D7D"/>
    <w:rsid w:val="00215BC6"/>
    <w:rsid w:val="00327160"/>
    <w:rsid w:val="003569B2"/>
    <w:rsid w:val="003B2664"/>
    <w:rsid w:val="003D0A67"/>
    <w:rsid w:val="0043425C"/>
    <w:rsid w:val="0045071C"/>
    <w:rsid w:val="0045208E"/>
    <w:rsid w:val="00466058"/>
    <w:rsid w:val="00476609"/>
    <w:rsid w:val="004820DD"/>
    <w:rsid w:val="004E6A89"/>
    <w:rsid w:val="00507192"/>
    <w:rsid w:val="00531D3C"/>
    <w:rsid w:val="00542F53"/>
    <w:rsid w:val="005819A1"/>
    <w:rsid w:val="005B6451"/>
    <w:rsid w:val="005E1505"/>
    <w:rsid w:val="00611C09"/>
    <w:rsid w:val="00625D2F"/>
    <w:rsid w:val="0063292E"/>
    <w:rsid w:val="006C6CFD"/>
    <w:rsid w:val="006E33EC"/>
    <w:rsid w:val="00703380"/>
    <w:rsid w:val="00711F16"/>
    <w:rsid w:val="00716004"/>
    <w:rsid w:val="00747291"/>
    <w:rsid w:val="00765335"/>
    <w:rsid w:val="007B5682"/>
    <w:rsid w:val="007F7705"/>
    <w:rsid w:val="0084152B"/>
    <w:rsid w:val="008F320C"/>
    <w:rsid w:val="009159AE"/>
    <w:rsid w:val="00930988"/>
    <w:rsid w:val="009370C5"/>
    <w:rsid w:val="0096583A"/>
    <w:rsid w:val="009A0327"/>
    <w:rsid w:val="009A4743"/>
    <w:rsid w:val="009D682D"/>
    <w:rsid w:val="00A14340"/>
    <w:rsid w:val="00A56E65"/>
    <w:rsid w:val="00A71F57"/>
    <w:rsid w:val="00AC1719"/>
    <w:rsid w:val="00B002DE"/>
    <w:rsid w:val="00B15156"/>
    <w:rsid w:val="00B33120"/>
    <w:rsid w:val="00B505A7"/>
    <w:rsid w:val="00B7749C"/>
    <w:rsid w:val="00B955A8"/>
    <w:rsid w:val="00BA0439"/>
    <w:rsid w:val="00BA1260"/>
    <w:rsid w:val="00BA6D14"/>
    <w:rsid w:val="00BB7E5E"/>
    <w:rsid w:val="00BC6D3F"/>
    <w:rsid w:val="00BD41A1"/>
    <w:rsid w:val="00C11491"/>
    <w:rsid w:val="00C55DEF"/>
    <w:rsid w:val="00C750A4"/>
    <w:rsid w:val="00C91F9F"/>
    <w:rsid w:val="00CB2B4A"/>
    <w:rsid w:val="00CF1ACB"/>
    <w:rsid w:val="00D2445A"/>
    <w:rsid w:val="00D639E0"/>
    <w:rsid w:val="00D875EC"/>
    <w:rsid w:val="00DC6697"/>
    <w:rsid w:val="00DE2F7F"/>
    <w:rsid w:val="00E440EA"/>
    <w:rsid w:val="00E6609C"/>
    <w:rsid w:val="00E736A2"/>
    <w:rsid w:val="00E87C70"/>
    <w:rsid w:val="00ED0ACF"/>
    <w:rsid w:val="00ED7E50"/>
    <w:rsid w:val="00EF742B"/>
    <w:rsid w:val="00F10013"/>
    <w:rsid w:val="00F307FF"/>
    <w:rsid w:val="00F32C2D"/>
    <w:rsid w:val="00F54E69"/>
    <w:rsid w:val="00FB0C0F"/>
    <w:rsid w:val="00FC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F1D3B3"/>
  <w15:docId w15:val="{C8C3715E-3DAC-4DB6-9368-D27635CCB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820DD"/>
  </w:style>
  <w:style w:type="paragraph" w:styleId="Kop1">
    <w:name w:val="heading 1"/>
    <w:basedOn w:val="Standaard"/>
    <w:next w:val="Standaard"/>
    <w:link w:val="Kop1Char"/>
    <w:qFormat/>
    <w:rsid w:val="004820DD"/>
    <w:pPr>
      <w:keepNext/>
      <w:keepLines/>
      <w:numPr>
        <w:numId w:val="2"/>
      </w:numPr>
      <w:spacing w:before="240" w:after="0"/>
      <w:outlineLvl w:val="0"/>
    </w:pPr>
    <w:rPr>
      <w:rFonts w:ascii="Verdana" w:eastAsiaTheme="majorEastAsia" w:hAnsi="Verdana" w:cstheme="majorBidi"/>
      <w:b/>
      <w:color w:val="2E74B5" w:themeColor="accent1" w:themeShade="BF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4820DD"/>
    <w:rPr>
      <w:rFonts w:ascii="Verdana" w:eastAsiaTheme="majorEastAsia" w:hAnsi="Verdana" w:cstheme="majorBidi"/>
      <w:b/>
      <w:color w:val="2E74B5" w:themeColor="accent1" w:themeShade="BF"/>
      <w:sz w:val="28"/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4820DD"/>
    <w:pPr>
      <w:spacing w:after="0" w:line="240" w:lineRule="auto"/>
      <w:ind w:left="720"/>
      <w:contextualSpacing/>
      <w:jc w:val="both"/>
    </w:pPr>
    <w:rPr>
      <w:rFonts w:ascii="Verdana" w:eastAsia="Times New Roman" w:hAnsi="Verdana" w:cs="Times New Roman"/>
      <w:sz w:val="20"/>
      <w:szCs w:val="24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4820DD"/>
    <w:rPr>
      <w:rFonts w:ascii="Verdana" w:eastAsia="Times New Roman" w:hAnsi="Verdana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E6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6A89"/>
  </w:style>
  <w:style w:type="paragraph" w:styleId="Voettekst">
    <w:name w:val="footer"/>
    <w:basedOn w:val="Standaard"/>
    <w:link w:val="VoettekstChar"/>
    <w:uiPriority w:val="99"/>
    <w:unhideWhenUsed/>
    <w:rsid w:val="004E6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6A89"/>
  </w:style>
  <w:style w:type="character" w:styleId="Verwijzingopmerking">
    <w:name w:val="annotation reference"/>
    <w:basedOn w:val="Standaardalinea-lettertype"/>
    <w:uiPriority w:val="99"/>
    <w:semiHidden/>
    <w:unhideWhenUsed/>
    <w:rsid w:val="00531D3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31D3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31D3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31D3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31D3C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1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1D3C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E87C70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747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3-Accent1">
    <w:name w:val="List Table 3 Accent 1"/>
    <w:basedOn w:val="Standaardtabel"/>
    <w:uiPriority w:val="48"/>
    <w:rsid w:val="0074729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Rastertabel1licht-Accent5">
    <w:name w:val="Grid Table 1 Light Accent 5"/>
    <w:basedOn w:val="Standaardtabel"/>
    <w:uiPriority w:val="46"/>
    <w:rsid w:val="00BA043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086EE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ivanTricht-HIP\Vereniging%20van%20Nederlandse%20Gemeenten\Inkoopservicedesk%20VNG%20-%20General\8%20Inkoop%20VNG\02.%20Kopieeren%20-%20EA%20naam%20aanvraag\2.%20Aanbestedingsdocumenten\Bijlage%20X%20Format%20refer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CE6D31C9309B4A876C5A38B050FC4C" ma:contentTypeVersion="6" ma:contentTypeDescription="Een nieuw document maken." ma:contentTypeScope="" ma:versionID="175072588802c799058642dfa87e2985">
  <xsd:schema xmlns:xsd="http://www.w3.org/2001/XMLSchema" xmlns:xs="http://www.w3.org/2001/XMLSchema" xmlns:p="http://schemas.microsoft.com/office/2006/metadata/properties" xmlns:ns2="7439444e-e230-4e9b-a6d3-cb8af0eb9351" xmlns:ns3="8e4d01c2-fc1f-414f-aca4-2610016ad40f" targetNamespace="http://schemas.microsoft.com/office/2006/metadata/properties" ma:root="true" ma:fieldsID="5ddd59e5aa2eecac6fa7972700ae3554" ns2:_="" ns3:_="">
    <xsd:import namespace="7439444e-e230-4e9b-a6d3-cb8af0eb9351"/>
    <xsd:import namespace="8e4d01c2-fc1f-414f-aca4-2610016ad4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39444e-e230-4e9b-a6d3-cb8af0eb93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4d01c2-fc1f-414f-aca4-2610016ad40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11979B-B07F-43EC-B38C-AFDB5272C0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39444e-e230-4e9b-a6d3-cb8af0eb9351"/>
    <ds:schemaRef ds:uri="8e4d01c2-fc1f-414f-aca4-2610016ad4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D75026-B61D-4600-B06B-24A9DD2222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BFF38B-8121-4B41-BD7D-A6C08ED5CF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E2E925-CA0D-42C0-9821-0A84444A195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Format referenties</Template>
  <TotalTime>27</TotalTime>
  <Pages>3</Pages>
  <Words>329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Avalex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 van Tricht - HIP</dc:creator>
  <cp:keywords/>
  <dc:description/>
  <cp:lastModifiedBy>Shari van Tricht</cp:lastModifiedBy>
  <cp:revision>15</cp:revision>
  <dcterms:created xsi:type="dcterms:W3CDTF">2024-07-23T13:45:00Z</dcterms:created>
  <dcterms:modified xsi:type="dcterms:W3CDTF">2024-10-08T13:33:00Z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1e7ba1b4-c0a0-44a9-afc3-6f404c39c0c3</vt:lpwstr>
  </property>
  <property fmtid="{D5CDD505-2E9C-101B-9397-08002B2CF9AE}" pid="3" name="MediaServiceImageTags">
    <vt:lpwstr/>
  </property>
  <property fmtid="{D5CDD505-2E9C-101B-9397-08002B2CF9AE}" pid="4" name="ContentTypeId">
    <vt:lpwstr>0x0101009ACE6D31C9309B4A876C5A38B050FC4C</vt:lpwstr>
  </property>
</Properties>
</file>