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9653F" w14:textId="76824976" w:rsidR="004820DD" w:rsidRPr="00BA0439" w:rsidRDefault="0014223F" w:rsidP="00F54E69">
      <w:pPr>
        <w:pStyle w:val="Kop1"/>
        <w:numPr>
          <w:ilvl w:val="0"/>
          <w:numId w:val="0"/>
        </w:numPr>
        <w:ind w:left="567" w:hanging="567"/>
        <w:rPr>
          <w:rFonts w:eastAsia="Times New Roman"/>
          <w:color w:val="44546A" w:themeColor="text2"/>
          <w:sz w:val="24"/>
          <w:szCs w:val="20"/>
          <w:lang w:eastAsia="nl-NL"/>
        </w:rPr>
      </w:pPr>
      <w:bookmarkStart w:id="0" w:name="_Toc442772958"/>
      <w:r w:rsidRPr="00BA0439">
        <w:rPr>
          <w:rFonts w:eastAsia="Times New Roman"/>
          <w:color w:val="44546A" w:themeColor="text2"/>
          <w:sz w:val="24"/>
          <w:szCs w:val="20"/>
          <w:lang w:eastAsia="nl-NL"/>
        </w:rPr>
        <w:t>Bijlage</w:t>
      </w:r>
      <w:r w:rsidR="00973714">
        <w:rPr>
          <w:rFonts w:eastAsia="Times New Roman"/>
          <w:color w:val="44546A" w:themeColor="text2"/>
          <w:sz w:val="24"/>
          <w:szCs w:val="20"/>
          <w:lang w:eastAsia="nl-NL"/>
        </w:rPr>
        <w:t xml:space="preserve"> 7</w:t>
      </w:r>
      <w:r w:rsidR="00747291" w:rsidRPr="00BA0439">
        <w:rPr>
          <w:rFonts w:eastAsia="Times New Roman"/>
          <w:color w:val="44546A" w:themeColor="text2"/>
          <w:sz w:val="24"/>
          <w:szCs w:val="20"/>
          <w:lang w:eastAsia="nl-NL"/>
        </w:rPr>
        <w:t xml:space="preserve">. </w:t>
      </w:r>
      <w:r w:rsidR="00973714">
        <w:rPr>
          <w:rFonts w:eastAsia="Times New Roman"/>
          <w:color w:val="44546A" w:themeColor="text2"/>
          <w:sz w:val="24"/>
          <w:szCs w:val="20"/>
          <w:lang w:eastAsia="nl-NL"/>
        </w:rPr>
        <w:t>Format r</w:t>
      </w:r>
      <w:r w:rsidR="00747291" w:rsidRPr="00BA0439">
        <w:rPr>
          <w:rFonts w:eastAsia="Times New Roman"/>
          <w:color w:val="44546A" w:themeColor="text2"/>
          <w:sz w:val="24"/>
          <w:szCs w:val="20"/>
          <w:lang w:eastAsia="nl-NL"/>
        </w:rPr>
        <w:t>eferenties</w:t>
      </w:r>
      <w:bookmarkEnd w:id="0"/>
    </w:p>
    <w:p w14:paraId="695DFF8B" w14:textId="77777777" w:rsidR="004820DD" w:rsidRPr="00BA0439" w:rsidRDefault="004820DD" w:rsidP="004820DD">
      <w:pPr>
        <w:tabs>
          <w:tab w:val="left" w:pos="3120"/>
        </w:tabs>
        <w:spacing w:after="0" w:line="276" w:lineRule="auto"/>
        <w:contextualSpacing/>
        <w:rPr>
          <w:rFonts w:ascii="Verdana" w:hAnsi="Verdana"/>
          <w:color w:val="000000" w:themeColor="text1"/>
          <w:sz w:val="32"/>
          <w:szCs w:val="32"/>
        </w:rPr>
      </w:pPr>
      <w:r w:rsidRPr="00BA0439">
        <w:rPr>
          <w:rFonts w:ascii="Verdana" w:hAnsi="Verdana"/>
          <w:color w:val="000000" w:themeColor="text1"/>
          <w:sz w:val="32"/>
          <w:szCs w:val="32"/>
        </w:rPr>
        <w:tab/>
      </w: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25"/>
        <w:gridCol w:w="5737"/>
      </w:tblGrid>
      <w:tr w:rsidR="00973714" w:rsidRPr="00BA0439" w14:paraId="3EACD6E0" w14:textId="77777777" w:rsidTr="00FD1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44EBBEB8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 w:rsidRPr="00BA0439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Referentie</w:t>
            </w: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:</w:t>
            </w:r>
          </w:p>
          <w:p w14:paraId="64EBA1D8" w14:textId="393EBFD6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 w:rsidRPr="005B6451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>1.</w:t>
            </w:r>
            <w:r>
              <w:t xml:space="preserve">          </w:t>
            </w:r>
            <w:r w:rsidRPr="00973714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>Het implementeren van een reserveringssysteem voor werkplekken, parkeerplaatsen, vergaderzalen, catering en faciliteiten een vergelijkbare organisatie met meer dan 700 gebruikers.</w:t>
            </w:r>
          </w:p>
        </w:tc>
      </w:tr>
      <w:tr w:rsidR="00973714" w:rsidRPr="00BA0439" w14:paraId="597489EB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07BC2F70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Algemene gegevens referentiebedrijf</w:t>
            </w:r>
          </w:p>
        </w:tc>
      </w:tr>
      <w:tr w:rsidR="00973714" w:rsidRPr="00BA0439" w14:paraId="360CE93A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6DBD8FB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Naam:</w:t>
            </w:r>
          </w:p>
        </w:tc>
        <w:tc>
          <w:tcPr>
            <w:tcW w:w="5737" w:type="dxa"/>
          </w:tcPr>
          <w:p w14:paraId="1B200282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4DAC9889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85C3229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Plaats:</w:t>
            </w:r>
          </w:p>
        </w:tc>
        <w:tc>
          <w:tcPr>
            <w:tcW w:w="5737" w:type="dxa"/>
          </w:tcPr>
          <w:p w14:paraId="73FD0B6F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1183ACF3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7164994E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Contactpersoon:</w:t>
            </w:r>
          </w:p>
        </w:tc>
        <w:tc>
          <w:tcPr>
            <w:tcW w:w="5737" w:type="dxa"/>
          </w:tcPr>
          <w:p w14:paraId="3B5A47DD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21544F35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38E9A95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Telefoonnummer:</w:t>
            </w:r>
          </w:p>
        </w:tc>
        <w:tc>
          <w:tcPr>
            <w:tcW w:w="5737" w:type="dxa"/>
          </w:tcPr>
          <w:p w14:paraId="10CCF15E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7FDCE8A6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shd w:val="clear" w:color="auto" w:fill="8EAADB" w:themeFill="accent5" w:themeFillTint="99"/>
          </w:tcPr>
          <w:p w14:paraId="3A6F769A" w14:textId="77777777" w:rsidR="00973714" w:rsidRPr="00327160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Voorwaarde</w:t>
            </w:r>
          </w:p>
        </w:tc>
        <w:tc>
          <w:tcPr>
            <w:tcW w:w="5737" w:type="dxa"/>
            <w:shd w:val="clear" w:color="auto" w:fill="8EAADB" w:themeFill="accent5" w:themeFillTint="99"/>
          </w:tcPr>
          <w:p w14:paraId="6125BD52" w14:textId="77777777" w:rsidR="00973714" w:rsidRPr="00327160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973714" w:rsidRPr="00BA0439" w14:paraId="5B8B2E94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8D61DCB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A56E65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dienen naar volle tevredenheid van de betreffende opdrachtgever te zijn afgerond.</w:t>
            </w:r>
          </w:p>
        </w:tc>
        <w:tc>
          <w:tcPr>
            <w:tcW w:w="5737" w:type="dxa"/>
            <w:vMerge w:val="restart"/>
          </w:tcPr>
          <w:p w14:paraId="2941C765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7A9B8DBB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586C926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zijn niet langer dan drie jaar geleden beëindigd.</w:t>
            </w:r>
          </w:p>
        </w:tc>
        <w:tc>
          <w:tcPr>
            <w:tcW w:w="5737" w:type="dxa"/>
            <w:vMerge/>
          </w:tcPr>
          <w:p w14:paraId="1EDF6111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5F400637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3C9946DB" w14:textId="77777777" w:rsidR="00973714" w:rsidRPr="001A5DFC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Korte omschrijving van referentie</w:t>
            </w:r>
          </w:p>
        </w:tc>
      </w:tr>
      <w:tr w:rsidR="00973714" w:rsidRPr="00BA0439" w14:paraId="18E5D543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63B50D6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1C98E7F4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310736AF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7CC9B681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  <w:p w14:paraId="616B7862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72F63BD0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6B619033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</w:tc>
      </w:tr>
    </w:tbl>
    <w:p w14:paraId="2E170A1D" w14:textId="77777777" w:rsidR="00973714" w:rsidRDefault="00973714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25"/>
        <w:gridCol w:w="5737"/>
      </w:tblGrid>
      <w:tr w:rsidR="00973714" w:rsidRPr="00BA0439" w14:paraId="27ED522C" w14:textId="77777777" w:rsidTr="00FD1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6F6CC0A8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 w:rsidRPr="00BA0439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Referentie</w:t>
            </w: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:</w:t>
            </w:r>
          </w:p>
          <w:p w14:paraId="3A27E79D" w14:textId="3470A06F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 w:rsidRPr="00973714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>2.</w:t>
            </w:r>
            <w:r w:rsidRPr="00973714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ab/>
              <w:t>Het leveren en faciliteren van roomdisplays en wegwijzerschermen die gekoppeld zijn aan tenminste tien vergaderzalen.</w:t>
            </w:r>
          </w:p>
        </w:tc>
      </w:tr>
      <w:tr w:rsidR="00973714" w:rsidRPr="00BA0439" w14:paraId="0B643E91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5676172F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Algemene gegevens referentiebedrijf</w:t>
            </w:r>
          </w:p>
        </w:tc>
      </w:tr>
      <w:tr w:rsidR="00973714" w:rsidRPr="00BA0439" w14:paraId="4B91A785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1FC10803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Naam:</w:t>
            </w:r>
          </w:p>
        </w:tc>
        <w:tc>
          <w:tcPr>
            <w:tcW w:w="5737" w:type="dxa"/>
          </w:tcPr>
          <w:p w14:paraId="4B5D0B91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41A7E351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DD47E19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Plaats:</w:t>
            </w:r>
          </w:p>
        </w:tc>
        <w:tc>
          <w:tcPr>
            <w:tcW w:w="5737" w:type="dxa"/>
          </w:tcPr>
          <w:p w14:paraId="4BF64452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071E1961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0C878FC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Contactpersoon:</w:t>
            </w:r>
          </w:p>
        </w:tc>
        <w:tc>
          <w:tcPr>
            <w:tcW w:w="5737" w:type="dxa"/>
          </w:tcPr>
          <w:p w14:paraId="05D63E3B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47B3FF10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8C05DB4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Telefoonnummer:</w:t>
            </w:r>
          </w:p>
        </w:tc>
        <w:tc>
          <w:tcPr>
            <w:tcW w:w="5737" w:type="dxa"/>
          </w:tcPr>
          <w:p w14:paraId="76D79675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02FC3A59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shd w:val="clear" w:color="auto" w:fill="8EAADB" w:themeFill="accent5" w:themeFillTint="99"/>
          </w:tcPr>
          <w:p w14:paraId="5F4CECB1" w14:textId="77777777" w:rsidR="00973714" w:rsidRPr="00327160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Voorwaarde</w:t>
            </w:r>
          </w:p>
        </w:tc>
        <w:tc>
          <w:tcPr>
            <w:tcW w:w="5737" w:type="dxa"/>
            <w:shd w:val="clear" w:color="auto" w:fill="8EAADB" w:themeFill="accent5" w:themeFillTint="99"/>
          </w:tcPr>
          <w:p w14:paraId="25212103" w14:textId="77777777" w:rsidR="00973714" w:rsidRPr="00327160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973714" w:rsidRPr="00BA0439" w14:paraId="68058A13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1571C09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A56E65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dienen naar volle tevredenheid van de betreffende opdrachtgever te zijn afgerond.</w:t>
            </w:r>
          </w:p>
        </w:tc>
        <w:tc>
          <w:tcPr>
            <w:tcW w:w="5737" w:type="dxa"/>
            <w:vMerge w:val="restart"/>
          </w:tcPr>
          <w:p w14:paraId="25DB457D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76D5AE9B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78EE78D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zijn niet langer dan drie jaar geleden beëindigd.</w:t>
            </w:r>
          </w:p>
        </w:tc>
        <w:tc>
          <w:tcPr>
            <w:tcW w:w="5737" w:type="dxa"/>
            <w:vMerge/>
          </w:tcPr>
          <w:p w14:paraId="0055CE3D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39FBA7E5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7E987634" w14:textId="77777777" w:rsidR="00973714" w:rsidRPr="001A5DFC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Korte omschrijving van referentie</w:t>
            </w:r>
          </w:p>
        </w:tc>
      </w:tr>
      <w:tr w:rsidR="00973714" w:rsidRPr="00BA0439" w14:paraId="3295ACAD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664D18A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64C74A56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4C7BAFB7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4010DD97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  <w:p w14:paraId="6211C916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5F5C4C06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72DD65C2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</w:tc>
      </w:tr>
    </w:tbl>
    <w:p w14:paraId="17B6B503" w14:textId="77777777" w:rsidR="00CF1ACB" w:rsidRDefault="00CF1ACB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3325"/>
        <w:gridCol w:w="5737"/>
      </w:tblGrid>
      <w:tr w:rsidR="00973714" w:rsidRPr="00BA0439" w14:paraId="7D6C10EB" w14:textId="77777777" w:rsidTr="00FD1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02F414D3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 w:rsidRPr="00BA0439"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Referentie</w:t>
            </w: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:</w:t>
            </w:r>
          </w:p>
          <w:p w14:paraId="68CF8D49" w14:textId="4BEDF985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 w:rsidRPr="00973714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>3.</w:t>
            </w:r>
            <w:r w:rsidRPr="00973714"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  <w:tab/>
              <w:t>Inschrijver is in staat om tijdens de contractperiode een backoffice ter beschikking te stellen voor ondersteuning van medewerkers in het gebruik van het reserveringssysteem.</w:t>
            </w:r>
          </w:p>
        </w:tc>
      </w:tr>
      <w:tr w:rsidR="00973714" w:rsidRPr="00BA0439" w14:paraId="56FD72C4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35D211B1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Algemene gegevens referentiebedrijf</w:t>
            </w:r>
          </w:p>
        </w:tc>
      </w:tr>
      <w:tr w:rsidR="00973714" w:rsidRPr="00BA0439" w14:paraId="1B22D5EF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4289D46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Naam:</w:t>
            </w:r>
          </w:p>
        </w:tc>
        <w:tc>
          <w:tcPr>
            <w:tcW w:w="5737" w:type="dxa"/>
          </w:tcPr>
          <w:p w14:paraId="352658A1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746EDA64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2275E334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Plaats:</w:t>
            </w:r>
          </w:p>
        </w:tc>
        <w:tc>
          <w:tcPr>
            <w:tcW w:w="5737" w:type="dxa"/>
          </w:tcPr>
          <w:p w14:paraId="1F9A1045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550C77E9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BBD186D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Contactpersoon:</w:t>
            </w:r>
          </w:p>
        </w:tc>
        <w:tc>
          <w:tcPr>
            <w:tcW w:w="5737" w:type="dxa"/>
          </w:tcPr>
          <w:p w14:paraId="005EEF3C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766CB6AD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A60F871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Telefoonnummer:</w:t>
            </w:r>
          </w:p>
        </w:tc>
        <w:tc>
          <w:tcPr>
            <w:tcW w:w="5737" w:type="dxa"/>
          </w:tcPr>
          <w:p w14:paraId="5527E443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4A2A402F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shd w:val="clear" w:color="auto" w:fill="8EAADB" w:themeFill="accent5" w:themeFillTint="99"/>
          </w:tcPr>
          <w:p w14:paraId="43A910F8" w14:textId="77777777" w:rsidR="00973714" w:rsidRPr="00327160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Voorwaarde</w:t>
            </w:r>
          </w:p>
        </w:tc>
        <w:tc>
          <w:tcPr>
            <w:tcW w:w="5737" w:type="dxa"/>
            <w:shd w:val="clear" w:color="auto" w:fill="8EAADB" w:themeFill="accent5" w:themeFillTint="99"/>
          </w:tcPr>
          <w:p w14:paraId="47FCD954" w14:textId="77777777" w:rsidR="00973714" w:rsidRPr="00327160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napToGrid w:val="0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973714" w:rsidRPr="00BA0439" w14:paraId="599F1063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51ED2EA7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  <w:r w:rsidRPr="00A56E65"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dienen naar volle tevredenheid van de betreffende opdrachtgever te zijn afgerond.</w:t>
            </w:r>
          </w:p>
        </w:tc>
        <w:tc>
          <w:tcPr>
            <w:tcW w:w="5737" w:type="dxa"/>
            <w:vMerge w:val="restart"/>
          </w:tcPr>
          <w:p w14:paraId="1323A5DF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21FCF37A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6447E88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snapToGrid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  <w:t>Werkzaamheden zijn niet langer dan drie jaar geleden beëindigd.</w:t>
            </w:r>
          </w:p>
        </w:tc>
        <w:tc>
          <w:tcPr>
            <w:tcW w:w="5737" w:type="dxa"/>
            <w:vMerge/>
          </w:tcPr>
          <w:p w14:paraId="4CB6F5B5" w14:textId="77777777" w:rsidR="00973714" w:rsidRPr="00BA0439" w:rsidRDefault="00973714" w:rsidP="00FD18E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snapToGrid w:val="0"/>
                <w:sz w:val="18"/>
                <w:szCs w:val="18"/>
              </w:rPr>
            </w:pPr>
          </w:p>
        </w:tc>
      </w:tr>
      <w:tr w:rsidR="00973714" w:rsidRPr="00BA0439" w14:paraId="4DBE3A9B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8EAADB" w:themeFill="accent5" w:themeFillTint="99"/>
          </w:tcPr>
          <w:p w14:paraId="0015572E" w14:textId="77777777" w:rsidR="00973714" w:rsidRPr="001A5DFC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Cs w:val="0"/>
                <w:snapToGrid w:val="0"/>
                <w:color w:val="FFFFFF" w:themeColor="background1"/>
                <w:sz w:val="18"/>
                <w:szCs w:val="18"/>
              </w:rPr>
              <w:t>Korte omschrijving van referentie</w:t>
            </w:r>
          </w:p>
        </w:tc>
      </w:tr>
      <w:tr w:rsidR="00973714" w:rsidRPr="00BA0439" w14:paraId="5636EFC8" w14:textId="77777777" w:rsidTr="00FD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5DB1D4F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12002E61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2BFFE813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1376FA85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  <w:p w14:paraId="56757D15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744C7461" w14:textId="77777777" w:rsidR="00973714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Cs w:val="0"/>
                <w:snapToGrid w:val="0"/>
                <w:sz w:val="18"/>
                <w:szCs w:val="18"/>
              </w:rPr>
            </w:pPr>
          </w:p>
          <w:p w14:paraId="3419A0B4" w14:textId="77777777" w:rsidR="00973714" w:rsidRPr="00BA0439" w:rsidRDefault="00973714" w:rsidP="00FD18E5">
            <w:pPr>
              <w:spacing w:line="276" w:lineRule="auto"/>
              <w:contextualSpacing/>
              <w:rPr>
                <w:rFonts w:ascii="Verdana" w:hAnsi="Verdana" w:cs="Arial"/>
                <w:b w:val="0"/>
                <w:snapToGrid w:val="0"/>
                <w:sz w:val="18"/>
                <w:szCs w:val="18"/>
              </w:rPr>
            </w:pPr>
          </w:p>
        </w:tc>
      </w:tr>
    </w:tbl>
    <w:p w14:paraId="4543AA0F" w14:textId="77777777" w:rsidR="00973714" w:rsidRDefault="00973714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052BAE11" w14:textId="77777777" w:rsidR="00CF1ACB" w:rsidRPr="00BA0439" w:rsidRDefault="00CF1ACB" w:rsidP="00747291">
      <w:pPr>
        <w:spacing w:after="0" w:line="276" w:lineRule="auto"/>
        <w:contextualSpacing/>
        <w:rPr>
          <w:rFonts w:ascii="Verdana" w:hAnsi="Verdana" w:cs="Arial"/>
          <w:b/>
          <w:snapToGrid w:val="0"/>
        </w:rPr>
      </w:pPr>
    </w:p>
    <w:p w14:paraId="40F21837" w14:textId="287A60A7" w:rsidR="004820DD" w:rsidRDefault="00611C09" w:rsidP="00611C09">
      <w:pPr>
        <w:spacing w:after="0" w:line="276" w:lineRule="auto"/>
        <w:contextualSpacing/>
        <w:rPr>
          <w:rFonts w:ascii="Verdana" w:hAnsi="Verdana" w:cs="Arial"/>
          <w:b/>
          <w:snapToGrid w:val="0"/>
          <w:sz w:val="18"/>
          <w:szCs w:val="18"/>
        </w:rPr>
      </w:pPr>
      <w:r w:rsidRPr="00611C09">
        <w:rPr>
          <w:rFonts w:ascii="Verdana" w:hAnsi="Verdana" w:cs="Arial"/>
          <w:b/>
          <w:snapToGrid w:val="0"/>
          <w:sz w:val="18"/>
          <w:szCs w:val="18"/>
        </w:rPr>
        <w:t>Voor akkoord</w:t>
      </w:r>
      <w:r>
        <w:rPr>
          <w:rFonts w:ascii="Verdana" w:hAnsi="Verdana" w:cs="Arial"/>
          <w:b/>
          <w:snapToGrid w:val="0"/>
          <w:sz w:val="18"/>
          <w:szCs w:val="18"/>
        </w:rPr>
        <w:t xml:space="preserve"> Inschrijver</w:t>
      </w:r>
    </w:p>
    <w:p w14:paraId="62A1512F" w14:textId="77777777" w:rsidR="00611C09" w:rsidRPr="00611C09" w:rsidRDefault="00611C09" w:rsidP="005819A1">
      <w:pPr>
        <w:spacing w:after="0" w:line="276" w:lineRule="auto"/>
        <w:contextualSpacing/>
        <w:rPr>
          <w:rFonts w:ascii="Verdana" w:hAnsi="Verdana" w:cs="Arial"/>
          <w:b/>
          <w:snapToGrid w:val="0"/>
          <w:sz w:val="18"/>
          <w:szCs w:val="18"/>
        </w:rPr>
      </w:pPr>
    </w:p>
    <w:tbl>
      <w:tblPr>
        <w:tblStyle w:val="Rastertabel1licht-Accent5"/>
        <w:tblW w:w="0" w:type="auto"/>
        <w:tblLook w:val="04A0" w:firstRow="1" w:lastRow="0" w:firstColumn="1" w:lastColumn="0" w:noHBand="0" w:noVBand="1"/>
      </w:tblPr>
      <w:tblGrid>
        <w:gridCol w:w="1941"/>
        <w:gridCol w:w="7121"/>
      </w:tblGrid>
      <w:tr w:rsidR="00086EEE" w:rsidRPr="00611C09" w14:paraId="6ADF460B" w14:textId="77777777" w:rsidTr="00611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C86128C" w14:textId="690AAFFF" w:rsidR="00086EEE" w:rsidRPr="00611C09" w:rsidRDefault="00086EEE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11C09">
              <w:rPr>
                <w:rFonts w:ascii="Verdana" w:hAnsi="Verdana"/>
                <w:b w:val="0"/>
                <w:bCs w:val="0"/>
                <w:sz w:val="18"/>
                <w:szCs w:val="18"/>
              </w:rPr>
              <w:t>Naam</w:t>
            </w:r>
          </w:p>
        </w:tc>
        <w:tc>
          <w:tcPr>
            <w:tcW w:w="7261" w:type="dxa"/>
          </w:tcPr>
          <w:p w14:paraId="7E826164" w14:textId="03A17772" w:rsidR="00086EEE" w:rsidRPr="00611C09" w:rsidRDefault="00086E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86EEE" w:rsidRPr="00611C09" w14:paraId="17A74DB9" w14:textId="77777777" w:rsidTr="0061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BD392D9" w14:textId="6019B800" w:rsidR="00086EEE" w:rsidRPr="00611C09" w:rsidRDefault="00086EEE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11C09">
              <w:rPr>
                <w:rFonts w:ascii="Verdana" w:hAnsi="Verdana"/>
                <w:b w:val="0"/>
                <w:bCs w:val="0"/>
                <w:sz w:val="18"/>
                <w:szCs w:val="18"/>
              </w:rPr>
              <w:t>Functie</w:t>
            </w:r>
          </w:p>
        </w:tc>
        <w:tc>
          <w:tcPr>
            <w:tcW w:w="7261" w:type="dxa"/>
          </w:tcPr>
          <w:p w14:paraId="7EB59879" w14:textId="77777777" w:rsidR="00086EEE" w:rsidRPr="00611C09" w:rsidRDefault="00086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819A1" w:rsidRPr="00611C09" w14:paraId="5F7769FF" w14:textId="77777777" w:rsidTr="0061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C3E75C4" w14:textId="640802FC" w:rsidR="005819A1" w:rsidRPr="00611C09" w:rsidRDefault="00086EEE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11C09">
              <w:rPr>
                <w:rFonts w:ascii="Verdana" w:hAnsi="Verdana"/>
                <w:b w:val="0"/>
                <w:bCs w:val="0"/>
                <w:sz w:val="18"/>
                <w:szCs w:val="18"/>
              </w:rPr>
              <w:t>Onderneming</w:t>
            </w:r>
          </w:p>
        </w:tc>
        <w:tc>
          <w:tcPr>
            <w:tcW w:w="7261" w:type="dxa"/>
          </w:tcPr>
          <w:p w14:paraId="7338A74F" w14:textId="77777777" w:rsidR="005819A1" w:rsidRPr="00611C09" w:rsidRDefault="00581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819A1" w:rsidRPr="00611C09" w14:paraId="5A4C4C6E" w14:textId="77777777" w:rsidTr="0061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32A55D9" w14:textId="197EF8CB" w:rsidR="005819A1" w:rsidRPr="00611C09" w:rsidRDefault="00086EEE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11C09">
              <w:rPr>
                <w:rFonts w:ascii="Verdana" w:hAnsi="Verdana"/>
                <w:b w:val="0"/>
                <w:bCs w:val="0"/>
                <w:sz w:val="18"/>
                <w:szCs w:val="18"/>
              </w:rPr>
              <w:t>Handtekening</w:t>
            </w:r>
          </w:p>
        </w:tc>
        <w:tc>
          <w:tcPr>
            <w:tcW w:w="7261" w:type="dxa"/>
          </w:tcPr>
          <w:p w14:paraId="4529123A" w14:textId="77777777" w:rsidR="005819A1" w:rsidRPr="00611C09" w:rsidRDefault="00581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34DF3F99" w14:textId="77777777" w:rsidR="00611C09" w:rsidRPr="00611C09" w:rsidRDefault="00611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1B5AEF74" w14:textId="77777777" w:rsidR="00611C09" w:rsidRPr="00611C09" w:rsidRDefault="00611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5C646BE9" w14:textId="77777777" w:rsidR="00611C09" w:rsidRPr="00611C09" w:rsidRDefault="00611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17E10145" w14:textId="77777777" w:rsidR="00611C09" w:rsidRPr="00611C09" w:rsidRDefault="00611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0A2C2321" w14:textId="77777777" w:rsidR="00611C09" w:rsidRPr="00611C09" w:rsidRDefault="00611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819A1" w:rsidRPr="00611C09" w14:paraId="7AD911C6" w14:textId="77777777" w:rsidTr="0061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C1D0592" w14:textId="30F8494B" w:rsidR="005819A1" w:rsidRPr="00611C09" w:rsidRDefault="00086EEE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11C09">
              <w:rPr>
                <w:rFonts w:ascii="Verdana" w:hAnsi="Verdana"/>
                <w:b w:val="0"/>
                <w:bCs w:val="0"/>
                <w:sz w:val="18"/>
                <w:szCs w:val="18"/>
              </w:rPr>
              <w:t>Plaats en datum</w:t>
            </w:r>
          </w:p>
        </w:tc>
        <w:tc>
          <w:tcPr>
            <w:tcW w:w="7261" w:type="dxa"/>
          </w:tcPr>
          <w:p w14:paraId="406B98FE" w14:textId="77777777" w:rsidR="005819A1" w:rsidRPr="00611C09" w:rsidRDefault="00581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F050C16" w14:textId="77777777" w:rsidR="006C6CFD" w:rsidRPr="00BA0439" w:rsidRDefault="006C6CFD">
      <w:pPr>
        <w:rPr>
          <w:rFonts w:ascii="Verdana" w:hAnsi="Verdana"/>
        </w:rPr>
      </w:pPr>
    </w:p>
    <w:sectPr w:rsidR="006C6CFD" w:rsidRPr="00BA0439" w:rsidSect="008F320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2FC5C" w14:textId="77777777" w:rsidR="00FB0C0F" w:rsidRDefault="00FB0C0F" w:rsidP="004E6A89">
      <w:pPr>
        <w:spacing w:after="0" w:line="240" w:lineRule="auto"/>
      </w:pPr>
      <w:r>
        <w:separator/>
      </w:r>
    </w:p>
  </w:endnote>
  <w:endnote w:type="continuationSeparator" w:id="0">
    <w:p w14:paraId="0559BF41" w14:textId="77777777" w:rsidR="00FB0C0F" w:rsidRDefault="00FB0C0F" w:rsidP="004E6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24111609"/>
      <w:docPartObj>
        <w:docPartGallery w:val="Page Numbers (Bottom of Page)"/>
        <w:docPartUnique/>
      </w:docPartObj>
    </w:sdtPr>
    <w:sdtEndP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</w:sdtEndPr>
    <w:sdtContent>
      <w:p w14:paraId="005AC697" w14:textId="77777777" w:rsidR="004E6A89" w:rsidRDefault="004E6A89" w:rsidP="00765335">
        <w:pPr>
          <w:rPr>
            <w:sz w:val="16"/>
            <w:szCs w:val="16"/>
          </w:rPr>
        </w:pPr>
      </w:p>
      <w:p w14:paraId="358132F9" w14:textId="77777777" w:rsidR="00765335" w:rsidRDefault="00DE2F7F" w:rsidP="00765335"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right" w:pos="9072"/>
          </w:tabs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</w:pPr>
        <w:r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>
          <w:rPr>
            <w:rFonts w:ascii="Arial Rounded MT Bold" w:eastAsiaTheme="majorEastAsia" w:hAnsi="Arial Rounded MT Bold" w:cstheme="majorBidi"/>
            <w:color w:val="000000" w:themeColor="text1"/>
            <w:sz w:val="18"/>
            <w:szCs w:val="18"/>
          </w:rPr>
          <w:tab/>
        </w:r>
        <w:r w:rsidR="004E6A89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t xml:space="preserve">  </w:t>
        </w:r>
        <w:r w:rsid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tab/>
        </w:r>
        <w:r w:rsidR="009A0327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fldChar w:fldCharType="begin"/>
        </w:r>
        <w:r w:rsidR="004E6A89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instrText xml:space="preserve"> PAGE </w:instrText>
        </w:r>
        <w:r w:rsidR="009A0327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fldChar w:fldCharType="separate"/>
        </w:r>
        <w:r w:rsidR="0043425C">
          <w:rPr>
            <w:rFonts w:ascii="Verdana" w:eastAsiaTheme="majorEastAsia" w:hAnsi="Verdana" w:cstheme="majorBidi"/>
            <w:noProof/>
            <w:color w:val="000000" w:themeColor="text1"/>
            <w:sz w:val="20"/>
            <w:szCs w:val="20"/>
          </w:rPr>
          <w:t>1</w:t>
        </w:r>
        <w:r w:rsidR="009A0327" w:rsidRPr="00765335">
          <w:rPr>
            <w:rFonts w:ascii="Verdana" w:eastAsiaTheme="majorEastAsia" w:hAnsi="Verdana" w:cstheme="majorBidi"/>
            <w:color w:val="000000" w:themeColor="text1"/>
            <w:sz w:val="20"/>
            <w:szCs w:val="20"/>
          </w:rPr>
          <w:fldChar w:fldCharType="end"/>
        </w:r>
      </w:p>
    </w:sdtContent>
  </w:sdt>
  <w:p w14:paraId="388D4311" w14:textId="77777777" w:rsidR="004E6A89" w:rsidRPr="004E6A89" w:rsidRDefault="00765335" w:rsidP="0076533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right" w:pos="9072"/>
      </w:tabs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</w:pP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  <w:r>
      <w:rPr>
        <w:rFonts w:ascii="Arial Rounded MT Bold" w:eastAsiaTheme="majorEastAsia" w:hAnsi="Arial Rounded MT Bold" w:cstheme="majorBidi"/>
        <w:color w:val="000000" w:themeColor="text1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D7E88" w14:textId="77777777" w:rsidR="00FB0C0F" w:rsidRDefault="00FB0C0F" w:rsidP="004E6A89">
      <w:pPr>
        <w:spacing w:after="0" w:line="240" w:lineRule="auto"/>
      </w:pPr>
      <w:r>
        <w:separator/>
      </w:r>
    </w:p>
  </w:footnote>
  <w:footnote w:type="continuationSeparator" w:id="0">
    <w:p w14:paraId="20BA8AED" w14:textId="77777777" w:rsidR="00FB0C0F" w:rsidRDefault="00FB0C0F" w:rsidP="004E6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F6DED" w14:textId="276D949E" w:rsidR="00765335" w:rsidRDefault="00930988">
    <w:pPr>
      <w:pStyle w:val="Koptekst"/>
    </w:pPr>
    <w:r w:rsidRPr="002E3B9D">
      <w:rPr>
        <w:noProof/>
      </w:rPr>
      <w:drawing>
        <wp:anchor distT="0" distB="0" distL="114300" distR="114300" simplePos="0" relativeHeight="251659264" behindDoc="1" locked="0" layoutInCell="0" allowOverlap="1" wp14:anchorId="31EB4B04" wp14:editId="6124D35F">
          <wp:simplePos x="0" y="0"/>
          <wp:positionH relativeFrom="page">
            <wp:posOffset>5481320</wp:posOffset>
          </wp:positionH>
          <wp:positionV relativeFrom="page">
            <wp:posOffset>439420</wp:posOffset>
          </wp:positionV>
          <wp:extent cx="1331433" cy="696943"/>
          <wp:effectExtent l="0" t="0" r="2540" b="8255"/>
          <wp:wrapNone/>
          <wp:docPr id="6" name="Afbeelding 2" descr="togg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1433" cy="6969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FE421D"/>
    <w:multiLevelType w:val="hybridMultilevel"/>
    <w:tmpl w:val="EFBC9B82"/>
    <w:lvl w:ilvl="0" w:tplc="6396D744">
      <w:start w:val="1"/>
      <w:numFmt w:val="bullet"/>
      <w:lvlText w:val=""/>
      <w:lvlJc w:val="left"/>
      <w:pPr>
        <w:ind w:left="505" w:hanging="363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940E43F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z w:val="20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19091636">
    <w:abstractNumId w:val="0"/>
  </w:num>
  <w:num w:numId="2" w16cid:durableId="172576177">
    <w:abstractNumId w:val="1"/>
  </w:num>
  <w:num w:numId="3" w16cid:durableId="939994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0DD"/>
    <w:rsid w:val="00036BED"/>
    <w:rsid w:val="00037BCF"/>
    <w:rsid w:val="00037D0A"/>
    <w:rsid w:val="0006321D"/>
    <w:rsid w:val="00086EEE"/>
    <w:rsid w:val="000B1FBC"/>
    <w:rsid w:val="0011472E"/>
    <w:rsid w:val="0014223F"/>
    <w:rsid w:val="00151DCF"/>
    <w:rsid w:val="001A5DFC"/>
    <w:rsid w:val="001A6EBC"/>
    <w:rsid w:val="001F7D7D"/>
    <w:rsid w:val="00327160"/>
    <w:rsid w:val="003348F1"/>
    <w:rsid w:val="003D0A67"/>
    <w:rsid w:val="0043425C"/>
    <w:rsid w:val="0045071C"/>
    <w:rsid w:val="0045208E"/>
    <w:rsid w:val="00476609"/>
    <w:rsid w:val="004820DD"/>
    <w:rsid w:val="004E6A89"/>
    <w:rsid w:val="00507192"/>
    <w:rsid w:val="00531D3C"/>
    <w:rsid w:val="005819A1"/>
    <w:rsid w:val="00611C09"/>
    <w:rsid w:val="00625D2F"/>
    <w:rsid w:val="0063292E"/>
    <w:rsid w:val="006C6CFD"/>
    <w:rsid w:val="006E33EC"/>
    <w:rsid w:val="00703380"/>
    <w:rsid w:val="00711F16"/>
    <w:rsid w:val="00747291"/>
    <w:rsid w:val="0075455E"/>
    <w:rsid w:val="00765335"/>
    <w:rsid w:val="007F7705"/>
    <w:rsid w:val="0084152B"/>
    <w:rsid w:val="008F320C"/>
    <w:rsid w:val="009109A2"/>
    <w:rsid w:val="00930988"/>
    <w:rsid w:val="009370C5"/>
    <w:rsid w:val="0096583A"/>
    <w:rsid w:val="00973714"/>
    <w:rsid w:val="009A0327"/>
    <w:rsid w:val="009A4743"/>
    <w:rsid w:val="00A71F57"/>
    <w:rsid w:val="00B002DE"/>
    <w:rsid w:val="00B15156"/>
    <w:rsid w:val="00B33120"/>
    <w:rsid w:val="00B505A7"/>
    <w:rsid w:val="00B955A8"/>
    <w:rsid w:val="00BA0439"/>
    <w:rsid w:val="00BA1260"/>
    <w:rsid w:val="00BB7E5E"/>
    <w:rsid w:val="00BD41A1"/>
    <w:rsid w:val="00C11491"/>
    <w:rsid w:val="00C55DEF"/>
    <w:rsid w:val="00C750A4"/>
    <w:rsid w:val="00C91F9F"/>
    <w:rsid w:val="00CA438F"/>
    <w:rsid w:val="00CB2B4A"/>
    <w:rsid w:val="00CF1ACB"/>
    <w:rsid w:val="00D2445A"/>
    <w:rsid w:val="00D639E0"/>
    <w:rsid w:val="00D875EC"/>
    <w:rsid w:val="00DC6697"/>
    <w:rsid w:val="00DE2F7F"/>
    <w:rsid w:val="00E440EA"/>
    <w:rsid w:val="00E6609C"/>
    <w:rsid w:val="00E736A2"/>
    <w:rsid w:val="00E87C70"/>
    <w:rsid w:val="00ED0ACF"/>
    <w:rsid w:val="00EF742B"/>
    <w:rsid w:val="00F10013"/>
    <w:rsid w:val="00F307FF"/>
    <w:rsid w:val="00F32C2D"/>
    <w:rsid w:val="00F54E69"/>
    <w:rsid w:val="00FB0C0F"/>
    <w:rsid w:val="00FC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19A78E2E"/>
  <w15:docId w15:val="{53990BFD-B94C-4476-853E-29E093E3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20DD"/>
  </w:style>
  <w:style w:type="paragraph" w:styleId="Kop1">
    <w:name w:val="heading 1"/>
    <w:basedOn w:val="Standaard"/>
    <w:next w:val="Standaard"/>
    <w:link w:val="Kop1Char"/>
    <w:qFormat/>
    <w:rsid w:val="004820DD"/>
    <w:pPr>
      <w:keepNext/>
      <w:keepLines/>
      <w:numPr>
        <w:numId w:val="2"/>
      </w:numPr>
      <w:spacing w:before="240" w:after="0"/>
      <w:outlineLvl w:val="0"/>
    </w:pPr>
    <w:rPr>
      <w:rFonts w:ascii="Verdana" w:eastAsiaTheme="majorEastAsia" w:hAnsi="Verdana" w:cstheme="majorBidi"/>
      <w:b/>
      <w:color w:val="2E74B5" w:themeColor="accent1" w:themeShade="BF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820DD"/>
    <w:rPr>
      <w:rFonts w:ascii="Verdana" w:eastAsiaTheme="majorEastAsia" w:hAnsi="Verdana" w:cstheme="majorBidi"/>
      <w:b/>
      <w:color w:val="2E74B5" w:themeColor="accent1" w:themeShade="BF"/>
      <w:sz w:val="28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4820DD"/>
    <w:pPr>
      <w:spacing w:after="0" w:line="240" w:lineRule="auto"/>
      <w:ind w:left="720"/>
      <w:contextualSpacing/>
      <w:jc w:val="both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820DD"/>
    <w:rPr>
      <w:rFonts w:ascii="Verdana" w:eastAsia="Times New Roman" w:hAnsi="Verdana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6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6A89"/>
  </w:style>
  <w:style w:type="paragraph" w:styleId="Voettekst">
    <w:name w:val="footer"/>
    <w:basedOn w:val="Standaard"/>
    <w:link w:val="VoettekstChar"/>
    <w:uiPriority w:val="99"/>
    <w:unhideWhenUsed/>
    <w:rsid w:val="004E6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6A89"/>
  </w:style>
  <w:style w:type="character" w:styleId="Verwijzingopmerking">
    <w:name w:val="annotation reference"/>
    <w:basedOn w:val="Standaardalinea-lettertype"/>
    <w:uiPriority w:val="99"/>
    <w:semiHidden/>
    <w:unhideWhenUsed/>
    <w:rsid w:val="00531D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D3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1D3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D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1D3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1D3C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E87C7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747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74729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Rastertabel1licht-Accent5">
    <w:name w:val="Grid Table 1 Light Accent 5"/>
    <w:basedOn w:val="Standaardtabel"/>
    <w:uiPriority w:val="46"/>
    <w:rsid w:val="00BA043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086EE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AEB493B73224AB23AA804090667CE" ma:contentTypeVersion="17" ma:contentTypeDescription="Een nieuw document maken." ma:contentTypeScope="" ma:versionID="abbb9265255e913eea0bc1797e903670">
  <xsd:schema xmlns:xsd="http://www.w3.org/2001/XMLSchema" xmlns:xs="http://www.w3.org/2001/XMLSchema" xmlns:p="http://schemas.microsoft.com/office/2006/metadata/properties" xmlns:ns2="7197658a-33c4-4d9c-bbfb-b38f177f31a2" xmlns:ns3="4524a89e-69a7-4ed1-8289-c15698cf9c0b" targetNamespace="http://schemas.microsoft.com/office/2006/metadata/properties" ma:root="true" ma:fieldsID="63f609aea996622501094cd8b4c31f06" ns2:_="" ns3:_="">
    <xsd:import namespace="7197658a-33c4-4d9c-bbfb-b38f177f31a2"/>
    <xsd:import namespace="4524a89e-69a7-4ed1-8289-c15698cf9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7658a-33c4-4d9c-bbfb-b38f177f3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99bed0e-432a-4091-b929-67b863917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4a89e-69a7-4ed1-8289-c15698cf9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7b4ec3-7778-454a-9ad9-fec989936edc}" ma:internalName="TaxCatchAll" ma:showField="CatchAllData" ma:web="4524a89e-69a7-4ed1-8289-c15698cf9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97658a-33c4-4d9c-bbfb-b38f177f31a2">
      <Terms xmlns="http://schemas.microsoft.com/office/infopath/2007/PartnerControls"/>
    </lcf76f155ced4ddcb4097134ff3c332f>
    <TaxCatchAll xmlns="4524a89e-69a7-4ed1-8289-c15698cf9c0b" xsi:nil="true"/>
    <SharedWithUsers xmlns="4524a89e-69a7-4ed1-8289-c15698cf9c0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1D75026-B61D-4600-B06B-24A9DD2222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7BFA8C-FF0E-49C4-A641-E971F39109F1}"/>
</file>

<file path=customXml/itemProps3.xml><?xml version="1.0" encoding="utf-8"?>
<ds:datastoreItem xmlns:ds="http://schemas.openxmlformats.org/officeDocument/2006/customXml" ds:itemID="{D9BFF38B-8121-4B41-BD7D-A6C08ED5CF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E2E925-CA0D-42C0-9821-0A84444A1954}">
  <ds:schemaRefs>
    <ds:schemaRef ds:uri="177ebb70-b6dc-4377-aaa2-d95ae6d2046a"/>
    <ds:schemaRef ds:uri="http://schemas.microsoft.com/office/2006/documentManagement/types"/>
    <ds:schemaRef ds:uri="b1611879-0313-480d-8a34-21af8cb30908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Bijlage%207%20Format%20referenties</Template>
  <TotalTime>1</TotalTime>
  <Pages>2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Avalex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van Bruggen</dc:creator>
  <cp:keywords/>
  <dc:description/>
  <cp:lastModifiedBy>Bas Timmer</cp:lastModifiedBy>
  <cp:revision>2</cp:revision>
  <dcterms:created xsi:type="dcterms:W3CDTF">2024-08-21T06:33:00Z</dcterms:created>
  <dcterms:modified xsi:type="dcterms:W3CDTF">2024-08-21T06:33:00Z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0x010100491AEB493B73224AB23AA804090667CE</vt:lpwstr>
  </property>
  <property fmtid="{D5CDD505-2E9C-101B-9397-08002B2CF9AE}" pid="3" name="_dlc_DocIdItemGuid">
    <vt:lpwstr>1e7ba1b4-c0a0-44a9-afc3-6f404c39c0c3</vt:lpwstr>
  </property>
  <property fmtid="{D5CDD505-2E9C-101B-9397-08002B2CF9AE}" pid="4" name="MediaServiceImageTags">
    <vt:lpwstr/>
  </property>
  <property fmtid="{D5CDD505-2E9C-101B-9397-08002B2CF9AE}" pid="5" name="Order">
    <vt:r8>5800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