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5AFFB607" w:rsidR="0011628C" w:rsidRDefault="00EE6559" w:rsidP="00C927BB">
            <w:r>
              <w:t xml:space="preserve">RVV </w:t>
            </w:r>
            <w:proofErr w:type="spellStart"/>
            <w:r>
              <w:t>Kroonse</w:t>
            </w:r>
            <w:proofErr w:type="spellEnd"/>
            <w:r>
              <w:t xml:space="preserve"> Wal</w:t>
            </w:r>
          </w:p>
        </w:tc>
      </w:tr>
      <w:tr w:rsidR="008E4E7D" w14:paraId="5D11FCFC" w14:textId="77777777" w:rsidTr="004A14EC">
        <w:tc>
          <w:tcPr>
            <w:tcW w:w="2830" w:type="dxa"/>
            <w:shd w:val="clear" w:color="auto" w:fill="auto"/>
          </w:tcPr>
          <w:p w14:paraId="32ACA108" w14:textId="2FB0A103" w:rsidR="008E4E7D" w:rsidRPr="004A14EC" w:rsidRDefault="008E4E7D" w:rsidP="00A1284E">
            <w:r w:rsidRPr="004A14EC">
              <w:t xml:space="preserve">Zaaknummer: </w:t>
            </w:r>
          </w:p>
        </w:tc>
        <w:tc>
          <w:tcPr>
            <w:tcW w:w="6237" w:type="dxa"/>
          </w:tcPr>
          <w:p w14:paraId="23AA7332" w14:textId="045859DC" w:rsidR="008E4E7D" w:rsidRDefault="00D6324D" w:rsidP="00C927BB">
            <w:r w:rsidRPr="00A749FB">
              <w:t>199789</w:t>
            </w:r>
          </w:p>
        </w:tc>
      </w:tr>
      <w:tr w:rsidR="0011628C" w14:paraId="275253D6" w14:textId="77777777" w:rsidTr="004A14EC">
        <w:tc>
          <w:tcPr>
            <w:tcW w:w="2830" w:type="dxa"/>
            <w:shd w:val="clear" w:color="auto" w:fill="auto"/>
          </w:tcPr>
          <w:p w14:paraId="17211D1A" w14:textId="71EB894D" w:rsidR="0011628C" w:rsidRPr="004A14EC" w:rsidRDefault="0011628C" w:rsidP="00A1284E">
            <w:r w:rsidRPr="004A14EC">
              <w:t>Datum:</w:t>
            </w:r>
          </w:p>
        </w:tc>
        <w:tc>
          <w:tcPr>
            <w:tcW w:w="6237" w:type="dxa"/>
          </w:tcPr>
          <w:p w14:paraId="6C663028" w14:textId="57C39C68" w:rsidR="0011628C" w:rsidRDefault="004A14EC" w:rsidP="00C927BB">
            <w:r>
              <w:t>16 januari 2025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4"/>
        <w:gridCol w:w="1828"/>
        <w:gridCol w:w="2382"/>
        <w:gridCol w:w="572"/>
        <w:gridCol w:w="2765"/>
        <w:gridCol w:w="10274"/>
      </w:tblGrid>
      <w:tr w:rsidR="00F72789" w:rsidRPr="003735E0" w14:paraId="5AE5B13D" w14:textId="77777777" w:rsidTr="00F72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4" w:type="dxa"/>
            <w:shd w:val="clear" w:color="auto" w:fill="AEC9FF" w:themeFill="accent2" w:themeFillTint="33"/>
          </w:tcPr>
          <w:p w14:paraId="5FD6D5B4" w14:textId="1C26B815" w:rsidR="00F72789" w:rsidRPr="00177E33" w:rsidRDefault="00F72789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28" w:type="dxa"/>
            <w:shd w:val="clear" w:color="auto" w:fill="AEC9FF" w:themeFill="accent2" w:themeFillTint="33"/>
          </w:tcPr>
          <w:p w14:paraId="4FD13EA5" w14:textId="04FBE845" w:rsidR="00F72789" w:rsidRPr="00177E33" w:rsidRDefault="00F72789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382" w:type="dxa"/>
            <w:shd w:val="clear" w:color="auto" w:fill="AEC9FF" w:themeFill="accent2" w:themeFillTint="33"/>
          </w:tcPr>
          <w:p w14:paraId="295D1B21" w14:textId="69CB8E3C" w:rsidR="00F72789" w:rsidRPr="00177E33" w:rsidRDefault="00F72789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72" w:type="dxa"/>
            <w:shd w:val="clear" w:color="auto" w:fill="AEC9FF" w:themeFill="accent2" w:themeFillTint="33"/>
          </w:tcPr>
          <w:p w14:paraId="73E69CFF" w14:textId="0569B542" w:rsidR="00F72789" w:rsidRPr="00177E33" w:rsidRDefault="00F72789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2765" w:type="dxa"/>
            <w:shd w:val="clear" w:color="auto" w:fill="AEC9FF" w:themeFill="accent2" w:themeFillTint="33"/>
          </w:tcPr>
          <w:p w14:paraId="7121E4EF" w14:textId="22299D14" w:rsidR="00F72789" w:rsidRPr="00177E33" w:rsidRDefault="00F72789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10274" w:type="dxa"/>
            <w:shd w:val="clear" w:color="auto" w:fill="AEC9FF" w:themeFill="accent2" w:themeFillTint="33"/>
          </w:tcPr>
          <w:p w14:paraId="3C58A03B" w14:textId="0C790797" w:rsidR="00F72789" w:rsidRPr="00177E33" w:rsidRDefault="00F72789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F72789" w14:paraId="4DF926B4" w14:textId="77777777" w:rsidTr="00F72789">
        <w:tc>
          <w:tcPr>
            <w:tcW w:w="1594" w:type="dxa"/>
          </w:tcPr>
          <w:p w14:paraId="15D242CC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E593F5C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0E08F8E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1EFF9FA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E55B8E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9A41784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3FCCFF43" w14:textId="77777777" w:rsidTr="00F72789">
        <w:tc>
          <w:tcPr>
            <w:tcW w:w="1594" w:type="dxa"/>
          </w:tcPr>
          <w:p w14:paraId="78869558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5E1C434F" w14:textId="184BE9F1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D4F0EBA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CF4FE63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3DD00FE1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71FE0480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4702381E" w14:textId="77777777" w:rsidTr="00F72789">
        <w:tc>
          <w:tcPr>
            <w:tcW w:w="1594" w:type="dxa"/>
          </w:tcPr>
          <w:p w14:paraId="32FB8C69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77466970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347F0F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9F3F032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E529E67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4293D95E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10D4330F" w14:textId="77777777" w:rsidTr="00F72789">
        <w:tc>
          <w:tcPr>
            <w:tcW w:w="1594" w:type="dxa"/>
          </w:tcPr>
          <w:p w14:paraId="14BCDC4B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2C5BE7B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CD60F5E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B187935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4EE9F34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15E432B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3E94EAA8" w14:textId="77777777" w:rsidTr="00F72789">
        <w:tc>
          <w:tcPr>
            <w:tcW w:w="1594" w:type="dxa"/>
          </w:tcPr>
          <w:p w14:paraId="4D437E22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14AC2AF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1C1B6F5F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38C410A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6A7F8F3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45062D5C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2DFC8F01" w14:textId="77777777" w:rsidTr="00F72789">
        <w:tc>
          <w:tcPr>
            <w:tcW w:w="1594" w:type="dxa"/>
          </w:tcPr>
          <w:p w14:paraId="68E561AB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42E0DC0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4766C407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C7B0A32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27430F3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52AB456F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7BCC38EF" w14:textId="77777777" w:rsidTr="00F72789">
        <w:tc>
          <w:tcPr>
            <w:tcW w:w="1594" w:type="dxa"/>
          </w:tcPr>
          <w:p w14:paraId="11FF4C12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A160132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938868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88E8937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32F372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10B24EE8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458669F9" w14:textId="77777777" w:rsidTr="00F72789">
        <w:tc>
          <w:tcPr>
            <w:tcW w:w="1594" w:type="dxa"/>
          </w:tcPr>
          <w:p w14:paraId="532C540D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6A167CA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9178DE4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AB580A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35D6D4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3235D0CD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111217E5" w14:textId="77777777" w:rsidTr="00F72789">
        <w:tc>
          <w:tcPr>
            <w:tcW w:w="1594" w:type="dxa"/>
          </w:tcPr>
          <w:p w14:paraId="2745A2C0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5815A7F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3E797D33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5C4D6CE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718F6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4E9731D7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0F4F65B8" w14:textId="77777777" w:rsidTr="00F72789">
        <w:tc>
          <w:tcPr>
            <w:tcW w:w="1594" w:type="dxa"/>
          </w:tcPr>
          <w:p w14:paraId="3295D2E4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8C831C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32A592C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3AABE638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6FABC849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C2F7F79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0D5F077E" w14:textId="77777777" w:rsidTr="00F72789">
        <w:tc>
          <w:tcPr>
            <w:tcW w:w="1594" w:type="dxa"/>
          </w:tcPr>
          <w:p w14:paraId="327AF8FA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2AE4DD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3ECE9C0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12D050E1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CBB9151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2C2B881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42DAA1D9" w14:textId="77777777" w:rsidTr="00F72789">
        <w:tc>
          <w:tcPr>
            <w:tcW w:w="1594" w:type="dxa"/>
          </w:tcPr>
          <w:p w14:paraId="2BBF6D8E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69DAA5AB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04127D19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5455D1BE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7B5C3F8F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1CFF537A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570E4CF5" w14:textId="77777777" w:rsidTr="00F72789">
        <w:tc>
          <w:tcPr>
            <w:tcW w:w="1594" w:type="dxa"/>
          </w:tcPr>
          <w:p w14:paraId="471F63B0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1A4043E3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2E7912F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5DA3E3C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50928B31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20F2B955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2C51A714" w14:textId="77777777" w:rsidTr="00F72789">
        <w:tc>
          <w:tcPr>
            <w:tcW w:w="1594" w:type="dxa"/>
          </w:tcPr>
          <w:p w14:paraId="01FA7AFB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14CB2D9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7675E322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239777F3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4E15B9B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5483F0DF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4EC407C8" w14:textId="77777777" w:rsidTr="00F72789">
        <w:tc>
          <w:tcPr>
            <w:tcW w:w="1594" w:type="dxa"/>
          </w:tcPr>
          <w:p w14:paraId="02F61D36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36CB603B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33379971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77066501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4B5DD937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6A62E493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2305071A" w14:textId="77777777" w:rsidTr="00F72789">
        <w:tc>
          <w:tcPr>
            <w:tcW w:w="1594" w:type="dxa"/>
          </w:tcPr>
          <w:p w14:paraId="687FE4DC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D7BB4A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5DCF01C6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6983FA38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072328C3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6ADF8253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73D40AEC" w14:textId="77777777" w:rsidTr="00F72789">
        <w:tc>
          <w:tcPr>
            <w:tcW w:w="1594" w:type="dxa"/>
          </w:tcPr>
          <w:p w14:paraId="1A3569D3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  <w:rPr>
                <w:sz w:val="20"/>
              </w:rPr>
            </w:pPr>
          </w:p>
        </w:tc>
        <w:tc>
          <w:tcPr>
            <w:tcW w:w="1828" w:type="dxa"/>
          </w:tcPr>
          <w:p w14:paraId="0E29964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382" w:type="dxa"/>
          </w:tcPr>
          <w:p w14:paraId="6C77C8DC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572" w:type="dxa"/>
          </w:tcPr>
          <w:p w14:paraId="4A61854D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2765" w:type="dxa"/>
          </w:tcPr>
          <w:p w14:paraId="1A43ABAC" w14:textId="77777777" w:rsidR="00F72789" w:rsidRPr="00177E33" w:rsidRDefault="00F72789" w:rsidP="00C927BB">
            <w:pPr>
              <w:rPr>
                <w:sz w:val="20"/>
              </w:rPr>
            </w:pPr>
          </w:p>
        </w:tc>
        <w:tc>
          <w:tcPr>
            <w:tcW w:w="10274" w:type="dxa"/>
          </w:tcPr>
          <w:p w14:paraId="311DB103" w14:textId="77777777" w:rsidR="00F72789" w:rsidRPr="00177E33" w:rsidRDefault="00F72789" w:rsidP="00C927BB">
            <w:pPr>
              <w:rPr>
                <w:sz w:val="20"/>
              </w:rPr>
            </w:pPr>
          </w:p>
        </w:tc>
      </w:tr>
      <w:tr w:rsidR="00F72789" w14:paraId="64643026" w14:textId="77777777" w:rsidTr="00F72789">
        <w:tc>
          <w:tcPr>
            <w:tcW w:w="1594" w:type="dxa"/>
          </w:tcPr>
          <w:p w14:paraId="5D5889C3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8A9F2CE" w14:textId="77777777" w:rsidR="00F72789" w:rsidRPr="00177E33" w:rsidRDefault="00F72789" w:rsidP="00C927BB"/>
        </w:tc>
        <w:tc>
          <w:tcPr>
            <w:tcW w:w="2382" w:type="dxa"/>
          </w:tcPr>
          <w:p w14:paraId="1AD49112" w14:textId="77777777" w:rsidR="00F72789" w:rsidRPr="00177E33" w:rsidRDefault="00F72789" w:rsidP="00C927BB"/>
        </w:tc>
        <w:tc>
          <w:tcPr>
            <w:tcW w:w="572" w:type="dxa"/>
          </w:tcPr>
          <w:p w14:paraId="67CE16E9" w14:textId="77777777" w:rsidR="00F72789" w:rsidRPr="00177E33" w:rsidRDefault="00F72789" w:rsidP="00C927BB"/>
        </w:tc>
        <w:tc>
          <w:tcPr>
            <w:tcW w:w="2765" w:type="dxa"/>
          </w:tcPr>
          <w:p w14:paraId="6851CB66" w14:textId="77777777" w:rsidR="00F72789" w:rsidRPr="00177E33" w:rsidRDefault="00F72789" w:rsidP="00C927BB"/>
        </w:tc>
        <w:tc>
          <w:tcPr>
            <w:tcW w:w="10274" w:type="dxa"/>
          </w:tcPr>
          <w:p w14:paraId="24F4F155" w14:textId="77777777" w:rsidR="00F72789" w:rsidRPr="00177E33" w:rsidRDefault="00F72789" w:rsidP="00C927BB"/>
        </w:tc>
      </w:tr>
      <w:tr w:rsidR="00F72789" w14:paraId="05050428" w14:textId="77777777" w:rsidTr="00F72789">
        <w:tc>
          <w:tcPr>
            <w:tcW w:w="1594" w:type="dxa"/>
          </w:tcPr>
          <w:p w14:paraId="6666BEEB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0EB722AD" w14:textId="77777777" w:rsidR="00F72789" w:rsidRPr="00177E33" w:rsidRDefault="00F72789" w:rsidP="00C927BB"/>
        </w:tc>
        <w:tc>
          <w:tcPr>
            <w:tcW w:w="2382" w:type="dxa"/>
          </w:tcPr>
          <w:p w14:paraId="22BA1081" w14:textId="77777777" w:rsidR="00F72789" w:rsidRPr="00177E33" w:rsidRDefault="00F72789" w:rsidP="00C927BB"/>
        </w:tc>
        <w:tc>
          <w:tcPr>
            <w:tcW w:w="572" w:type="dxa"/>
          </w:tcPr>
          <w:p w14:paraId="5717ED8B" w14:textId="77777777" w:rsidR="00F72789" w:rsidRPr="00177E33" w:rsidRDefault="00F72789" w:rsidP="00C927BB"/>
        </w:tc>
        <w:tc>
          <w:tcPr>
            <w:tcW w:w="2765" w:type="dxa"/>
          </w:tcPr>
          <w:p w14:paraId="4C00CEAD" w14:textId="77777777" w:rsidR="00F72789" w:rsidRPr="00177E33" w:rsidRDefault="00F72789" w:rsidP="00C927BB"/>
        </w:tc>
        <w:tc>
          <w:tcPr>
            <w:tcW w:w="10274" w:type="dxa"/>
          </w:tcPr>
          <w:p w14:paraId="5605B33D" w14:textId="77777777" w:rsidR="00F72789" w:rsidRPr="00177E33" w:rsidRDefault="00F72789" w:rsidP="00C927BB"/>
        </w:tc>
      </w:tr>
      <w:tr w:rsidR="00F72789" w14:paraId="35CDDC86" w14:textId="77777777" w:rsidTr="00F72789">
        <w:tc>
          <w:tcPr>
            <w:tcW w:w="1594" w:type="dxa"/>
          </w:tcPr>
          <w:p w14:paraId="70DE925C" w14:textId="77777777" w:rsidR="00F72789" w:rsidRPr="00177E33" w:rsidRDefault="00F72789" w:rsidP="00643878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28" w:type="dxa"/>
          </w:tcPr>
          <w:p w14:paraId="25A1C756" w14:textId="77777777" w:rsidR="00F72789" w:rsidRPr="00177E33" w:rsidRDefault="00F72789" w:rsidP="00C927BB"/>
        </w:tc>
        <w:tc>
          <w:tcPr>
            <w:tcW w:w="2382" w:type="dxa"/>
          </w:tcPr>
          <w:p w14:paraId="4A690815" w14:textId="77777777" w:rsidR="00F72789" w:rsidRPr="00177E33" w:rsidRDefault="00F72789" w:rsidP="00C927BB"/>
        </w:tc>
        <w:tc>
          <w:tcPr>
            <w:tcW w:w="572" w:type="dxa"/>
          </w:tcPr>
          <w:p w14:paraId="3A67DF4D" w14:textId="77777777" w:rsidR="00F72789" w:rsidRPr="00177E33" w:rsidRDefault="00F72789" w:rsidP="00C927BB"/>
        </w:tc>
        <w:tc>
          <w:tcPr>
            <w:tcW w:w="2765" w:type="dxa"/>
          </w:tcPr>
          <w:p w14:paraId="3DEE665D" w14:textId="77777777" w:rsidR="00F72789" w:rsidRPr="00177E33" w:rsidRDefault="00F72789" w:rsidP="00C927BB"/>
        </w:tc>
        <w:tc>
          <w:tcPr>
            <w:tcW w:w="10274" w:type="dxa"/>
          </w:tcPr>
          <w:p w14:paraId="7DD9CC02" w14:textId="77777777" w:rsidR="00F72789" w:rsidRPr="00177E33" w:rsidRDefault="00F72789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96C777C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  <w:r w:rsidR="00F10BAE">
      <w:rPr>
        <w:sz w:val="40"/>
        <w:szCs w:val="40"/>
      </w:rPr>
      <w:t xml:space="preserve"> (selectiefase)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93C36"/>
    <w:rsid w:val="004A14EC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0A99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874A1"/>
    <w:rsid w:val="008B0B6E"/>
    <w:rsid w:val="008B3ED4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1284E"/>
    <w:rsid w:val="00A15CAC"/>
    <w:rsid w:val="00A32898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08BB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34A45"/>
    <w:rsid w:val="00D52634"/>
    <w:rsid w:val="00D6324D"/>
    <w:rsid w:val="00D7031F"/>
    <w:rsid w:val="00D90D15"/>
    <w:rsid w:val="00D95CDA"/>
    <w:rsid w:val="00DA4DF1"/>
    <w:rsid w:val="00DB3EA9"/>
    <w:rsid w:val="00DB666E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EE6559"/>
    <w:rsid w:val="00F0321D"/>
    <w:rsid w:val="00F07EAD"/>
    <w:rsid w:val="00F10BAE"/>
    <w:rsid w:val="00F16DE9"/>
    <w:rsid w:val="00F60EC9"/>
    <w:rsid w:val="00F612FA"/>
    <w:rsid w:val="00F64D7D"/>
    <w:rsid w:val="00F6770C"/>
    <w:rsid w:val="00F72789"/>
    <w:rsid w:val="00F73848"/>
    <w:rsid w:val="00F75192"/>
    <w:rsid w:val="00F75B2B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FD121-3297-491C-99E8-7B5E81B90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4f35b267-bd6d-4640-8cf6-c0951f2bf4bb"/>
    <ds:schemaRef ds:uri="3b4fbce7-7457-4077-8822-5fd466340b0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51</TotalTime>
  <Pages>1</Pages>
  <Words>38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45</cp:revision>
  <cp:lastPrinted>2022-11-03T17:21:00Z</cp:lastPrinted>
  <dcterms:created xsi:type="dcterms:W3CDTF">2023-04-06T21:36:00Z</dcterms:created>
  <dcterms:modified xsi:type="dcterms:W3CDTF">2025-01-02T08:53:00Z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