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2F2939A4" w:rsidR="00E17B16" w:rsidRPr="00D814FE" w:rsidRDefault="00722CD3" w:rsidP="00722CD3">
      <w:pPr>
        <w:spacing w:line="276" w:lineRule="auto"/>
        <w:jc w:val="left"/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2711FC">
        <w:rPr>
          <w:rFonts w:cs="Arial"/>
          <w:szCs w:val="20"/>
        </w:rPr>
        <w:t>visitaties Hogeschool Rotterdam</w:t>
      </w:r>
      <w:r w:rsidR="00E90DEC" w:rsidRPr="00E90DEC">
        <w:rPr>
          <w:rFonts w:cs="Arial"/>
          <w:szCs w:val="20"/>
        </w:rPr>
        <w:t xml:space="preserve"> met referentien</w:t>
      </w:r>
      <w:r w:rsidR="00E90DEC" w:rsidRPr="00D814FE">
        <w:rPr>
          <w:rFonts w:cs="Arial"/>
          <w:szCs w:val="20"/>
        </w:rPr>
        <w:t>umme</w:t>
      </w:r>
      <w:r w:rsidR="00BF5EE6" w:rsidRPr="00D814FE">
        <w:rPr>
          <w:rFonts w:cs="Arial"/>
          <w:szCs w:val="20"/>
        </w:rPr>
        <w:t>r:</w:t>
      </w:r>
      <w:r w:rsidR="00D814FE" w:rsidRPr="00D814FE">
        <w:t xml:space="preserve"> 2</w:t>
      </w:r>
      <w:r w:rsidR="00D814FE" w:rsidRPr="00AC5D5E">
        <w:t>024/024/OeO</w:t>
      </w:r>
      <w:r w:rsidR="00D814FE"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703BC3A" w14:textId="7FD33A29" w:rsidR="00285E8C" w:rsidRPr="005B5DF3" w:rsidRDefault="007903DF" w:rsidP="007903DF">
            <w:pPr>
              <w:jc w:val="center"/>
            </w:pPr>
            <w:r>
              <w:rPr>
                <w:rFonts w:cs="Arial"/>
                <w:b/>
                <w:color w:val="FFFFFF"/>
                <w:szCs w:val="20"/>
              </w:rPr>
              <w:t>KERNCOMPETITIE   1   /   2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7903DF">
        <w:trPr>
          <w:trHeight w:val="2648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BF" w:rsidRPr="00826409" w14:paraId="61374BAD" w14:textId="77777777" w:rsidTr="00340BA2">
        <w:trPr>
          <w:jc w:val="center"/>
        </w:trPr>
        <w:tc>
          <w:tcPr>
            <w:tcW w:w="843" w:type="dxa"/>
            <w:vAlign w:val="center"/>
          </w:tcPr>
          <w:p w14:paraId="27665FEA" w14:textId="53E5AEE7" w:rsidR="003279BF" w:rsidRDefault="003279BF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</w:tcPr>
          <w:p w14:paraId="1D7A5739" w14:textId="224907B7" w:rsidR="003279BF" w:rsidRPr="00826409" w:rsidRDefault="003279BF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6084" w:type="dxa"/>
            <w:gridSpan w:val="2"/>
            <w:vAlign w:val="center"/>
          </w:tcPr>
          <w:p w14:paraId="78E41645" w14:textId="0EFF8AED" w:rsidR="003279BF" w:rsidRPr="00826409" w:rsidRDefault="003279BF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bookmarkStart w:id="3" w:name="_Hlk174607058"/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bookmarkEnd w:id="3"/>
    </w:tbl>
    <w:p w14:paraId="49318E1A" w14:textId="77777777" w:rsidR="00D673F2" w:rsidRDefault="00D673F2" w:rsidP="00FD4464"/>
    <w:p w14:paraId="0141E85B" w14:textId="133C0730" w:rsidR="00B57F0A" w:rsidRDefault="00D673F2">
      <w:pPr>
        <w:jc w:val="left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E5901" w:rsidRPr="00826409" w14:paraId="67A26BCF" w14:textId="77777777" w:rsidTr="00D238DC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669E1FBF" w14:textId="77777777" w:rsidR="00BE5901" w:rsidRDefault="00BE5901" w:rsidP="00D238DC">
            <w:pPr>
              <w:rPr>
                <w:rFonts w:cs="Arial"/>
                <w:b/>
                <w:color w:val="FFFFFF"/>
                <w:szCs w:val="20"/>
              </w:rPr>
            </w:pPr>
          </w:p>
          <w:p w14:paraId="5B34C930" w14:textId="77777777" w:rsidR="00BE5901" w:rsidRDefault="00BE5901" w:rsidP="00D238D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1317185F" w14:textId="77777777" w:rsidR="00BE5901" w:rsidRPr="005B5DF3" w:rsidRDefault="00BE5901" w:rsidP="00D238DC">
            <w:pPr>
              <w:jc w:val="center"/>
            </w:pPr>
            <w:r>
              <w:rPr>
                <w:rFonts w:cs="Arial"/>
                <w:b/>
                <w:color w:val="FFFFFF"/>
                <w:szCs w:val="20"/>
              </w:rPr>
              <w:t>KERNCOMPETITIE   1   /   2</w:t>
            </w:r>
          </w:p>
          <w:p w14:paraId="780EB77F" w14:textId="77777777" w:rsidR="00BE5901" w:rsidRPr="00826409" w:rsidRDefault="00BE5901" w:rsidP="00D238D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E5901" w:rsidRPr="00826409" w14:paraId="3F3DB010" w14:textId="77777777" w:rsidTr="00D238DC">
        <w:trPr>
          <w:jc w:val="center"/>
        </w:trPr>
        <w:tc>
          <w:tcPr>
            <w:tcW w:w="843" w:type="dxa"/>
            <w:vAlign w:val="center"/>
          </w:tcPr>
          <w:p w14:paraId="5D0EDAF6" w14:textId="77777777" w:rsidR="00BE5901" w:rsidRPr="000B4E53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DF2E563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0A56CE86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683536AC" w14:textId="77777777" w:rsidTr="00D238DC">
        <w:trPr>
          <w:jc w:val="center"/>
        </w:trPr>
        <w:tc>
          <w:tcPr>
            <w:tcW w:w="843" w:type="dxa"/>
            <w:vMerge w:val="restart"/>
          </w:tcPr>
          <w:p w14:paraId="3C98374B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368E1E26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52772D9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556D968B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62B939B5" w14:textId="77777777" w:rsidTr="00D238DC">
        <w:trPr>
          <w:jc w:val="center"/>
        </w:trPr>
        <w:tc>
          <w:tcPr>
            <w:tcW w:w="843" w:type="dxa"/>
            <w:vMerge/>
            <w:vAlign w:val="center"/>
          </w:tcPr>
          <w:p w14:paraId="5C7F5F11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D6EEF50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3DF8543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710833D4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5ED2EABD" w14:textId="77777777" w:rsidTr="00D238DC">
        <w:trPr>
          <w:jc w:val="center"/>
        </w:trPr>
        <w:tc>
          <w:tcPr>
            <w:tcW w:w="843" w:type="dxa"/>
            <w:vMerge/>
            <w:vAlign w:val="center"/>
          </w:tcPr>
          <w:p w14:paraId="76E7D1F5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66E91DA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ADE16C3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51C0404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4AD12F22" w14:textId="77777777" w:rsidTr="00D238DC">
        <w:trPr>
          <w:jc w:val="center"/>
        </w:trPr>
        <w:tc>
          <w:tcPr>
            <w:tcW w:w="843" w:type="dxa"/>
            <w:vMerge/>
            <w:vAlign w:val="center"/>
          </w:tcPr>
          <w:p w14:paraId="5C8433F8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6CA8CBB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385C165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2D5902E7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6F7257E1" w14:textId="77777777" w:rsidTr="00D238DC">
        <w:trPr>
          <w:jc w:val="center"/>
        </w:trPr>
        <w:tc>
          <w:tcPr>
            <w:tcW w:w="843" w:type="dxa"/>
            <w:vMerge/>
            <w:vAlign w:val="center"/>
          </w:tcPr>
          <w:p w14:paraId="560A15AC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EE5E05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299CD4A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1658A2B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1F740AC1" w14:textId="77777777" w:rsidTr="00D238DC">
        <w:trPr>
          <w:trHeight w:val="2648"/>
          <w:jc w:val="center"/>
        </w:trPr>
        <w:tc>
          <w:tcPr>
            <w:tcW w:w="843" w:type="dxa"/>
          </w:tcPr>
          <w:p w14:paraId="10A23ECA" w14:textId="77777777" w:rsidR="00BE5901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B4F7C29" w14:textId="77777777" w:rsidR="00BE5901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35B143F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0824AF8C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026F4EAD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0329FAE6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7C8AF7EF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7A568D5E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  <w:p w14:paraId="657A49F4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14E7896F" w14:textId="77777777" w:rsidTr="00D238DC">
        <w:trPr>
          <w:jc w:val="center"/>
        </w:trPr>
        <w:tc>
          <w:tcPr>
            <w:tcW w:w="843" w:type="dxa"/>
            <w:vAlign w:val="center"/>
          </w:tcPr>
          <w:p w14:paraId="41CD6448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</w:tcPr>
          <w:p w14:paraId="7F8CF3A5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6084" w:type="dxa"/>
            <w:gridSpan w:val="2"/>
            <w:vAlign w:val="center"/>
          </w:tcPr>
          <w:p w14:paraId="5D6C0ACF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BE5901" w:rsidRPr="00826409" w14:paraId="25FB08C9" w14:textId="77777777" w:rsidTr="00D238DC">
        <w:trPr>
          <w:jc w:val="center"/>
        </w:trPr>
        <w:tc>
          <w:tcPr>
            <w:tcW w:w="843" w:type="dxa"/>
            <w:vAlign w:val="center"/>
          </w:tcPr>
          <w:p w14:paraId="11901FD3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121937A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6023A781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52DDE730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197D8680" w14:textId="77777777" w:rsidTr="00D238DC">
        <w:trPr>
          <w:jc w:val="center"/>
        </w:trPr>
        <w:tc>
          <w:tcPr>
            <w:tcW w:w="843" w:type="dxa"/>
            <w:vAlign w:val="center"/>
          </w:tcPr>
          <w:p w14:paraId="2A8CD386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779B809C" w14:textId="77777777" w:rsidR="00BE5901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23A1E512" w14:textId="77777777" w:rsidR="00BE5901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14DDBBE2" w14:textId="77777777" w:rsidR="00BE5901" w:rsidRPr="00826409" w:rsidRDefault="00BE5901" w:rsidP="00D238D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826409" w14:paraId="53BFC279" w14:textId="77777777" w:rsidTr="00D238DC">
        <w:trPr>
          <w:jc w:val="center"/>
        </w:trPr>
        <w:tc>
          <w:tcPr>
            <w:tcW w:w="843" w:type="dxa"/>
            <w:vAlign w:val="center"/>
          </w:tcPr>
          <w:p w14:paraId="7F9D9538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5B727270" w14:textId="77777777" w:rsidR="00BE5901" w:rsidRPr="00826409" w:rsidRDefault="00BE5901" w:rsidP="00D238D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509D1E82" w14:textId="77777777" w:rsidR="00BE5901" w:rsidRPr="00C35815" w:rsidRDefault="00BE5901" w:rsidP="00D238DC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36A849AD" w14:textId="77777777" w:rsidR="00BE5901" w:rsidRPr="00C35815" w:rsidRDefault="00BE5901" w:rsidP="00D238D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711F53A0" w14:textId="77777777" w:rsidR="00BE5901" w:rsidRPr="00C35815" w:rsidRDefault="00BE5901" w:rsidP="00D238D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59D822E6" w14:textId="77777777" w:rsidR="00BE5901" w:rsidRPr="009B0A66" w:rsidRDefault="00BE5901" w:rsidP="00D238D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14D6489" w14:textId="251A4301" w:rsidR="00A217F5" w:rsidRDefault="00A217F5" w:rsidP="00B57F0A">
      <w:pPr>
        <w:jc w:val="left"/>
      </w:pPr>
    </w:p>
    <w:p w14:paraId="5F063F8A" w14:textId="77777777" w:rsidR="00BE5901" w:rsidRDefault="00BE5901" w:rsidP="00B57F0A">
      <w:pPr>
        <w:jc w:val="left"/>
      </w:pPr>
    </w:p>
    <w:p w14:paraId="2E91AD4F" w14:textId="77777777" w:rsidR="00BE5901" w:rsidRDefault="00BE5901" w:rsidP="00B57F0A">
      <w:pPr>
        <w:jc w:val="left"/>
      </w:pPr>
    </w:p>
    <w:p w14:paraId="4C39917A" w14:textId="77777777" w:rsidR="00BE5901" w:rsidRDefault="00BE5901" w:rsidP="00B57F0A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E5901" w:rsidRPr="00BB73CB" w14:paraId="1A58651A" w14:textId="77777777" w:rsidTr="00D238DC">
        <w:tc>
          <w:tcPr>
            <w:tcW w:w="2977" w:type="dxa"/>
            <w:vAlign w:val="center"/>
          </w:tcPr>
          <w:p w14:paraId="6CEFA240" w14:textId="77777777" w:rsidR="00BE5901" w:rsidRPr="00C4628D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Inschrijver</w:t>
            </w:r>
          </w:p>
        </w:tc>
        <w:tc>
          <w:tcPr>
            <w:tcW w:w="6095" w:type="dxa"/>
            <w:vAlign w:val="center"/>
          </w:tcPr>
          <w:p w14:paraId="40305C79" w14:textId="77777777" w:rsidR="00BE5901" w:rsidRPr="00BB73CB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BB73CB" w14:paraId="11675B4A" w14:textId="77777777" w:rsidTr="00D238DC">
        <w:tc>
          <w:tcPr>
            <w:tcW w:w="2977" w:type="dxa"/>
            <w:vAlign w:val="center"/>
          </w:tcPr>
          <w:p w14:paraId="4C2B5370" w14:textId="77777777" w:rsidR="00BE5901" w:rsidRPr="00C4628D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352CC3FC" w14:textId="77777777" w:rsidR="00BE5901" w:rsidRPr="00BB73CB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BB73CB" w14:paraId="40DBE59B" w14:textId="77777777" w:rsidTr="00D238DC">
        <w:tc>
          <w:tcPr>
            <w:tcW w:w="2977" w:type="dxa"/>
            <w:vAlign w:val="center"/>
          </w:tcPr>
          <w:p w14:paraId="4525D6F6" w14:textId="77777777" w:rsidR="00BE5901" w:rsidRPr="00C4628D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7B4743B" w14:textId="77777777" w:rsidR="00BE5901" w:rsidRPr="00BB73CB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BB73CB" w14:paraId="38C5622C" w14:textId="77777777" w:rsidTr="00D238DC">
        <w:tc>
          <w:tcPr>
            <w:tcW w:w="2977" w:type="dxa"/>
            <w:vAlign w:val="center"/>
          </w:tcPr>
          <w:p w14:paraId="4F0453E8" w14:textId="77777777" w:rsidR="00BE5901" w:rsidRPr="00C4628D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413DAFF" w14:textId="77777777" w:rsidR="00BE5901" w:rsidRPr="00BB73CB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E5901" w:rsidRPr="00BB73CB" w14:paraId="4DBB27CA" w14:textId="77777777" w:rsidTr="00D238DC">
        <w:tc>
          <w:tcPr>
            <w:tcW w:w="2977" w:type="dxa"/>
            <w:vAlign w:val="center"/>
          </w:tcPr>
          <w:p w14:paraId="0753FD71" w14:textId="77777777" w:rsidR="00BE5901" w:rsidRPr="00C4628D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C2E8828" w14:textId="77777777" w:rsidR="00BE5901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602A3188" w14:textId="77777777" w:rsidR="00BE5901" w:rsidRPr="00BB73CB" w:rsidRDefault="00BE5901" w:rsidP="00D238D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2B335FD1" w14:textId="77777777" w:rsidR="00BE5901" w:rsidRDefault="00BE5901" w:rsidP="00B57F0A">
      <w:pPr>
        <w:jc w:val="left"/>
      </w:pPr>
    </w:p>
    <w:sectPr w:rsidR="00BE5901" w:rsidSect="00CE49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CECD" w14:textId="77777777" w:rsidR="00CE4970" w:rsidRDefault="00CE4970">
      <w:r>
        <w:separator/>
      </w:r>
    </w:p>
  </w:endnote>
  <w:endnote w:type="continuationSeparator" w:id="0">
    <w:p w14:paraId="56EC72BA" w14:textId="77777777" w:rsidR="00CE4970" w:rsidRDefault="00CE4970">
      <w:r>
        <w:continuationSeparator/>
      </w:r>
    </w:p>
  </w:endnote>
  <w:endnote w:type="continuationNotice" w:id="1">
    <w:p w14:paraId="666EB3CD" w14:textId="77777777" w:rsidR="00CE4970" w:rsidRDefault="00CE49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6C10" w14:textId="77777777" w:rsidR="00BE5901" w:rsidRDefault="00BE59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4C57CB18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</w:t>
    </w:r>
    <w:r w:rsidR="00BE5901">
      <w:rPr>
        <w:noProof/>
      </w:rPr>
      <w:t xml:space="preserve"> aanbesteeding visitatie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2" w14:textId="112B71C0" w:rsidR="00FD4464" w:rsidRPr="00FD4464" w:rsidRDefault="00BE5901" w:rsidP="009B0A66">
    <w:pPr>
      <w:tabs>
        <w:tab w:val="right" w:pos="8364"/>
      </w:tabs>
      <w:rPr>
        <w:sz w:val="16"/>
        <w:szCs w:val="16"/>
      </w:rPr>
    </w:pPr>
    <w:r w:rsidRPr="00BE5901">
      <w:rPr>
        <w:noProof/>
        <w:sz w:val="16"/>
        <w:szCs w:val="16"/>
      </w:rPr>
      <w:fldChar w:fldCharType="begin"/>
    </w:r>
    <w:r w:rsidRPr="00BE5901">
      <w:rPr>
        <w:noProof/>
        <w:sz w:val="16"/>
        <w:szCs w:val="16"/>
      </w:rPr>
      <w:instrText xml:space="preserve"> FILENAME   \* MERGEFORMAT </w:instrText>
    </w:r>
    <w:r w:rsidRPr="00BE5901">
      <w:rPr>
        <w:noProof/>
        <w:sz w:val="16"/>
        <w:szCs w:val="16"/>
      </w:rPr>
      <w:fldChar w:fldCharType="separate"/>
    </w:r>
    <w:r w:rsidRPr="00BE5901">
      <w:rPr>
        <w:noProof/>
        <w:sz w:val="16"/>
        <w:szCs w:val="16"/>
      </w:rPr>
      <w:t>Bijlage Referentie aanbesteeding visitatie</w:t>
    </w:r>
    <w:r w:rsidRPr="00BE5901">
      <w:rPr>
        <w:noProof/>
        <w:sz w:val="16"/>
        <w:szCs w:val="16"/>
      </w:rPr>
      <w:fldChar w:fldCharType="end"/>
    </w:r>
    <w:r w:rsidR="00FD4464">
      <w:rPr>
        <w:sz w:val="16"/>
        <w:szCs w:val="16"/>
      </w:rPr>
      <w:tab/>
    </w:r>
    <w:r w:rsidR="00FD4464">
      <w:rPr>
        <w:sz w:val="16"/>
        <w:szCs w:val="16"/>
      </w:rPr>
      <w:tab/>
    </w:r>
    <w:r w:rsidR="00FD4464" w:rsidRPr="00FD4464">
      <w:rPr>
        <w:sz w:val="16"/>
        <w:szCs w:val="16"/>
      </w:rPr>
      <w:fldChar w:fldCharType="begin"/>
    </w:r>
    <w:r w:rsidR="00FD4464" w:rsidRPr="00FD4464">
      <w:rPr>
        <w:sz w:val="16"/>
        <w:szCs w:val="16"/>
      </w:rPr>
      <w:instrText xml:space="preserve"> PAGE </w:instrText>
    </w:r>
    <w:r w:rsidR="00FD4464"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="00FD4464" w:rsidRPr="00FD4464">
      <w:rPr>
        <w:noProof/>
        <w:sz w:val="16"/>
        <w:szCs w:val="16"/>
      </w:rPr>
      <w:fldChar w:fldCharType="end"/>
    </w:r>
    <w:r w:rsidR="00FD4464" w:rsidRPr="00FD4464">
      <w:rPr>
        <w:sz w:val="16"/>
        <w:szCs w:val="16"/>
      </w:rPr>
      <w:t xml:space="preserve"> / </w:t>
    </w:r>
    <w:r w:rsidR="00FD4464" w:rsidRPr="00FD4464">
      <w:rPr>
        <w:sz w:val="16"/>
        <w:szCs w:val="16"/>
      </w:rPr>
      <w:fldChar w:fldCharType="begin"/>
    </w:r>
    <w:r w:rsidR="00FD4464" w:rsidRPr="00FD4464">
      <w:rPr>
        <w:sz w:val="16"/>
        <w:szCs w:val="16"/>
      </w:rPr>
      <w:instrText xml:space="preserve"> NUMPAGES </w:instrText>
    </w:r>
    <w:r w:rsidR="00FD4464"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="00FD4464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E472" w14:textId="77777777" w:rsidR="00CE4970" w:rsidRDefault="00CE4970">
      <w:r>
        <w:separator/>
      </w:r>
    </w:p>
  </w:footnote>
  <w:footnote w:type="continuationSeparator" w:id="0">
    <w:p w14:paraId="609C5BE2" w14:textId="77777777" w:rsidR="00CE4970" w:rsidRDefault="00CE4970">
      <w:r>
        <w:continuationSeparator/>
      </w:r>
    </w:p>
  </w:footnote>
  <w:footnote w:type="continuationNotice" w:id="1">
    <w:p w14:paraId="18DB8203" w14:textId="77777777" w:rsidR="00CE4970" w:rsidRDefault="00CE49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3AC4" w14:textId="77777777" w:rsidR="00BE5901" w:rsidRDefault="00BE59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51156">
    <w:abstractNumId w:val="1"/>
  </w:num>
  <w:num w:numId="2" w16cid:durableId="3190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711FC"/>
    <w:rsid w:val="00285E8C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279BF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03DF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5700E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5901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E4970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0CAE"/>
    <w:rsid w:val="00D53E42"/>
    <w:rsid w:val="00D657D9"/>
    <w:rsid w:val="00D673F2"/>
    <w:rsid w:val="00D74AB3"/>
    <w:rsid w:val="00D7682E"/>
    <w:rsid w:val="00D814F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6D1B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adc1d4-9a3a-4ec6-aea3-24613c3090c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b7998f85bdb02cf79e2e4aeff4322e7c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48fd4b9d542c95e13d97a945fa1a923c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9badc1d4-9a3a-4ec6-aea3-24613c3090c4"/>
    <ds:schemaRef ds:uri="http://schemas.microsoft.com/office/infopath/2007/PartnerControls"/>
    <ds:schemaRef ds:uri="4035868a-34dc-443c-82c3-a9643077de2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BE980A-D177-4F4E-AFD0-148A972C0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327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9</cp:revision>
  <cp:lastPrinted>2016-11-04T11:55:00Z</cp:lastPrinted>
  <dcterms:created xsi:type="dcterms:W3CDTF">2024-08-15T07:27:00Z</dcterms:created>
  <dcterms:modified xsi:type="dcterms:W3CDTF">2024-08-30T05:59:00Z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0x010100D2ECEB7210E1444FB91268DB9A30040D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