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F2B67" w14:textId="1A58A469" w:rsidR="004820DD" w:rsidRPr="00541DC6" w:rsidRDefault="0014223F" w:rsidP="00F54E69">
      <w:pPr>
        <w:pStyle w:val="Kop1"/>
        <w:numPr>
          <w:ilvl w:val="0"/>
          <w:numId w:val="0"/>
        </w:numPr>
        <w:ind w:left="567" w:hanging="567"/>
        <w:rPr>
          <w:rFonts w:eastAsia="Times New Roman"/>
          <w:color w:val="1F3864" w:themeColor="accent5" w:themeShade="80"/>
          <w:sz w:val="24"/>
          <w:szCs w:val="20"/>
          <w:lang w:eastAsia="nl-NL"/>
        </w:rPr>
      </w:pPr>
      <w:bookmarkStart w:id="0" w:name="_Toc442772958"/>
      <w:r w:rsidRPr="00541DC6">
        <w:rPr>
          <w:rFonts w:eastAsia="Times New Roman"/>
          <w:color w:val="1F3864" w:themeColor="accent5" w:themeShade="80"/>
          <w:sz w:val="24"/>
          <w:szCs w:val="20"/>
          <w:lang w:eastAsia="nl-NL"/>
        </w:rPr>
        <w:t xml:space="preserve">Bijlage </w:t>
      </w:r>
      <w:r w:rsidR="00541DC6" w:rsidRPr="00541DC6">
        <w:rPr>
          <w:rFonts w:eastAsia="Times New Roman"/>
          <w:color w:val="1F3864" w:themeColor="accent5" w:themeShade="80"/>
          <w:sz w:val="24"/>
          <w:szCs w:val="20"/>
          <w:lang w:eastAsia="nl-NL"/>
        </w:rPr>
        <w:t>4</w:t>
      </w:r>
      <w:r w:rsidR="00747291" w:rsidRPr="00541DC6">
        <w:rPr>
          <w:rFonts w:eastAsia="Times New Roman"/>
          <w:color w:val="1F3864" w:themeColor="accent5" w:themeShade="80"/>
          <w:sz w:val="24"/>
          <w:szCs w:val="20"/>
          <w:lang w:eastAsia="nl-NL"/>
        </w:rPr>
        <w:t>. Format referenties</w:t>
      </w:r>
      <w:bookmarkEnd w:id="0"/>
    </w:p>
    <w:p w14:paraId="0B610F99" w14:textId="77777777" w:rsidR="004820DD" w:rsidRPr="00BA0439" w:rsidRDefault="004820DD" w:rsidP="004820DD">
      <w:pPr>
        <w:tabs>
          <w:tab w:val="left" w:pos="3120"/>
        </w:tabs>
        <w:spacing w:after="0" w:line="276" w:lineRule="auto"/>
        <w:contextualSpacing/>
        <w:rPr>
          <w:rFonts w:ascii="Verdana" w:hAnsi="Verdana"/>
          <w:color w:val="000000" w:themeColor="text1"/>
          <w:sz w:val="32"/>
          <w:szCs w:val="32"/>
        </w:rPr>
      </w:pPr>
      <w:r w:rsidRPr="00BA0439">
        <w:rPr>
          <w:rFonts w:ascii="Verdana" w:hAnsi="Verdana"/>
          <w:color w:val="000000" w:themeColor="text1"/>
          <w:sz w:val="32"/>
          <w:szCs w:val="32"/>
        </w:rPr>
        <w:tab/>
      </w:r>
    </w:p>
    <w:tbl>
      <w:tblPr>
        <w:tblStyle w:val="Rastertabel1licht-Accent5"/>
        <w:tblW w:w="0" w:type="auto"/>
        <w:tblLook w:val="04A0" w:firstRow="1" w:lastRow="0" w:firstColumn="1" w:lastColumn="0" w:noHBand="0" w:noVBand="1"/>
      </w:tblPr>
      <w:tblGrid>
        <w:gridCol w:w="3325"/>
        <w:gridCol w:w="1266"/>
        <w:gridCol w:w="4471"/>
      </w:tblGrid>
      <w:tr w:rsidR="00BA0439" w:rsidRPr="00BA0439" w14:paraId="0A08CB4C" w14:textId="77777777" w:rsidTr="00B93B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8EAADB" w:themeFill="accent5" w:themeFillTint="99"/>
          </w:tcPr>
          <w:p w14:paraId="25A019C1" w14:textId="77777777" w:rsidR="00BA0439" w:rsidRPr="00BA0439" w:rsidRDefault="00BA0439" w:rsidP="00747291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 w:rsidRPr="00BA0439"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Referentie</w:t>
            </w:r>
          </w:p>
        </w:tc>
      </w:tr>
      <w:tr w:rsidR="00BA0439" w:rsidRPr="00BA0439" w14:paraId="2936A7FD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0E6BCF58" w14:textId="77777777" w:rsidR="00BA0439" w:rsidRPr="00BA0439" w:rsidRDefault="00BA0439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Referentienummer</w:t>
            </w:r>
          </w:p>
        </w:tc>
        <w:tc>
          <w:tcPr>
            <w:tcW w:w="5737" w:type="dxa"/>
            <w:gridSpan w:val="2"/>
          </w:tcPr>
          <w:p w14:paraId="58FE274D" w14:textId="77777777" w:rsidR="00BA0439" w:rsidRPr="00BA0439" w:rsidRDefault="00BA0439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BA0439" w:rsidRPr="00BA0439" w14:paraId="52B53973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8EAADB" w:themeFill="accent5" w:themeFillTint="99"/>
          </w:tcPr>
          <w:p w14:paraId="30D767C8" w14:textId="77777777" w:rsidR="00BA0439" w:rsidRPr="00BA0439" w:rsidRDefault="00BA0439" w:rsidP="00747291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Algemene gegevens referentiebedrijf</w:t>
            </w:r>
          </w:p>
        </w:tc>
      </w:tr>
      <w:tr w:rsidR="00711F16" w:rsidRPr="00BA0439" w14:paraId="7D56BC21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0D69C9CC" w14:textId="77777777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Naam:</w:t>
            </w:r>
          </w:p>
        </w:tc>
        <w:tc>
          <w:tcPr>
            <w:tcW w:w="5737" w:type="dxa"/>
            <w:gridSpan w:val="2"/>
          </w:tcPr>
          <w:p w14:paraId="2E6F427F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711F16" w:rsidRPr="00BA0439" w14:paraId="321A912E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037C2E76" w14:textId="77777777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Plaats:</w:t>
            </w:r>
          </w:p>
        </w:tc>
        <w:tc>
          <w:tcPr>
            <w:tcW w:w="5737" w:type="dxa"/>
            <w:gridSpan w:val="2"/>
          </w:tcPr>
          <w:p w14:paraId="4E0F0AB5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711F16" w:rsidRPr="00BA0439" w14:paraId="2E197963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404059DE" w14:textId="77777777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Contactpersoon:</w:t>
            </w:r>
          </w:p>
        </w:tc>
        <w:tc>
          <w:tcPr>
            <w:tcW w:w="5737" w:type="dxa"/>
            <w:gridSpan w:val="2"/>
          </w:tcPr>
          <w:p w14:paraId="7FC47069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711F16" w:rsidRPr="00BA0439" w14:paraId="3ED1CE83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22528D94" w14:textId="77777777" w:rsidR="00711F16" w:rsidRPr="00BA0439" w:rsidRDefault="00711F16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Telefoonnummer:</w:t>
            </w:r>
          </w:p>
        </w:tc>
        <w:tc>
          <w:tcPr>
            <w:tcW w:w="5737" w:type="dxa"/>
            <w:gridSpan w:val="2"/>
          </w:tcPr>
          <w:p w14:paraId="540E2C99" w14:textId="77777777" w:rsidR="00711F16" w:rsidRPr="00BA0439" w:rsidRDefault="00711F16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1A5DFC" w:rsidRPr="00BA0439" w14:paraId="67B1D07B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  <w:shd w:val="clear" w:color="auto" w:fill="8EAADB" w:themeFill="accent5" w:themeFillTint="99"/>
          </w:tcPr>
          <w:p w14:paraId="11EC44C5" w14:textId="77777777" w:rsidR="001A5DFC" w:rsidRPr="00327160" w:rsidRDefault="001A5DFC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Technische bekwaamheid</w:t>
            </w:r>
          </w:p>
        </w:tc>
        <w:tc>
          <w:tcPr>
            <w:tcW w:w="1266" w:type="dxa"/>
            <w:shd w:val="clear" w:color="auto" w:fill="8EAADB" w:themeFill="accent5" w:themeFillTint="99"/>
          </w:tcPr>
          <w:p w14:paraId="3016F07D" w14:textId="77777777" w:rsidR="001A5DFC" w:rsidRPr="00327160" w:rsidRDefault="001A5DFC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  <w:t>Voldoet</w:t>
            </w:r>
          </w:p>
        </w:tc>
        <w:tc>
          <w:tcPr>
            <w:tcW w:w="4471" w:type="dxa"/>
            <w:shd w:val="clear" w:color="auto" w:fill="8EAADB" w:themeFill="accent5" w:themeFillTint="99"/>
          </w:tcPr>
          <w:p w14:paraId="7B14CAB7" w14:textId="77777777" w:rsidR="001A5DFC" w:rsidRPr="00327160" w:rsidRDefault="001A5DFC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color w:val="FFFFFF" w:themeColor="background1"/>
                <w:sz w:val="18"/>
                <w:szCs w:val="18"/>
              </w:rPr>
              <w:t>Toelichting</w:t>
            </w:r>
          </w:p>
        </w:tc>
      </w:tr>
      <w:tr w:rsidR="00B505A7" w:rsidRPr="00BA0439" w14:paraId="2AECCE03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2B97DE38" w14:textId="77777777" w:rsidR="00B505A7" w:rsidRPr="0011472E" w:rsidRDefault="00327160" w:rsidP="00747291">
            <w:pPr>
              <w:spacing w:line="276" w:lineRule="auto"/>
              <w:contextualSpacing/>
              <w:rPr>
                <w:rFonts w:ascii="Verdana" w:hAnsi="Verdana" w:cs="Arial"/>
                <w:bCs w:val="0"/>
                <w:i/>
                <w:iCs/>
                <w:snapToGrid w:val="0"/>
                <w:sz w:val="18"/>
                <w:szCs w:val="18"/>
              </w:rPr>
            </w:pPr>
            <w:r w:rsidRPr="0011472E">
              <w:rPr>
                <w:rFonts w:ascii="Verdana" w:hAnsi="Verdana" w:cs="Arial"/>
                <w:b w:val="0"/>
                <w:i/>
                <w:iCs/>
                <w:snapToGrid w:val="0"/>
                <w:sz w:val="18"/>
                <w:szCs w:val="18"/>
              </w:rPr>
              <w:t>Voorwaarde</w:t>
            </w:r>
          </w:p>
          <w:p w14:paraId="7C34D485" w14:textId="77777777" w:rsidR="00327160" w:rsidRPr="00BA0439" w:rsidRDefault="00327160" w:rsidP="00747291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Werkzaamheden zijn niet langer dan drie jaar geleden beëindigd</w:t>
            </w:r>
            <w:r w:rsidR="0011472E"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  <w:t>.</w:t>
            </w:r>
          </w:p>
        </w:tc>
        <w:tc>
          <w:tcPr>
            <w:tcW w:w="1266" w:type="dxa"/>
          </w:tcPr>
          <w:p w14:paraId="11C9EBC7" w14:textId="77777777" w:rsidR="00B505A7" w:rsidRPr="00BA0439" w:rsidRDefault="001A5DFC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471" w:type="dxa"/>
          </w:tcPr>
          <w:p w14:paraId="0A66F5B5" w14:textId="77777777" w:rsidR="00B505A7" w:rsidRPr="00BA0439" w:rsidRDefault="00B505A7" w:rsidP="00747291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1A5DFC" w:rsidRPr="00BA0439" w14:paraId="7BCB7C3C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5" w:type="dxa"/>
          </w:tcPr>
          <w:p w14:paraId="59A817D7" w14:textId="77777777" w:rsidR="001A5DFC" w:rsidRPr="0045208E" w:rsidRDefault="0045208E" w:rsidP="001A5DFC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color w:val="FF0000"/>
                <w:sz w:val="18"/>
                <w:szCs w:val="18"/>
              </w:rPr>
            </w:pPr>
            <w:r w:rsidRPr="0045208E">
              <w:rPr>
                <w:rFonts w:ascii="Verdana" w:hAnsi="Verdana" w:cs="Arial"/>
                <w:b w:val="0"/>
                <w:snapToGrid w:val="0"/>
                <w:color w:val="FF0000"/>
                <w:sz w:val="18"/>
                <w:szCs w:val="18"/>
              </w:rPr>
              <w:t>Kerncompetentie 1</w:t>
            </w:r>
          </w:p>
        </w:tc>
        <w:tc>
          <w:tcPr>
            <w:tcW w:w="1266" w:type="dxa"/>
          </w:tcPr>
          <w:p w14:paraId="20A76946" w14:textId="77777777" w:rsidR="001A5DFC" w:rsidRPr="00BA0439" w:rsidRDefault="001A5DFC" w:rsidP="001A5DF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snapToGrid w:val="0"/>
                <w:sz w:val="18"/>
                <w:szCs w:val="18"/>
              </w:rPr>
              <w:t>Ja/Nee</w:t>
            </w:r>
          </w:p>
        </w:tc>
        <w:tc>
          <w:tcPr>
            <w:tcW w:w="4471" w:type="dxa"/>
          </w:tcPr>
          <w:p w14:paraId="517E77EC" w14:textId="77777777" w:rsidR="001A5DFC" w:rsidRPr="00BA0439" w:rsidRDefault="001A5DFC" w:rsidP="001A5DFC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napToGrid w:val="0"/>
                <w:sz w:val="18"/>
                <w:szCs w:val="18"/>
              </w:rPr>
            </w:pPr>
          </w:p>
        </w:tc>
      </w:tr>
      <w:tr w:rsidR="001A5DFC" w:rsidRPr="00BA0439" w14:paraId="365B91B8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8EAADB" w:themeFill="accent5" w:themeFillTint="99"/>
          </w:tcPr>
          <w:p w14:paraId="5EDF44B4" w14:textId="77777777" w:rsidR="001A5DFC" w:rsidRPr="001A5DFC" w:rsidRDefault="001A5DFC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 w:cs="Arial"/>
                <w:bCs w:val="0"/>
                <w:snapToGrid w:val="0"/>
                <w:color w:val="FFFFFF" w:themeColor="background1"/>
                <w:sz w:val="18"/>
                <w:szCs w:val="18"/>
              </w:rPr>
              <w:t>Korte omschrijving van referentie</w:t>
            </w:r>
          </w:p>
        </w:tc>
      </w:tr>
      <w:tr w:rsidR="001A5DFC" w:rsidRPr="00BA0439" w14:paraId="27107AEB" w14:textId="77777777" w:rsidTr="00B93B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</w:tcPr>
          <w:p w14:paraId="71F221FF" w14:textId="77777777" w:rsidR="001A5DFC" w:rsidRDefault="001A5DFC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710F31E3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6EF9D436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014F1A7A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</w:p>
          <w:p w14:paraId="52B75B5D" w14:textId="77777777" w:rsidR="00B33120" w:rsidRDefault="00B33120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5F38DC98" w14:textId="77777777" w:rsidR="00E736A2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Cs w:val="0"/>
                <w:snapToGrid w:val="0"/>
                <w:sz w:val="18"/>
                <w:szCs w:val="18"/>
              </w:rPr>
            </w:pPr>
          </w:p>
          <w:p w14:paraId="2373A869" w14:textId="77777777" w:rsidR="00E736A2" w:rsidRPr="00BA0439" w:rsidRDefault="00E736A2" w:rsidP="001A5DFC">
            <w:pPr>
              <w:spacing w:line="276" w:lineRule="auto"/>
              <w:contextualSpacing/>
              <w:rPr>
                <w:rFonts w:ascii="Verdana" w:hAnsi="Verdana" w:cs="Arial"/>
                <w:b w:val="0"/>
                <w:snapToGrid w:val="0"/>
                <w:sz w:val="18"/>
                <w:szCs w:val="18"/>
              </w:rPr>
            </w:pPr>
          </w:p>
        </w:tc>
      </w:tr>
    </w:tbl>
    <w:p w14:paraId="3E485ABE" w14:textId="77777777" w:rsidR="00BD41A1" w:rsidRDefault="00BD41A1" w:rsidP="00747291">
      <w:pPr>
        <w:spacing w:after="0" w:line="276" w:lineRule="auto"/>
        <w:contextualSpacing/>
        <w:rPr>
          <w:rFonts w:ascii="Verdana" w:hAnsi="Verdana" w:cs="Arial"/>
          <w:b/>
          <w:snapToGrid w:val="0"/>
        </w:rPr>
      </w:pPr>
    </w:p>
    <w:p w14:paraId="4F331660" w14:textId="77777777" w:rsidR="004820DD" w:rsidRDefault="00611C09" w:rsidP="00611C09">
      <w:pPr>
        <w:spacing w:after="0" w:line="276" w:lineRule="auto"/>
        <w:contextualSpacing/>
        <w:rPr>
          <w:rFonts w:ascii="Verdana" w:hAnsi="Verdana" w:cs="Arial"/>
          <w:b/>
          <w:snapToGrid w:val="0"/>
          <w:sz w:val="18"/>
          <w:szCs w:val="18"/>
        </w:rPr>
      </w:pPr>
      <w:r w:rsidRPr="00611C09">
        <w:rPr>
          <w:rFonts w:ascii="Verdana" w:hAnsi="Verdana" w:cs="Arial"/>
          <w:b/>
          <w:snapToGrid w:val="0"/>
          <w:sz w:val="18"/>
          <w:szCs w:val="18"/>
        </w:rPr>
        <w:t>Voor akkoord</w:t>
      </w:r>
      <w:r>
        <w:rPr>
          <w:rFonts w:ascii="Verdana" w:hAnsi="Verdana" w:cs="Arial"/>
          <w:b/>
          <w:snapToGrid w:val="0"/>
          <w:sz w:val="18"/>
          <w:szCs w:val="18"/>
        </w:rPr>
        <w:t xml:space="preserve"> Inschrijver</w:t>
      </w:r>
    </w:p>
    <w:p w14:paraId="75EE347E" w14:textId="77777777" w:rsidR="00611C09" w:rsidRPr="00611C09" w:rsidRDefault="00611C09" w:rsidP="005819A1">
      <w:pPr>
        <w:spacing w:after="0" w:line="276" w:lineRule="auto"/>
        <w:contextualSpacing/>
        <w:rPr>
          <w:rFonts w:ascii="Verdana" w:hAnsi="Verdana" w:cs="Arial"/>
          <w:b/>
          <w:snapToGrid w:val="0"/>
          <w:sz w:val="18"/>
          <w:szCs w:val="18"/>
        </w:rPr>
      </w:pPr>
    </w:p>
    <w:tbl>
      <w:tblPr>
        <w:tblStyle w:val="Rastertabel1licht-Accent5"/>
        <w:tblW w:w="0" w:type="auto"/>
        <w:tblLook w:val="04A0" w:firstRow="1" w:lastRow="0" w:firstColumn="1" w:lastColumn="0" w:noHBand="0" w:noVBand="1"/>
      </w:tblPr>
      <w:tblGrid>
        <w:gridCol w:w="1941"/>
        <w:gridCol w:w="7121"/>
      </w:tblGrid>
      <w:tr w:rsidR="00086EEE" w:rsidRPr="00611C09" w14:paraId="28CD3838" w14:textId="77777777" w:rsidTr="00611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4E60BAE3" w14:textId="77777777" w:rsidR="00086EEE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Naam</w:t>
            </w:r>
          </w:p>
        </w:tc>
        <w:tc>
          <w:tcPr>
            <w:tcW w:w="7261" w:type="dxa"/>
          </w:tcPr>
          <w:p w14:paraId="6FEE6CB4" w14:textId="77777777" w:rsidR="00086EEE" w:rsidRPr="00611C09" w:rsidRDefault="00086E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86EEE" w:rsidRPr="00611C09" w14:paraId="1051D273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63F27583" w14:textId="77777777" w:rsidR="00086EEE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Functie</w:t>
            </w:r>
          </w:p>
        </w:tc>
        <w:tc>
          <w:tcPr>
            <w:tcW w:w="7261" w:type="dxa"/>
          </w:tcPr>
          <w:p w14:paraId="67931321" w14:textId="77777777" w:rsidR="00086EEE" w:rsidRPr="00611C09" w:rsidRDefault="00086E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819A1" w:rsidRPr="00611C09" w14:paraId="40038F4F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2E034A1D" w14:textId="77777777" w:rsidR="005819A1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Onderneming</w:t>
            </w:r>
          </w:p>
        </w:tc>
        <w:tc>
          <w:tcPr>
            <w:tcW w:w="7261" w:type="dxa"/>
          </w:tcPr>
          <w:p w14:paraId="4F3F0730" w14:textId="77777777" w:rsidR="005819A1" w:rsidRPr="00611C09" w:rsidRDefault="00581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819A1" w:rsidRPr="00611C09" w14:paraId="36C0F011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639D9F7E" w14:textId="77777777" w:rsidR="005819A1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Handtekening</w:t>
            </w:r>
          </w:p>
        </w:tc>
        <w:tc>
          <w:tcPr>
            <w:tcW w:w="7261" w:type="dxa"/>
          </w:tcPr>
          <w:p w14:paraId="30FC7DCA" w14:textId="77777777" w:rsidR="005819A1" w:rsidRPr="00611C09" w:rsidRDefault="00581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61728021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00AA525A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2125EA70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469F96D1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7369A3E1" w14:textId="77777777" w:rsidR="00611C09" w:rsidRPr="00611C09" w:rsidRDefault="0061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5819A1" w:rsidRPr="00611C09" w14:paraId="6D46B521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22C6836F" w14:textId="77777777" w:rsidR="005819A1" w:rsidRPr="00611C09" w:rsidRDefault="00086EEE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611C09">
              <w:rPr>
                <w:rFonts w:ascii="Verdana" w:hAnsi="Verdana"/>
                <w:b w:val="0"/>
                <w:bCs w:val="0"/>
                <w:sz w:val="18"/>
                <w:szCs w:val="18"/>
              </w:rPr>
              <w:t>Plaats en datum</w:t>
            </w:r>
          </w:p>
        </w:tc>
        <w:tc>
          <w:tcPr>
            <w:tcW w:w="7261" w:type="dxa"/>
          </w:tcPr>
          <w:p w14:paraId="34AD0933" w14:textId="77777777" w:rsidR="005819A1" w:rsidRPr="00611C09" w:rsidRDefault="00581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C9F9764" w14:textId="77777777" w:rsidR="006C6CFD" w:rsidRPr="00BA0439" w:rsidRDefault="006C6CFD">
      <w:pPr>
        <w:rPr>
          <w:rFonts w:ascii="Verdana" w:hAnsi="Verdana"/>
        </w:rPr>
      </w:pPr>
    </w:p>
    <w:sectPr w:rsidR="006C6CFD" w:rsidRPr="00BA0439" w:rsidSect="008F320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E132B" w14:textId="77777777" w:rsidR="00D2025A" w:rsidRDefault="00D2025A" w:rsidP="004E6A89">
      <w:pPr>
        <w:spacing w:after="0" w:line="240" w:lineRule="auto"/>
      </w:pPr>
      <w:r>
        <w:separator/>
      </w:r>
    </w:p>
  </w:endnote>
  <w:endnote w:type="continuationSeparator" w:id="0">
    <w:p w14:paraId="08F25FF0" w14:textId="77777777" w:rsidR="00D2025A" w:rsidRDefault="00D2025A" w:rsidP="004E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24111609"/>
      <w:docPartObj>
        <w:docPartGallery w:val="Page Numbers (Bottom of Page)"/>
        <w:docPartUnique/>
      </w:docPartObj>
    </w:sdtPr>
    <w:sdtEndP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</w:sdtEndPr>
    <w:sdtContent>
      <w:p w14:paraId="23905C51" w14:textId="77777777" w:rsidR="004E6A89" w:rsidRDefault="004E6A89" w:rsidP="00765335">
        <w:pPr>
          <w:rPr>
            <w:sz w:val="16"/>
            <w:szCs w:val="16"/>
          </w:rPr>
        </w:pPr>
      </w:p>
      <w:p w14:paraId="74324BBD" w14:textId="77777777" w:rsidR="00765335" w:rsidRDefault="00DE2F7F" w:rsidP="00765335"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right" w:pos="9072"/>
          </w:tabs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</w:pP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t xml:space="preserve">  </w:t>
        </w:r>
        <w:r w:rsid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tab/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begin"/>
        </w:r>
        <w:r w:rsidR="004E6A89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instrText xml:space="preserve"> PAGE </w:instrText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separate"/>
        </w:r>
        <w:r w:rsidR="0043425C">
          <w:rPr>
            <w:rFonts w:ascii="Verdana" w:eastAsiaTheme="majorEastAsia" w:hAnsi="Verdana" w:cstheme="majorBidi"/>
            <w:noProof/>
            <w:color w:val="000000" w:themeColor="text1"/>
            <w:sz w:val="20"/>
            <w:szCs w:val="20"/>
          </w:rPr>
          <w:t>1</w:t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end"/>
        </w:r>
      </w:p>
    </w:sdtContent>
  </w:sdt>
  <w:p w14:paraId="48909A54" w14:textId="77777777" w:rsidR="004E6A89" w:rsidRPr="004E6A89" w:rsidRDefault="00765335" w:rsidP="0076533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right" w:pos="9072"/>
      </w:tabs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</w:pP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BDF38" w14:textId="77777777" w:rsidR="00D2025A" w:rsidRDefault="00D2025A" w:rsidP="004E6A89">
      <w:pPr>
        <w:spacing w:after="0" w:line="240" w:lineRule="auto"/>
      </w:pPr>
      <w:r>
        <w:separator/>
      </w:r>
    </w:p>
  </w:footnote>
  <w:footnote w:type="continuationSeparator" w:id="0">
    <w:p w14:paraId="607593E8" w14:textId="77777777" w:rsidR="00D2025A" w:rsidRDefault="00D2025A" w:rsidP="004E6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A2707" w14:textId="77777777" w:rsidR="00765335" w:rsidRDefault="00930988">
    <w:pPr>
      <w:pStyle w:val="Koptekst"/>
    </w:pPr>
    <w:r w:rsidRPr="002E3B9D">
      <w:rPr>
        <w:noProof/>
      </w:rPr>
      <w:drawing>
        <wp:anchor distT="0" distB="0" distL="114300" distR="114300" simplePos="0" relativeHeight="251659264" behindDoc="1" locked="0" layoutInCell="0" allowOverlap="1" wp14:anchorId="3CCB23FB" wp14:editId="58301F8F">
          <wp:simplePos x="0" y="0"/>
          <wp:positionH relativeFrom="page">
            <wp:posOffset>5481320</wp:posOffset>
          </wp:positionH>
          <wp:positionV relativeFrom="page">
            <wp:posOffset>439420</wp:posOffset>
          </wp:positionV>
          <wp:extent cx="1331433" cy="696943"/>
          <wp:effectExtent l="0" t="0" r="2540" b="8255"/>
          <wp:wrapNone/>
          <wp:docPr id="6" name="Afbeelding 2" descr="toggl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NG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433" cy="6969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FE421D"/>
    <w:multiLevelType w:val="hybridMultilevel"/>
    <w:tmpl w:val="EFBC9B82"/>
    <w:lvl w:ilvl="0" w:tplc="6396D744">
      <w:start w:val="1"/>
      <w:numFmt w:val="bullet"/>
      <w:lvlText w:val=""/>
      <w:lvlJc w:val="left"/>
      <w:pPr>
        <w:ind w:left="505" w:hanging="363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940E43F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/>
        <w:sz w:val="20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19091636">
    <w:abstractNumId w:val="0"/>
  </w:num>
  <w:num w:numId="2" w16cid:durableId="172576177">
    <w:abstractNumId w:val="1"/>
  </w:num>
  <w:num w:numId="3" w16cid:durableId="939994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6F"/>
    <w:rsid w:val="00036BED"/>
    <w:rsid w:val="00037BCF"/>
    <w:rsid w:val="00037D0A"/>
    <w:rsid w:val="0006321D"/>
    <w:rsid w:val="00086EEE"/>
    <w:rsid w:val="0011472E"/>
    <w:rsid w:val="0014223F"/>
    <w:rsid w:val="00151DCF"/>
    <w:rsid w:val="001A5DFC"/>
    <w:rsid w:val="001A6EBC"/>
    <w:rsid w:val="001B06EF"/>
    <w:rsid w:val="001F7D7D"/>
    <w:rsid w:val="00327160"/>
    <w:rsid w:val="003D0A67"/>
    <w:rsid w:val="0043425C"/>
    <w:rsid w:val="0045071C"/>
    <w:rsid w:val="0045208E"/>
    <w:rsid w:val="00476609"/>
    <w:rsid w:val="004820DD"/>
    <w:rsid w:val="004E6A89"/>
    <w:rsid w:val="00507192"/>
    <w:rsid w:val="00531D3C"/>
    <w:rsid w:val="00541DC6"/>
    <w:rsid w:val="005819A1"/>
    <w:rsid w:val="00611C09"/>
    <w:rsid w:val="00625D2F"/>
    <w:rsid w:val="0063292E"/>
    <w:rsid w:val="006C6CFD"/>
    <w:rsid w:val="006D31ED"/>
    <w:rsid w:val="006E33EC"/>
    <w:rsid w:val="006E38E5"/>
    <w:rsid w:val="00703380"/>
    <w:rsid w:val="00711F16"/>
    <w:rsid w:val="00747291"/>
    <w:rsid w:val="00765335"/>
    <w:rsid w:val="007F7705"/>
    <w:rsid w:val="0084152B"/>
    <w:rsid w:val="008F320C"/>
    <w:rsid w:val="00930988"/>
    <w:rsid w:val="009370C5"/>
    <w:rsid w:val="0096583A"/>
    <w:rsid w:val="009A0327"/>
    <w:rsid w:val="009A4743"/>
    <w:rsid w:val="00A71F57"/>
    <w:rsid w:val="00AA6017"/>
    <w:rsid w:val="00B002DE"/>
    <w:rsid w:val="00B15156"/>
    <w:rsid w:val="00B33120"/>
    <w:rsid w:val="00B505A7"/>
    <w:rsid w:val="00B62011"/>
    <w:rsid w:val="00B93BB9"/>
    <w:rsid w:val="00B955A8"/>
    <w:rsid w:val="00BA0439"/>
    <w:rsid w:val="00BA1260"/>
    <w:rsid w:val="00BB7E5E"/>
    <w:rsid w:val="00BD41A1"/>
    <w:rsid w:val="00C11491"/>
    <w:rsid w:val="00C55DEF"/>
    <w:rsid w:val="00C750A4"/>
    <w:rsid w:val="00C91F9F"/>
    <w:rsid w:val="00CB2B4A"/>
    <w:rsid w:val="00CB3C8F"/>
    <w:rsid w:val="00CF1ACB"/>
    <w:rsid w:val="00D2025A"/>
    <w:rsid w:val="00D2445A"/>
    <w:rsid w:val="00D639E0"/>
    <w:rsid w:val="00D875EC"/>
    <w:rsid w:val="00DC6697"/>
    <w:rsid w:val="00DE286F"/>
    <w:rsid w:val="00DE2F7F"/>
    <w:rsid w:val="00E440EA"/>
    <w:rsid w:val="00E6609C"/>
    <w:rsid w:val="00E736A2"/>
    <w:rsid w:val="00E87C70"/>
    <w:rsid w:val="00ED0ACF"/>
    <w:rsid w:val="00EF742B"/>
    <w:rsid w:val="00F10013"/>
    <w:rsid w:val="00F307FF"/>
    <w:rsid w:val="00F32C2D"/>
    <w:rsid w:val="00F54E69"/>
    <w:rsid w:val="00FB0C0F"/>
    <w:rsid w:val="00FC05DE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748AF"/>
  <w15:docId w15:val="{A25442EE-73F0-4B1B-86EF-5CF0441E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20DD"/>
  </w:style>
  <w:style w:type="paragraph" w:styleId="Kop1">
    <w:name w:val="heading 1"/>
    <w:basedOn w:val="Standaard"/>
    <w:next w:val="Standaard"/>
    <w:link w:val="Kop1Char"/>
    <w:qFormat/>
    <w:rsid w:val="004820DD"/>
    <w:pPr>
      <w:keepNext/>
      <w:keepLines/>
      <w:numPr>
        <w:numId w:val="2"/>
      </w:numPr>
      <w:spacing w:before="240" w:after="0"/>
      <w:outlineLvl w:val="0"/>
    </w:pPr>
    <w:rPr>
      <w:rFonts w:ascii="Verdana" w:eastAsiaTheme="majorEastAsia" w:hAnsi="Verdana" w:cstheme="majorBidi"/>
      <w:b/>
      <w:color w:val="2E74B5" w:themeColor="accent1" w:themeShade="BF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4820DD"/>
    <w:rPr>
      <w:rFonts w:ascii="Verdana" w:eastAsiaTheme="majorEastAsia" w:hAnsi="Verdana" w:cstheme="majorBidi"/>
      <w:b/>
      <w:color w:val="2E74B5" w:themeColor="accent1" w:themeShade="BF"/>
      <w:sz w:val="28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4820DD"/>
    <w:pPr>
      <w:spacing w:after="0" w:line="240" w:lineRule="auto"/>
      <w:ind w:left="720"/>
      <w:contextualSpacing/>
      <w:jc w:val="both"/>
    </w:pPr>
    <w:rPr>
      <w:rFonts w:ascii="Verdana" w:eastAsia="Times New Roman" w:hAnsi="Verdana" w:cs="Times New Roman"/>
      <w:sz w:val="20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4820DD"/>
    <w:rPr>
      <w:rFonts w:ascii="Verdana" w:eastAsia="Times New Roman" w:hAnsi="Verdana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6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6A89"/>
  </w:style>
  <w:style w:type="paragraph" w:styleId="Voettekst">
    <w:name w:val="footer"/>
    <w:basedOn w:val="Standaard"/>
    <w:link w:val="VoettekstChar"/>
    <w:uiPriority w:val="99"/>
    <w:unhideWhenUsed/>
    <w:rsid w:val="004E6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6A89"/>
  </w:style>
  <w:style w:type="character" w:styleId="Verwijzingopmerking">
    <w:name w:val="annotation reference"/>
    <w:basedOn w:val="Standaardalinea-lettertype"/>
    <w:uiPriority w:val="99"/>
    <w:semiHidden/>
    <w:unhideWhenUsed/>
    <w:rsid w:val="00531D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31D3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31D3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D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D3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1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1D3C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E87C7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74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74729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Rastertabel1licht-Accent5">
    <w:name w:val="Grid Table 1 Light Accent 5"/>
    <w:basedOn w:val="Standaardtabel"/>
    <w:uiPriority w:val="46"/>
    <w:rsid w:val="00BA043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086EE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yvanRavenswaa\Vereniging%20van%20Nederlandse%20Gemeenten\Inkoopservicedesk%20VNG%20-%20General\8%20Inkoop%20VNG\EA%20Digitaal%20ondertekenen\2.%20Aanbestedingsdocumenten\Bijlage%20X%20Format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EE4C81739324FA102C3C1B86A8425" ma:contentTypeVersion="6" ma:contentTypeDescription="Een nieuw document maken." ma:contentTypeScope="" ma:versionID="2deafd938074290945c1fbe95ad3c4e0">
  <xsd:schema xmlns:xsd="http://www.w3.org/2001/XMLSchema" xmlns:xs="http://www.w3.org/2001/XMLSchema" xmlns:p="http://schemas.microsoft.com/office/2006/metadata/properties" xmlns:ns2="3532644f-7465-47e2-9f0f-1fd850d713ea" xmlns:ns3="01e19dce-9c18-4878-af6b-ed1f987e6aa4" targetNamespace="http://schemas.microsoft.com/office/2006/metadata/properties" ma:root="true" ma:fieldsID="38ac389c2c6d34e613ef7901c8bbca82" ns2:_="" ns3:_="">
    <xsd:import namespace="3532644f-7465-47e2-9f0f-1fd850d713ea"/>
    <xsd:import namespace="01e19dce-9c18-4878-af6b-ed1f987e6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2644f-7465-47e2-9f0f-1fd850d71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19dce-9c18-4878-af6b-ed1f987e6a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D75026-B61D-4600-B06B-24A9DD2222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E2E925-CA0D-42C0-9821-0A84444A19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BFF38B-8121-4B41-BD7D-A6C08ED5CF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700A8-CB8E-4ACB-A253-D4F839B39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2644f-7465-47e2-9f0f-1fd850d713ea"/>
    <ds:schemaRef ds:uri="01e19dce-9c18-4878-af6b-ed1f987e6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Format referenties</Template>
  <TotalTime>2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Avalex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Stephany van Ravenswaay - HIP</dc:creator>
  <cp:keywords/>
  <dc:description/>
  <cp:lastModifiedBy>Stephany van Ravenswaay</cp:lastModifiedBy>
  <cp:revision>4</cp:revision>
  <dcterms:created xsi:type="dcterms:W3CDTF">2024-09-02T13:49:00Z</dcterms:created>
  <dcterms:modified xsi:type="dcterms:W3CDTF">2024-09-04T13:23:00Z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0x0101002CBEE4C81739324FA102C3C1B86A8425</vt:lpwstr>
  </property>
  <property fmtid="{D5CDD505-2E9C-101B-9397-08002B2CF9AE}" pid="3" name="_dlc_DocIdItemGuid">
    <vt:lpwstr>1e7ba1b4-c0a0-44a9-afc3-6f404c39c0c3</vt:lpwstr>
  </property>
  <property fmtid="{D5CDD505-2E9C-101B-9397-08002B2CF9AE}" pid="4" name="MediaServiceImageTags">
    <vt:lpwstr/>
  </property>
</Properties>
</file>