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87869" w14:textId="77777777" w:rsidR="00E74889" w:rsidRDefault="00E74889" w:rsidP="00E74889">
      <w:pPr>
        <w:pStyle w:val="StinkingStyles"/>
        <w:spacing w:after="0"/>
        <w:ind w:right="-1561"/>
        <w:rPr>
          <w:rFonts w:ascii="Arial" w:hAnsi="Arial" w:cs="Arial"/>
          <w:b/>
          <w:sz w:val="20"/>
          <w:szCs w:val="20"/>
          <w:u w:val="single"/>
        </w:rPr>
      </w:pPr>
    </w:p>
    <w:p w14:paraId="0970455D" w14:textId="63BBE618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Bijlage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</w:t>
      </w:r>
      <w:r w:rsidR="00A86942">
        <w:rPr>
          <w:rFonts w:ascii="Arial" w:hAnsi="Arial" w:cs="Arial"/>
          <w:b/>
          <w:i/>
          <w:sz w:val="20"/>
          <w:szCs w:val="20"/>
        </w:rPr>
        <w:t>4</w:t>
      </w:r>
      <w:r>
        <w:rPr>
          <w:rFonts w:ascii="Arial" w:hAnsi="Arial" w:cs="Arial"/>
          <w:b/>
          <w:i/>
          <w:sz w:val="20"/>
          <w:szCs w:val="20"/>
        </w:rPr>
        <w:t xml:space="preserve">: Verantwoordingsformulier </w:t>
      </w:r>
      <w:proofErr w:type="spellStart"/>
      <w:r w:rsidR="00397E10">
        <w:rPr>
          <w:rFonts w:ascii="Arial" w:hAnsi="Arial" w:cs="Arial"/>
          <w:b/>
          <w:bCs/>
          <w:i/>
          <w:iCs/>
          <w:color w:val="343434"/>
          <w:sz w:val="20"/>
          <w:szCs w:val="20"/>
        </w:rPr>
        <w:t>Social</w:t>
      </w:r>
      <w:proofErr w:type="spellEnd"/>
      <w:r w:rsidR="00397E10">
        <w:rPr>
          <w:rFonts w:ascii="Arial" w:hAnsi="Arial" w:cs="Arial"/>
          <w:b/>
          <w:bCs/>
          <w:i/>
          <w:iCs/>
          <w:color w:val="343434"/>
          <w:sz w:val="20"/>
          <w:szCs w:val="20"/>
        </w:rPr>
        <w:t xml:space="preserve"> Return</w:t>
      </w:r>
      <w:r w:rsidR="00A86942" w:rsidRPr="00A86942">
        <w:rPr>
          <w:rFonts w:ascii="Arial" w:hAnsi="Arial" w:cs="Arial"/>
          <w:color w:val="343434"/>
          <w:sz w:val="20"/>
          <w:szCs w:val="20"/>
        </w:rPr>
        <w:t> </w:t>
      </w:r>
    </w:p>
    <w:p w14:paraId="3321C5DF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31B0C19F" w14:textId="77E15AC1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permStart w:id="654273203" w:edGrp="everyone"/>
      <w:r>
        <w:rPr>
          <w:rFonts w:ascii="Arial" w:hAnsi="Arial" w:cs="Arial"/>
          <w:sz w:val="20"/>
          <w:szCs w:val="20"/>
        </w:rPr>
        <w:t>Naam aannemer</w:t>
      </w:r>
      <w:permEnd w:id="654273203"/>
      <w:r>
        <w:rPr>
          <w:rFonts w:ascii="Arial" w:hAnsi="Arial" w:cs="Arial"/>
          <w:sz w:val="20"/>
          <w:szCs w:val="20"/>
        </w:rPr>
        <w:t xml:space="preserve"> verklaart hierbij dat hij voldoet aan zijn verplichting voor </w:t>
      </w:r>
      <w:proofErr w:type="spellStart"/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>Social</w:t>
        </w:r>
        <w:proofErr w:type="spellEnd"/>
        <w:r>
          <w:rPr>
            <w:rFonts w:ascii="Arial" w:hAnsi="Arial" w:cs="Arial"/>
            <w:sz w:val="20"/>
            <w:szCs w:val="20"/>
          </w:rPr>
          <w:t xml:space="preserve"> Return</w:t>
        </w:r>
      </w:smartTag>
      <w:r>
        <w:rPr>
          <w:rFonts w:ascii="Arial" w:hAnsi="Arial" w:cs="Arial"/>
          <w:sz w:val="20"/>
          <w:szCs w:val="20"/>
        </w:rPr>
        <w:t xml:space="preserve">. Deze verplichting staat in </w:t>
      </w:r>
      <w:r w:rsidR="006F3745">
        <w:rPr>
          <w:rFonts w:ascii="Arial" w:hAnsi="Arial" w:cs="Arial"/>
          <w:sz w:val="20"/>
          <w:szCs w:val="20"/>
        </w:rPr>
        <w:t>artikel 6.6</w:t>
      </w:r>
      <w:r w:rsidR="007E0473">
        <w:rPr>
          <w:rFonts w:ascii="Arial" w:hAnsi="Arial" w:cs="Arial"/>
          <w:sz w:val="20"/>
          <w:szCs w:val="20"/>
        </w:rPr>
        <w:t xml:space="preserve"> </w:t>
      </w:r>
      <w:r w:rsidR="00397E10">
        <w:rPr>
          <w:rFonts w:ascii="Arial" w:hAnsi="Arial" w:cs="Arial"/>
          <w:sz w:val="20"/>
          <w:szCs w:val="20"/>
        </w:rPr>
        <w:t xml:space="preserve">Verplichting </w:t>
      </w:r>
      <w:proofErr w:type="spellStart"/>
      <w:r w:rsidR="00397E10">
        <w:rPr>
          <w:rFonts w:ascii="Arial" w:hAnsi="Arial" w:cs="Arial"/>
          <w:sz w:val="20"/>
          <w:szCs w:val="20"/>
        </w:rPr>
        <w:t>Social</w:t>
      </w:r>
      <w:proofErr w:type="spellEnd"/>
      <w:r w:rsidR="00397E10">
        <w:rPr>
          <w:rFonts w:ascii="Arial" w:hAnsi="Arial" w:cs="Arial"/>
          <w:sz w:val="20"/>
          <w:szCs w:val="20"/>
        </w:rPr>
        <w:t xml:space="preserve"> Return</w:t>
      </w:r>
      <w:r w:rsidR="007E0473">
        <w:rPr>
          <w:rFonts w:ascii="Arial" w:hAnsi="Arial" w:cs="Arial"/>
          <w:sz w:val="20"/>
          <w:szCs w:val="20"/>
        </w:rPr>
        <w:t xml:space="preserve">, onder lid </w:t>
      </w:r>
      <w:r w:rsidR="00397E10">
        <w:rPr>
          <w:rFonts w:ascii="Arial" w:hAnsi="Arial" w:cs="Arial"/>
          <w:sz w:val="20"/>
          <w:szCs w:val="20"/>
        </w:rPr>
        <w:t>2 van de overeenkomst</w:t>
      </w:r>
      <w:r w:rsidR="007E0473">
        <w:rPr>
          <w:rFonts w:ascii="Arial" w:hAnsi="Arial" w:cs="Arial"/>
          <w:sz w:val="20"/>
          <w:szCs w:val="20"/>
        </w:rPr>
        <w:t xml:space="preserve"> met als naam</w:t>
      </w:r>
      <w:r w:rsidR="007E0473" w:rsidRPr="00397E10">
        <w:rPr>
          <w:rFonts w:ascii="Arial" w:hAnsi="Arial" w:cs="Arial"/>
          <w:sz w:val="20"/>
          <w:szCs w:val="20"/>
        </w:rPr>
        <w:t xml:space="preserve">: </w:t>
      </w:r>
      <w:r w:rsidR="00397E10" w:rsidRPr="00397E10">
        <w:rPr>
          <w:rFonts w:ascii="Arial" w:hAnsi="Arial" w:cs="Arial"/>
          <w:sz w:val="20"/>
          <w:szCs w:val="20"/>
        </w:rPr>
        <w:t>Keurings-, Inspectie, Onderzoek en Expertise &amp; Advies werkzaamheden Trainingsfaciliteiten werken op hoogte Defensie</w:t>
      </w:r>
      <w:r w:rsidR="007E0473" w:rsidRPr="00397E10">
        <w:rPr>
          <w:rFonts w:ascii="Arial" w:hAnsi="Arial" w:cs="Arial"/>
          <w:sz w:val="20"/>
          <w:szCs w:val="20"/>
        </w:rPr>
        <w:t xml:space="preserve">, met projectnummer: </w:t>
      </w:r>
      <w:r w:rsidR="00397E10" w:rsidRPr="00397E10">
        <w:rPr>
          <w:rFonts w:ascii="Arial" w:hAnsi="Arial" w:cs="Arial"/>
          <w:sz w:val="20"/>
          <w:szCs w:val="20"/>
        </w:rPr>
        <w:t>6062397.</w:t>
      </w:r>
    </w:p>
    <w:p w14:paraId="68F0B88F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75E5221C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Verantwoordingstabel</w:t>
      </w:r>
    </w:p>
    <w:p w14:paraId="725A760B" w14:textId="77777777" w:rsidR="00E74889" w:rsidRDefault="00546D88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ADF024" wp14:editId="23E275D0">
                <wp:simplePos x="0" y="0"/>
                <wp:positionH relativeFrom="column">
                  <wp:posOffset>142875</wp:posOffset>
                </wp:positionH>
                <wp:positionV relativeFrom="paragraph">
                  <wp:posOffset>92075</wp:posOffset>
                </wp:positionV>
                <wp:extent cx="5445125" cy="252412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1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9"/>
                              <w:gridCol w:w="1692"/>
                              <w:gridCol w:w="1969"/>
                              <w:gridCol w:w="1834"/>
                              <w:gridCol w:w="1684"/>
                            </w:tblGrid>
                            <w:tr w:rsidR="00E74889" w14:paraId="7BC17266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4C43EDF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Periode inzet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7ACAB4E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Persoon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634B550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Indicatie ingezette arbeidskracht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WWB, WSW, WIA, etc.)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F1CA011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Wervingskanaal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gemeente, UWV, etc.)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8359C7E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Aantal uur en waarde inzet over de periode</w:t>
                                  </w:r>
                                </w:p>
                              </w:tc>
                            </w:tr>
                            <w:tr w:rsidR="007E0473" w14:paraId="1F675B6E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74EB115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562138018" w:edGrp="everyone" w:colFirst="0" w:colLast="0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0EC608D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846348449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846348449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740C69A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1596779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015967792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B1009CB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69702515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069702515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154705D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79675244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796752447"/>
                                </w:p>
                              </w:tc>
                            </w:tr>
                            <w:tr w:rsidR="007E0473" w14:paraId="760065A9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B2B54EA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987058823" w:edGrp="everyone"/>
                                  <w:permEnd w:id="1562138018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987058823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8658511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10430775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2104307757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9AE961F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24106330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241063300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9C1FEE7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71449774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714497744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25C9D03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8284931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82849314"/>
                                </w:p>
                              </w:tc>
                            </w:tr>
                            <w:tr w:rsidR="007E0473" w14:paraId="17E540B5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84901FA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652693465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1652693465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3DD97C7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335507723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335507723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714A3D5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57320060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573200600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DDDE3A5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59397935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593979352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472EC70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98995908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989959081"/>
                                </w:p>
                              </w:tc>
                            </w:tr>
                            <w:tr w:rsidR="007E0473" w14:paraId="1C21DB8A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0F02630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inzet over deze periode: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7F5CF63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4D92BF61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9EFF70D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 in te zetten over deze periode:</w:t>
                                  </w:r>
                                </w:p>
                                <w:p w14:paraId="65E59738" w14:textId="77777777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992091479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permEnd w:id="992091479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% van € </w:t>
                                  </w:r>
                                  <w:permStart w:id="1561809770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aannemingssom</w:t>
                                  </w:r>
                                  <w:permEnd w:id="1561809770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1959660387" w:edGrp="everyone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x</w:t>
                                  </w:r>
                                  <w:permEnd w:id="1959660387"/>
                                </w:p>
                                <w:p w14:paraId="33E735F5" w14:textId="77777777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701340355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bedrag</w:t>
                                  </w:r>
                                  <w:permEnd w:id="1701340355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 € 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671617589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671617589"/>
                                </w:p>
                                <w:p w14:paraId="480DC016" w14:textId="77777777" w:rsidR="007E0473" w:rsidRDefault="007E0473" w:rsidP="007E0473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622700378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1622700378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 </w:t>
                                  </w:r>
                                  <w:permStart w:id="888221650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 periodes</w:t>
                                  </w:r>
                                  <w:permEnd w:id="888221650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28EDBCA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2A65E926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1C4D4C4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Verschil: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7232597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AE21BC" w14:textId="77777777" w:rsidR="00E74889" w:rsidRDefault="00E74889" w:rsidP="00E74889">
                            <w:pPr>
                              <w:ind w:right="789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Let op: de kolom “Persoon” mag geen persoonsgegevens (naam) bevatten. U dient de persoonsgegevens te anonimiseren door bijvoorbeeld een fictieve naam of nummering toe te kennen aan de ingezette medewerkers.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ADF0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25pt;margin-top:7.25pt;width:428.75pt;height:19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" stroked="f">
                <v:textbox>
                  <w:txbxContent>
                    <w:tbl>
                      <w:tblPr>
                        <w:tblW w:w="81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9"/>
                        <w:gridCol w:w="1692"/>
                        <w:gridCol w:w="1969"/>
                        <w:gridCol w:w="1834"/>
                        <w:gridCol w:w="1684"/>
                      </w:tblGrid>
                      <w:tr w:rsidR="00E74889" w14:paraId="7BC17266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4C43EDF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Periode inzet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7ACAB4E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Persoon</w:t>
                            </w:r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634B550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Indicatie ingezette arbeidskracht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WWB, WSW, WIA, etc.)</w:t>
                            </w:r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F1CA011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Wervingskanaal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gemeente, UWV, etc.)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8359C7E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Aantal uur en waarde inzet over de periode</w:t>
                            </w:r>
                          </w:p>
                        </w:tc>
                      </w:tr>
                      <w:tr w:rsidR="007E0473" w14:paraId="1F675B6E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74EB115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562138018" w:edGrp="everyone" w:colFirst="0" w:colLast="0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0EC608D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846348449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846348449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740C69A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1596779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015967792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B1009CB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69702515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069702515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154705D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79675244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796752447"/>
                          </w:p>
                        </w:tc>
                      </w:tr>
                      <w:tr w:rsidR="007E0473" w14:paraId="760065A9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B2B54EA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987058823" w:edGrp="everyone"/>
                            <w:permEnd w:id="1562138018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987058823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8658511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10430775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2104307757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9AE961F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24106330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241063300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9C1FEE7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71449774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714497744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25C9D03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8284931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82849314"/>
                          </w:p>
                        </w:tc>
                      </w:tr>
                      <w:tr w:rsidR="007E0473" w14:paraId="17E540B5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84901FA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652693465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1652693465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3DD97C7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335507723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335507723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714A3D5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57320060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573200600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DDDE3A5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59397935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593979352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472EC70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98995908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989959081"/>
                          </w:p>
                        </w:tc>
                      </w:tr>
                      <w:tr w:rsidR="007E0473" w14:paraId="1C21DB8A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0F02630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inzet over deze periode: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7F5CF63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4D92BF61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9EFF70D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 in te zetten over deze periode:</w:t>
                            </w:r>
                          </w:p>
                          <w:p w14:paraId="65E59738" w14:textId="77777777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992091479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permEnd w:id="992091479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% van € </w:t>
                            </w:r>
                            <w:permStart w:id="1561809770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aannemingssom</w:t>
                            </w:r>
                            <w:permEnd w:id="1561809770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1959660387" w:edGrp="everyone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x</w:t>
                            </w:r>
                            <w:permEnd w:id="1959660387"/>
                          </w:p>
                          <w:p w14:paraId="33E735F5" w14:textId="77777777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701340355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bedrag</w:t>
                            </w:r>
                            <w:permEnd w:id="1701340355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 € 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x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671617589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671617589"/>
                          </w:p>
                          <w:p w14:paraId="480DC016" w14:textId="77777777" w:rsidR="007E0473" w:rsidRDefault="007E0473" w:rsidP="007E0473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622700378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1622700378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 </w:t>
                            </w:r>
                            <w:permStart w:id="888221650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 periodes</w:t>
                            </w:r>
                            <w:permEnd w:id="888221650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28EDBCA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2A65E926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1C4D4C4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Verschil: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7232597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22AE21BC" w14:textId="77777777" w:rsidR="00E74889" w:rsidRDefault="00E74889" w:rsidP="00E74889">
                      <w:pPr>
                        <w:ind w:right="789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Let op: de kolom “Persoon” mag geen persoonsgegevens (naam) bevatten. U dient de persoonsgegevens te anonimiseren door bijvoorbeeld een fictieve naam of nummering toe te kennen aan de ingezette medewerkers.</w:t>
                      </w:r>
                    </w:p>
                  </w:txbxContent>
                </v:textbox>
              </v:shape>
            </w:pict>
          </mc:Fallback>
        </mc:AlternateContent>
      </w:r>
    </w:p>
    <w:p w14:paraId="136F772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63B40C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A30E6D1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1138F34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669AF5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</w:p>
    <w:p w14:paraId="5F7829DE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FEB0942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6CEFA20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D5E6C9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4A7914A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21A3A2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63361B8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DCABB59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5820CBD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792F8C78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302CC152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Bedrijfsnaam:</w:t>
      </w:r>
      <w:r>
        <w:rPr>
          <w:rFonts w:ascii="Arial" w:hAnsi="Arial" w:cs="Arial"/>
          <w:sz w:val="20"/>
          <w:szCs w:val="20"/>
        </w:rPr>
        <w:tab/>
      </w:r>
      <w:permStart w:id="991049455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991049455"/>
    </w:p>
    <w:p w14:paraId="400125A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permStart w:id="323709745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323709745"/>
    </w:p>
    <w:p w14:paraId="070E60B9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Functie:</w:t>
      </w:r>
      <w:r>
        <w:rPr>
          <w:rFonts w:ascii="Arial" w:hAnsi="Arial" w:cs="Arial"/>
          <w:sz w:val="20"/>
          <w:szCs w:val="20"/>
        </w:rPr>
        <w:tab/>
      </w:r>
      <w:permStart w:id="1549821787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549821787"/>
    </w:p>
    <w:p w14:paraId="4DA13FA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</w:r>
      <w:permStart w:id="68884707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68884707"/>
    </w:p>
    <w:p w14:paraId="3E137DC0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Handtekening:</w:t>
      </w:r>
      <w:permStart w:id="200747974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200747974"/>
    </w:p>
    <w:p w14:paraId="0CCBFC4E" w14:textId="77777777" w:rsidR="000E6091" w:rsidRDefault="000E6091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089AEFBE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3AEBF05D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0870FD4D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71B21A75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sectPr w:rsidR="00254808" w:rsidSect="00E7488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79E27" w14:textId="77777777" w:rsidR="00340E3B" w:rsidRDefault="00340E3B">
      <w:r>
        <w:separator/>
      </w:r>
    </w:p>
  </w:endnote>
  <w:endnote w:type="continuationSeparator" w:id="0">
    <w:p w14:paraId="6FC83D0C" w14:textId="77777777" w:rsidR="00340E3B" w:rsidRDefault="0034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06664" w14:textId="77777777" w:rsidR="000E6091" w:rsidRDefault="00300FA8">
    <w:pPr>
      <w:pStyle w:val="Voettekst"/>
    </w:pPr>
    <w:bookmarkStart w:id="14" w:name="Rubricering_4"/>
    <w:r w:rsidRPr="00300FA8">
      <w:rPr>
        <w:b/>
      </w:rPr>
      <w:t>MODEL VERANTWOORDINGSFORMULIER 2012-1</w:t>
    </w:r>
    <w:bookmarkEnd w:id="14"/>
    <w:r w:rsidR="000E6091">
      <w:tab/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C947BC">
      <w:rPr>
        <w:noProof/>
      </w:rPr>
      <w:t>2</w:t>
    </w:r>
    <w:r w:rsidR="005D091D">
      <w:rPr>
        <w:noProof/>
      </w:rPr>
      <w:fldChar w:fldCharType="end"/>
    </w:r>
    <w:r w:rsidR="000E6091"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C947BC">
      <w:rPr>
        <w:noProof/>
      </w:rPr>
      <w:t>2</w:t>
    </w:r>
    <w:r w:rsidR="005D091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3A760" w14:textId="068370F7" w:rsidR="000E6091" w:rsidRDefault="000E6091" w:rsidP="009A3F32">
    <w:pPr>
      <w:pStyle w:val="Voettekst"/>
      <w:jc w:val="right"/>
    </w:pPr>
    <w:r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9A3F32">
      <w:rPr>
        <w:noProof/>
      </w:rPr>
      <w:t>1</w:t>
    </w:r>
    <w:r w:rsidR="005D091D">
      <w:rPr>
        <w:noProof/>
      </w:rPr>
      <w:fldChar w:fldCharType="end"/>
    </w:r>
    <w:r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9A3F32">
      <w:rPr>
        <w:noProof/>
      </w:rPr>
      <w:t>1</w:t>
    </w:r>
    <w:r w:rsidR="005D091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F53A9" w14:textId="77777777" w:rsidR="00340E3B" w:rsidRDefault="00340E3B">
      <w:r>
        <w:separator/>
      </w:r>
    </w:p>
  </w:footnote>
  <w:footnote w:type="continuationSeparator" w:id="0">
    <w:p w14:paraId="087593AD" w14:textId="77777777" w:rsidR="00340E3B" w:rsidRDefault="00340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6EB0D" w14:textId="77777777" w:rsidR="000E6091" w:rsidRPr="00C02E8A" w:rsidRDefault="000E6091">
    <w:pPr>
      <w:pStyle w:val="Voettekst"/>
    </w:pPr>
    <w:bookmarkStart w:id="0" w:name="Rubricering_3_weg"/>
    <w:bookmarkEnd w:id="0"/>
  </w:p>
  <w:p w14:paraId="761426FD" w14:textId="77777777" w:rsidR="000E6091" w:rsidRPr="00C02E8A" w:rsidRDefault="000E6091">
    <w:pPr>
      <w:pStyle w:val="Voettekst"/>
    </w:pPr>
  </w:p>
  <w:p w14:paraId="7E28ACDF" w14:textId="77777777" w:rsidR="000E6091" w:rsidRPr="009C0C62" w:rsidRDefault="000E6091">
    <w:pPr>
      <w:pStyle w:val="Voettekst"/>
    </w:pPr>
  </w:p>
  <w:p w14:paraId="797CD5AD" w14:textId="77777777" w:rsidR="000E6091" w:rsidRPr="0087390B" w:rsidRDefault="000E6091">
    <w:pPr>
      <w:pStyle w:val="Voettekst"/>
    </w:pPr>
  </w:p>
  <w:p w14:paraId="451E58FD" w14:textId="77777777" w:rsidR="000E6091" w:rsidRPr="00300FA8" w:rsidRDefault="00300FA8">
    <w:pPr>
      <w:pStyle w:val="Voettekst"/>
      <w:rPr>
        <w:b/>
      </w:rPr>
    </w:pPr>
    <w:bookmarkStart w:id="1" w:name="Rubricering_3"/>
    <w:r w:rsidRPr="00300FA8">
      <w:rPr>
        <w:b/>
      </w:rPr>
      <w:t>MODEL VERANTWOORDINGSFORMULIER 20</w:t>
    </w:r>
    <w:bookmarkEnd w:id="1"/>
    <w:r w:rsidR="00254808">
      <w:rPr>
        <w:b/>
      </w:rPr>
      <w:t>17-1</w:t>
    </w:r>
  </w:p>
  <w:p w14:paraId="3848C797" w14:textId="77777777" w:rsidR="000E6091" w:rsidRDefault="000E6091">
    <w:pPr>
      <w:pStyle w:val="Voettekst"/>
    </w:pPr>
  </w:p>
  <w:p w14:paraId="5B1DB1FD" w14:textId="77777777" w:rsidR="000E6091" w:rsidRDefault="00546D88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4CEAB027" wp14:editId="62749EA2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3E34FE0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41BE79" w14:textId="77777777"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0E6091" w:rsidRPr="00300FA8" w14:paraId="1939E38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2030740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0E6091" w:rsidRPr="00300FA8" w14:paraId="3169C9C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CD9FA72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426F5D8B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38C780FC" w14:textId="77777777">
                            <w:tc>
                              <w:tcPr>
                                <w:tcW w:w="2088" w:type="dxa"/>
                              </w:tcPr>
                              <w:p w14:paraId="45646D72" w14:textId="77777777" w:rsidR="000E6091" w:rsidRPr="00300FA8" w:rsidRDefault="00300FA8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0E6091" w:rsidRPr="00300FA8" w14:paraId="5EE76583" w14:textId="77777777">
                            <w:tc>
                              <w:tcPr>
                                <w:tcW w:w="2088" w:type="dxa"/>
                              </w:tcPr>
                              <w:p w14:paraId="58AC23D4" w14:textId="77777777" w:rsidR="000E6091" w:rsidRPr="00300FA8" w:rsidRDefault="00254808">
                                <w:pPr>
                                  <w:pStyle w:val="opmInvulgegeven"/>
                                </w:pPr>
                                <w:r>
                                  <w:t>1 januari 2017</w:t>
                                </w:r>
                              </w:p>
                            </w:tc>
                          </w:tr>
                          <w:tr w:rsidR="000E6091" w:rsidRPr="00300FA8" w14:paraId="00BB17F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E2E4933" w14:textId="77777777"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6" w:name="K2Referentie2"/>
                                <w:bookmarkEnd w:id="6"/>
                              </w:p>
                            </w:tc>
                          </w:tr>
                          <w:tr w:rsidR="000E6091" w:rsidRPr="00300FA8" w14:paraId="48F2175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4937B68" w14:textId="77777777"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7" w:name="K2Invulgegeven2"/>
                                <w:bookmarkEnd w:id="7"/>
                              </w:p>
                            </w:tc>
                          </w:tr>
                        </w:tbl>
                        <w:p w14:paraId="0A76C37C" w14:textId="77777777"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09361782" w14:textId="77777777"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EAB027" id="Rectangle 12" o:spid="_x0000_s1027" style="position:absolute;margin-left:378pt;margin-top:143.45pt;width:108pt;height:20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3E34FE0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41BE79" w14:textId="77777777"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8" w:name="Dienst"/>
                          <w:bookmarkEnd w:id="8"/>
                        </w:p>
                      </w:tc>
                    </w:tr>
                    <w:tr w:rsidR="000E6091" w:rsidRPr="00300FA8" w14:paraId="1939E38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2030740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9" w:name="Directie"/>
                          <w:bookmarkEnd w:id="9"/>
                        </w:p>
                      </w:tc>
                    </w:tr>
                    <w:tr w:rsidR="000E6091" w:rsidRPr="00300FA8" w14:paraId="3169C9C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CD9FA72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Afdeling"/>
                          <w:bookmarkEnd w:id="10"/>
                        </w:p>
                      </w:tc>
                    </w:tr>
                  </w:tbl>
                  <w:p w14:paraId="426F5D8B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38C780FC" w14:textId="77777777">
                      <w:tc>
                        <w:tcPr>
                          <w:tcW w:w="2088" w:type="dxa"/>
                        </w:tcPr>
                        <w:p w14:paraId="45646D72" w14:textId="77777777" w:rsidR="000E6091" w:rsidRPr="00300FA8" w:rsidRDefault="00300FA8">
                          <w:pPr>
                            <w:pStyle w:val="opmReferentie"/>
                          </w:pPr>
                          <w:bookmarkStart w:id="11" w:name="K2Referentie1"/>
                          <w:r>
                            <w:t>Datum</w:t>
                          </w:r>
                          <w:bookmarkEnd w:id="11"/>
                        </w:p>
                      </w:tc>
                    </w:tr>
                    <w:tr w:rsidR="000E6091" w:rsidRPr="00300FA8" w14:paraId="5EE76583" w14:textId="77777777">
                      <w:tc>
                        <w:tcPr>
                          <w:tcW w:w="2088" w:type="dxa"/>
                        </w:tcPr>
                        <w:p w14:paraId="58AC23D4" w14:textId="77777777" w:rsidR="000E6091" w:rsidRPr="00300FA8" w:rsidRDefault="00254808">
                          <w:pPr>
                            <w:pStyle w:val="opmInvulgegeven"/>
                          </w:pPr>
                          <w:r>
                            <w:t>1 januari 2017</w:t>
                          </w:r>
                        </w:p>
                      </w:tc>
                    </w:tr>
                    <w:tr w:rsidR="000E6091" w:rsidRPr="00300FA8" w14:paraId="00BB17F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E2E4933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2"/>
                          <w:bookmarkEnd w:id="12"/>
                        </w:p>
                      </w:tc>
                    </w:tr>
                    <w:tr w:rsidR="000E6091" w:rsidRPr="00300FA8" w14:paraId="48F2175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4937B68" w14:textId="77777777"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2"/>
                          <w:bookmarkEnd w:id="13"/>
                        </w:p>
                      </w:tc>
                    </w:tr>
                  </w:tbl>
                  <w:p w14:paraId="0A76C37C" w14:textId="77777777"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09361782" w14:textId="77777777"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48E14" w14:textId="77777777" w:rsidR="000E6091" w:rsidRPr="003226E9" w:rsidRDefault="00546D88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54656" behindDoc="1" locked="0" layoutInCell="1" allowOverlap="1" wp14:anchorId="2EF69E38" wp14:editId="46209D5D">
          <wp:simplePos x="0" y="0"/>
          <wp:positionH relativeFrom="column">
            <wp:posOffset>3020695</wp:posOffset>
          </wp:positionH>
          <wp:positionV relativeFrom="paragraph">
            <wp:posOffset>-516890</wp:posOffset>
          </wp:positionV>
          <wp:extent cx="2343150" cy="1581150"/>
          <wp:effectExtent l="0" t="0" r="0" b="0"/>
          <wp:wrapNone/>
          <wp:docPr id="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9776" behindDoc="0" locked="0" layoutInCell="1" allowOverlap="1" wp14:anchorId="6C41DC83" wp14:editId="35B584BA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8752" behindDoc="0" locked="0" layoutInCell="1" allowOverlap="1" wp14:anchorId="0FB1A638" wp14:editId="2D42733C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60800" behindDoc="0" locked="0" layoutInCell="1" allowOverlap="1" wp14:anchorId="694B83CF" wp14:editId="110C9330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6704" behindDoc="1" locked="0" layoutInCell="1" allowOverlap="1" wp14:anchorId="2A775D00" wp14:editId="40378432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0" t="0" r="0" b="0"/>
          <wp:wrapNone/>
          <wp:docPr id="1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" descr="Rijks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4B8C1A" w14:textId="77777777" w:rsidR="000E6091" w:rsidRPr="003226E9" w:rsidRDefault="000E6091">
    <w:pPr>
      <w:pStyle w:val="opmKoptekst"/>
      <w:rPr>
        <w:lang w:val="nl-NL"/>
      </w:rPr>
    </w:pPr>
  </w:p>
  <w:p w14:paraId="0A4A9E6F" w14:textId="77777777" w:rsidR="000E6091" w:rsidRPr="003226E9" w:rsidRDefault="000E6091">
    <w:pPr>
      <w:pStyle w:val="opmKoptekst"/>
      <w:rPr>
        <w:lang w:val="nl-NL"/>
      </w:rPr>
    </w:pPr>
  </w:p>
  <w:p w14:paraId="6BACCBC2" w14:textId="77777777" w:rsidR="000E6091" w:rsidRPr="003226E9" w:rsidRDefault="000E6091">
    <w:pPr>
      <w:pStyle w:val="opmKoptekst"/>
      <w:rPr>
        <w:lang w:val="nl-NL"/>
      </w:rPr>
    </w:pPr>
  </w:p>
  <w:p w14:paraId="5F11BD99" w14:textId="77777777" w:rsidR="000E6091" w:rsidRPr="003226E9" w:rsidRDefault="000E6091">
    <w:pPr>
      <w:pStyle w:val="opmKoptekst"/>
      <w:rPr>
        <w:lang w:val="nl-NL"/>
      </w:rPr>
    </w:pPr>
  </w:p>
  <w:p w14:paraId="46A3749E" w14:textId="77777777" w:rsidR="000E6091" w:rsidRPr="003226E9" w:rsidRDefault="000E6091">
    <w:pPr>
      <w:pStyle w:val="opmKoptekst"/>
      <w:rPr>
        <w:lang w:val="nl-NL"/>
      </w:rPr>
    </w:pPr>
  </w:p>
  <w:p w14:paraId="07BDA9AB" w14:textId="77777777" w:rsidR="000E6091" w:rsidRPr="003226E9" w:rsidRDefault="000E6091">
    <w:pPr>
      <w:pStyle w:val="opmKoptekst"/>
      <w:rPr>
        <w:sz w:val="20"/>
        <w:lang w:val="nl-NL"/>
      </w:rPr>
    </w:pP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0E6091" w14:paraId="64ADA788" w14:textId="77777777" w:rsidTr="00A57B07">
      <w:trPr>
        <w:cantSplit/>
      </w:trPr>
      <w:tc>
        <w:tcPr>
          <w:tcW w:w="7483" w:type="dxa"/>
        </w:tcPr>
        <w:p w14:paraId="58E85910" w14:textId="77777777" w:rsidR="000E6091" w:rsidRPr="003226E9" w:rsidRDefault="000E6091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0E6091" w14:paraId="41C6CB71" w14:textId="77777777" w:rsidTr="00A57B07">
      <w:trPr>
        <w:cantSplit/>
      </w:trPr>
      <w:tc>
        <w:tcPr>
          <w:tcW w:w="7483" w:type="dxa"/>
        </w:tcPr>
        <w:p w14:paraId="7500FBBF" w14:textId="77777777" w:rsidR="000E6091" w:rsidRPr="003226E9" w:rsidRDefault="000E6091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0E6091" w14:paraId="2EAB7DED" w14:textId="77777777" w:rsidTr="00A57B07">
      <w:trPr>
        <w:cantSplit/>
      </w:trPr>
      <w:tc>
        <w:tcPr>
          <w:tcW w:w="7483" w:type="dxa"/>
        </w:tcPr>
        <w:p w14:paraId="3F90BCE5" w14:textId="2E042595" w:rsidR="000E6091" w:rsidRPr="00A86942" w:rsidRDefault="00300FA8" w:rsidP="00A57B07">
          <w:pPr>
            <w:pStyle w:val="opmRubricering"/>
            <w:jc w:val="left"/>
            <w:rPr>
              <w:b w:val="0"/>
              <w:bCs/>
              <w:sz w:val="18"/>
              <w:szCs w:val="18"/>
            </w:rPr>
          </w:pPr>
          <w:bookmarkStart w:id="15" w:name="Rubricering_1"/>
          <w:r w:rsidRPr="00A57B07">
            <w:rPr>
              <w:b w:val="0"/>
              <w:bCs/>
              <w:sz w:val="18"/>
              <w:szCs w:val="18"/>
            </w:rPr>
            <w:t>MODEL VERANTWOORDINGSFORMULIER</w:t>
          </w:r>
          <w:bookmarkEnd w:id="15"/>
          <w:r w:rsidR="00363691" w:rsidRPr="00A57B07">
            <w:rPr>
              <w:b w:val="0"/>
              <w:bCs/>
              <w:sz w:val="18"/>
              <w:szCs w:val="18"/>
            </w:rPr>
            <w:t xml:space="preserve"> </w:t>
          </w:r>
          <w:r w:rsidR="00C61606" w:rsidRPr="00A57B07">
            <w:rPr>
              <w:b w:val="0"/>
              <w:bCs/>
              <w:sz w:val="18"/>
              <w:szCs w:val="18"/>
            </w:rPr>
            <w:t>(RijksVASTGOEDBEDRIJF</w:t>
          </w:r>
          <w:r w:rsidR="00170A71" w:rsidRPr="00A57B07">
            <w:rPr>
              <w:b w:val="0"/>
              <w:bCs/>
              <w:sz w:val="18"/>
              <w:szCs w:val="18"/>
            </w:rPr>
            <w:t>)</w:t>
          </w:r>
        </w:p>
      </w:tc>
    </w:tr>
    <w:tr w:rsidR="000E6091" w14:paraId="1DFA9DD9" w14:textId="77777777" w:rsidTr="00A57B07">
      <w:trPr>
        <w:trHeight w:val="589"/>
      </w:trPr>
      <w:tc>
        <w:tcPr>
          <w:tcW w:w="7483" w:type="dxa"/>
          <w:tcBorders>
            <w:bottom w:val="nil"/>
          </w:tcBorders>
        </w:tcPr>
        <w:p w14:paraId="2D0E7065" w14:textId="77777777" w:rsidR="000E6091" w:rsidRPr="000B32F7" w:rsidRDefault="000E6091">
          <w:pPr>
            <w:rPr>
              <w:szCs w:val="18"/>
            </w:rPr>
          </w:pPr>
        </w:p>
      </w:tc>
    </w:tr>
  </w:tbl>
  <w:p w14:paraId="3286486D" w14:textId="77777777"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32ED2"/>
    <w:multiLevelType w:val="hybridMultilevel"/>
    <w:tmpl w:val="CF102F74"/>
    <w:lvl w:ilvl="0" w:tplc="22C8A6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7482100">
    <w:abstractNumId w:val="3"/>
  </w:num>
  <w:num w:numId="2" w16cid:durableId="440413908">
    <w:abstractNumId w:val="1"/>
  </w:num>
  <w:num w:numId="3" w16cid:durableId="393158819">
    <w:abstractNumId w:val="2"/>
  </w:num>
  <w:num w:numId="4" w16cid:durableId="1675494388">
    <w:abstractNumId w:val="1"/>
  </w:num>
  <w:num w:numId="5" w16cid:durableId="1914503542">
    <w:abstractNumId w:val="2"/>
  </w:num>
  <w:num w:numId="6" w16cid:durableId="187283963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9" w:dllVersion="512" w:checkStyle="1"/>
  <w:proofState w:spelling="clean"/>
  <w:attachedTemplate r:id="rId1"/>
  <w:documentProtection w:edit="readOnly" w:enforcement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MODEL VERANTWOORDINGSFORMULIER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aart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C453CC"/>
    <w:rsid w:val="00021CDB"/>
    <w:rsid w:val="000B32F7"/>
    <w:rsid w:val="000B4D72"/>
    <w:rsid w:val="000C408B"/>
    <w:rsid w:val="000E6091"/>
    <w:rsid w:val="00121C32"/>
    <w:rsid w:val="001343BE"/>
    <w:rsid w:val="00170A71"/>
    <w:rsid w:val="001904EE"/>
    <w:rsid w:val="001D4714"/>
    <w:rsid w:val="001F5B3C"/>
    <w:rsid w:val="00225DB9"/>
    <w:rsid w:val="002472D5"/>
    <w:rsid w:val="00254808"/>
    <w:rsid w:val="002A168E"/>
    <w:rsid w:val="002B09EC"/>
    <w:rsid w:val="002C48A1"/>
    <w:rsid w:val="002D7E41"/>
    <w:rsid w:val="002F179E"/>
    <w:rsid w:val="00300FA8"/>
    <w:rsid w:val="003226E9"/>
    <w:rsid w:val="00340E3B"/>
    <w:rsid w:val="00363691"/>
    <w:rsid w:val="00366C1A"/>
    <w:rsid w:val="003811A6"/>
    <w:rsid w:val="00397E02"/>
    <w:rsid w:val="00397E10"/>
    <w:rsid w:val="003B310F"/>
    <w:rsid w:val="003C02FA"/>
    <w:rsid w:val="003D629D"/>
    <w:rsid w:val="00420167"/>
    <w:rsid w:val="00437263"/>
    <w:rsid w:val="004A431C"/>
    <w:rsid w:val="004A736A"/>
    <w:rsid w:val="004B0725"/>
    <w:rsid w:val="004E31F0"/>
    <w:rsid w:val="004F34D0"/>
    <w:rsid w:val="00502411"/>
    <w:rsid w:val="0051567D"/>
    <w:rsid w:val="00546D88"/>
    <w:rsid w:val="00564BF6"/>
    <w:rsid w:val="00566428"/>
    <w:rsid w:val="00591396"/>
    <w:rsid w:val="005D091D"/>
    <w:rsid w:val="00632726"/>
    <w:rsid w:val="00677BE6"/>
    <w:rsid w:val="00690B3D"/>
    <w:rsid w:val="006A7366"/>
    <w:rsid w:val="006E2679"/>
    <w:rsid w:val="006F3745"/>
    <w:rsid w:val="006F4902"/>
    <w:rsid w:val="007062DC"/>
    <w:rsid w:val="007132C3"/>
    <w:rsid w:val="00777B26"/>
    <w:rsid w:val="007A41E8"/>
    <w:rsid w:val="007D4A57"/>
    <w:rsid w:val="007E0473"/>
    <w:rsid w:val="00816D4A"/>
    <w:rsid w:val="0087390B"/>
    <w:rsid w:val="00880F26"/>
    <w:rsid w:val="008B56BC"/>
    <w:rsid w:val="008F5544"/>
    <w:rsid w:val="009217E1"/>
    <w:rsid w:val="00925E14"/>
    <w:rsid w:val="00937488"/>
    <w:rsid w:val="009A3F32"/>
    <w:rsid w:val="009C0C62"/>
    <w:rsid w:val="009C50F8"/>
    <w:rsid w:val="00A57B07"/>
    <w:rsid w:val="00A677F2"/>
    <w:rsid w:val="00A84F39"/>
    <w:rsid w:val="00A86942"/>
    <w:rsid w:val="00B337D7"/>
    <w:rsid w:val="00BD5DB9"/>
    <w:rsid w:val="00C02E8A"/>
    <w:rsid w:val="00C24680"/>
    <w:rsid w:val="00C30B09"/>
    <w:rsid w:val="00C453CC"/>
    <w:rsid w:val="00C61606"/>
    <w:rsid w:val="00C947BC"/>
    <w:rsid w:val="00C95F58"/>
    <w:rsid w:val="00CC6C52"/>
    <w:rsid w:val="00CD1D12"/>
    <w:rsid w:val="00D01B44"/>
    <w:rsid w:val="00D058D7"/>
    <w:rsid w:val="00D11C14"/>
    <w:rsid w:val="00D23BBC"/>
    <w:rsid w:val="00D52494"/>
    <w:rsid w:val="00D70D5F"/>
    <w:rsid w:val="00D7203B"/>
    <w:rsid w:val="00DC2FD4"/>
    <w:rsid w:val="00E33D97"/>
    <w:rsid w:val="00E347BA"/>
    <w:rsid w:val="00E74889"/>
    <w:rsid w:val="00E87559"/>
    <w:rsid w:val="00E90D3A"/>
    <w:rsid w:val="00EC27F6"/>
    <w:rsid w:val="00F86364"/>
    <w:rsid w:val="00F8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77BC322"/>
  <w15:chartTrackingRefBased/>
  <w15:docId w15:val="{5F02AF7D-9169-4759-AD45-474B6EB7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0B09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C453CC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C453CC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C453CC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C453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C453CC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453CC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C453CC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C453C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453CC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C453CC"/>
    <w:pPr>
      <w:tabs>
        <w:tab w:val="left" w:pos="7711"/>
      </w:tabs>
    </w:pPr>
    <w:rPr>
      <w:sz w:val="13"/>
      <w:lang w:val="x-none" w:eastAsia="x-none"/>
    </w:rPr>
  </w:style>
  <w:style w:type="paragraph" w:customStyle="1" w:styleId="opmContactpersoon">
    <w:name w:val="opmContactpersoon"/>
    <w:basedOn w:val="Standaard"/>
    <w:autoRedefine/>
    <w:rsid w:val="00C453CC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C453CC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453CC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453CC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453CC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453CC"/>
  </w:style>
  <w:style w:type="paragraph" w:customStyle="1" w:styleId="opmAfzenderVet">
    <w:name w:val="opmAfzenderVet"/>
    <w:basedOn w:val="opmAfzender"/>
    <w:rsid w:val="00C453CC"/>
    <w:rPr>
      <w:b/>
      <w:bCs w:val="0"/>
    </w:rPr>
  </w:style>
  <w:style w:type="paragraph" w:customStyle="1" w:styleId="opmRubricering">
    <w:name w:val="opmRubricering"/>
    <w:basedOn w:val="Voettekst"/>
    <w:autoRedefine/>
    <w:rsid w:val="009A3F32"/>
    <w:pPr>
      <w:tabs>
        <w:tab w:val="clear" w:pos="7711"/>
      </w:tabs>
      <w:jc w:val="center"/>
    </w:pPr>
    <w:rPr>
      <w:b/>
      <w:caps/>
    </w:rPr>
  </w:style>
  <w:style w:type="paragraph" w:customStyle="1" w:styleId="opmBullit">
    <w:name w:val="opmBullit"/>
    <w:basedOn w:val="Standaard"/>
    <w:autoRedefine/>
    <w:rsid w:val="00C453CC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453CC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C453CC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C453CC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453CC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453CC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453CC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C453CC"/>
    <w:rPr>
      <w:rFonts w:ascii="Verdana" w:hAnsi="Verdana"/>
      <w:iCs/>
    </w:rPr>
  </w:style>
  <w:style w:type="paragraph" w:styleId="Normaalweb">
    <w:name w:val="Normal (Web)"/>
    <w:basedOn w:val="Standaard"/>
    <w:semiHidden/>
    <w:rsid w:val="00C453CC"/>
    <w:rPr>
      <w:sz w:val="24"/>
    </w:rPr>
  </w:style>
  <w:style w:type="paragraph" w:customStyle="1" w:styleId="opmEmbargo">
    <w:name w:val="opmEmbargo"/>
    <w:basedOn w:val="opmRubricering"/>
    <w:rsid w:val="00C453CC"/>
    <w:pPr>
      <w:ind w:left="-28"/>
    </w:pPr>
  </w:style>
  <w:style w:type="paragraph" w:customStyle="1" w:styleId="opmInvulgegevenKop">
    <w:name w:val="opmInvulgegevenKop"/>
    <w:basedOn w:val="Standaard"/>
    <w:autoRedefine/>
    <w:rsid w:val="00C453CC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453CC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453CC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453CC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C453CC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C453CC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C453CC"/>
    <w:rPr>
      <w:rFonts w:ascii="Verdana" w:hAnsi="Verdana"/>
    </w:rPr>
  </w:style>
  <w:style w:type="paragraph" w:styleId="Ondertitel">
    <w:name w:val="Subtitle"/>
    <w:basedOn w:val="Standaard"/>
    <w:autoRedefine/>
    <w:qFormat/>
    <w:rsid w:val="00C453CC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E74889"/>
    <w:pPr>
      <w:spacing w:line="360" w:lineRule="auto"/>
      <w:ind w:right="-1561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C453C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C453CC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C453CC"/>
    <w:rPr>
      <w:sz w:val="13"/>
      <w:szCs w:val="20"/>
    </w:rPr>
  </w:style>
  <w:style w:type="character" w:styleId="Zwaar">
    <w:name w:val="Strong"/>
    <w:qFormat/>
    <w:rsid w:val="00C453CC"/>
    <w:rPr>
      <w:rFonts w:ascii="Verdana" w:hAnsi="Verdana"/>
      <w:b/>
      <w:bCs/>
    </w:rPr>
  </w:style>
  <w:style w:type="paragraph" w:styleId="Plattetekst2">
    <w:name w:val="Body Text 2"/>
    <w:basedOn w:val="Standaard"/>
    <w:link w:val="Plattetekst2Char"/>
    <w:semiHidden/>
    <w:rsid w:val="00C30B09"/>
    <w:pPr>
      <w:spacing w:line="240" w:lineRule="auto"/>
      <w:jc w:val="both"/>
    </w:pPr>
    <w:rPr>
      <w:sz w:val="16"/>
      <w:szCs w:val="16"/>
      <w:lang w:val="x-none" w:eastAsia="x-none"/>
    </w:rPr>
  </w:style>
  <w:style w:type="character" w:customStyle="1" w:styleId="Plattetekst2Char">
    <w:name w:val="Platte tekst 2 Char"/>
    <w:link w:val="Plattetekst2"/>
    <w:semiHidden/>
    <w:rsid w:val="00C30B09"/>
    <w:rPr>
      <w:rFonts w:ascii="Verdana" w:hAnsi="Verdana"/>
      <w:sz w:val="16"/>
      <w:szCs w:val="16"/>
    </w:rPr>
  </w:style>
  <w:style w:type="paragraph" w:customStyle="1" w:styleId="StinkingStyles">
    <w:name w:val="Stinking Styles"/>
    <w:qFormat/>
    <w:rsid w:val="00E7488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1606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C61606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2F179E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A677F2"/>
    <w:rPr>
      <w:rFonts w:ascii="Verdana" w:hAnsi="Verdana"/>
      <w:sz w:val="13"/>
      <w:szCs w:val="24"/>
    </w:rPr>
  </w:style>
  <w:style w:type="paragraph" w:styleId="Geenafstand">
    <w:name w:val="No Spacing"/>
    <w:uiPriority w:val="1"/>
    <w:qFormat/>
    <w:rsid w:val="00A677F2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2AEE2D35149BF646821A6C0F4C0" ma:contentTypeVersion="0" ma:contentTypeDescription="Create a new document." ma:contentTypeScope="" ma:versionID="b29a73773681114521ff9bde3981078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7b4a4f76bea50102067bc7ec8c6d4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5FFA4-9B6E-4DD8-B43D-91F1E1140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6F5530-F5F5-4298-B940-53EAA4C86B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3D9FE4-D403-4979-B1D6-BBF3965BC8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03AD0B-70DF-4D0A-86EF-442867605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Bont, José de</cp:lastModifiedBy>
  <cp:revision>3</cp:revision>
  <cp:lastPrinted>2008-07-21T11:37:00Z</cp:lastPrinted>
  <dcterms:created xsi:type="dcterms:W3CDTF">2024-04-10T13:35:00Z</dcterms:created>
  <dcterms:modified xsi:type="dcterms:W3CDTF">2024-04-10T13:47:00Z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0x0101006AE942AEE2D35149BF646821A6C0F4C0</vt:lpwstr>
  </property>
</Properties>
</file>