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B6389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279EDFA0" w14:textId="791AF0FC" w:rsidR="00A705F8" w:rsidRDefault="008F6D1E" w:rsidP="00F85D1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  <w:r w:rsidR="00F85D15">
        <w:rPr>
          <w:szCs w:val="22"/>
        </w:rPr>
        <w:t xml:space="preserve"> OLP.OIGRV2024.1</w:t>
      </w:r>
      <w:r w:rsidR="00757A56">
        <w:rPr>
          <w:szCs w:val="22"/>
        </w:rPr>
        <w:t>5</w:t>
      </w:r>
    </w:p>
    <w:p w14:paraId="66E24586" w14:textId="77777777" w:rsidR="00F85D15" w:rsidRDefault="00F85D15" w:rsidP="00F85D15"/>
    <w:p w14:paraId="04DDC757" w14:textId="77777777" w:rsidR="00F85D15" w:rsidRPr="00F85D15" w:rsidRDefault="00F85D15" w:rsidP="00F85D15"/>
    <w:p w14:paraId="14F5D0BF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3555FE23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F035AE2" w14:textId="77777777" w:rsidR="0067564B" w:rsidRPr="00572C7E" w:rsidRDefault="0067564B" w:rsidP="00137B35">
      <w:pPr>
        <w:rPr>
          <w:rFonts w:asciiTheme="majorHAnsi" w:hAnsiTheme="majorHAnsi"/>
        </w:rPr>
      </w:pPr>
    </w:p>
    <w:p w14:paraId="7EC26597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2C05BBA" w14:textId="77777777" w:rsidR="00D04787" w:rsidRDefault="00D04787" w:rsidP="00137B35">
      <w:pPr>
        <w:rPr>
          <w:rFonts w:asciiTheme="majorHAnsi" w:hAnsiTheme="majorHAnsi"/>
          <w:i/>
        </w:rPr>
      </w:pPr>
    </w:p>
    <w:p w14:paraId="288BAA71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116698D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3DC0F0E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4C3A54D7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74D5A441" w14:textId="77777777" w:rsidR="0067564B" w:rsidRPr="00572C7E" w:rsidRDefault="0067564B" w:rsidP="00137B35">
      <w:pPr>
        <w:rPr>
          <w:rFonts w:asciiTheme="majorHAnsi" w:hAnsiTheme="majorHAnsi"/>
        </w:rPr>
      </w:pPr>
    </w:p>
    <w:p w14:paraId="430B3DE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2151F313" w14:textId="77777777" w:rsidR="005E4B4F" w:rsidRDefault="005E4B4F" w:rsidP="00137B35">
      <w:pPr>
        <w:rPr>
          <w:rFonts w:asciiTheme="majorHAnsi" w:hAnsiTheme="majorHAnsi"/>
        </w:rPr>
      </w:pPr>
    </w:p>
    <w:p w14:paraId="5FE6EFED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398F30A3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4549B960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385981C0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5CD36F7A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6687529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0637791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62EECF10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7E8A8D66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45F742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7CF88808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587A91E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06FDAD0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E2A1B26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30608CD9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0308270B" w14:textId="77777777" w:rsidR="00137B35" w:rsidRDefault="00137B35" w:rsidP="00137B35">
      <w:pPr>
        <w:rPr>
          <w:rFonts w:asciiTheme="majorHAnsi" w:hAnsiTheme="majorHAnsi"/>
        </w:rPr>
      </w:pPr>
    </w:p>
    <w:p w14:paraId="6ACE8C0A" w14:textId="77777777" w:rsidR="005C1583" w:rsidRDefault="005C1583" w:rsidP="00137B35">
      <w:pPr>
        <w:rPr>
          <w:rFonts w:asciiTheme="majorHAnsi" w:hAnsiTheme="majorHAnsi"/>
        </w:rPr>
      </w:pPr>
    </w:p>
    <w:p w14:paraId="10DF3A93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5ED6C2D6" w14:textId="77777777" w:rsidR="00137B35" w:rsidRDefault="00137B35" w:rsidP="00137B35">
      <w:pPr>
        <w:rPr>
          <w:rFonts w:asciiTheme="majorHAnsi" w:hAnsiTheme="majorHAnsi"/>
        </w:rPr>
      </w:pPr>
    </w:p>
    <w:p w14:paraId="6FFD76BD" w14:textId="77777777" w:rsidR="00137B35" w:rsidRDefault="00137B35" w:rsidP="00137B35">
      <w:pPr>
        <w:rPr>
          <w:rFonts w:asciiTheme="majorHAnsi" w:hAnsiTheme="majorHAnsi"/>
        </w:rPr>
      </w:pPr>
    </w:p>
    <w:p w14:paraId="69C1192F" w14:textId="77777777" w:rsidR="00137B35" w:rsidRPr="00137B35" w:rsidRDefault="00137B35" w:rsidP="00137B35">
      <w:pPr>
        <w:rPr>
          <w:rFonts w:asciiTheme="majorHAnsi" w:hAnsiTheme="majorHAnsi"/>
        </w:rPr>
      </w:pPr>
    </w:p>
    <w:p w14:paraId="2FF008E6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6923DD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35A41BB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101E1" w14:textId="77777777" w:rsidR="00EA34E9" w:rsidRDefault="00EA34E9" w:rsidP="001071D5">
      <w:r>
        <w:separator/>
      </w:r>
    </w:p>
  </w:endnote>
  <w:endnote w:type="continuationSeparator" w:id="0">
    <w:p w14:paraId="0AA0B190" w14:textId="77777777" w:rsidR="00EA34E9" w:rsidRDefault="00EA34E9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87595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E75A2C" wp14:editId="237B0E1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7A643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B7892D" wp14:editId="6A16508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75A2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D7A643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6B7892D" wp14:editId="6A16508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260382FD" w14:textId="0F221BA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757A56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6BE67" w14:textId="77777777" w:rsidR="00EA34E9" w:rsidRDefault="00EA34E9" w:rsidP="001071D5">
      <w:r>
        <w:separator/>
      </w:r>
    </w:p>
  </w:footnote>
  <w:footnote w:type="continuationSeparator" w:id="0">
    <w:p w14:paraId="151B73EB" w14:textId="77777777" w:rsidR="00EA34E9" w:rsidRDefault="00EA34E9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3CBAB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5D7F92" wp14:editId="0CF3D96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D88CD5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49156" wp14:editId="4278934B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D7F9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42D88CD5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5F49156" wp14:editId="4278934B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7EF93117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15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A4663"/>
    <w:rsid w:val="001B7021"/>
    <w:rsid w:val="001C5043"/>
    <w:rsid w:val="001D2ACD"/>
    <w:rsid w:val="001D4FEE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95E82"/>
    <w:rsid w:val="002B789F"/>
    <w:rsid w:val="002C0DE8"/>
    <w:rsid w:val="002C74E7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57A56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E07BA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34E9"/>
    <w:rsid w:val="00EA771A"/>
    <w:rsid w:val="00EB00B1"/>
    <w:rsid w:val="00F06E48"/>
    <w:rsid w:val="00F34A6E"/>
    <w:rsid w:val="00F40A1A"/>
    <w:rsid w:val="00F75AAD"/>
    <w:rsid w:val="00F82F82"/>
    <w:rsid w:val="00F85D15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84400A"/>
  <w14:defaultImageDpi w14:val="300"/>
  <w15:docId w15:val="{45945067-3FAF-4048-910E-3FE1F6D4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antalkalle/OnderwijsIG%20Dropbox/Rene&#769;%20Verhoef/2.%20Administratie/801.%20Aanbesteden%20EA%20OLP%20OIG%20klanten/109.%20Librijn%20OLP.OIGRV2024.15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1</Pages>
  <Words>242</Words>
  <Characters>1337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René Verhoef</cp:lastModifiedBy>
  <cp:revision>2</cp:revision>
  <cp:lastPrinted>2013-07-01T09:34:00Z</cp:lastPrinted>
  <dcterms:created xsi:type="dcterms:W3CDTF">2024-09-23T07:35:00Z</dcterms:created>
  <dcterms:modified xsi:type="dcterms:W3CDTF">2024-09-23T15:34:00Z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