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396D1" w14:textId="77777777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</w:t>
      </w:r>
      <w:r w:rsidRPr="00B55551">
        <w:rPr>
          <w:rFonts w:ascii="Corbel" w:hAnsi="Corbel"/>
          <w:b/>
          <w:sz w:val="24"/>
          <w:szCs w:val="24"/>
        </w:rPr>
        <w:t>issen</w:t>
      </w:r>
    </w:p>
    <w:p w14:paraId="344DAC3D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AA7BBA" w14:paraId="71743227" w14:textId="77777777" w:rsidTr="00D31B51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22D5719C" w14:textId="4B3DC9D2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B55551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1</w:t>
            </w:r>
          </w:p>
        </w:tc>
      </w:tr>
      <w:tr w:rsidR="00D31B51" w14:paraId="101F0B61" w14:textId="77777777" w:rsidTr="00D31B51">
        <w:trPr>
          <w:trHeight w:val="454"/>
        </w:trPr>
        <w:tc>
          <w:tcPr>
            <w:tcW w:w="2984" w:type="dxa"/>
            <w:vAlign w:val="center"/>
          </w:tcPr>
          <w:p w14:paraId="11B5031F" w14:textId="77777777" w:rsidR="00D31B51" w:rsidRPr="00E016F4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684586F7" w14:textId="77777777" w:rsidR="00D31B51" w:rsidRPr="00E016F4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4E578F3E" w14:textId="77777777" w:rsidR="00D31B51" w:rsidRP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 w:rsidRPr="00B55551">
              <w:rPr>
                <w:rFonts w:ascii="Corbel" w:hAnsi="Corbel"/>
                <w:b/>
                <w:szCs w:val="18"/>
              </w:rPr>
              <w:t>E-mailadres</w:t>
            </w:r>
          </w:p>
        </w:tc>
      </w:tr>
      <w:tr w:rsidR="00D31B51" w14:paraId="79B63195" w14:textId="77777777" w:rsidTr="00D31B51">
        <w:trPr>
          <w:trHeight w:val="454"/>
        </w:trPr>
        <w:tc>
          <w:tcPr>
            <w:tcW w:w="2984" w:type="dxa"/>
            <w:vAlign w:val="center"/>
          </w:tcPr>
          <w:p w14:paraId="12043127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45DE5F63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7EFE37F8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25B8A047" w14:textId="77777777" w:rsidTr="00D31B51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5F785097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391658D9" w14:textId="77777777" w:rsidTr="00D31B51">
        <w:trPr>
          <w:trHeight w:val="2268"/>
        </w:trPr>
        <w:tc>
          <w:tcPr>
            <w:tcW w:w="8954" w:type="dxa"/>
            <w:gridSpan w:val="3"/>
          </w:tcPr>
          <w:p w14:paraId="36E97B17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3623FD25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1DB33B7A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FFD7249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3188C59B" w14:textId="77777777" w:rsidTr="00D31B51">
        <w:trPr>
          <w:trHeight w:val="454"/>
        </w:trPr>
        <w:tc>
          <w:tcPr>
            <w:tcW w:w="8954" w:type="dxa"/>
            <w:gridSpan w:val="3"/>
            <w:shd w:val="clear" w:color="auto" w:fill="002060"/>
          </w:tcPr>
          <w:p w14:paraId="295B6043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029AF644" w14:textId="77777777" w:rsidTr="00D31B51">
        <w:trPr>
          <w:trHeight w:val="2268"/>
        </w:trPr>
        <w:tc>
          <w:tcPr>
            <w:tcW w:w="8954" w:type="dxa"/>
            <w:gridSpan w:val="3"/>
          </w:tcPr>
          <w:p w14:paraId="671187EC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269866EA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3FB0F45A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0DE652D1" w14:textId="6712FC7D" w:rsidR="00B55551" w:rsidRDefault="00B55551" w:rsidP="00635421">
      <w:pPr>
        <w:spacing w:after="200" w:line="276" w:lineRule="auto"/>
      </w:pPr>
    </w:p>
    <w:p w14:paraId="73C4FC61" w14:textId="5A89C17B" w:rsidR="00723BA1" w:rsidRDefault="00B55551" w:rsidP="00635421">
      <w:pPr>
        <w:spacing w:after="200" w:line="276" w:lineRule="auto"/>
      </w:pPr>
      <w:r>
        <w:br w:type="page"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B55551" w14:paraId="73F989A6" w14:textId="77777777" w:rsidTr="00F4186F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27A159AA" w14:textId="4CB86F11" w:rsidR="00B55551" w:rsidRPr="00E016F4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lastRenderedPageBreak/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>2</w:t>
            </w:r>
          </w:p>
        </w:tc>
      </w:tr>
      <w:tr w:rsidR="00B55551" w14:paraId="3667791B" w14:textId="77777777" w:rsidTr="00F4186F">
        <w:trPr>
          <w:trHeight w:val="454"/>
        </w:trPr>
        <w:tc>
          <w:tcPr>
            <w:tcW w:w="2984" w:type="dxa"/>
            <w:vAlign w:val="center"/>
          </w:tcPr>
          <w:p w14:paraId="47229CAA" w14:textId="77777777" w:rsidR="00B55551" w:rsidRPr="00E016F4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15E10D3D" w14:textId="77777777" w:rsidR="00B55551" w:rsidRPr="00E016F4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75C58AB7" w14:textId="77777777" w:rsidR="00B55551" w:rsidRPr="00D31B51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 w:rsidRPr="00B55551">
              <w:rPr>
                <w:rFonts w:ascii="Corbel" w:hAnsi="Corbel"/>
                <w:b/>
                <w:szCs w:val="18"/>
              </w:rPr>
              <w:t>E-mailadres</w:t>
            </w:r>
          </w:p>
        </w:tc>
      </w:tr>
      <w:tr w:rsidR="00B55551" w14:paraId="59023A80" w14:textId="77777777" w:rsidTr="00F4186F">
        <w:trPr>
          <w:trHeight w:val="454"/>
        </w:trPr>
        <w:tc>
          <w:tcPr>
            <w:tcW w:w="2984" w:type="dxa"/>
            <w:vAlign w:val="center"/>
          </w:tcPr>
          <w:p w14:paraId="3A9DC691" w14:textId="77777777" w:rsidR="00B55551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51D786A3" w14:textId="77777777" w:rsidR="00B55551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5454EC83" w14:textId="77777777" w:rsidR="00B55551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B55551" w14:paraId="05D73DC3" w14:textId="77777777" w:rsidTr="00F4186F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458B2355" w14:textId="77777777" w:rsidR="00B55551" w:rsidRPr="00E016F4" w:rsidRDefault="00B55551" w:rsidP="00F4186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B55551" w14:paraId="30BC5D47" w14:textId="77777777" w:rsidTr="00F4186F">
        <w:trPr>
          <w:trHeight w:val="2268"/>
        </w:trPr>
        <w:tc>
          <w:tcPr>
            <w:tcW w:w="8954" w:type="dxa"/>
            <w:gridSpan w:val="3"/>
          </w:tcPr>
          <w:p w14:paraId="2D691910" w14:textId="77777777" w:rsidR="00B55551" w:rsidRPr="00345252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33F34FA2" w14:textId="77777777" w:rsidR="00B55551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1842C502" w14:textId="77777777" w:rsidR="00B55551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48C9852" w14:textId="77777777" w:rsidR="00B55551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B55551" w14:paraId="258A74E1" w14:textId="77777777" w:rsidTr="00F4186F">
        <w:trPr>
          <w:trHeight w:val="454"/>
        </w:trPr>
        <w:tc>
          <w:tcPr>
            <w:tcW w:w="8954" w:type="dxa"/>
            <w:gridSpan w:val="3"/>
            <w:shd w:val="clear" w:color="auto" w:fill="002060"/>
          </w:tcPr>
          <w:p w14:paraId="45533E51" w14:textId="77777777" w:rsidR="00B55551" w:rsidRPr="001D3ACE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B55551" w14:paraId="73184E5D" w14:textId="77777777" w:rsidTr="00F4186F">
        <w:trPr>
          <w:trHeight w:val="2268"/>
        </w:trPr>
        <w:tc>
          <w:tcPr>
            <w:tcW w:w="8954" w:type="dxa"/>
            <w:gridSpan w:val="3"/>
          </w:tcPr>
          <w:p w14:paraId="4BB2B235" w14:textId="77777777" w:rsidR="00B55551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216B6642" w14:textId="77777777" w:rsidR="00B55551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303EC500" w14:textId="77777777" w:rsidR="00B55551" w:rsidRPr="00BC3158" w:rsidRDefault="00B55551" w:rsidP="00F4186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3C1C6026" w14:textId="77777777" w:rsidR="00B55551" w:rsidRDefault="00B55551" w:rsidP="00635421">
      <w:pPr>
        <w:spacing w:after="200" w:line="276" w:lineRule="auto"/>
      </w:pPr>
    </w:p>
    <w:sectPr w:rsidR="00B5555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BC74F" w14:textId="77777777" w:rsidR="00B55551" w:rsidRDefault="00B55551" w:rsidP="001629F4">
      <w:pPr>
        <w:spacing w:line="240" w:lineRule="auto"/>
      </w:pPr>
      <w:r>
        <w:separator/>
      </w:r>
    </w:p>
  </w:endnote>
  <w:endnote w:type="continuationSeparator" w:id="0">
    <w:p w14:paraId="4220E9E4" w14:textId="77777777" w:rsidR="00B55551" w:rsidRDefault="00B55551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0424DD01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153F2863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C63B9" w14:textId="77777777" w:rsidR="00B55551" w:rsidRDefault="00B55551" w:rsidP="001629F4">
      <w:pPr>
        <w:spacing w:line="240" w:lineRule="auto"/>
      </w:pPr>
      <w:r>
        <w:separator/>
      </w:r>
    </w:p>
  </w:footnote>
  <w:footnote w:type="continuationSeparator" w:id="0">
    <w:p w14:paraId="489C989A" w14:textId="77777777" w:rsidR="00B55551" w:rsidRDefault="00B55551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51"/>
    <w:rsid w:val="001629F4"/>
    <w:rsid w:val="00165CA6"/>
    <w:rsid w:val="001D3ACE"/>
    <w:rsid w:val="00287178"/>
    <w:rsid w:val="00297902"/>
    <w:rsid w:val="005E7BFE"/>
    <w:rsid w:val="00635421"/>
    <w:rsid w:val="0066418E"/>
    <w:rsid w:val="00723BA1"/>
    <w:rsid w:val="00A13B93"/>
    <w:rsid w:val="00AA7BBA"/>
    <w:rsid w:val="00B55551"/>
    <w:rsid w:val="00BC3158"/>
    <w:rsid w:val="00BF1799"/>
    <w:rsid w:val="00CE4DF6"/>
    <w:rsid w:val="00D31B51"/>
    <w:rsid w:val="00E016F4"/>
    <w:rsid w:val="00E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28288"/>
  <w15:docId w15:val="{F3D841A6-1AE4-423F-8DAA-41737C74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6113F6-D587-4C26-8E94-9433B5708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2</TotalTime>
  <Pages>2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 Muller</dc:creator>
  <cp:lastModifiedBy>Mick Muller</cp:lastModifiedBy>
  <cp:revision>1</cp:revision>
  <dcterms:created xsi:type="dcterms:W3CDTF">2024-06-27T10:00:00Z</dcterms:created>
  <dcterms:modified xsi:type="dcterms:W3CDTF">2024-06-27T10:02:00Z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