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5FBAC693" w:rsidR="00DD0E19" w:rsidRPr="007F7BB0" w:rsidRDefault="00390E75" w:rsidP="00A740AD">
            <w:pPr>
              <w:pStyle w:val="CoverTitel"/>
              <w:rPr>
                <w:sz w:val="40"/>
                <w:szCs w:val="40"/>
              </w:rPr>
            </w:pPr>
            <w:r>
              <w:rPr>
                <w:sz w:val="40"/>
                <w:szCs w:val="40"/>
              </w:rPr>
              <w:t>R</w:t>
            </w:r>
            <w:r w:rsidR="00DB33D4" w:rsidRPr="007F7BB0">
              <w:rPr>
                <w:sz w:val="40"/>
                <w:szCs w:val="40"/>
              </w:rPr>
              <w:t>eferenties</w:t>
            </w:r>
          </w:p>
        </w:tc>
      </w:tr>
      <w:tr w:rsidR="00DD0E19" w14:paraId="67F600BA" w14:textId="77777777" w:rsidTr="00A740AD">
        <w:trPr>
          <w:cantSplit/>
        </w:trPr>
        <w:tc>
          <w:tcPr>
            <w:tcW w:w="8222" w:type="dxa"/>
            <w:tcMar>
              <w:bottom w:w="198" w:type="dxa"/>
            </w:tcMar>
          </w:tcPr>
          <w:p w14:paraId="4157FF9D" w14:textId="567FFBDB" w:rsidR="00DD0E19" w:rsidRPr="007F7BB0" w:rsidRDefault="00DE6A74" w:rsidP="00075E48">
            <w:pPr>
              <w:pStyle w:val="CoverSubtitel"/>
              <w:rPr>
                <w:sz w:val="40"/>
                <w:szCs w:val="40"/>
              </w:rPr>
            </w:pPr>
            <w:r w:rsidRPr="007F7BB0">
              <w:rPr>
                <w:sz w:val="40"/>
                <w:szCs w:val="40"/>
              </w:rPr>
              <w:t xml:space="preserve">Bijlage </w:t>
            </w:r>
            <w:r w:rsidR="0011271B">
              <w:rPr>
                <w:sz w:val="40"/>
                <w:szCs w:val="40"/>
              </w:rPr>
              <w:t>2</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0733D68B" w14:textId="5CD61870" w:rsidR="00877A9F" w:rsidRPr="000C377B" w:rsidRDefault="00877A9F" w:rsidP="00723AA4">
            <w:pPr>
              <w:pStyle w:val="Lijstnummering4"/>
              <w:numPr>
                <w:ilvl w:val="0"/>
                <w:numId w:val="0"/>
              </w:numPr>
              <w:ind w:left="849"/>
            </w:pPr>
            <w:r w:rsidRPr="00877A9F">
              <w:t>Inschrijver dient ervaring te hebben met het inzamelen en verwerken van bedrijfsafval bij één opdrachtgever met meerdere locaties verspreid over het land, waarbij op jaarbasis minimaal 1.000 ton is opgehaald en verwerkt.</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512861E1"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Pr>
                <w:rFonts w:cstheme="minorHAnsi"/>
                <w:bCs/>
                <w:sz w:val="20"/>
                <w:szCs w:val="20"/>
              </w:rPr>
              <w:t xml:space="preserve">in </w:t>
            </w:r>
            <w:r w:rsidR="006747F2">
              <w:rPr>
                <w:rFonts w:cstheme="minorHAnsi"/>
                <w:bCs/>
                <w:sz w:val="20"/>
                <w:szCs w:val="20"/>
              </w:rPr>
              <w:t>TON</w:t>
            </w:r>
            <w:r w:rsidR="004A4E63" w:rsidRPr="004A4E63">
              <w:rPr>
                <w:rFonts w:cstheme="minorHAnsi"/>
                <w:bCs/>
                <w:sz w:val="20"/>
                <w:szCs w:val="20"/>
              </w:rPr>
              <w:t xml:space="preserve"> </w:t>
            </w:r>
            <w:r w:rsidRPr="00464E53">
              <w:rPr>
                <w:rFonts w:cstheme="minorHAnsi"/>
                <w:bCs/>
                <w:sz w:val="20"/>
                <w:szCs w:val="20"/>
              </w:rPr>
              <w:t xml:space="preserve">van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162D385D" w:rsidR="00542E32" w:rsidRPr="00464E53" w:rsidRDefault="00F21AAF" w:rsidP="00D67EE8">
            <w:pPr>
              <w:rPr>
                <w:rFonts w:cstheme="minorHAnsi"/>
                <w:bCs/>
                <w:sz w:val="20"/>
                <w:szCs w:val="20"/>
              </w:rPr>
            </w:pPr>
            <w:r>
              <w:rPr>
                <w:rFonts w:cstheme="minorHAnsi"/>
                <w:bCs/>
                <w:sz w:val="20"/>
                <w:szCs w:val="20"/>
              </w:rPr>
              <w:t>TONNAGE</w:t>
            </w:r>
            <w:r w:rsidR="00485D32">
              <w:rPr>
                <w:rFonts w:cstheme="minorHAnsi"/>
                <w:bCs/>
                <w:sz w:val="20"/>
                <w:szCs w:val="20"/>
              </w:rPr>
              <w:t xml:space="preserve"> </w:t>
            </w: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r w:rsidR="004A4E63" w:rsidRPr="00464E53" w14:paraId="62BDB908" w14:textId="77777777" w:rsidTr="006C4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9789A21" w14:textId="5DCC8C56" w:rsidR="004A4E63" w:rsidRPr="00464E53" w:rsidRDefault="004A4E63" w:rsidP="00B82D0F">
            <w:pPr>
              <w:rPr>
                <w:rFonts w:cstheme="minorHAnsi"/>
                <w:b/>
                <w:sz w:val="20"/>
                <w:szCs w:val="20"/>
              </w:rPr>
            </w:pPr>
          </w:p>
        </w:tc>
      </w:tr>
    </w:tbl>
    <w:p w14:paraId="12D783C4" w14:textId="77777777" w:rsidR="004A4E63" w:rsidRDefault="004A4E63" w:rsidP="004A4E63">
      <w:pPr>
        <w:rPr>
          <w:rFonts w:cstheme="minorHAnsi"/>
        </w:rPr>
      </w:pPr>
    </w:p>
    <w:p w14:paraId="4A99D154" w14:textId="77777777" w:rsidR="00164E31" w:rsidRDefault="00164E31"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164E31" w:rsidRPr="00464E53" w14:paraId="6B817E58" w14:textId="77777777" w:rsidTr="00263D56">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C93552A" w14:textId="54C715B6" w:rsidR="00164E31" w:rsidRPr="00464E53" w:rsidRDefault="00164E31" w:rsidP="00263D56">
            <w:pPr>
              <w:tabs>
                <w:tab w:val="left" w:pos="6810"/>
              </w:tabs>
              <w:rPr>
                <w:rFonts w:cstheme="minorHAnsi"/>
                <w:b/>
                <w:sz w:val="20"/>
                <w:szCs w:val="20"/>
              </w:rPr>
            </w:pPr>
            <w:r w:rsidRPr="00464E53">
              <w:rPr>
                <w:rFonts w:cstheme="minorHAnsi"/>
                <w:b/>
                <w:sz w:val="20"/>
                <w:szCs w:val="20"/>
              </w:rPr>
              <w:t xml:space="preserve">Kerncompetentie </w:t>
            </w:r>
            <w:r w:rsidR="00723AA4">
              <w:rPr>
                <w:rFonts w:cstheme="minorHAnsi"/>
                <w:b/>
                <w:sz w:val="20"/>
                <w:szCs w:val="20"/>
              </w:rPr>
              <w:t>2</w:t>
            </w:r>
            <w:r w:rsidRPr="00464E53">
              <w:rPr>
                <w:rFonts w:cstheme="minorHAnsi"/>
                <w:b/>
                <w:sz w:val="20"/>
                <w:szCs w:val="20"/>
              </w:rPr>
              <w:t>:</w:t>
            </w:r>
          </w:p>
          <w:p w14:paraId="0B36E728" w14:textId="77777777" w:rsidR="00164E31" w:rsidRPr="00464E53" w:rsidRDefault="00164E31" w:rsidP="00263D56">
            <w:pPr>
              <w:tabs>
                <w:tab w:val="left" w:pos="6810"/>
              </w:tabs>
              <w:rPr>
                <w:rFonts w:cstheme="minorHAnsi"/>
                <w:b/>
                <w:sz w:val="20"/>
                <w:szCs w:val="20"/>
              </w:rPr>
            </w:pPr>
          </w:p>
          <w:p w14:paraId="049C1ECA" w14:textId="77777777" w:rsidR="00723AA4" w:rsidRPr="001935E0" w:rsidRDefault="00723AA4" w:rsidP="00723AA4">
            <w:pPr>
              <w:pStyle w:val="Lijstnummering4"/>
              <w:numPr>
                <w:ilvl w:val="0"/>
                <w:numId w:val="0"/>
              </w:numPr>
              <w:ind w:left="849"/>
            </w:pPr>
            <w:r w:rsidRPr="000C377B">
              <w:t xml:space="preserve">Inschrijver dient ervaring te hebben met het structureel inzamelen en verwerken van minimaal </w:t>
            </w:r>
            <w:r>
              <w:t>acht (</w:t>
            </w:r>
            <w:r w:rsidRPr="000C377B">
              <w:t>8</w:t>
            </w:r>
            <w:r>
              <w:t>)</w:t>
            </w:r>
            <w:r w:rsidRPr="000C377B">
              <w:t xml:space="preserve"> stromen bedrijfsafval, niet zijnde gevaarlijk afval, bij één opdrachtgever gedurende een periode van minimaal </w:t>
            </w:r>
            <w:r>
              <w:t>twaalf (</w:t>
            </w:r>
            <w:r w:rsidRPr="000C377B">
              <w:t>12</w:t>
            </w:r>
            <w:r>
              <w:t>)</w:t>
            </w:r>
            <w:r w:rsidRPr="000C377B">
              <w:t xml:space="preserve"> maanden.</w:t>
            </w:r>
          </w:p>
          <w:p w14:paraId="544E942A" w14:textId="620F6B81" w:rsidR="00164E31" w:rsidRPr="00464E53" w:rsidRDefault="00164E31" w:rsidP="00263D56">
            <w:pPr>
              <w:tabs>
                <w:tab w:val="left" w:pos="6810"/>
              </w:tabs>
              <w:rPr>
                <w:rStyle w:val="normaltextrun"/>
                <w:rFonts w:cstheme="minorHAnsi"/>
                <w:sz w:val="20"/>
                <w:szCs w:val="20"/>
              </w:rPr>
            </w:pPr>
          </w:p>
          <w:p w14:paraId="6596F6A8" w14:textId="77777777" w:rsidR="00164E31" w:rsidRPr="00464E53" w:rsidRDefault="00164E31" w:rsidP="00263D56">
            <w:pPr>
              <w:tabs>
                <w:tab w:val="left" w:pos="6810"/>
              </w:tabs>
              <w:rPr>
                <w:rFonts w:cstheme="minorHAnsi"/>
                <w:b/>
                <w:sz w:val="20"/>
                <w:szCs w:val="20"/>
              </w:rPr>
            </w:pPr>
          </w:p>
        </w:tc>
      </w:tr>
      <w:tr w:rsidR="00164E31" w:rsidRPr="00464E53" w14:paraId="58CB05F0" w14:textId="77777777" w:rsidTr="00263D56">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1D8E4B6" w14:textId="77777777" w:rsidR="00164E31" w:rsidRPr="00464E53" w:rsidRDefault="00164E31" w:rsidP="00263D56">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164E31" w:rsidRPr="00464E53" w14:paraId="6E19D525" w14:textId="77777777" w:rsidTr="00263D56">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FAFB0A2" w14:textId="77777777" w:rsidR="00164E31" w:rsidRPr="00464E53" w:rsidRDefault="00164E31" w:rsidP="00263D56">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2183F00" w14:textId="77777777" w:rsidR="00164E31" w:rsidRPr="00464E53" w:rsidRDefault="00164E31" w:rsidP="00263D56">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7359820" w14:textId="77777777" w:rsidR="00164E31" w:rsidRPr="00464E53" w:rsidRDefault="00164E31" w:rsidP="00263D56">
            <w:pPr>
              <w:rPr>
                <w:rFonts w:cstheme="minorHAnsi"/>
                <w:bCs/>
                <w:sz w:val="20"/>
                <w:szCs w:val="20"/>
              </w:rPr>
            </w:pPr>
          </w:p>
        </w:tc>
      </w:tr>
      <w:tr w:rsidR="00164E31" w:rsidRPr="00464E53" w14:paraId="0C78E5A8" w14:textId="77777777" w:rsidTr="00263D56">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012DE41"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EE56085" w14:textId="77777777" w:rsidR="00164E31" w:rsidRPr="00464E53" w:rsidRDefault="00164E31" w:rsidP="00263D56">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60B4A05C" w14:textId="77777777" w:rsidR="00164E31" w:rsidRPr="00464E53" w:rsidRDefault="00164E31" w:rsidP="00263D56">
            <w:pPr>
              <w:rPr>
                <w:rFonts w:cstheme="minorHAnsi"/>
                <w:bCs/>
                <w:sz w:val="20"/>
                <w:szCs w:val="20"/>
              </w:rPr>
            </w:pPr>
          </w:p>
        </w:tc>
      </w:tr>
      <w:tr w:rsidR="00164E31" w:rsidRPr="00464E53" w14:paraId="19BDD3D8" w14:textId="77777777" w:rsidTr="00263D56">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50F17A7"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F0B2F4A" w14:textId="77777777" w:rsidR="00164E31" w:rsidRPr="00464E53" w:rsidRDefault="00164E31" w:rsidP="00263D56">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6B2230FA" w14:textId="77777777" w:rsidR="00164E31" w:rsidRPr="00464E53" w:rsidRDefault="00164E31" w:rsidP="00263D56">
            <w:pPr>
              <w:rPr>
                <w:rFonts w:cstheme="minorHAnsi"/>
                <w:bCs/>
                <w:sz w:val="20"/>
                <w:szCs w:val="20"/>
              </w:rPr>
            </w:pPr>
          </w:p>
        </w:tc>
      </w:tr>
      <w:tr w:rsidR="00164E31" w:rsidRPr="00464E53" w14:paraId="62864669" w14:textId="77777777" w:rsidTr="00263D56">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2274C409" w14:textId="77777777" w:rsidR="00164E31" w:rsidRPr="00464E53" w:rsidRDefault="00164E31" w:rsidP="00263D56">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4915A71" w14:textId="77777777" w:rsidR="00164E31" w:rsidRPr="00464E53" w:rsidRDefault="00164E31" w:rsidP="00263D56">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0747A4B4" w14:textId="77777777" w:rsidR="00164E31" w:rsidRPr="00464E53" w:rsidRDefault="00164E31" w:rsidP="00263D56">
            <w:pPr>
              <w:rPr>
                <w:rFonts w:cstheme="minorHAnsi"/>
                <w:bCs/>
                <w:sz w:val="20"/>
                <w:szCs w:val="20"/>
              </w:rPr>
            </w:pPr>
          </w:p>
        </w:tc>
      </w:tr>
      <w:tr w:rsidR="00164E31" w:rsidRPr="00464E53" w14:paraId="5946D765" w14:textId="77777777" w:rsidTr="00263D56">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4480CC0"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1DFD16" w14:textId="77777777" w:rsidR="00164E31" w:rsidRPr="00464E53" w:rsidRDefault="00164E31" w:rsidP="00263D56">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8831EF0" w14:textId="77777777" w:rsidR="00164E31" w:rsidRPr="00464E53" w:rsidRDefault="00164E31" w:rsidP="00263D56">
            <w:pPr>
              <w:rPr>
                <w:rFonts w:cstheme="minorHAnsi"/>
                <w:bCs/>
                <w:sz w:val="20"/>
                <w:szCs w:val="20"/>
              </w:rPr>
            </w:pPr>
          </w:p>
        </w:tc>
      </w:tr>
      <w:tr w:rsidR="00164E31" w:rsidRPr="00464E53" w14:paraId="35CB4C19" w14:textId="77777777" w:rsidTr="00263D56">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DC2216D"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88FD01" w14:textId="77777777" w:rsidR="00164E31" w:rsidRPr="00464E53" w:rsidRDefault="00164E31" w:rsidP="00263D56">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15F083A" w14:textId="77777777" w:rsidR="00164E31" w:rsidRPr="00464E53" w:rsidRDefault="00164E31" w:rsidP="00263D56">
            <w:pPr>
              <w:rPr>
                <w:rFonts w:cstheme="minorHAnsi"/>
                <w:bCs/>
                <w:sz w:val="20"/>
                <w:szCs w:val="20"/>
              </w:rPr>
            </w:pPr>
          </w:p>
        </w:tc>
      </w:tr>
      <w:tr w:rsidR="00164E31" w:rsidRPr="00464E53" w14:paraId="0EEA5E21" w14:textId="77777777" w:rsidTr="00263D56">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333294F"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CC492EA" w14:textId="77777777" w:rsidR="00164E31" w:rsidRPr="00464E53" w:rsidRDefault="00164E31" w:rsidP="00263D56">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C450555" w14:textId="77777777" w:rsidR="00164E31" w:rsidRPr="00464E53" w:rsidRDefault="00164E31" w:rsidP="00263D56">
            <w:pPr>
              <w:rPr>
                <w:rFonts w:cstheme="minorHAnsi"/>
                <w:bCs/>
                <w:sz w:val="20"/>
                <w:szCs w:val="20"/>
              </w:rPr>
            </w:pPr>
          </w:p>
        </w:tc>
      </w:tr>
      <w:tr w:rsidR="00164E31" w:rsidRPr="001430D4" w14:paraId="7185E256"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5029E012" w14:textId="77777777" w:rsidR="00164E31" w:rsidRPr="00464E53" w:rsidRDefault="00164E31" w:rsidP="00263D56">
            <w:pPr>
              <w:tabs>
                <w:tab w:val="left" w:pos="6810"/>
              </w:tabs>
              <w:rPr>
                <w:rFonts w:cstheme="minorHAnsi"/>
                <w:b/>
                <w:sz w:val="20"/>
                <w:szCs w:val="20"/>
              </w:rPr>
            </w:pPr>
            <w:r w:rsidRPr="00464E53">
              <w:rPr>
                <w:rFonts w:cstheme="minorHAnsi"/>
                <w:b/>
                <w:sz w:val="20"/>
                <w:szCs w:val="20"/>
              </w:rPr>
              <w:t>Projectgegevens</w:t>
            </w:r>
          </w:p>
        </w:tc>
      </w:tr>
      <w:tr w:rsidR="00164E31" w:rsidRPr="00464E53" w14:paraId="35560158"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848E83E" w14:textId="77777777" w:rsidR="00164E31" w:rsidRDefault="00164E31" w:rsidP="00263D56">
            <w:pPr>
              <w:rPr>
                <w:rFonts w:cstheme="minorHAnsi"/>
                <w:bCs/>
                <w:sz w:val="20"/>
                <w:szCs w:val="20"/>
              </w:rPr>
            </w:pPr>
          </w:p>
          <w:p w14:paraId="600254AF" w14:textId="77777777" w:rsidR="00164E31" w:rsidRPr="00464E53" w:rsidRDefault="00164E31" w:rsidP="00263D56">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5477A653" w14:textId="77777777" w:rsidR="00164E31" w:rsidRPr="00464E53" w:rsidRDefault="00164E31" w:rsidP="00263D56">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D349572" w14:textId="77777777" w:rsidR="00164E31" w:rsidRPr="00464E53" w:rsidRDefault="00164E31" w:rsidP="00263D56">
            <w:pPr>
              <w:rPr>
                <w:rFonts w:cstheme="minorHAnsi"/>
                <w:bCs/>
                <w:sz w:val="20"/>
                <w:szCs w:val="20"/>
              </w:rPr>
            </w:pPr>
          </w:p>
        </w:tc>
      </w:tr>
      <w:tr w:rsidR="00164E31" w:rsidRPr="00464E53" w14:paraId="65BA5068"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F7E5905"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D29FCAA" w14:textId="77777777" w:rsidR="00164E31" w:rsidRPr="00464E53" w:rsidRDefault="00164E31" w:rsidP="00263D56">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ECEFC84" w14:textId="77777777" w:rsidR="00164E31" w:rsidRPr="00464E53" w:rsidRDefault="00164E31" w:rsidP="00263D56">
            <w:pPr>
              <w:rPr>
                <w:rFonts w:cstheme="minorHAnsi"/>
                <w:bCs/>
                <w:sz w:val="20"/>
                <w:szCs w:val="20"/>
              </w:rPr>
            </w:pPr>
          </w:p>
        </w:tc>
      </w:tr>
      <w:tr w:rsidR="00164E31" w:rsidRPr="00464E53" w14:paraId="36315B1C"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7AB9ABF"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D5C599E" w14:textId="77777777" w:rsidR="00164E31" w:rsidRPr="00464E53" w:rsidRDefault="00164E31" w:rsidP="00263D56">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6AE6E022" w14:textId="77777777" w:rsidR="00164E31" w:rsidRPr="00464E53" w:rsidRDefault="00164E31" w:rsidP="00263D56">
            <w:pPr>
              <w:rPr>
                <w:rFonts w:cstheme="minorHAnsi"/>
                <w:bCs/>
                <w:sz w:val="20"/>
                <w:szCs w:val="20"/>
              </w:rPr>
            </w:pPr>
          </w:p>
        </w:tc>
      </w:tr>
      <w:tr w:rsidR="00164E31" w:rsidRPr="00464E53" w14:paraId="48A6DD04"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E81043C" w14:textId="77777777" w:rsidR="00164E31" w:rsidRPr="00464E53" w:rsidRDefault="00164E31" w:rsidP="00263D56">
            <w:pPr>
              <w:rPr>
                <w:rFonts w:cstheme="minorHAnsi"/>
                <w:bCs/>
                <w:sz w:val="20"/>
                <w:szCs w:val="20"/>
              </w:rPr>
            </w:pPr>
            <w:r w:rsidRPr="00464E53">
              <w:rPr>
                <w:rFonts w:cstheme="minorHAnsi"/>
                <w:bCs/>
                <w:sz w:val="20"/>
                <w:szCs w:val="20"/>
              </w:rPr>
              <w:lastRenderedPageBreak/>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68C3B13" w14:textId="1F6CD776" w:rsidR="00164E31" w:rsidRPr="00464E53" w:rsidRDefault="00164E31" w:rsidP="00263D56">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w:t>
            </w:r>
            <w:r w:rsidR="006747F2">
              <w:rPr>
                <w:rFonts w:cstheme="minorHAnsi"/>
                <w:bCs/>
                <w:sz w:val="20"/>
                <w:szCs w:val="20"/>
              </w:rPr>
              <w:t>EUR</w:t>
            </w:r>
            <w:r w:rsidRPr="004A4E63">
              <w:rPr>
                <w:rFonts w:cstheme="minorHAnsi"/>
                <w:bCs/>
                <w:sz w:val="20"/>
                <w:szCs w:val="20"/>
              </w:rPr>
              <w:t xml:space="preserve"> </w:t>
            </w:r>
            <w:r w:rsidRPr="00464E53">
              <w:rPr>
                <w:rFonts w:cstheme="minorHAnsi"/>
                <w:bCs/>
                <w:sz w:val="20"/>
                <w:szCs w:val="20"/>
              </w:rPr>
              <w:t xml:space="preserve">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5CC33A77" w14:textId="65EDFA80" w:rsidR="00164E31" w:rsidRPr="00464E53" w:rsidRDefault="006747F2" w:rsidP="00263D56">
            <w:pPr>
              <w:rPr>
                <w:rFonts w:cstheme="minorHAnsi"/>
                <w:bCs/>
                <w:sz w:val="20"/>
                <w:szCs w:val="20"/>
              </w:rPr>
            </w:pPr>
            <w:r>
              <w:rPr>
                <w:rFonts w:cstheme="minorHAnsi"/>
                <w:bCs/>
                <w:sz w:val="20"/>
                <w:szCs w:val="20"/>
              </w:rPr>
              <w:t>EUR</w:t>
            </w:r>
          </w:p>
        </w:tc>
      </w:tr>
      <w:tr w:rsidR="00164E31" w:rsidRPr="00464E53" w14:paraId="3C907C9E"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4479D0F9" w14:textId="77777777" w:rsidR="00164E31" w:rsidRPr="00464E53" w:rsidRDefault="00164E31" w:rsidP="00263D56">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052B73A" w14:textId="77777777" w:rsidR="00164E31" w:rsidRPr="00464E53" w:rsidRDefault="00164E31" w:rsidP="00263D56">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504BEC95" w14:textId="77777777" w:rsidR="00164E31" w:rsidRDefault="00164E31" w:rsidP="00263D56">
            <w:pPr>
              <w:rPr>
                <w:rFonts w:cstheme="minorHAnsi"/>
                <w:sz w:val="20"/>
                <w:szCs w:val="20"/>
              </w:rPr>
            </w:pPr>
          </w:p>
          <w:p w14:paraId="0BBFF908" w14:textId="77777777" w:rsidR="00164E31" w:rsidRDefault="00164E31" w:rsidP="00263D56">
            <w:pPr>
              <w:rPr>
                <w:rFonts w:cstheme="minorHAnsi"/>
                <w:sz w:val="20"/>
                <w:szCs w:val="20"/>
              </w:rPr>
            </w:pPr>
          </w:p>
          <w:p w14:paraId="5EC166C5" w14:textId="77777777" w:rsidR="00164E31" w:rsidRPr="00464E53" w:rsidRDefault="00164E31" w:rsidP="00263D56">
            <w:pPr>
              <w:rPr>
                <w:rFonts w:cstheme="minorHAnsi"/>
                <w:sz w:val="20"/>
                <w:szCs w:val="20"/>
              </w:rPr>
            </w:pPr>
          </w:p>
        </w:tc>
      </w:tr>
    </w:tbl>
    <w:p w14:paraId="494F91A5" w14:textId="77777777" w:rsidR="00164E31" w:rsidRDefault="00164E31" w:rsidP="004A4E63">
      <w:pPr>
        <w:rPr>
          <w:rFonts w:cstheme="minorHAnsi"/>
        </w:rPr>
      </w:pPr>
    </w:p>
    <w:p w14:paraId="331FD9F5" w14:textId="77777777" w:rsidR="00164E31" w:rsidRDefault="00164E31"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164E31" w:rsidRPr="00464E53" w14:paraId="2BDE88C1" w14:textId="77777777" w:rsidTr="00263D56">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91F4715" w14:textId="22D34CD1" w:rsidR="00164E31" w:rsidRPr="00464E53" w:rsidRDefault="00164E31" w:rsidP="00263D56">
            <w:pPr>
              <w:tabs>
                <w:tab w:val="left" w:pos="6810"/>
              </w:tabs>
              <w:rPr>
                <w:rFonts w:cstheme="minorHAnsi"/>
                <w:b/>
                <w:sz w:val="20"/>
                <w:szCs w:val="20"/>
              </w:rPr>
            </w:pPr>
            <w:r w:rsidRPr="00464E53">
              <w:rPr>
                <w:rFonts w:cstheme="minorHAnsi"/>
                <w:b/>
                <w:sz w:val="20"/>
                <w:szCs w:val="20"/>
              </w:rPr>
              <w:t xml:space="preserve">Kerncompetentie </w:t>
            </w:r>
            <w:r w:rsidR="00723AA4">
              <w:rPr>
                <w:rFonts w:cstheme="minorHAnsi"/>
                <w:b/>
                <w:sz w:val="20"/>
                <w:szCs w:val="20"/>
              </w:rPr>
              <w:t>3</w:t>
            </w:r>
            <w:r w:rsidRPr="00464E53">
              <w:rPr>
                <w:rFonts w:cstheme="minorHAnsi"/>
                <w:b/>
                <w:sz w:val="20"/>
                <w:szCs w:val="20"/>
              </w:rPr>
              <w:t>:</w:t>
            </w:r>
          </w:p>
          <w:p w14:paraId="7FF6BC14" w14:textId="77777777" w:rsidR="00164E31" w:rsidRPr="00464E53" w:rsidRDefault="00164E31" w:rsidP="00263D56">
            <w:pPr>
              <w:tabs>
                <w:tab w:val="left" w:pos="6810"/>
              </w:tabs>
              <w:rPr>
                <w:rFonts w:cstheme="minorHAnsi"/>
                <w:b/>
                <w:sz w:val="20"/>
                <w:szCs w:val="20"/>
              </w:rPr>
            </w:pPr>
          </w:p>
          <w:p w14:paraId="335EE5CE" w14:textId="77777777" w:rsidR="00BA211B" w:rsidRPr="001935E0" w:rsidRDefault="00BA211B" w:rsidP="00BA211B">
            <w:pPr>
              <w:pStyle w:val="Lijstnummering4"/>
              <w:numPr>
                <w:ilvl w:val="0"/>
                <w:numId w:val="0"/>
              </w:numPr>
              <w:ind w:left="849"/>
            </w:pPr>
            <w:r>
              <w:t>Inschrijver dient ervaring te hebben met h</w:t>
            </w:r>
            <w:r w:rsidRPr="001935E0">
              <w:t xml:space="preserve">et verlenen van adviesdiensten betreffende circulair afvalbeheer en </w:t>
            </w:r>
            <w:r>
              <w:t>-</w:t>
            </w:r>
            <w:r w:rsidRPr="001935E0">
              <w:t>verwerking voor een grote organisatie, bijvoorbeeld een onderwijsorganisatie</w:t>
            </w:r>
            <w:r>
              <w:t>, waterschap, provincie of gemeenten.</w:t>
            </w:r>
          </w:p>
          <w:p w14:paraId="34CCB23C" w14:textId="77777777" w:rsidR="00164E31" w:rsidRPr="00464E53" w:rsidRDefault="00164E31" w:rsidP="00263D56">
            <w:pPr>
              <w:tabs>
                <w:tab w:val="left" w:pos="6810"/>
              </w:tabs>
              <w:rPr>
                <w:rFonts w:cstheme="minorHAnsi"/>
                <w:b/>
                <w:sz w:val="20"/>
                <w:szCs w:val="20"/>
              </w:rPr>
            </w:pPr>
          </w:p>
        </w:tc>
      </w:tr>
      <w:tr w:rsidR="00164E31" w:rsidRPr="00464E53" w14:paraId="60FBF877" w14:textId="77777777" w:rsidTr="00263D56">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3312F9B" w14:textId="77777777" w:rsidR="00164E31" w:rsidRPr="00464E53" w:rsidRDefault="00164E31" w:rsidP="00263D56">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164E31" w:rsidRPr="00464E53" w14:paraId="28446FD7" w14:textId="77777777" w:rsidTr="00263D56">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D77DF0C" w14:textId="77777777" w:rsidR="00164E31" w:rsidRPr="00464E53" w:rsidRDefault="00164E31" w:rsidP="00263D56">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3AB4A5D4" w14:textId="77777777" w:rsidR="00164E31" w:rsidRPr="00464E53" w:rsidRDefault="00164E31" w:rsidP="00263D56">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3F4A8105" w14:textId="77777777" w:rsidR="00164E31" w:rsidRPr="00464E53" w:rsidRDefault="00164E31" w:rsidP="00263D56">
            <w:pPr>
              <w:rPr>
                <w:rFonts w:cstheme="minorHAnsi"/>
                <w:bCs/>
                <w:sz w:val="20"/>
                <w:szCs w:val="20"/>
              </w:rPr>
            </w:pPr>
          </w:p>
        </w:tc>
      </w:tr>
      <w:tr w:rsidR="00164E31" w:rsidRPr="00464E53" w14:paraId="19CA3747" w14:textId="77777777" w:rsidTr="00263D56">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4834878"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B801ABB" w14:textId="77777777" w:rsidR="00164E31" w:rsidRPr="00464E53" w:rsidRDefault="00164E31" w:rsidP="00263D56">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C8E4A6F" w14:textId="77777777" w:rsidR="00164E31" w:rsidRPr="00464E53" w:rsidRDefault="00164E31" w:rsidP="00263D56">
            <w:pPr>
              <w:rPr>
                <w:rFonts w:cstheme="minorHAnsi"/>
                <w:bCs/>
                <w:sz w:val="20"/>
                <w:szCs w:val="20"/>
              </w:rPr>
            </w:pPr>
          </w:p>
        </w:tc>
      </w:tr>
      <w:tr w:rsidR="00164E31" w:rsidRPr="00464E53" w14:paraId="749F344B" w14:textId="77777777" w:rsidTr="00263D56">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DB7660C"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FD2D098" w14:textId="77777777" w:rsidR="00164E31" w:rsidRPr="00464E53" w:rsidRDefault="00164E31" w:rsidP="00263D56">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5994955" w14:textId="77777777" w:rsidR="00164E31" w:rsidRPr="00464E53" w:rsidRDefault="00164E31" w:rsidP="00263D56">
            <w:pPr>
              <w:rPr>
                <w:rFonts w:cstheme="minorHAnsi"/>
                <w:bCs/>
                <w:sz w:val="20"/>
                <w:szCs w:val="20"/>
              </w:rPr>
            </w:pPr>
          </w:p>
        </w:tc>
      </w:tr>
      <w:tr w:rsidR="00164E31" w:rsidRPr="00464E53" w14:paraId="4801BCE1" w14:textId="77777777" w:rsidTr="00263D56">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AA60919" w14:textId="77777777" w:rsidR="00164E31" w:rsidRPr="00464E53" w:rsidRDefault="00164E31" w:rsidP="00263D56">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6EB7D4A1" w14:textId="77777777" w:rsidR="00164E31" w:rsidRPr="00464E53" w:rsidRDefault="00164E31" w:rsidP="00263D56">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D650872" w14:textId="77777777" w:rsidR="00164E31" w:rsidRPr="00464E53" w:rsidRDefault="00164E31" w:rsidP="00263D56">
            <w:pPr>
              <w:rPr>
                <w:rFonts w:cstheme="minorHAnsi"/>
                <w:bCs/>
                <w:sz w:val="20"/>
                <w:szCs w:val="20"/>
              </w:rPr>
            </w:pPr>
          </w:p>
        </w:tc>
      </w:tr>
      <w:tr w:rsidR="00164E31" w:rsidRPr="00464E53" w14:paraId="2AE80FE1" w14:textId="77777777" w:rsidTr="00263D56">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5B7D7D0"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8DEF264" w14:textId="77777777" w:rsidR="00164E31" w:rsidRPr="00464E53" w:rsidRDefault="00164E31" w:rsidP="00263D56">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C05F080" w14:textId="77777777" w:rsidR="00164E31" w:rsidRPr="00464E53" w:rsidRDefault="00164E31" w:rsidP="00263D56">
            <w:pPr>
              <w:rPr>
                <w:rFonts w:cstheme="minorHAnsi"/>
                <w:bCs/>
                <w:sz w:val="20"/>
                <w:szCs w:val="20"/>
              </w:rPr>
            </w:pPr>
          </w:p>
        </w:tc>
      </w:tr>
      <w:tr w:rsidR="00164E31" w:rsidRPr="00464E53" w14:paraId="79AF0377" w14:textId="77777777" w:rsidTr="00263D56">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3B5F91E"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722A73A" w14:textId="77777777" w:rsidR="00164E31" w:rsidRPr="00464E53" w:rsidRDefault="00164E31" w:rsidP="00263D56">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7761FCF" w14:textId="77777777" w:rsidR="00164E31" w:rsidRPr="00464E53" w:rsidRDefault="00164E31" w:rsidP="00263D56">
            <w:pPr>
              <w:rPr>
                <w:rFonts w:cstheme="minorHAnsi"/>
                <w:bCs/>
                <w:sz w:val="20"/>
                <w:szCs w:val="20"/>
              </w:rPr>
            </w:pPr>
          </w:p>
        </w:tc>
      </w:tr>
      <w:tr w:rsidR="00164E31" w:rsidRPr="00464E53" w14:paraId="7176B417" w14:textId="77777777" w:rsidTr="00263D56">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A24E012"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3B4E57D" w14:textId="77777777" w:rsidR="00164E31" w:rsidRPr="00464E53" w:rsidRDefault="00164E31" w:rsidP="00263D56">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DD4A2CF" w14:textId="77777777" w:rsidR="00164E31" w:rsidRPr="00464E53" w:rsidRDefault="00164E31" w:rsidP="00263D56">
            <w:pPr>
              <w:rPr>
                <w:rFonts w:cstheme="minorHAnsi"/>
                <w:bCs/>
                <w:sz w:val="20"/>
                <w:szCs w:val="20"/>
              </w:rPr>
            </w:pPr>
          </w:p>
        </w:tc>
      </w:tr>
      <w:tr w:rsidR="00164E31" w:rsidRPr="001430D4" w14:paraId="64F6EAF1"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1E7CED6" w14:textId="77777777" w:rsidR="00164E31" w:rsidRPr="00464E53" w:rsidRDefault="00164E31" w:rsidP="00263D56">
            <w:pPr>
              <w:tabs>
                <w:tab w:val="left" w:pos="6810"/>
              </w:tabs>
              <w:rPr>
                <w:rFonts w:cstheme="minorHAnsi"/>
                <w:b/>
                <w:sz w:val="20"/>
                <w:szCs w:val="20"/>
              </w:rPr>
            </w:pPr>
            <w:r w:rsidRPr="00464E53">
              <w:rPr>
                <w:rFonts w:cstheme="minorHAnsi"/>
                <w:b/>
                <w:sz w:val="20"/>
                <w:szCs w:val="20"/>
              </w:rPr>
              <w:t>Projectgegevens</w:t>
            </w:r>
          </w:p>
        </w:tc>
      </w:tr>
      <w:tr w:rsidR="00164E31" w:rsidRPr="00464E53" w14:paraId="73EA8773"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6F9FFB7C" w14:textId="77777777" w:rsidR="00164E31" w:rsidRDefault="00164E31" w:rsidP="00263D56">
            <w:pPr>
              <w:rPr>
                <w:rFonts w:cstheme="minorHAnsi"/>
                <w:bCs/>
                <w:sz w:val="20"/>
                <w:szCs w:val="20"/>
              </w:rPr>
            </w:pPr>
          </w:p>
          <w:p w14:paraId="677FBF60" w14:textId="77777777" w:rsidR="00164E31" w:rsidRPr="00464E53" w:rsidRDefault="00164E31" w:rsidP="00263D56">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ADDC57B" w14:textId="77777777" w:rsidR="00164E31" w:rsidRPr="00464E53" w:rsidRDefault="00164E31" w:rsidP="00263D56">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8EDBFFA" w14:textId="77777777" w:rsidR="00164E31" w:rsidRPr="00464E53" w:rsidRDefault="00164E31" w:rsidP="00263D56">
            <w:pPr>
              <w:rPr>
                <w:rFonts w:cstheme="minorHAnsi"/>
                <w:bCs/>
                <w:sz w:val="20"/>
                <w:szCs w:val="20"/>
              </w:rPr>
            </w:pPr>
          </w:p>
        </w:tc>
      </w:tr>
      <w:tr w:rsidR="00164E31" w:rsidRPr="00464E53" w14:paraId="0C299EF7"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75B385F"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18E5613" w14:textId="77777777" w:rsidR="00164E31" w:rsidRPr="00464E53" w:rsidRDefault="00164E31" w:rsidP="00263D56">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5C88EE44" w14:textId="77777777" w:rsidR="00164E31" w:rsidRPr="00464E53" w:rsidRDefault="00164E31" w:rsidP="00263D56">
            <w:pPr>
              <w:rPr>
                <w:rFonts w:cstheme="minorHAnsi"/>
                <w:bCs/>
                <w:sz w:val="20"/>
                <w:szCs w:val="20"/>
              </w:rPr>
            </w:pPr>
          </w:p>
        </w:tc>
      </w:tr>
      <w:tr w:rsidR="00164E31" w:rsidRPr="00464E53" w14:paraId="22E3BCFE"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3C431AA" w14:textId="77777777" w:rsidR="00164E31" w:rsidRPr="00464E53" w:rsidRDefault="00164E31" w:rsidP="00263D5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8B208A0" w14:textId="77777777" w:rsidR="00164E31" w:rsidRPr="00464E53" w:rsidRDefault="00164E31" w:rsidP="00263D56">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10188A4" w14:textId="77777777" w:rsidR="00164E31" w:rsidRPr="00464E53" w:rsidRDefault="00164E31" w:rsidP="00263D56">
            <w:pPr>
              <w:rPr>
                <w:rFonts w:cstheme="minorHAnsi"/>
                <w:bCs/>
                <w:sz w:val="20"/>
                <w:szCs w:val="20"/>
              </w:rPr>
            </w:pPr>
          </w:p>
        </w:tc>
      </w:tr>
      <w:tr w:rsidR="00164E31" w:rsidRPr="00464E53" w14:paraId="414155C3"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5D625B5" w14:textId="77777777" w:rsidR="00164E31" w:rsidRPr="00464E53" w:rsidRDefault="00164E31" w:rsidP="00263D56">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3714487" w14:textId="5009868B" w:rsidR="00164E31" w:rsidRPr="00464E53" w:rsidRDefault="00164E31" w:rsidP="00263D56">
            <w:pPr>
              <w:rPr>
                <w:rFonts w:cstheme="minorHAnsi"/>
                <w:bCs/>
                <w:sz w:val="20"/>
                <w:szCs w:val="20"/>
              </w:rPr>
            </w:pPr>
            <w:r w:rsidRPr="00464E53">
              <w:rPr>
                <w:rFonts w:cstheme="minorHAnsi"/>
                <w:bCs/>
                <w:sz w:val="20"/>
                <w:szCs w:val="20"/>
              </w:rPr>
              <w:t xml:space="preserve">Omvang </w:t>
            </w:r>
            <w:r>
              <w:rPr>
                <w:rFonts w:cstheme="minorHAnsi"/>
                <w:bCs/>
                <w:sz w:val="20"/>
                <w:szCs w:val="20"/>
              </w:rPr>
              <w:t xml:space="preserve">in </w:t>
            </w:r>
            <w:r w:rsidR="00F21AAF">
              <w:rPr>
                <w:rFonts w:cstheme="minorHAnsi"/>
                <w:bCs/>
                <w:sz w:val="20"/>
                <w:szCs w:val="20"/>
              </w:rPr>
              <w:t xml:space="preserve">EUR </w:t>
            </w:r>
            <w:r w:rsidRPr="00464E53">
              <w:rPr>
                <w:rFonts w:cstheme="minorHAnsi"/>
                <w:bCs/>
                <w:sz w:val="20"/>
                <w:szCs w:val="20"/>
              </w:rPr>
              <w:t xml:space="preserve">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3B5EDC97" w14:textId="6B51A29B" w:rsidR="00164E31" w:rsidRPr="00464E53" w:rsidRDefault="00F21AAF" w:rsidP="00263D56">
            <w:pPr>
              <w:rPr>
                <w:rFonts w:cstheme="minorHAnsi"/>
                <w:bCs/>
                <w:sz w:val="20"/>
                <w:szCs w:val="20"/>
              </w:rPr>
            </w:pPr>
            <w:r>
              <w:rPr>
                <w:rFonts w:cstheme="minorHAnsi"/>
                <w:bCs/>
                <w:sz w:val="20"/>
                <w:szCs w:val="20"/>
              </w:rPr>
              <w:t>EUR</w:t>
            </w:r>
          </w:p>
        </w:tc>
      </w:tr>
      <w:tr w:rsidR="00164E31" w:rsidRPr="00464E53" w14:paraId="77400927" w14:textId="77777777" w:rsidTr="00263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283E991" w14:textId="77777777" w:rsidR="00164E31" w:rsidRPr="00464E53" w:rsidRDefault="00164E31" w:rsidP="00263D56">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9A41D58" w14:textId="77777777" w:rsidR="00164E31" w:rsidRPr="00464E53" w:rsidRDefault="00164E31" w:rsidP="00263D56">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48067F41" w14:textId="77777777" w:rsidR="00164E31" w:rsidRDefault="00164E31" w:rsidP="00263D56">
            <w:pPr>
              <w:rPr>
                <w:rFonts w:cstheme="minorHAnsi"/>
                <w:sz w:val="20"/>
                <w:szCs w:val="20"/>
              </w:rPr>
            </w:pPr>
          </w:p>
          <w:p w14:paraId="3C4CB9A1" w14:textId="77777777" w:rsidR="00164E31" w:rsidRDefault="00164E31" w:rsidP="00263D56">
            <w:pPr>
              <w:rPr>
                <w:rFonts w:cstheme="minorHAnsi"/>
                <w:sz w:val="20"/>
                <w:szCs w:val="20"/>
              </w:rPr>
            </w:pPr>
          </w:p>
          <w:p w14:paraId="667A273C" w14:textId="77777777" w:rsidR="00164E31" w:rsidRPr="00464E53" w:rsidRDefault="00164E31" w:rsidP="00263D56">
            <w:pPr>
              <w:rPr>
                <w:rFonts w:cstheme="minorHAnsi"/>
                <w:sz w:val="20"/>
                <w:szCs w:val="20"/>
              </w:rPr>
            </w:pPr>
          </w:p>
        </w:tc>
      </w:tr>
    </w:tbl>
    <w:p w14:paraId="66D5F4DA" w14:textId="77777777" w:rsidR="00164E31" w:rsidRPr="00464E53" w:rsidRDefault="00164E31"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3BDFC" w14:textId="77777777" w:rsidR="00FF4AA5" w:rsidRDefault="00FF4AA5" w:rsidP="003B595D">
      <w:pPr>
        <w:spacing w:line="240" w:lineRule="auto"/>
      </w:pPr>
      <w:r>
        <w:separator/>
      </w:r>
    </w:p>
  </w:endnote>
  <w:endnote w:type="continuationSeparator" w:id="0">
    <w:p w14:paraId="541D2E77" w14:textId="77777777" w:rsidR="00FF4AA5" w:rsidRDefault="00FF4AA5"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8DFFB81"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FF4AA5" w14:paraId="7CBE6B28" w14:textId="77777777" w:rsidTr="004233FB">
        <w:trPr>
          <w:cantSplit/>
          <w:trHeight w:hRule="exact" w:val="280"/>
        </w:trPr>
        <w:tc>
          <w:tcPr>
            <w:tcW w:w="709" w:type="dxa"/>
            <w:tcBorders>
              <w:top w:val="nil"/>
              <w:left w:val="nil"/>
              <w:bottom w:val="single" w:sz="18" w:space="0" w:color="9196CA" w:themeColor="accent1"/>
              <w:right w:val="nil"/>
            </w:tcBorders>
          </w:tcPr>
          <w:p w14:paraId="62F21938" w14:textId="77777777" w:rsidR="00FF4AA5" w:rsidRDefault="00FF4AA5" w:rsidP="004233FB">
            <w:pPr>
              <w:spacing w:before="280" w:line="240" w:lineRule="auto"/>
            </w:pPr>
          </w:p>
        </w:tc>
      </w:tr>
    </w:tbl>
    <w:p w14:paraId="3021DA5D" w14:textId="77777777" w:rsidR="00FF4AA5" w:rsidRDefault="00FF4AA5" w:rsidP="0032501C">
      <w:pPr>
        <w:spacing w:line="160" w:lineRule="exact"/>
      </w:pPr>
    </w:p>
  </w:footnote>
  <w:footnote w:type="continuationSeparator" w:id="0">
    <w:p w14:paraId="5A089425" w14:textId="77777777" w:rsidR="00FF4AA5" w:rsidRDefault="00FF4AA5"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B303A73"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C8/8mbkhgAA5IYAABQAAABkcnMvbWVkaWEvaW1hZ2UxLnBuZ4lQTkcNChoKAAAADUlIRFIAAAJw&#10;AAADAAgGAAAApEZa1gAAAAFzUkdCAK7OHOkAAAAEZ0FNQQAAsY8L/GEFAAAACXBIWXMAADsOAAA7&#10;DgHMtqGDAACGeUlEQVR4Xu29zY3kyta1d0w4JrQD973HhDKhTWgTXhPagzMQIA0L5zrQk0+6dyIV&#10;BBnQFggFARppcjzI1l7kZlUmczN+yOBf5vMAC9WdDAaDTCZjccffb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Lz/yZ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158152708">
    <w:abstractNumId w:val="24"/>
  </w:num>
  <w:num w:numId="2" w16cid:durableId="443351197">
    <w:abstractNumId w:val="33"/>
  </w:num>
  <w:num w:numId="3" w16cid:durableId="788475496">
    <w:abstractNumId w:val="27"/>
  </w:num>
  <w:num w:numId="4" w16cid:durableId="1795557859">
    <w:abstractNumId w:val="9"/>
  </w:num>
  <w:num w:numId="5" w16cid:durableId="1755592258">
    <w:abstractNumId w:val="7"/>
  </w:num>
  <w:num w:numId="6" w16cid:durableId="803041926">
    <w:abstractNumId w:val="6"/>
  </w:num>
  <w:num w:numId="7" w16cid:durableId="1836262158">
    <w:abstractNumId w:val="5"/>
  </w:num>
  <w:num w:numId="8" w16cid:durableId="1267345986">
    <w:abstractNumId w:val="4"/>
  </w:num>
  <w:num w:numId="9" w16cid:durableId="451901973">
    <w:abstractNumId w:val="8"/>
  </w:num>
  <w:num w:numId="10" w16cid:durableId="1951282532">
    <w:abstractNumId w:val="3"/>
  </w:num>
  <w:num w:numId="11" w16cid:durableId="173571839">
    <w:abstractNumId w:val="2"/>
  </w:num>
  <w:num w:numId="12" w16cid:durableId="965039491">
    <w:abstractNumId w:val="1"/>
  </w:num>
  <w:num w:numId="13" w16cid:durableId="267855957">
    <w:abstractNumId w:val="0"/>
  </w:num>
  <w:num w:numId="14" w16cid:durableId="611202841">
    <w:abstractNumId w:val="32"/>
  </w:num>
  <w:num w:numId="15" w16cid:durableId="90590032">
    <w:abstractNumId w:val="22"/>
  </w:num>
  <w:num w:numId="16" w16cid:durableId="2086758885">
    <w:abstractNumId w:val="23"/>
  </w:num>
  <w:num w:numId="17" w16cid:durableId="166406669">
    <w:abstractNumId w:val="17"/>
  </w:num>
  <w:num w:numId="18" w16cid:durableId="2133747676">
    <w:abstractNumId w:val="30"/>
  </w:num>
  <w:num w:numId="19" w16cid:durableId="1989704042">
    <w:abstractNumId w:val="14"/>
  </w:num>
  <w:num w:numId="20" w16cid:durableId="477694323">
    <w:abstractNumId w:val="21"/>
  </w:num>
  <w:num w:numId="21" w16cid:durableId="1031299106">
    <w:abstractNumId w:val="10"/>
  </w:num>
  <w:num w:numId="22" w16cid:durableId="731387325">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864052624">
    <w:abstractNumId w:val="29"/>
  </w:num>
  <w:num w:numId="24" w16cid:durableId="1417091857">
    <w:abstractNumId w:val="18"/>
  </w:num>
  <w:num w:numId="25" w16cid:durableId="810513954">
    <w:abstractNumId w:val="34"/>
  </w:num>
  <w:num w:numId="26" w16cid:durableId="1346328774">
    <w:abstractNumId w:val="15"/>
  </w:num>
  <w:num w:numId="27" w16cid:durableId="997726962">
    <w:abstractNumId w:val="12"/>
  </w:num>
  <w:num w:numId="28" w16cid:durableId="714699806">
    <w:abstractNumId w:val="13"/>
  </w:num>
  <w:num w:numId="29" w16cid:durableId="1768236554">
    <w:abstractNumId w:val="25"/>
  </w:num>
  <w:num w:numId="30" w16cid:durableId="1173103408">
    <w:abstractNumId w:val="28"/>
  </w:num>
  <w:num w:numId="31" w16cid:durableId="10492056">
    <w:abstractNumId w:val="20"/>
  </w:num>
  <w:num w:numId="32" w16cid:durableId="332803381">
    <w:abstractNumId w:val="26"/>
  </w:num>
  <w:num w:numId="33" w16cid:durableId="619344009">
    <w:abstractNumId w:val="16"/>
  </w:num>
  <w:num w:numId="34" w16cid:durableId="443620035">
    <w:abstractNumId w:val="11"/>
  </w:num>
  <w:num w:numId="35" w16cid:durableId="1909268529">
    <w:abstractNumId w:val="31"/>
  </w:num>
  <w:num w:numId="36" w16cid:durableId="50228156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271B"/>
    <w:rsid w:val="001156B7"/>
    <w:rsid w:val="001219C1"/>
    <w:rsid w:val="00127973"/>
    <w:rsid w:val="001430D4"/>
    <w:rsid w:val="00147CFF"/>
    <w:rsid w:val="0016104E"/>
    <w:rsid w:val="00164686"/>
    <w:rsid w:val="00164E31"/>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0E75"/>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37C34"/>
    <w:rsid w:val="0044037B"/>
    <w:rsid w:val="004506C4"/>
    <w:rsid w:val="004545E5"/>
    <w:rsid w:val="00461EF1"/>
    <w:rsid w:val="00464E53"/>
    <w:rsid w:val="00466586"/>
    <w:rsid w:val="004675F4"/>
    <w:rsid w:val="00480E4D"/>
    <w:rsid w:val="00485237"/>
    <w:rsid w:val="00485D32"/>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07C05"/>
    <w:rsid w:val="006253EA"/>
    <w:rsid w:val="00631AA2"/>
    <w:rsid w:val="00634647"/>
    <w:rsid w:val="00651F4F"/>
    <w:rsid w:val="00653505"/>
    <w:rsid w:val="0066312F"/>
    <w:rsid w:val="00665CDB"/>
    <w:rsid w:val="0067258F"/>
    <w:rsid w:val="006747F2"/>
    <w:rsid w:val="006A0F04"/>
    <w:rsid w:val="006A1D48"/>
    <w:rsid w:val="006A240F"/>
    <w:rsid w:val="006A2EE7"/>
    <w:rsid w:val="006A7F4A"/>
    <w:rsid w:val="006C1206"/>
    <w:rsid w:val="006C4438"/>
    <w:rsid w:val="006D75FA"/>
    <w:rsid w:val="006D77BB"/>
    <w:rsid w:val="006F0214"/>
    <w:rsid w:val="00700C38"/>
    <w:rsid w:val="00723AA4"/>
    <w:rsid w:val="00733775"/>
    <w:rsid w:val="00753840"/>
    <w:rsid w:val="00760D12"/>
    <w:rsid w:val="00777E85"/>
    <w:rsid w:val="00781BAD"/>
    <w:rsid w:val="00782D16"/>
    <w:rsid w:val="007905E8"/>
    <w:rsid w:val="00790E99"/>
    <w:rsid w:val="007926A5"/>
    <w:rsid w:val="007D075E"/>
    <w:rsid w:val="007D09F9"/>
    <w:rsid w:val="007F7BB0"/>
    <w:rsid w:val="00800F69"/>
    <w:rsid w:val="00805A2A"/>
    <w:rsid w:val="00817D56"/>
    <w:rsid w:val="008307FF"/>
    <w:rsid w:val="00834D47"/>
    <w:rsid w:val="00843FD7"/>
    <w:rsid w:val="008471F5"/>
    <w:rsid w:val="00855E2A"/>
    <w:rsid w:val="008616CE"/>
    <w:rsid w:val="008637CB"/>
    <w:rsid w:val="00867A39"/>
    <w:rsid w:val="008749D7"/>
    <w:rsid w:val="00877A9F"/>
    <w:rsid w:val="00883A85"/>
    <w:rsid w:val="008A696F"/>
    <w:rsid w:val="008B4A0A"/>
    <w:rsid w:val="008C4254"/>
    <w:rsid w:val="008C63D8"/>
    <w:rsid w:val="008D12B6"/>
    <w:rsid w:val="008D55EA"/>
    <w:rsid w:val="008D58D0"/>
    <w:rsid w:val="008E1246"/>
    <w:rsid w:val="008E42E5"/>
    <w:rsid w:val="008E6733"/>
    <w:rsid w:val="008F2619"/>
    <w:rsid w:val="00900730"/>
    <w:rsid w:val="00903198"/>
    <w:rsid w:val="00913874"/>
    <w:rsid w:val="009175DB"/>
    <w:rsid w:val="00922A94"/>
    <w:rsid w:val="00926804"/>
    <w:rsid w:val="009367B9"/>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343AD"/>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211B"/>
    <w:rsid w:val="00BA49C5"/>
    <w:rsid w:val="00BB3964"/>
    <w:rsid w:val="00BC377D"/>
    <w:rsid w:val="00BC78B0"/>
    <w:rsid w:val="00BF0019"/>
    <w:rsid w:val="00BF787D"/>
    <w:rsid w:val="00C35D95"/>
    <w:rsid w:val="00C3794B"/>
    <w:rsid w:val="00C52D9D"/>
    <w:rsid w:val="00C5597E"/>
    <w:rsid w:val="00C74A5A"/>
    <w:rsid w:val="00C75071"/>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47732"/>
    <w:rsid w:val="00E506BE"/>
    <w:rsid w:val="00E50C22"/>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1AAF"/>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 w:val="00FF4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E31"/>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ElementMetadata xmlns="http://www.made-in-office.com/empower/docs/element/v1">
  <BinaryId>6634d2ae-2a43-481a-a357-8fd7edc522ff</BinaryId>
  <ElementId>bf1bcb29-f2dc-49ff-a646-0732f9a66292</ElementId>
</ElementMetadata>
</file>

<file path=customXml/item2.xml><?xml version="1.0" encoding="utf-8"?>
<p:properties xmlns:p="http://schemas.microsoft.com/office/2006/metadata/properties" xmlns:xsi="http://www.w3.org/2001/XMLSchema-instance" xmlns:pc="http://schemas.microsoft.com/office/infopath/2007/PartnerControls">
  <documentManagement>
    <TaxCatchAll xmlns="c20cf8ba-b598-4d03-85bf-01d90a2844ae" xsi:nil="true"/>
    <lcf76f155ced4ddcb4097134ff3c332f xmlns="c67c63a5-6c7f-42bb-9d17-0feff58164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ocsTemplateContainer xmlns="http://www.made-in-office.com/empower/docs/template/v1">
  <DocsTextTemplateDictionary/>
  <DocsImageTemplateDictionary/>
  <PlaceholderHiddenState>
    <HideablePlaceholderGuids/>
  </PlaceholderHiddenState>
</DocsTemplateContainer>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2F9727D3906D7945984BB753BA79C6C7" ma:contentTypeVersion="12" ma:contentTypeDescription="Een nieuw document maken." ma:contentTypeScope="" ma:versionID="1a8433c0292f91e1915a1a406bc50222">
  <xsd:schema xmlns:xsd="http://www.w3.org/2001/XMLSchema" xmlns:xs="http://www.w3.org/2001/XMLSchema" xmlns:p="http://schemas.microsoft.com/office/2006/metadata/properties" xmlns:ns2="c67c63a5-6c7f-42bb-9d17-0feff5816463" xmlns:ns3="c20cf8ba-b598-4d03-85bf-01d90a2844ae" targetNamespace="http://schemas.microsoft.com/office/2006/metadata/properties" ma:root="true" ma:fieldsID="711377d44729e42e447cbaccf8080432" ns2:_="" ns3:_="">
    <xsd:import namespace="c67c63a5-6c7f-42bb-9d17-0feff5816463"/>
    <xsd:import namespace="c20cf8ba-b598-4d03-85bf-01d90a2844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63a5-6c7f-42bb-9d17-0feff5816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cf8ba-b598-4d03-85bf-01d90a2844a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b24b8096-7f69-43cb-80fc-fc6865c060c1}" ma:internalName="TaxCatchAll" ma:showField="CatchAllData" ma:web="c20cf8ba-b598-4d03-85bf-01d90a284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2.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c20cf8ba-b598-4d03-85bf-01d90a2844ae"/>
    <ds:schemaRef ds:uri="c67c63a5-6c7f-42bb-9d17-0feff5816463"/>
  </ds:schemaRefs>
</ds:datastoreItem>
</file>

<file path=customXml/itemProps3.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4.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5.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6.xml><?xml version="1.0" encoding="utf-8"?>
<ds:datastoreItem xmlns:ds="http://schemas.openxmlformats.org/officeDocument/2006/customXml" ds:itemID="{A7F72112-A2D4-46FA-8C95-128645D9A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63a5-6c7f-42bb-9d17-0feff5816463"/>
    <ds:schemaRef ds:uri="c20cf8ba-b598-4d03-85bf-01d90a284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Notitie v1.0</Template>
  <TotalTime>7</TotalTime>
  <Pages>2</Pages>
  <Words>372</Words>
  <Characters>2051</Characters>
  <Application>Microsoft Office Word</Application>
  <DocSecurity>0</DocSecurity>
  <Lines>17</Lines>
  <Paragraphs>4</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Gadeja Idrissi Chiour</cp:lastModifiedBy>
  <cp:revision>4</cp:revision>
  <dcterms:created xsi:type="dcterms:W3CDTF">2024-10-24T11:11:00Z</dcterms:created>
  <dcterms:modified xsi:type="dcterms:W3CDTF">2024-10-24T11:17:00Z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0x0101002F9727D3906D7945984BB753BA79C6C7</vt:lpwstr>
  </property>
  <property fmtid="{D5CDD505-2E9C-101B-9397-08002B2CF9AE}" pid="5" name="MediaServiceImageTags">
    <vt:lpwstr/>
  </property>
  <property fmtid="{D5CDD505-2E9C-101B-9397-08002B2CF9AE}" pid="6" name="Order">
    <vt:r8>1284600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