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4850A" w14:textId="0A9D7517" w:rsidR="00187215" w:rsidRPr="00187215" w:rsidRDefault="00281CB9" w:rsidP="0085325E">
      <w:pPr>
        <w:pStyle w:val="Heading1"/>
      </w:pPr>
      <w:r>
        <w:t xml:space="preserve">Marktverkenning </w:t>
      </w:r>
      <w:r w:rsidR="008D50FC">
        <w:t xml:space="preserve">scanstraat </w:t>
      </w:r>
      <w:r w:rsidR="00E7089F">
        <w:t>240039SGD</w:t>
      </w:r>
      <w:r>
        <w:br/>
        <w:t>- vragen</w:t>
      </w:r>
      <w:r w:rsidR="008D50FC">
        <w:t xml:space="preserve"> en </w:t>
      </w:r>
      <w:r>
        <w:t>antwoordformulier</w:t>
      </w:r>
    </w:p>
    <w:tbl>
      <w:tblPr>
        <w:tblStyle w:val="Stijl1"/>
        <w:tblW w:w="0" w:type="auto"/>
        <w:tblLook w:val="04A0" w:firstRow="1" w:lastRow="0" w:firstColumn="1" w:lastColumn="0" w:noHBand="0" w:noVBand="1"/>
      </w:tblPr>
      <w:tblGrid>
        <w:gridCol w:w="5020"/>
        <w:gridCol w:w="109"/>
        <w:gridCol w:w="35"/>
        <w:gridCol w:w="3872"/>
      </w:tblGrid>
      <w:tr w:rsidR="00281CB9" w:rsidRPr="00281CB9" w14:paraId="7E8EC7D4" w14:textId="77777777" w:rsidTr="494FEA75">
        <w:tc>
          <w:tcPr>
            <w:tcW w:w="5020" w:type="dxa"/>
          </w:tcPr>
          <w:p w14:paraId="78509291" w14:textId="77777777" w:rsidR="00281CB9" w:rsidRPr="0085325E" w:rsidRDefault="00281CB9" w:rsidP="00063323">
            <w:pPr>
              <w:pStyle w:val="ListParagraph"/>
              <w:ind w:left="720"/>
              <w:rPr>
                <w:b/>
              </w:rPr>
            </w:pPr>
            <w:r w:rsidRPr="0085325E">
              <w:rPr>
                <w:b/>
                <w:bCs/>
              </w:rPr>
              <w:t>Vraag</w:t>
            </w:r>
          </w:p>
        </w:tc>
        <w:tc>
          <w:tcPr>
            <w:tcW w:w="4016" w:type="dxa"/>
            <w:gridSpan w:val="3"/>
          </w:tcPr>
          <w:p w14:paraId="4613BEE2" w14:textId="77777777" w:rsidR="00281CB9" w:rsidRPr="0085325E" w:rsidRDefault="00281CB9" w:rsidP="0085325E">
            <w:pPr>
              <w:ind w:left="360"/>
              <w:rPr>
                <w:b/>
              </w:rPr>
            </w:pPr>
            <w:r w:rsidRPr="0085325E">
              <w:rPr>
                <w:b/>
              </w:rPr>
              <w:t>Antwoord</w:t>
            </w:r>
          </w:p>
        </w:tc>
      </w:tr>
      <w:tr w:rsidR="00093240" w:rsidRPr="00281CB9" w14:paraId="4489C442" w14:textId="77777777" w:rsidTr="494FEA75">
        <w:tc>
          <w:tcPr>
            <w:tcW w:w="5020" w:type="dxa"/>
          </w:tcPr>
          <w:p w14:paraId="32C02027" w14:textId="547A54BB" w:rsidR="00093240" w:rsidRDefault="00310C3A" w:rsidP="0085325E">
            <w:pPr>
              <w:pStyle w:val="ListParagraph"/>
              <w:numPr>
                <w:ilvl w:val="0"/>
                <w:numId w:val="16"/>
              </w:numPr>
            </w:pPr>
            <w:r>
              <w:t>Als er geen belemmeringen zouden zijn om onze behoefte, zoals beschreven in de</w:t>
            </w:r>
            <w:r w:rsidR="211D4D42">
              <w:t>ze</w:t>
            </w:r>
            <w:r>
              <w:t xml:space="preserve"> leidraad, optimaal in te vullen, hoe zou de ideaalwereld er uit zien</w:t>
            </w:r>
            <w:r w:rsidR="000A0490">
              <w:t xml:space="preserve"> volgens u</w:t>
            </w:r>
            <w:r>
              <w:t>?</w:t>
            </w:r>
          </w:p>
        </w:tc>
        <w:tc>
          <w:tcPr>
            <w:tcW w:w="4016" w:type="dxa"/>
            <w:gridSpan w:val="3"/>
          </w:tcPr>
          <w:p w14:paraId="0F9E3CA8" w14:textId="77777777" w:rsidR="00093240" w:rsidRPr="00281CB9" w:rsidRDefault="00093240" w:rsidP="0085325E"/>
        </w:tc>
      </w:tr>
      <w:tr w:rsidR="00310C3A" w:rsidRPr="00281CB9" w14:paraId="5444FA54" w14:textId="77777777" w:rsidTr="494FEA75">
        <w:tc>
          <w:tcPr>
            <w:tcW w:w="5020" w:type="dxa"/>
          </w:tcPr>
          <w:p w14:paraId="7EA7DFE8" w14:textId="1CBE7955" w:rsidR="00E72DCB" w:rsidRPr="00E72DCB" w:rsidRDefault="00310C3A" w:rsidP="00E72DCB">
            <w:pPr>
              <w:pStyle w:val="ListParagraph"/>
              <w:numPr>
                <w:ilvl w:val="0"/>
                <w:numId w:val="16"/>
              </w:numPr>
            </w:pPr>
            <w:r>
              <w:t>Welke belemmeringen voorziet u</w:t>
            </w:r>
            <w:r w:rsidR="197DA9E9">
              <w:t xml:space="preserve"> voor het voorzien in de in deze leidraad beschreven behoefte</w:t>
            </w:r>
            <w:r>
              <w:t>?</w:t>
            </w:r>
            <w:r w:rsidR="00375390">
              <w:t xml:space="preserve"> En welke kansen?</w:t>
            </w:r>
          </w:p>
        </w:tc>
        <w:tc>
          <w:tcPr>
            <w:tcW w:w="4016" w:type="dxa"/>
            <w:gridSpan w:val="3"/>
          </w:tcPr>
          <w:p w14:paraId="0945C28B" w14:textId="77777777" w:rsidR="00310C3A" w:rsidRPr="00281CB9" w:rsidRDefault="00310C3A" w:rsidP="0085325E"/>
        </w:tc>
      </w:tr>
      <w:tr w:rsidR="00281CB9" w:rsidRPr="00281CB9" w14:paraId="605D53D0" w14:textId="77777777" w:rsidTr="494FEA75">
        <w:tc>
          <w:tcPr>
            <w:tcW w:w="5020" w:type="dxa"/>
          </w:tcPr>
          <w:p w14:paraId="46950727" w14:textId="371269F8" w:rsidR="00281CB9" w:rsidRPr="00281CB9" w:rsidRDefault="20B15CD0" w:rsidP="0085325E">
            <w:pPr>
              <w:pStyle w:val="ListParagraph"/>
              <w:numPr>
                <w:ilvl w:val="0"/>
                <w:numId w:val="16"/>
              </w:numPr>
            </w:pPr>
            <w:r>
              <w:t xml:space="preserve">In onze </w:t>
            </w:r>
            <w:r w:rsidR="6C81B54F">
              <w:t xml:space="preserve">beide postkamers te </w:t>
            </w:r>
            <w:r w:rsidR="004A0F4B">
              <w:t>Domein</w:t>
            </w:r>
            <w:r w:rsidR="0056589A">
              <w:t xml:space="preserve"> Bedrijfsvoering Drechtsteden</w:t>
            </w:r>
            <w:r w:rsidR="6C81B54F">
              <w:t xml:space="preserve"> </w:t>
            </w:r>
            <w:r w:rsidR="08389557">
              <w:t xml:space="preserve">en </w:t>
            </w:r>
            <w:r w:rsidR="26C012CE">
              <w:t>Sociale Dienst Drechtsteden (</w:t>
            </w:r>
            <w:r w:rsidR="08389557">
              <w:t>S</w:t>
            </w:r>
            <w:r w:rsidR="035BA6AB">
              <w:t>D</w:t>
            </w:r>
            <w:r w:rsidR="08389557">
              <w:t>D</w:t>
            </w:r>
            <w:r w:rsidR="2DCA34F4">
              <w:t>)</w:t>
            </w:r>
            <w:r>
              <w:t xml:space="preserve"> hebben voor de </w:t>
            </w:r>
            <w:r w:rsidR="003F9C76">
              <w:t>scan</w:t>
            </w:r>
            <w:r>
              <w:t xml:space="preserve">verwerking van </w:t>
            </w:r>
            <w:r w:rsidR="70D276C8">
              <w:t xml:space="preserve">papieren </w:t>
            </w:r>
            <w:r>
              <w:t>ontvangen én uitgaand</w:t>
            </w:r>
            <w:r w:rsidR="58D5C42E">
              <w:t>e post</w:t>
            </w:r>
            <w:r>
              <w:t xml:space="preserve"> </w:t>
            </w:r>
            <w:r w:rsidR="240B0E64">
              <w:t xml:space="preserve">een </w:t>
            </w:r>
            <w:r w:rsidR="454A663E">
              <w:t xml:space="preserve">nieuwe </w:t>
            </w:r>
            <w:r w:rsidR="31D2D364">
              <w:t xml:space="preserve">software-oplossing </w:t>
            </w:r>
            <w:r w:rsidR="5B8BAFA0">
              <w:t xml:space="preserve">en hardware </w:t>
            </w:r>
            <w:r w:rsidR="1F456539">
              <w:t xml:space="preserve">nodig </w:t>
            </w:r>
            <w:r w:rsidR="31D2D364">
              <w:t>met een service</w:t>
            </w:r>
            <w:r w:rsidR="0AE973C1">
              <w:t>-</w:t>
            </w:r>
            <w:r w:rsidR="31D2D364">
              <w:t>contract daarvoor.</w:t>
            </w:r>
            <w:r w:rsidR="1468843A">
              <w:t xml:space="preserve"> Welke product</w:t>
            </w:r>
            <w:r w:rsidR="72C08837">
              <w:t>(en)</w:t>
            </w:r>
            <w:r w:rsidR="1468843A">
              <w:t xml:space="preserve"> levert u hiervoor?</w:t>
            </w:r>
            <w:r>
              <w:t xml:space="preserve"> </w:t>
            </w:r>
          </w:p>
        </w:tc>
        <w:tc>
          <w:tcPr>
            <w:tcW w:w="4016" w:type="dxa"/>
            <w:gridSpan w:val="3"/>
          </w:tcPr>
          <w:p w14:paraId="5E4035D0" w14:textId="77777777" w:rsidR="00281CB9" w:rsidRPr="00281CB9" w:rsidRDefault="00281CB9" w:rsidP="0085325E"/>
        </w:tc>
      </w:tr>
      <w:tr w:rsidR="00281CB9" w:rsidRPr="00281CB9" w14:paraId="404127E8" w14:textId="77777777" w:rsidTr="494FEA75">
        <w:tc>
          <w:tcPr>
            <w:tcW w:w="5020" w:type="dxa"/>
          </w:tcPr>
          <w:p w14:paraId="776537F0" w14:textId="67A82C4A" w:rsidR="00281CB9" w:rsidRPr="00281CB9" w:rsidRDefault="13298112" w:rsidP="0085325E">
            <w:pPr>
              <w:pStyle w:val="ListParagraph"/>
              <w:numPr>
                <w:ilvl w:val="0"/>
                <w:numId w:val="16"/>
              </w:numPr>
            </w:pPr>
            <w:r>
              <w:t>Welk</w:t>
            </w:r>
            <w:r w:rsidR="5D7E5B92">
              <w:t>e</w:t>
            </w:r>
            <w:r w:rsidR="07166296">
              <w:t xml:space="preserve"> </w:t>
            </w:r>
            <w:proofErr w:type="spellStart"/>
            <w:r w:rsidR="07166296">
              <w:t>scan</w:t>
            </w:r>
            <w:r>
              <w:t>software</w:t>
            </w:r>
            <w:r w:rsidR="2997E48F">
              <w:t>oplossing</w:t>
            </w:r>
            <w:proofErr w:type="spellEnd"/>
            <w:r>
              <w:t xml:space="preserve"> biedt u </w:t>
            </w:r>
            <w:r w:rsidR="078B9556">
              <w:t xml:space="preserve">aan </w:t>
            </w:r>
            <w:r>
              <w:t>en waarom beveelt u ons dat</w:t>
            </w:r>
            <w:r w:rsidR="59661F9E">
              <w:t xml:space="preserve"> specifiek</w:t>
            </w:r>
            <w:r>
              <w:t xml:space="preserve"> aan?</w:t>
            </w:r>
          </w:p>
        </w:tc>
        <w:tc>
          <w:tcPr>
            <w:tcW w:w="4016" w:type="dxa"/>
            <w:gridSpan w:val="3"/>
          </w:tcPr>
          <w:p w14:paraId="011FE92E" w14:textId="77777777" w:rsidR="00281CB9" w:rsidRPr="00281CB9" w:rsidRDefault="00281CB9" w:rsidP="0085325E"/>
        </w:tc>
      </w:tr>
      <w:tr w:rsidR="00281CB9" w:rsidRPr="00281CB9" w14:paraId="16DFC02B" w14:textId="77777777" w:rsidTr="494FEA75">
        <w:tc>
          <w:tcPr>
            <w:tcW w:w="5020" w:type="dxa"/>
          </w:tcPr>
          <w:p w14:paraId="1EA4D0D7" w14:textId="69F484EA" w:rsidR="00281CB9" w:rsidRPr="00281CB9" w:rsidRDefault="13298112" w:rsidP="0085325E">
            <w:pPr>
              <w:pStyle w:val="ListParagraph"/>
              <w:numPr>
                <w:ilvl w:val="0"/>
                <w:numId w:val="16"/>
              </w:numPr>
            </w:pPr>
            <w:r>
              <w:t xml:space="preserve">Wij hebben bestaande koppelingen op onze huidige </w:t>
            </w:r>
            <w:proofErr w:type="spellStart"/>
            <w:r>
              <w:t>Kofax</w:t>
            </w:r>
            <w:proofErr w:type="spellEnd"/>
            <w:r>
              <w:t xml:space="preserve"> scanstra</w:t>
            </w:r>
            <w:r w:rsidR="59E0B323">
              <w:t>ten</w:t>
            </w:r>
            <w:r>
              <w:t xml:space="preserve"> in de vorm van formulierenherkenning, -verwerking en via een koppeling doorgifte aan on</w:t>
            </w:r>
            <w:r w:rsidR="690D298F">
              <w:t>ze zaak- en taaksystemen.</w:t>
            </w:r>
            <w:r w:rsidR="250B5481">
              <w:t xml:space="preserve"> Kunnen wij die (investering) behouden of dient die verwer</w:t>
            </w:r>
            <w:r w:rsidR="3E341DA8">
              <w:t xml:space="preserve">king </w:t>
            </w:r>
            <w:r w:rsidR="250B5481">
              <w:t xml:space="preserve">volledig opnieuw beschreven </w:t>
            </w:r>
            <w:r w:rsidR="42DEC01D">
              <w:t xml:space="preserve">te </w:t>
            </w:r>
            <w:r w:rsidR="250B5481">
              <w:t>worden</w:t>
            </w:r>
            <w:r w:rsidR="3F18A6F0">
              <w:t xml:space="preserve">, indien uw aanbieding </w:t>
            </w:r>
            <w:r w:rsidR="00D8CF1E">
              <w:t xml:space="preserve">hiervoor </w:t>
            </w:r>
            <w:r w:rsidR="00F52EFA">
              <w:t>als winnaar uit de bus komt?</w:t>
            </w:r>
            <w:r w:rsidR="250B5481">
              <w:t xml:space="preserve"> </w:t>
            </w:r>
          </w:p>
        </w:tc>
        <w:tc>
          <w:tcPr>
            <w:tcW w:w="4016" w:type="dxa"/>
            <w:gridSpan w:val="3"/>
          </w:tcPr>
          <w:p w14:paraId="33EC9A14" w14:textId="77777777" w:rsidR="00281CB9" w:rsidRPr="00281CB9" w:rsidRDefault="00281CB9" w:rsidP="0085325E"/>
        </w:tc>
      </w:tr>
      <w:tr w:rsidR="00F52EFA" w:rsidRPr="00281CB9" w14:paraId="41B11A2D" w14:textId="77777777" w:rsidTr="494FEA75">
        <w:tc>
          <w:tcPr>
            <w:tcW w:w="5020" w:type="dxa"/>
          </w:tcPr>
          <w:p w14:paraId="0E703EC7" w14:textId="6A2ADC71" w:rsidR="00F52EFA" w:rsidRDefault="0CBCE682" w:rsidP="0085325E">
            <w:pPr>
              <w:pStyle w:val="ListParagraph"/>
              <w:numPr>
                <w:ilvl w:val="0"/>
                <w:numId w:val="16"/>
              </w:numPr>
            </w:pPr>
            <w:r>
              <w:t>Welke visie en ervaring heeft uw bedrijf op de benodigde koppelingen richting gemeentelijke zaaksystemen als digitaal archief en meerdere gemeentelijke taakapplicaties op de output van uw scanstraat?</w:t>
            </w:r>
          </w:p>
        </w:tc>
        <w:tc>
          <w:tcPr>
            <w:tcW w:w="4016" w:type="dxa"/>
            <w:gridSpan w:val="3"/>
          </w:tcPr>
          <w:p w14:paraId="03251C08" w14:textId="77777777" w:rsidR="00F52EFA" w:rsidRPr="00281CB9" w:rsidRDefault="00F52EFA" w:rsidP="0085325E"/>
        </w:tc>
      </w:tr>
      <w:tr w:rsidR="494FEA75" w14:paraId="78F54DFB" w14:textId="77777777" w:rsidTr="494FEA75">
        <w:trPr>
          <w:trHeight w:val="300"/>
        </w:trPr>
        <w:tc>
          <w:tcPr>
            <w:tcW w:w="5020" w:type="dxa"/>
          </w:tcPr>
          <w:p w14:paraId="188964EE" w14:textId="7AC4AE3C" w:rsidR="77917CF5" w:rsidRDefault="77917CF5" w:rsidP="494FEA75">
            <w:pPr>
              <w:pStyle w:val="ListParagraph"/>
              <w:numPr>
                <w:ilvl w:val="0"/>
                <w:numId w:val="16"/>
              </w:numPr>
            </w:pPr>
            <w:r>
              <w:t>Wat is uw visie op koppelingen en integraties in het architectuur landschap van gemeentelijke organisaties en specifiek het ontzorgen van ons hierbij als uw klant?</w:t>
            </w:r>
          </w:p>
        </w:tc>
        <w:tc>
          <w:tcPr>
            <w:tcW w:w="4016" w:type="dxa"/>
            <w:gridSpan w:val="3"/>
          </w:tcPr>
          <w:p w14:paraId="1ACAFAA0" w14:textId="10AF05F8" w:rsidR="494FEA75" w:rsidRDefault="494FEA75" w:rsidP="494FEA75"/>
        </w:tc>
      </w:tr>
      <w:tr w:rsidR="00281CB9" w:rsidRPr="00281CB9" w14:paraId="68F48D85" w14:textId="77777777" w:rsidTr="494FEA75">
        <w:tc>
          <w:tcPr>
            <w:tcW w:w="5020" w:type="dxa"/>
          </w:tcPr>
          <w:p w14:paraId="20DBEF5D" w14:textId="6E50F095" w:rsidR="00281CB9" w:rsidRPr="00281CB9" w:rsidRDefault="73A6D96A" w:rsidP="0085325E">
            <w:pPr>
              <w:pStyle w:val="ListParagraph"/>
              <w:numPr>
                <w:ilvl w:val="0"/>
                <w:numId w:val="16"/>
              </w:numPr>
            </w:pPr>
            <w:r>
              <w:t xml:space="preserve">Heeft uw bedrijf ervaring in de OCR-verwerking van gescande post en in hoeverre ziet u meerwaarde in </w:t>
            </w:r>
            <w:r w:rsidR="316103FD">
              <w:t xml:space="preserve">de inzet van </w:t>
            </w:r>
            <w:r>
              <w:t xml:space="preserve">ai </w:t>
            </w:r>
            <w:r w:rsidR="6F537822">
              <w:t>voor</w:t>
            </w:r>
            <w:r>
              <w:t xml:space="preserve"> de herkenning op documentinhoud t.b.v. onze postr</w:t>
            </w:r>
            <w:r w:rsidR="70F2F9F8">
              <w:t>egistraties? Heeft uw produ</w:t>
            </w:r>
            <w:r w:rsidR="0FAD50D3">
              <w:t>c</w:t>
            </w:r>
            <w:r w:rsidR="70F2F9F8">
              <w:t>t hier al ontwikkeling</w:t>
            </w:r>
            <w:r w:rsidR="1320FA1E">
              <w:t>en</w:t>
            </w:r>
            <w:r w:rsidR="70F2F9F8">
              <w:t xml:space="preserve"> </w:t>
            </w:r>
            <w:r w:rsidR="6C96BADB">
              <w:t xml:space="preserve">in </w:t>
            </w:r>
            <w:r w:rsidR="295B1589">
              <w:t xml:space="preserve">een of meer </w:t>
            </w:r>
            <w:r w:rsidR="6C96BADB">
              <w:t>productie</w:t>
            </w:r>
            <w:r w:rsidR="55691D99">
              <w:t>-omgevingen</w:t>
            </w:r>
            <w:r w:rsidR="6C96BADB">
              <w:t xml:space="preserve"> voor </w:t>
            </w:r>
            <w:r w:rsidR="70F2F9F8">
              <w:t>gerealiseerd</w:t>
            </w:r>
            <w:r w:rsidR="00D7694A">
              <w:t>?</w:t>
            </w:r>
          </w:p>
        </w:tc>
        <w:tc>
          <w:tcPr>
            <w:tcW w:w="4016" w:type="dxa"/>
            <w:gridSpan w:val="3"/>
          </w:tcPr>
          <w:p w14:paraId="307A900A" w14:textId="77777777" w:rsidR="00281CB9" w:rsidRPr="00281CB9" w:rsidRDefault="00281CB9" w:rsidP="0085325E"/>
        </w:tc>
      </w:tr>
      <w:tr w:rsidR="00281CB9" w:rsidRPr="00281CB9" w14:paraId="13E53756" w14:textId="77777777" w:rsidTr="494FEA75">
        <w:tc>
          <w:tcPr>
            <w:tcW w:w="5020" w:type="dxa"/>
          </w:tcPr>
          <w:p w14:paraId="08E628DF" w14:textId="1D251998" w:rsidR="00281CB9" w:rsidRPr="00281CB9" w:rsidRDefault="6D54ADFB" w:rsidP="0085325E">
            <w:pPr>
              <w:pStyle w:val="ListParagraph"/>
              <w:numPr>
                <w:ilvl w:val="0"/>
                <w:numId w:val="16"/>
              </w:numPr>
            </w:pPr>
            <w:r>
              <w:t>Hoe gaat uw product om met het resultaat uit gescande handgeschreven documenten? Welk OCR-resultaat behaalt uw product daarmee, indien dat eenmalig ontvangen handschriften zijn.</w:t>
            </w:r>
          </w:p>
        </w:tc>
        <w:tc>
          <w:tcPr>
            <w:tcW w:w="4016" w:type="dxa"/>
            <w:gridSpan w:val="3"/>
          </w:tcPr>
          <w:p w14:paraId="00BAA8AA" w14:textId="77777777" w:rsidR="00281CB9" w:rsidRPr="00281CB9" w:rsidRDefault="00281CB9" w:rsidP="0085325E"/>
        </w:tc>
      </w:tr>
      <w:tr w:rsidR="00281CB9" w:rsidRPr="00281CB9" w14:paraId="01FE4AAD" w14:textId="77777777" w:rsidTr="494FEA75">
        <w:tc>
          <w:tcPr>
            <w:tcW w:w="5020" w:type="dxa"/>
          </w:tcPr>
          <w:p w14:paraId="5531652A" w14:textId="508359E2" w:rsidR="00281CB9" w:rsidRPr="00281CB9" w:rsidRDefault="0E72DD4D" w:rsidP="0085325E">
            <w:pPr>
              <w:pStyle w:val="ListParagraph"/>
              <w:numPr>
                <w:ilvl w:val="0"/>
                <w:numId w:val="16"/>
              </w:numPr>
            </w:pPr>
            <w:r>
              <w:t>Momenteel passen wij geen QR-codes of barcodes toe op uitgaande post, zoals ontvangstbevestigingen en enquêtes, maar we zien wel de meerwaarde daarvan. Biedt uw product deze oplossing in de scanverwerking en is dit al elders door uw bedrijf gerealiseerd?</w:t>
            </w:r>
          </w:p>
        </w:tc>
        <w:tc>
          <w:tcPr>
            <w:tcW w:w="4016" w:type="dxa"/>
            <w:gridSpan w:val="3"/>
          </w:tcPr>
          <w:p w14:paraId="6302EB00" w14:textId="0E82296E" w:rsidR="00281CB9" w:rsidRPr="00281CB9" w:rsidRDefault="00281CB9" w:rsidP="494FEA75"/>
        </w:tc>
      </w:tr>
      <w:tr w:rsidR="00281CB9" w:rsidRPr="00281CB9" w14:paraId="7AB3F70F" w14:textId="77777777" w:rsidTr="494FEA75">
        <w:tc>
          <w:tcPr>
            <w:tcW w:w="5020" w:type="dxa"/>
          </w:tcPr>
          <w:p w14:paraId="13838300" w14:textId="1F0575BA" w:rsidR="00281CB9" w:rsidRPr="00281CB9" w:rsidRDefault="50B11571" w:rsidP="0085325E">
            <w:pPr>
              <w:pStyle w:val="ListParagraph"/>
              <w:numPr>
                <w:ilvl w:val="0"/>
                <w:numId w:val="16"/>
              </w:numPr>
            </w:pPr>
            <w:r>
              <w:t xml:space="preserve">Als wij uw product selecteren en onze nu functionerende situatie in de </w:t>
            </w:r>
            <w:r w:rsidR="24BB323C">
              <w:t>post</w:t>
            </w:r>
            <w:r>
              <w:t>kamer</w:t>
            </w:r>
            <w:r w:rsidR="1FF5800A">
              <w:t>(s)</w:t>
            </w:r>
            <w:r>
              <w:t xml:space="preserve"> willen continueren, welke implementatietijd acht u </w:t>
            </w:r>
            <w:r w:rsidR="13DA7D6E">
              <w:t>minimaal nodig voor een volledige overstap naar uw product werkend op lo</w:t>
            </w:r>
            <w:r w:rsidR="0E6A32DD">
              <w:t>c</w:t>
            </w:r>
            <w:r w:rsidR="13DA7D6E">
              <w:t>atie?</w:t>
            </w:r>
          </w:p>
        </w:tc>
        <w:tc>
          <w:tcPr>
            <w:tcW w:w="4016" w:type="dxa"/>
            <w:gridSpan w:val="3"/>
          </w:tcPr>
          <w:p w14:paraId="37455AAA" w14:textId="77777777" w:rsidR="00281CB9" w:rsidRPr="00281CB9" w:rsidRDefault="00281CB9" w:rsidP="00063323">
            <w:pPr>
              <w:ind w:left="360"/>
            </w:pPr>
          </w:p>
        </w:tc>
      </w:tr>
      <w:tr w:rsidR="00093240" w:rsidRPr="00281CB9" w14:paraId="72666138" w14:textId="77777777" w:rsidTr="494FEA75">
        <w:tc>
          <w:tcPr>
            <w:tcW w:w="5020" w:type="dxa"/>
          </w:tcPr>
          <w:p w14:paraId="7AE4F2F6" w14:textId="38989119" w:rsidR="00093240" w:rsidRDefault="00093240" w:rsidP="0085325E">
            <w:pPr>
              <w:pStyle w:val="ListParagraph"/>
              <w:numPr>
                <w:ilvl w:val="0"/>
                <w:numId w:val="16"/>
              </w:numPr>
            </w:pPr>
            <w:r>
              <w:t xml:space="preserve">Kunt u ons een globale indicatie geven van de </w:t>
            </w:r>
            <w:r w:rsidR="00575407">
              <w:t>totale kosten</w:t>
            </w:r>
            <w:r w:rsidR="00946685">
              <w:t>? Wat zijn de eenmalige kosten (zowel implementatie als eventuele aanschaf)? En wat zijn de periodieke kosten?</w:t>
            </w:r>
            <w:r>
              <w:br/>
            </w:r>
            <w:r w:rsidR="00946685">
              <w:t>En wat zijn de drivers om de kosten te bepalen?</w:t>
            </w:r>
            <w:r>
              <w:t xml:space="preserve"> </w:t>
            </w:r>
          </w:p>
        </w:tc>
        <w:tc>
          <w:tcPr>
            <w:tcW w:w="4016" w:type="dxa"/>
            <w:gridSpan w:val="3"/>
          </w:tcPr>
          <w:p w14:paraId="3C49B30A" w14:textId="77777777" w:rsidR="00093240" w:rsidRPr="00281CB9" w:rsidRDefault="00093240" w:rsidP="00063323">
            <w:pPr>
              <w:ind w:left="360"/>
            </w:pPr>
          </w:p>
        </w:tc>
      </w:tr>
      <w:tr w:rsidR="00093240" w:rsidRPr="00281CB9" w14:paraId="1E02E98C" w14:textId="77777777" w:rsidTr="494FEA75">
        <w:tc>
          <w:tcPr>
            <w:tcW w:w="5020" w:type="dxa"/>
          </w:tcPr>
          <w:p w14:paraId="5876AD32" w14:textId="27020B7A" w:rsidR="00093240" w:rsidRDefault="00093240" w:rsidP="0085325E">
            <w:pPr>
              <w:pStyle w:val="ListParagraph"/>
              <w:numPr>
                <w:ilvl w:val="0"/>
                <w:numId w:val="16"/>
              </w:numPr>
            </w:pPr>
            <w:r>
              <w:t>Hoe ziet uw standaard</w:t>
            </w:r>
            <w:r w:rsidR="00D7694A">
              <w:t xml:space="preserve"> </w:t>
            </w:r>
            <w:r>
              <w:t>implementatie</w:t>
            </w:r>
            <w:r w:rsidR="00D7694A">
              <w:t>-</w:t>
            </w:r>
            <w:r>
              <w:t xml:space="preserve">methodiek eruit? Kunt u deze </w:t>
            </w:r>
            <w:r w:rsidR="355FB18B">
              <w:t xml:space="preserve">met ons </w:t>
            </w:r>
            <w:r>
              <w:t>delen? En wat is de te verwachten doorlooptijd van de implementatie?</w:t>
            </w:r>
          </w:p>
        </w:tc>
        <w:tc>
          <w:tcPr>
            <w:tcW w:w="4016" w:type="dxa"/>
            <w:gridSpan w:val="3"/>
          </w:tcPr>
          <w:p w14:paraId="5BDF3BB8" w14:textId="77777777" w:rsidR="00093240" w:rsidRPr="00281CB9" w:rsidRDefault="00093240" w:rsidP="00063323">
            <w:pPr>
              <w:ind w:left="360"/>
            </w:pPr>
          </w:p>
        </w:tc>
      </w:tr>
      <w:tr w:rsidR="00281CB9" w:rsidRPr="00281CB9" w14:paraId="634979CA" w14:textId="77777777" w:rsidTr="494FEA75">
        <w:tc>
          <w:tcPr>
            <w:tcW w:w="5164" w:type="dxa"/>
            <w:gridSpan w:val="3"/>
          </w:tcPr>
          <w:p w14:paraId="510AB39A" w14:textId="1D95A13C" w:rsidR="00281CB9" w:rsidRPr="00281CB9" w:rsidRDefault="15704F11" w:rsidP="0085325E">
            <w:pPr>
              <w:pStyle w:val="ListParagraph"/>
              <w:numPr>
                <w:ilvl w:val="0"/>
                <w:numId w:val="16"/>
              </w:numPr>
            </w:pPr>
            <w:r>
              <w:t xml:space="preserve">Dient onze organisatie </w:t>
            </w:r>
            <w:r w:rsidR="28948D57">
              <w:t xml:space="preserve">al </w:t>
            </w:r>
            <w:r>
              <w:t>over de benodigde hardware scanstraat te beschikken of levert u die – conform uw eisen daaraan – als een eenmalige aankoop mee?</w:t>
            </w:r>
          </w:p>
        </w:tc>
        <w:tc>
          <w:tcPr>
            <w:tcW w:w="3872" w:type="dxa"/>
          </w:tcPr>
          <w:p w14:paraId="2299045F" w14:textId="66F84138" w:rsidR="00281CB9" w:rsidRPr="00281CB9" w:rsidRDefault="00281CB9" w:rsidP="33383D46">
            <w:pPr>
              <w:rPr>
                <w:b/>
                <w:bCs/>
              </w:rPr>
            </w:pPr>
          </w:p>
        </w:tc>
      </w:tr>
      <w:tr w:rsidR="00281CB9" w:rsidRPr="00281CB9" w14:paraId="7642C8F9" w14:textId="77777777" w:rsidTr="494FEA75">
        <w:tc>
          <w:tcPr>
            <w:tcW w:w="5164" w:type="dxa"/>
            <w:gridSpan w:val="3"/>
          </w:tcPr>
          <w:p w14:paraId="756E8BA0" w14:textId="1301FB02" w:rsidR="00281CB9" w:rsidRPr="00281CB9" w:rsidRDefault="00281CB9" w:rsidP="0085325E">
            <w:pPr>
              <w:pStyle w:val="ListParagraph"/>
              <w:numPr>
                <w:ilvl w:val="0"/>
                <w:numId w:val="16"/>
              </w:numPr>
            </w:pPr>
            <w:r>
              <w:t xml:space="preserve">Welke risico's </w:t>
            </w:r>
            <w:r w:rsidR="7FE55997">
              <w:t>rond implem</w:t>
            </w:r>
            <w:r w:rsidR="551066DA">
              <w:t>en</w:t>
            </w:r>
            <w:r w:rsidR="7FE55997">
              <w:t xml:space="preserve">tatie bij ons </w:t>
            </w:r>
            <w:r>
              <w:t>voorziet u</w:t>
            </w:r>
            <w:r w:rsidR="00187215">
              <w:t>?</w:t>
            </w:r>
          </w:p>
        </w:tc>
        <w:tc>
          <w:tcPr>
            <w:tcW w:w="3872" w:type="dxa"/>
          </w:tcPr>
          <w:p w14:paraId="2CEF6001" w14:textId="77777777" w:rsidR="00281CB9" w:rsidRPr="00281CB9" w:rsidRDefault="00281CB9" w:rsidP="00281CB9"/>
        </w:tc>
      </w:tr>
      <w:tr w:rsidR="00281CB9" w:rsidRPr="00281CB9" w14:paraId="71B4CDA4" w14:textId="77777777" w:rsidTr="494FEA75">
        <w:tc>
          <w:tcPr>
            <w:tcW w:w="5164" w:type="dxa"/>
            <w:gridSpan w:val="3"/>
          </w:tcPr>
          <w:p w14:paraId="0EE058A3" w14:textId="4C0A3B9B" w:rsidR="00281CB9" w:rsidRPr="00281CB9" w:rsidRDefault="00281CB9" w:rsidP="0085325E">
            <w:pPr>
              <w:pStyle w:val="ListParagraph"/>
              <w:numPr>
                <w:ilvl w:val="0"/>
                <w:numId w:val="16"/>
              </w:numPr>
            </w:pPr>
            <w:r>
              <w:t>Bij welke partij kan het beste volgens u de regie en het projectmanagement</w:t>
            </w:r>
            <w:r w:rsidR="68A55D9D">
              <w:t xml:space="preserve"> voor de implementatie voor het inregelen en werkend krijgen van onze scanstraat</w:t>
            </w:r>
            <w:r w:rsidR="00187215">
              <w:t xml:space="preserve"> liggen?</w:t>
            </w:r>
            <w:r>
              <w:t xml:space="preserve"> </w:t>
            </w:r>
          </w:p>
        </w:tc>
        <w:tc>
          <w:tcPr>
            <w:tcW w:w="3872" w:type="dxa"/>
          </w:tcPr>
          <w:p w14:paraId="4FB51A0A" w14:textId="77777777" w:rsidR="00281CB9" w:rsidRPr="00281CB9" w:rsidRDefault="00281CB9" w:rsidP="00281CB9"/>
        </w:tc>
      </w:tr>
      <w:tr w:rsidR="00281CB9" w:rsidRPr="00281CB9" w14:paraId="23491484" w14:textId="77777777" w:rsidTr="494FEA75">
        <w:tc>
          <w:tcPr>
            <w:tcW w:w="5164" w:type="dxa"/>
            <w:gridSpan w:val="3"/>
          </w:tcPr>
          <w:p w14:paraId="0E0EB2B8" w14:textId="1EF67A3E" w:rsidR="00281CB9" w:rsidRPr="00281CB9" w:rsidRDefault="00093240" w:rsidP="0085325E">
            <w:pPr>
              <w:pStyle w:val="ListParagraph"/>
              <w:numPr>
                <w:ilvl w:val="0"/>
                <w:numId w:val="16"/>
              </w:numPr>
            </w:pPr>
            <w:r>
              <w:t xml:space="preserve">Onze </w:t>
            </w:r>
            <w:r w:rsidR="001411A9">
              <w:t>behoefte</w:t>
            </w:r>
            <w:r>
              <w:t xml:space="preserve"> komt voort uit 2 organisaties </w:t>
            </w:r>
            <w:r w:rsidR="0056589A">
              <w:t>(Bedrijfsvoering</w:t>
            </w:r>
            <w:r>
              <w:t xml:space="preserve"> Dordrecht en </w:t>
            </w:r>
            <w:r w:rsidR="00D13DC8">
              <w:t xml:space="preserve">de </w:t>
            </w:r>
            <w:r>
              <w:t>Sociale Dienst Drechtsteden – SDD)</w:t>
            </w:r>
            <w:r w:rsidR="4D8D67F8">
              <w:t>. I</w:t>
            </w:r>
            <w:r>
              <w:t xml:space="preserve">n hoeverre verwacht u aan </w:t>
            </w:r>
            <w:r w:rsidR="4EB8CCB2">
              <w:t xml:space="preserve">geheel </w:t>
            </w:r>
            <w:r>
              <w:t>verschillende eisen</w:t>
            </w:r>
            <w:r w:rsidR="000F3030">
              <w:t xml:space="preserve"> van de</w:t>
            </w:r>
            <w:r w:rsidR="4801E204">
              <w:t>ze twee</w:t>
            </w:r>
            <w:r w:rsidR="000F3030">
              <w:t xml:space="preserve"> organisaties</w:t>
            </w:r>
            <w:r>
              <w:t xml:space="preserve"> t.a.v. het scanresultaat te</w:t>
            </w:r>
            <w:r w:rsidR="3387D5F7">
              <w:t xml:space="preserve"> kunnen</w:t>
            </w:r>
            <w:r>
              <w:t xml:space="preserve"> voldoen? Heeft uw bedrijf ervaring met het bieden van een technische oplossing voor </w:t>
            </w:r>
            <w:r w:rsidR="0005ADD8">
              <w:t>beide</w:t>
            </w:r>
            <w:r>
              <w:t xml:space="preserve"> type</w:t>
            </w:r>
            <w:r w:rsidR="6F18C2A2">
              <w:t>n</w:t>
            </w:r>
            <w:r>
              <w:t xml:space="preserve"> documentverwerking, zoals hier bedoeld wordt?</w:t>
            </w:r>
            <w:r>
              <w:br/>
            </w:r>
          </w:p>
        </w:tc>
        <w:tc>
          <w:tcPr>
            <w:tcW w:w="3872" w:type="dxa"/>
          </w:tcPr>
          <w:p w14:paraId="64EAEB13" w14:textId="4D1EA289" w:rsidR="00281CB9" w:rsidRPr="00281CB9" w:rsidRDefault="00281CB9" w:rsidP="00281CB9"/>
        </w:tc>
      </w:tr>
      <w:tr w:rsidR="00281CB9" w:rsidRPr="00281CB9" w14:paraId="3966A891" w14:textId="77777777" w:rsidTr="494FEA75">
        <w:tc>
          <w:tcPr>
            <w:tcW w:w="5164" w:type="dxa"/>
            <w:gridSpan w:val="3"/>
          </w:tcPr>
          <w:p w14:paraId="67F2E773" w14:textId="65741360" w:rsidR="00281CB9" w:rsidRPr="00281CB9" w:rsidRDefault="00281CB9" w:rsidP="0085325E">
            <w:pPr>
              <w:pStyle w:val="ListParagraph"/>
              <w:numPr>
                <w:ilvl w:val="0"/>
                <w:numId w:val="16"/>
              </w:numPr>
            </w:pPr>
            <w:r>
              <w:t xml:space="preserve">Bij </w:t>
            </w:r>
            <w:r w:rsidR="5698AC7F">
              <w:t>een</w:t>
            </w:r>
            <w:r>
              <w:t xml:space="preserve"> aanbesteding heeft de gemeente de wens niet alleen op prijs te beoordelen. Welke onderscheidende kwaliteiten ziet u tussen potentiële inschrijvers op basis waarvan de gunningscriteria kunnen worden gebaseerd?</w:t>
            </w:r>
          </w:p>
        </w:tc>
        <w:tc>
          <w:tcPr>
            <w:tcW w:w="3872" w:type="dxa"/>
          </w:tcPr>
          <w:p w14:paraId="6CA60DA7" w14:textId="77777777" w:rsidR="00281CB9" w:rsidRPr="00281CB9" w:rsidRDefault="00281CB9" w:rsidP="00281CB9"/>
        </w:tc>
      </w:tr>
      <w:tr w:rsidR="00281CB9" w:rsidRPr="00281CB9" w14:paraId="522CC3E5" w14:textId="77777777" w:rsidTr="494FEA75">
        <w:tc>
          <w:tcPr>
            <w:tcW w:w="5164" w:type="dxa"/>
            <w:gridSpan w:val="3"/>
          </w:tcPr>
          <w:p w14:paraId="325DA7E8" w14:textId="3B0B135A" w:rsidR="00281CB9" w:rsidRPr="00281CB9" w:rsidRDefault="00281CB9" w:rsidP="0085325E">
            <w:pPr>
              <w:pStyle w:val="ListParagraph"/>
              <w:numPr>
                <w:ilvl w:val="0"/>
                <w:numId w:val="16"/>
              </w:numPr>
            </w:pPr>
            <w:r>
              <w:t xml:space="preserve">Welke aanvullende informatie heeft u evt. nodig om tot een offerte voor de eventuele aanbesteding </w:t>
            </w:r>
            <w:r w:rsidR="6CFBC8D0">
              <w:t xml:space="preserve">hiervoor </w:t>
            </w:r>
            <w:r>
              <w:t>te komen?</w:t>
            </w:r>
          </w:p>
        </w:tc>
        <w:tc>
          <w:tcPr>
            <w:tcW w:w="3872" w:type="dxa"/>
          </w:tcPr>
          <w:p w14:paraId="4DFF31F8" w14:textId="77777777" w:rsidR="00281CB9" w:rsidRPr="00281CB9" w:rsidRDefault="00281CB9" w:rsidP="00281CB9"/>
        </w:tc>
      </w:tr>
      <w:tr w:rsidR="00281CB9" w:rsidRPr="00281CB9" w14:paraId="1F6684FD" w14:textId="77777777" w:rsidTr="494FEA75">
        <w:tc>
          <w:tcPr>
            <w:tcW w:w="5164" w:type="dxa"/>
            <w:gridSpan w:val="3"/>
          </w:tcPr>
          <w:p w14:paraId="1A640900" w14:textId="6B4C0EFB" w:rsidR="00281CB9" w:rsidRPr="00281CB9" w:rsidRDefault="00281CB9" w:rsidP="0085325E">
            <w:pPr>
              <w:pStyle w:val="ListParagraph"/>
              <w:numPr>
                <w:ilvl w:val="0"/>
                <w:numId w:val="16"/>
              </w:numPr>
            </w:pPr>
            <w:r>
              <w:t xml:space="preserve">Welke structuur en prijselementen zouden wij volgens u moeten </w:t>
            </w:r>
            <w:r w:rsidR="27FC81B3">
              <w:t>uit</w:t>
            </w:r>
            <w:r>
              <w:t xml:space="preserve">vragen </w:t>
            </w:r>
            <w:r w:rsidR="47C17A59">
              <w:t xml:space="preserve">aan de markt </w:t>
            </w:r>
            <w:r>
              <w:t xml:space="preserve">voor </w:t>
            </w:r>
            <w:r w:rsidR="78420422">
              <w:t xml:space="preserve">de ontvangst van een goed </w:t>
            </w:r>
            <w:r>
              <w:t>gestructureerde offerte?</w:t>
            </w:r>
          </w:p>
        </w:tc>
        <w:tc>
          <w:tcPr>
            <w:tcW w:w="3872" w:type="dxa"/>
          </w:tcPr>
          <w:p w14:paraId="0ABA128E" w14:textId="77777777" w:rsidR="00281CB9" w:rsidRPr="00281CB9" w:rsidRDefault="00281CB9" w:rsidP="00281CB9"/>
        </w:tc>
      </w:tr>
      <w:tr w:rsidR="00281CB9" w:rsidRPr="00281CB9" w14:paraId="4BD52C98" w14:textId="77777777" w:rsidTr="494FEA75">
        <w:tc>
          <w:tcPr>
            <w:tcW w:w="5129" w:type="dxa"/>
            <w:gridSpan w:val="2"/>
          </w:tcPr>
          <w:p w14:paraId="3BD46367" w14:textId="20D6727E" w:rsidR="00281CB9" w:rsidRPr="00281CB9" w:rsidRDefault="00281CB9" w:rsidP="0085325E">
            <w:pPr>
              <w:pStyle w:val="ListParagraph"/>
              <w:numPr>
                <w:ilvl w:val="0"/>
                <w:numId w:val="16"/>
              </w:numPr>
            </w:pPr>
            <w:r>
              <w:t xml:space="preserve">Mist u nog vragen en/of onderwerpen in deze </w:t>
            </w:r>
            <w:r w:rsidR="5AE5C973">
              <w:t xml:space="preserve">scanstraat </w:t>
            </w:r>
            <w:r>
              <w:t>marktverkenning, die w</w:t>
            </w:r>
            <w:r w:rsidR="0E690700">
              <w:t>ij hier</w:t>
            </w:r>
            <w:r>
              <w:t xml:space="preserve"> wel hadden moeten stellen? Zo ja, welke en wat is </w:t>
            </w:r>
            <w:r w:rsidR="2C801C85">
              <w:t xml:space="preserve">voor </w:t>
            </w:r>
            <w:r>
              <w:t xml:space="preserve">uw </w:t>
            </w:r>
            <w:r w:rsidR="5090832E">
              <w:t>bedrijf het daar</w:t>
            </w:r>
            <w:r>
              <w:t>bij</w:t>
            </w:r>
            <w:r w:rsidR="1010C6DF">
              <w:t xml:space="preserve"> </w:t>
            </w:r>
            <w:r>
              <w:t>behorende antwoord</w:t>
            </w:r>
            <w:r w:rsidR="28205950">
              <w:t xml:space="preserve"> met </w:t>
            </w:r>
            <w:r>
              <w:t>toelichting?</w:t>
            </w:r>
            <w:r>
              <w:br/>
            </w:r>
          </w:p>
        </w:tc>
        <w:tc>
          <w:tcPr>
            <w:tcW w:w="3907" w:type="dxa"/>
            <w:gridSpan w:val="2"/>
          </w:tcPr>
          <w:p w14:paraId="5DF64580" w14:textId="77777777" w:rsidR="00281CB9" w:rsidRPr="00281CB9" w:rsidRDefault="00281CB9" w:rsidP="00281CB9"/>
        </w:tc>
      </w:tr>
    </w:tbl>
    <w:p w14:paraId="1374366A" w14:textId="745011F7" w:rsidR="00281CB9" w:rsidRPr="00281CB9" w:rsidRDefault="00281CB9" w:rsidP="00281CB9"/>
    <w:sectPr w:rsidR="00281CB9" w:rsidRPr="00281CB9"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CD4AC" w14:textId="77777777" w:rsidR="001F51D6" w:rsidRDefault="001F51D6" w:rsidP="00987C12">
      <w:r>
        <w:separator/>
      </w:r>
    </w:p>
    <w:p w14:paraId="7CC7AD63" w14:textId="77777777" w:rsidR="001F51D6" w:rsidRDefault="001F51D6" w:rsidP="00987C12"/>
    <w:p w14:paraId="1353A62E" w14:textId="77777777" w:rsidR="001F51D6" w:rsidRDefault="001F51D6" w:rsidP="00987C12"/>
    <w:p w14:paraId="0B1AE5E4" w14:textId="77777777" w:rsidR="001F51D6" w:rsidRDefault="001F51D6" w:rsidP="00987C12"/>
  </w:endnote>
  <w:endnote w:type="continuationSeparator" w:id="0">
    <w:p w14:paraId="5E9B10FF" w14:textId="77777777" w:rsidR="001F51D6" w:rsidRDefault="001F51D6" w:rsidP="00987C12">
      <w:r>
        <w:continuationSeparator/>
      </w:r>
    </w:p>
    <w:p w14:paraId="7DE7F9B9" w14:textId="77777777" w:rsidR="001F51D6" w:rsidRDefault="001F51D6" w:rsidP="00987C12"/>
    <w:p w14:paraId="47642E69" w14:textId="77777777" w:rsidR="001F51D6" w:rsidRDefault="001F51D6" w:rsidP="00987C12"/>
    <w:p w14:paraId="695543E4" w14:textId="77777777" w:rsidR="001F51D6" w:rsidRDefault="001F51D6" w:rsidP="00987C12"/>
  </w:endnote>
  <w:endnote w:type="continuationNotice" w:id="1">
    <w:p w14:paraId="1A35958B" w14:textId="77777777" w:rsidR="001F51D6" w:rsidRDefault="001F5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nivers Vet">
    <w:altName w:val="Times New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8279136"/>
      <w:docPartObj>
        <w:docPartGallery w:val="Page Numbers (Bottom of Page)"/>
        <w:docPartUnique/>
      </w:docPartObj>
    </w:sdtPr>
    <w:sdtEndPr>
      <w:rPr>
        <w:rStyle w:val="PageNumber"/>
      </w:rPr>
    </w:sdtEndPr>
    <w:sdtContent>
      <w:p w14:paraId="6F197C41" w14:textId="77777777" w:rsidR="0023446A" w:rsidRDefault="0023446A" w:rsidP="00987C12">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C0CA6A" w14:textId="77777777" w:rsidR="0023446A" w:rsidRDefault="0023446A" w:rsidP="00987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9EE25" w14:textId="1345E9E7" w:rsidR="494FEA75" w:rsidRDefault="494FEA75" w:rsidP="494FEA75">
    <w:pPr>
      <w:pStyle w:val="Footer"/>
      <w:jc w:val="center"/>
    </w:pPr>
    <w:r>
      <w:fldChar w:fldCharType="begin"/>
    </w:r>
    <w:r>
      <w:instrText>PAGE</w:instrText>
    </w:r>
    <w:r>
      <w:fldChar w:fldCharType="separate"/>
    </w:r>
    <w:r w:rsidR="008D50FC">
      <w:rPr>
        <w:noProof/>
      </w:rPr>
      <w:t>1</w:t>
    </w:r>
    <w:r>
      <w:fldChar w:fldCharType="end"/>
    </w:r>
  </w:p>
  <w:p w14:paraId="53577DF7" w14:textId="77777777" w:rsidR="0051457F" w:rsidRDefault="0051457F" w:rsidP="0051457F">
    <w:pPr>
      <w:pStyle w:val="Footer"/>
      <w:jc w:val="right"/>
      <w:rPr>
        <w:noProof/>
        <w:sz w:val="15"/>
        <w:szCs w:val="15"/>
      </w:rPr>
    </w:pPr>
  </w:p>
  <w:p w14:paraId="5E886032" w14:textId="77777777" w:rsidR="00670930" w:rsidRDefault="00670930" w:rsidP="00670930">
    <w:pPr>
      <w:pStyle w:val="Footer"/>
      <w:spacing w:line="240" w:lineRule="auto"/>
      <w:jc w:val="right"/>
      <w:rPr>
        <w:rFonts w:cs="Arial"/>
        <w:noProof/>
        <w:color w:val="FFFFFF" w:themeColor="text1"/>
        <w:sz w:val="15"/>
        <w:szCs w:val="15"/>
      </w:rPr>
    </w:pPr>
  </w:p>
  <w:p w14:paraId="30DF347C" w14:textId="77777777" w:rsidR="0023446A" w:rsidRDefault="006E3637" w:rsidP="00670930">
    <w:pPr>
      <w:pStyle w:val="Footer"/>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28240C2E" wp14:editId="09F41648">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7DED361C" w14:textId="590F8E88" w:rsidR="001A7A65" w:rsidRPr="001A7A65" w:rsidRDefault="001A7A65" w:rsidP="00670930">
    <w:pPr>
      <w:pStyle w:val="Footer"/>
      <w:spacing w:after="0" w:line="240" w:lineRule="auto"/>
      <w:jc w:val="right"/>
      <w:rPr>
        <w:rStyle w:val="PageNumber"/>
        <w:rFonts w:cs="Arial"/>
        <w:noProof/>
        <w:color w:val="FFFFFF" w:themeColor="text1"/>
        <w:sz w:val="15"/>
        <w:szCs w:val="15"/>
      </w:rPr>
    </w:pPr>
    <w:r>
      <w:rPr>
        <w:rStyle w:val="PageNumber"/>
        <w:rFonts w:cs="Arial"/>
        <w:noProof/>
        <w:color w:val="FFFFFF" w:themeColor="text1"/>
        <w:sz w:val="15"/>
        <w:szCs w:val="15"/>
      </w:rPr>
      <w:t xml:space="preserve">Pagina </w:t>
    </w:r>
    <w:r>
      <w:rPr>
        <w:rStyle w:val="PageNumber"/>
        <w:rFonts w:cs="Arial"/>
        <w:noProof/>
        <w:color w:val="FFFFFF" w:themeColor="text1"/>
        <w:sz w:val="15"/>
        <w:szCs w:val="15"/>
      </w:rPr>
      <w:fldChar w:fldCharType="begin"/>
    </w:r>
    <w:r>
      <w:rPr>
        <w:rStyle w:val="PageNumber"/>
        <w:rFonts w:cs="Arial"/>
        <w:noProof/>
        <w:color w:val="FFFFFF" w:themeColor="text1"/>
        <w:sz w:val="15"/>
        <w:szCs w:val="15"/>
      </w:rPr>
      <w:instrText xml:space="preserve"> PAGE  \* MERGEFORMAT </w:instrText>
    </w:r>
    <w:r>
      <w:rPr>
        <w:rStyle w:val="PageNumber"/>
        <w:rFonts w:cs="Arial"/>
        <w:noProof/>
        <w:color w:val="FFFFFF" w:themeColor="text1"/>
        <w:sz w:val="15"/>
        <w:szCs w:val="15"/>
      </w:rPr>
      <w:fldChar w:fldCharType="separate"/>
    </w:r>
    <w:r w:rsidR="00384EB0">
      <w:rPr>
        <w:rStyle w:val="PageNumber"/>
        <w:rFonts w:cs="Arial"/>
        <w:noProof/>
        <w:color w:val="FFFFFF" w:themeColor="text1"/>
        <w:sz w:val="15"/>
        <w:szCs w:val="15"/>
      </w:rPr>
      <w:t>1</w:t>
    </w:r>
    <w:r>
      <w:rPr>
        <w:rStyle w:val="PageNumber"/>
        <w:rFonts w:cs="Arial"/>
        <w:noProof/>
        <w:color w:val="FFFFFF" w:themeColor="text1"/>
        <w:sz w:val="15"/>
        <w:szCs w:val="15"/>
      </w:rPr>
      <w:fldChar w:fldCharType="end"/>
    </w:r>
    <w:r w:rsidR="009B7A44">
      <w:rPr>
        <w:rStyle w:val="PageNumber"/>
        <w:rFonts w:cs="Arial"/>
        <w:noProof/>
        <w:color w:val="FFFFFF" w:themeColor="text1"/>
        <w:sz w:val="15"/>
        <w:szCs w:val="15"/>
      </w:rPr>
      <w:t xml:space="preserve"> </w:t>
    </w:r>
    <w:r>
      <w:rPr>
        <w:rStyle w:val="PageNumber"/>
        <w:rFonts w:cs="Arial"/>
        <w:noProof/>
        <w:color w:val="FFFFFF" w:themeColor="text1"/>
        <w:sz w:val="15"/>
        <w:szCs w:val="15"/>
      </w:rPr>
      <w:t xml:space="preserve">van </w:t>
    </w:r>
    <w:r>
      <w:rPr>
        <w:rStyle w:val="PageNumber"/>
        <w:rFonts w:cs="Arial"/>
        <w:noProof/>
        <w:color w:val="FFFFFF" w:themeColor="text1"/>
        <w:sz w:val="15"/>
        <w:szCs w:val="15"/>
      </w:rPr>
      <w:fldChar w:fldCharType="begin"/>
    </w:r>
    <w:r>
      <w:rPr>
        <w:rStyle w:val="PageNumber"/>
        <w:rFonts w:cs="Arial"/>
        <w:noProof/>
        <w:color w:val="FFFFFF" w:themeColor="text1"/>
        <w:sz w:val="15"/>
        <w:szCs w:val="15"/>
      </w:rPr>
      <w:instrText xml:space="preserve"> SECTIONPAGES  \* MERGEFORMAT </w:instrText>
    </w:r>
    <w:r>
      <w:rPr>
        <w:rStyle w:val="PageNumber"/>
        <w:rFonts w:cs="Arial"/>
        <w:noProof/>
        <w:color w:val="FFFFFF" w:themeColor="text1"/>
        <w:sz w:val="15"/>
        <w:szCs w:val="15"/>
      </w:rPr>
      <w:fldChar w:fldCharType="separate"/>
    </w:r>
    <w:r w:rsidR="00D13DC8">
      <w:rPr>
        <w:rStyle w:val="PageNumber"/>
        <w:rFonts w:cs="Arial"/>
        <w:noProof/>
        <w:color w:val="FFFFFF" w:themeColor="text1"/>
        <w:sz w:val="15"/>
        <w:szCs w:val="15"/>
      </w:rPr>
      <w:t>3</w:t>
    </w:r>
    <w:r>
      <w:rPr>
        <w:rStyle w:val="PageNumber"/>
        <w:rFonts w:cs="Arial"/>
        <w:noProof/>
        <w:color w:val="FFFFFF" w:themeColor="text1"/>
        <w:sz w:val="15"/>
        <w:szCs w:val="15"/>
      </w:rPr>
      <w:fldChar w:fldCharType="end"/>
    </w:r>
  </w:p>
  <w:p w14:paraId="1041D1CD" w14:textId="77777777" w:rsidR="0023446A" w:rsidRDefault="0023446A" w:rsidP="00987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E7FF1" w14:textId="77777777" w:rsidR="001F51D6" w:rsidRDefault="001F51D6" w:rsidP="00987C12">
      <w:r>
        <w:separator/>
      </w:r>
    </w:p>
    <w:p w14:paraId="0BAF0E68" w14:textId="77777777" w:rsidR="001F51D6" w:rsidRDefault="001F51D6" w:rsidP="00987C12"/>
    <w:p w14:paraId="55C854B1" w14:textId="77777777" w:rsidR="001F51D6" w:rsidRDefault="001F51D6" w:rsidP="00987C12"/>
    <w:p w14:paraId="0165EAE3" w14:textId="77777777" w:rsidR="001F51D6" w:rsidRDefault="001F51D6" w:rsidP="00987C12"/>
  </w:footnote>
  <w:footnote w:type="continuationSeparator" w:id="0">
    <w:p w14:paraId="57E07B4D" w14:textId="77777777" w:rsidR="001F51D6" w:rsidRDefault="001F51D6" w:rsidP="00987C12">
      <w:r>
        <w:continuationSeparator/>
      </w:r>
    </w:p>
    <w:p w14:paraId="59E70E04" w14:textId="77777777" w:rsidR="001F51D6" w:rsidRDefault="001F51D6" w:rsidP="00987C12"/>
    <w:p w14:paraId="10118F84" w14:textId="77777777" w:rsidR="001F51D6" w:rsidRDefault="001F51D6" w:rsidP="00987C12"/>
    <w:p w14:paraId="0CBB6930" w14:textId="77777777" w:rsidR="001F51D6" w:rsidRDefault="001F51D6" w:rsidP="00987C12"/>
  </w:footnote>
  <w:footnote w:type="continuationNotice" w:id="1">
    <w:p w14:paraId="185682E6" w14:textId="77777777" w:rsidR="001F51D6" w:rsidRDefault="001F51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A8F9B" w14:textId="2CEA4F36" w:rsidR="006E3637" w:rsidRDefault="00384EB0" w:rsidP="00384EB0">
    <w:pPr>
      <w:pStyle w:val="Header"/>
      <w:tabs>
        <w:tab w:val="clear" w:pos="4536"/>
        <w:tab w:val="center" w:pos="4820"/>
      </w:tabs>
      <w:jc w:val="right"/>
    </w:pPr>
    <w:r>
      <w:rPr>
        <w:noProof/>
        <w:lang w:eastAsia="nl-NL"/>
      </w:rPr>
      <w:drawing>
        <wp:anchor distT="0" distB="0" distL="114300" distR="114300" simplePos="0" relativeHeight="251658241" behindDoc="0" locked="0" layoutInCell="1" allowOverlap="1" wp14:anchorId="16F73B22" wp14:editId="25A438CE">
          <wp:simplePos x="0" y="0"/>
          <wp:positionH relativeFrom="column">
            <wp:posOffset>4445</wp:posOffset>
          </wp:positionH>
          <wp:positionV relativeFrom="paragraph">
            <wp:posOffset>212725</wp:posOffset>
          </wp:positionV>
          <wp:extent cx="1943100" cy="523875"/>
          <wp:effectExtent l="0" t="0" r="0" b="9525"/>
          <wp:wrapSquare wrapText="bothSides"/>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227" w:rsidRPr="009B7A9E">
      <w:rPr>
        <w:rFonts w:cs="Arial"/>
        <w:noProof/>
        <w:sz w:val="34"/>
        <w:szCs w:val="34"/>
        <w:lang w:val="nl-BE"/>
      </w:rPr>
      <w:drawing>
        <wp:inline distT="0" distB="0" distL="0" distR="0" wp14:anchorId="33ED9E3D" wp14:editId="2ED5B869">
          <wp:extent cx="832233" cy="928381"/>
          <wp:effectExtent l="0" t="0" r="6350" b="5080"/>
          <wp:docPr id="413761401" name="Afbeelding 41376140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61401" name="Afbeelding 413761401" descr="Afbeelding met tekst, Lettertype, logo, Graphics&#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4262" cy="9417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8B15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1A0F70"/>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6B6A20D5"/>
    <w:multiLevelType w:val="hybridMultilevel"/>
    <w:tmpl w:val="82DC9452"/>
    <w:lvl w:ilvl="0" w:tplc="B9C67284">
      <w:start w:val="1"/>
      <w:numFmt w:val="bullet"/>
      <w:lvlText w:val=""/>
      <w:lvlJc w:val="left"/>
      <w:pPr>
        <w:ind w:left="1560" w:hanging="360"/>
      </w:pPr>
      <w:rPr>
        <w:rFonts w:ascii="Symbol" w:hAnsi="Symbol"/>
      </w:rPr>
    </w:lvl>
    <w:lvl w:ilvl="1" w:tplc="A2786D04">
      <w:start w:val="1"/>
      <w:numFmt w:val="bullet"/>
      <w:lvlText w:val=""/>
      <w:lvlJc w:val="left"/>
      <w:pPr>
        <w:ind w:left="1560" w:hanging="360"/>
      </w:pPr>
      <w:rPr>
        <w:rFonts w:ascii="Symbol" w:hAnsi="Symbol"/>
      </w:rPr>
    </w:lvl>
    <w:lvl w:ilvl="2" w:tplc="9AECC96E">
      <w:start w:val="1"/>
      <w:numFmt w:val="bullet"/>
      <w:lvlText w:val=""/>
      <w:lvlJc w:val="left"/>
      <w:pPr>
        <w:ind w:left="1560" w:hanging="360"/>
      </w:pPr>
      <w:rPr>
        <w:rFonts w:ascii="Symbol" w:hAnsi="Symbol"/>
      </w:rPr>
    </w:lvl>
    <w:lvl w:ilvl="3" w:tplc="F84C34CE">
      <w:start w:val="1"/>
      <w:numFmt w:val="bullet"/>
      <w:lvlText w:val=""/>
      <w:lvlJc w:val="left"/>
      <w:pPr>
        <w:ind w:left="1560" w:hanging="360"/>
      </w:pPr>
      <w:rPr>
        <w:rFonts w:ascii="Symbol" w:hAnsi="Symbol"/>
      </w:rPr>
    </w:lvl>
    <w:lvl w:ilvl="4" w:tplc="2730DEFC">
      <w:start w:val="1"/>
      <w:numFmt w:val="bullet"/>
      <w:lvlText w:val=""/>
      <w:lvlJc w:val="left"/>
      <w:pPr>
        <w:ind w:left="1560" w:hanging="360"/>
      </w:pPr>
      <w:rPr>
        <w:rFonts w:ascii="Symbol" w:hAnsi="Symbol"/>
      </w:rPr>
    </w:lvl>
    <w:lvl w:ilvl="5" w:tplc="12CA1B3C">
      <w:start w:val="1"/>
      <w:numFmt w:val="bullet"/>
      <w:lvlText w:val=""/>
      <w:lvlJc w:val="left"/>
      <w:pPr>
        <w:ind w:left="1560" w:hanging="360"/>
      </w:pPr>
      <w:rPr>
        <w:rFonts w:ascii="Symbol" w:hAnsi="Symbol"/>
      </w:rPr>
    </w:lvl>
    <w:lvl w:ilvl="6" w:tplc="3522E0E8">
      <w:start w:val="1"/>
      <w:numFmt w:val="bullet"/>
      <w:lvlText w:val=""/>
      <w:lvlJc w:val="left"/>
      <w:pPr>
        <w:ind w:left="1560" w:hanging="360"/>
      </w:pPr>
      <w:rPr>
        <w:rFonts w:ascii="Symbol" w:hAnsi="Symbol"/>
      </w:rPr>
    </w:lvl>
    <w:lvl w:ilvl="7" w:tplc="A7864E06">
      <w:start w:val="1"/>
      <w:numFmt w:val="bullet"/>
      <w:lvlText w:val=""/>
      <w:lvlJc w:val="left"/>
      <w:pPr>
        <w:ind w:left="1560" w:hanging="360"/>
      </w:pPr>
      <w:rPr>
        <w:rFonts w:ascii="Symbol" w:hAnsi="Symbol"/>
      </w:rPr>
    </w:lvl>
    <w:lvl w:ilvl="8" w:tplc="D422B5C2">
      <w:start w:val="1"/>
      <w:numFmt w:val="bullet"/>
      <w:lvlText w:val=""/>
      <w:lvlJc w:val="left"/>
      <w:pPr>
        <w:ind w:left="1560" w:hanging="360"/>
      </w:pPr>
      <w:rPr>
        <w:rFonts w:ascii="Symbol" w:hAnsi="Symbol"/>
      </w:rPr>
    </w:lvl>
  </w:abstractNum>
  <w:abstractNum w:abstractNumId="13" w15:restartNumberingAfterBreak="0">
    <w:nsid w:val="753A04AD"/>
    <w:multiLevelType w:val="hybridMultilevel"/>
    <w:tmpl w:val="0AA229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9629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7B2E40"/>
    <w:multiLevelType w:val="hybridMultilevel"/>
    <w:tmpl w:val="12583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6953669">
    <w:abstractNumId w:val="0"/>
  </w:num>
  <w:num w:numId="2" w16cid:durableId="1200901523">
    <w:abstractNumId w:val="1"/>
  </w:num>
  <w:num w:numId="3" w16cid:durableId="519900815">
    <w:abstractNumId w:val="2"/>
  </w:num>
  <w:num w:numId="4" w16cid:durableId="90853486">
    <w:abstractNumId w:val="3"/>
  </w:num>
  <w:num w:numId="5" w16cid:durableId="1280649305">
    <w:abstractNumId w:val="8"/>
  </w:num>
  <w:num w:numId="6" w16cid:durableId="1760298403">
    <w:abstractNumId w:val="4"/>
  </w:num>
  <w:num w:numId="7" w16cid:durableId="1118179112">
    <w:abstractNumId w:val="5"/>
  </w:num>
  <w:num w:numId="8" w16cid:durableId="1295914015">
    <w:abstractNumId w:val="6"/>
  </w:num>
  <w:num w:numId="9" w16cid:durableId="623656429">
    <w:abstractNumId w:val="7"/>
  </w:num>
  <w:num w:numId="10" w16cid:durableId="1646933692">
    <w:abstractNumId w:val="9"/>
  </w:num>
  <w:num w:numId="11" w16cid:durableId="1793281689">
    <w:abstractNumId w:val="15"/>
  </w:num>
  <w:num w:numId="12" w16cid:durableId="1987737880">
    <w:abstractNumId w:val="10"/>
  </w:num>
  <w:num w:numId="13" w16cid:durableId="1384258471">
    <w:abstractNumId w:val="14"/>
  </w:num>
  <w:num w:numId="14" w16cid:durableId="1652977350">
    <w:abstractNumId w:val="11"/>
  </w:num>
  <w:num w:numId="15" w16cid:durableId="667634475">
    <w:abstractNumId w:val="12"/>
  </w:num>
  <w:num w:numId="16" w16cid:durableId="33123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C31"/>
    <w:rsid w:val="00015C31"/>
    <w:rsid w:val="00040488"/>
    <w:rsid w:val="0005AB0A"/>
    <w:rsid w:val="0005ADD8"/>
    <w:rsid w:val="00063323"/>
    <w:rsid w:val="0006421A"/>
    <w:rsid w:val="00072AF6"/>
    <w:rsid w:val="00081C9D"/>
    <w:rsid w:val="000924E0"/>
    <w:rsid w:val="00092961"/>
    <w:rsid w:val="00093240"/>
    <w:rsid w:val="000A0490"/>
    <w:rsid w:val="000A6CAC"/>
    <w:rsid w:val="000C1FDA"/>
    <w:rsid w:val="000D1FF6"/>
    <w:rsid w:val="000E1F64"/>
    <w:rsid w:val="000F3030"/>
    <w:rsid w:val="0010200E"/>
    <w:rsid w:val="00122B28"/>
    <w:rsid w:val="00123386"/>
    <w:rsid w:val="00136C28"/>
    <w:rsid w:val="001411A9"/>
    <w:rsid w:val="001531C0"/>
    <w:rsid w:val="00156E91"/>
    <w:rsid w:val="00187215"/>
    <w:rsid w:val="001A1F06"/>
    <w:rsid w:val="001A7A65"/>
    <w:rsid w:val="001F51D6"/>
    <w:rsid w:val="0023446A"/>
    <w:rsid w:val="002409B0"/>
    <w:rsid w:val="002776ED"/>
    <w:rsid w:val="00281CB9"/>
    <w:rsid w:val="002A2410"/>
    <w:rsid w:val="00310C3A"/>
    <w:rsid w:val="003416DC"/>
    <w:rsid w:val="00345280"/>
    <w:rsid w:val="00354EA1"/>
    <w:rsid w:val="00375390"/>
    <w:rsid w:val="00384EB0"/>
    <w:rsid w:val="00390AEC"/>
    <w:rsid w:val="0039539A"/>
    <w:rsid w:val="003A417D"/>
    <w:rsid w:val="003B1ADF"/>
    <w:rsid w:val="003B73BB"/>
    <w:rsid w:val="003C4C30"/>
    <w:rsid w:val="003D551C"/>
    <w:rsid w:val="003F9C76"/>
    <w:rsid w:val="00405D56"/>
    <w:rsid w:val="004225A6"/>
    <w:rsid w:val="0042768C"/>
    <w:rsid w:val="00450BCE"/>
    <w:rsid w:val="004511E6"/>
    <w:rsid w:val="00467865"/>
    <w:rsid w:val="0049212E"/>
    <w:rsid w:val="004A0F4B"/>
    <w:rsid w:val="004B5E9E"/>
    <w:rsid w:val="004C300B"/>
    <w:rsid w:val="004E6EB1"/>
    <w:rsid w:val="0051457F"/>
    <w:rsid w:val="00521D4D"/>
    <w:rsid w:val="005278F2"/>
    <w:rsid w:val="0056589A"/>
    <w:rsid w:val="00575407"/>
    <w:rsid w:val="0059177E"/>
    <w:rsid w:val="005A7FBC"/>
    <w:rsid w:val="005B5CB7"/>
    <w:rsid w:val="005C0217"/>
    <w:rsid w:val="005E02DA"/>
    <w:rsid w:val="005F03FB"/>
    <w:rsid w:val="006148ED"/>
    <w:rsid w:val="00617208"/>
    <w:rsid w:val="0062097E"/>
    <w:rsid w:val="00645947"/>
    <w:rsid w:val="00670930"/>
    <w:rsid w:val="006E3637"/>
    <w:rsid w:val="00704CC3"/>
    <w:rsid w:val="00705402"/>
    <w:rsid w:val="0071242C"/>
    <w:rsid w:val="0073540D"/>
    <w:rsid w:val="007357BF"/>
    <w:rsid w:val="007A0C56"/>
    <w:rsid w:val="007A5279"/>
    <w:rsid w:val="007B2D85"/>
    <w:rsid w:val="007B4B86"/>
    <w:rsid w:val="007C3A05"/>
    <w:rsid w:val="007D440D"/>
    <w:rsid w:val="007D7186"/>
    <w:rsid w:val="00807922"/>
    <w:rsid w:val="00824437"/>
    <w:rsid w:val="00841FB7"/>
    <w:rsid w:val="00846DCF"/>
    <w:rsid w:val="0085325E"/>
    <w:rsid w:val="008C3D3B"/>
    <w:rsid w:val="008D1816"/>
    <w:rsid w:val="008D50FC"/>
    <w:rsid w:val="008E2C75"/>
    <w:rsid w:val="008E45ED"/>
    <w:rsid w:val="008F441F"/>
    <w:rsid w:val="00930223"/>
    <w:rsid w:val="00930FAD"/>
    <w:rsid w:val="00937BA7"/>
    <w:rsid w:val="00946685"/>
    <w:rsid w:val="00967477"/>
    <w:rsid w:val="00982F3E"/>
    <w:rsid w:val="00987C12"/>
    <w:rsid w:val="009A118A"/>
    <w:rsid w:val="009B3F27"/>
    <w:rsid w:val="009B7A44"/>
    <w:rsid w:val="009E156A"/>
    <w:rsid w:val="00A326EA"/>
    <w:rsid w:val="00A331FD"/>
    <w:rsid w:val="00A54EA0"/>
    <w:rsid w:val="00A76807"/>
    <w:rsid w:val="00A80A80"/>
    <w:rsid w:val="00AA251D"/>
    <w:rsid w:val="00AC67A2"/>
    <w:rsid w:val="00B02227"/>
    <w:rsid w:val="00B06FDF"/>
    <w:rsid w:val="00B36183"/>
    <w:rsid w:val="00B86BAD"/>
    <w:rsid w:val="00B91AD8"/>
    <w:rsid w:val="00B92619"/>
    <w:rsid w:val="00B945B2"/>
    <w:rsid w:val="00BA71D2"/>
    <w:rsid w:val="00BB07BD"/>
    <w:rsid w:val="00BC686B"/>
    <w:rsid w:val="00BD4D4E"/>
    <w:rsid w:val="00BD5715"/>
    <w:rsid w:val="00BD7E0F"/>
    <w:rsid w:val="00BF5014"/>
    <w:rsid w:val="00C303CA"/>
    <w:rsid w:val="00C36F17"/>
    <w:rsid w:val="00C435AF"/>
    <w:rsid w:val="00C7460E"/>
    <w:rsid w:val="00C905F9"/>
    <w:rsid w:val="00CD72A7"/>
    <w:rsid w:val="00CF6950"/>
    <w:rsid w:val="00D124DF"/>
    <w:rsid w:val="00D13DC8"/>
    <w:rsid w:val="00D24F08"/>
    <w:rsid w:val="00D57F70"/>
    <w:rsid w:val="00D7694A"/>
    <w:rsid w:val="00D821E3"/>
    <w:rsid w:val="00D8CF1E"/>
    <w:rsid w:val="00DF6340"/>
    <w:rsid w:val="00E35765"/>
    <w:rsid w:val="00E42E40"/>
    <w:rsid w:val="00E51925"/>
    <w:rsid w:val="00E7089F"/>
    <w:rsid w:val="00E72DCB"/>
    <w:rsid w:val="00EB45F7"/>
    <w:rsid w:val="00F11E79"/>
    <w:rsid w:val="00F12429"/>
    <w:rsid w:val="00F50A1B"/>
    <w:rsid w:val="00F52EFA"/>
    <w:rsid w:val="00F73C71"/>
    <w:rsid w:val="00F95580"/>
    <w:rsid w:val="00FF28B0"/>
    <w:rsid w:val="00FF4F6E"/>
    <w:rsid w:val="021F9501"/>
    <w:rsid w:val="02E2AAA6"/>
    <w:rsid w:val="0325ADC2"/>
    <w:rsid w:val="035BA6AB"/>
    <w:rsid w:val="03C3FB18"/>
    <w:rsid w:val="043944DF"/>
    <w:rsid w:val="0579199C"/>
    <w:rsid w:val="06253C36"/>
    <w:rsid w:val="0629BFA8"/>
    <w:rsid w:val="07166296"/>
    <w:rsid w:val="078B9556"/>
    <w:rsid w:val="08389557"/>
    <w:rsid w:val="084A7D49"/>
    <w:rsid w:val="087BEA0D"/>
    <w:rsid w:val="090F4D2F"/>
    <w:rsid w:val="091704B7"/>
    <w:rsid w:val="09C728C2"/>
    <w:rsid w:val="0A772C1F"/>
    <w:rsid w:val="0AE973C1"/>
    <w:rsid w:val="0CBCE682"/>
    <w:rsid w:val="0D395F30"/>
    <w:rsid w:val="0DEB643B"/>
    <w:rsid w:val="0E690700"/>
    <w:rsid w:val="0E6A32DD"/>
    <w:rsid w:val="0E72DD4D"/>
    <w:rsid w:val="0E83534A"/>
    <w:rsid w:val="0EE99491"/>
    <w:rsid w:val="0FAD50D3"/>
    <w:rsid w:val="1010C6DF"/>
    <w:rsid w:val="107DA513"/>
    <w:rsid w:val="10D16740"/>
    <w:rsid w:val="114251B3"/>
    <w:rsid w:val="116DB3D0"/>
    <w:rsid w:val="1320FA1E"/>
    <w:rsid w:val="13298112"/>
    <w:rsid w:val="13DA7D6E"/>
    <w:rsid w:val="13E5DEA1"/>
    <w:rsid w:val="1468843A"/>
    <w:rsid w:val="15704F11"/>
    <w:rsid w:val="15999103"/>
    <w:rsid w:val="15D3B071"/>
    <w:rsid w:val="165B7297"/>
    <w:rsid w:val="18BA9D5D"/>
    <w:rsid w:val="19724452"/>
    <w:rsid w:val="197DA9E9"/>
    <w:rsid w:val="1ADD8106"/>
    <w:rsid w:val="1AF2F527"/>
    <w:rsid w:val="1DB528E0"/>
    <w:rsid w:val="1E518792"/>
    <w:rsid w:val="1E55E5C5"/>
    <w:rsid w:val="1E6F3A2B"/>
    <w:rsid w:val="1F456539"/>
    <w:rsid w:val="1FF5800A"/>
    <w:rsid w:val="20B15CD0"/>
    <w:rsid w:val="211D4D42"/>
    <w:rsid w:val="22EB7844"/>
    <w:rsid w:val="23FE19A3"/>
    <w:rsid w:val="240B0E64"/>
    <w:rsid w:val="2418AADE"/>
    <w:rsid w:val="24BB323C"/>
    <w:rsid w:val="250B5481"/>
    <w:rsid w:val="255FA39B"/>
    <w:rsid w:val="260C698F"/>
    <w:rsid w:val="26C012CE"/>
    <w:rsid w:val="275C9A59"/>
    <w:rsid w:val="27FC81B3"/>
    <w:rsid w:val="28205950"/>
    <w:rsid w:val="28948D57"/>
    <w:rsid w:val="295B1589"/>
    <w:rsid w:val="2997E48F"/>
    <w:rsid w:val="29D94FB1"/>
    <w:rsid w:val="2C1ACD57"/>
    <w:rsid w:val="2C311521"/>
    <w:rsid w:val="2C801C85"/>
    <w:rsid w:val="2D83330E"/>
    <w:rsid w:val="2DCA34F4"/>
    <w:rsid w:val="2DDDF641"/>
    <w:rsid w:val="307849EA"/>
    <w:rsid w:val="316103FD"/>
    <w:rsid w:val="31D2D364"/>
    <w:rsid w:val="321C631A"/>
    <w:rsid w:val="33383D46"/>
    <w:rsid w:val="3387D5F7"/>
    <w:rsid w:val="349E54FF"/>
    <w:rsid w:val="355FB18B"/>
    <w:rsid w:val="365804C7"/>
    <w:rsid w:val="3745E9EA"/>
    <w:rsid w:val="3762F732"/>
    <w:rsid w:val="37EF9C85"/>
    <w:rsid w:val="38635F01"/>
    <w:rsid w:val="39186AED"/>
    <w:rsid w:val="3951AB45"/>
    <w:rsid w:val="3B9273F4"/>
    <w:rsid w:val="3C74D9DB"/>
    <w:rsid w:val="3DA36E41"/>
    <w:rsid w:val="3E341DA8"/>
    <w:rsid w:val="3F18A6F0"/>
    <w:rsid w:val="3F7C2ED0"/>
    <w:rsid w:val="3FC126BB"/>
    <w:rsid w:val="4088A174"/>
    <w:rsid w:val="413EDC54"/>
    <w:rsid w:val="41B040E8"/>
    <w:rsid w:val="42DEC01D"/>
    <w:rsid w:val="44153876"/>
    <w:rsid w:val="4486FE06"/>
    <w:rsid w:val="44FB9A7D"/>
    <w:rsid w:val="45416EB0"/>
    <w:rsid w:val="454A663E"/>
    <w:rsid w:val="46EEB4C2"/>
    <w:rsid w:val="470FE736"/>
    <w:rsid w:val="47C17A59"/>
    <w:rsid w:val="4801E204"/>
    <w:rsid w:val="494FEA75"/>
    <w:rsid w:val="4975B2C0"/>
    <w:rsid w:val="499D538F"/>
    <w:rsid w:val="4A91EAC2"/>
    <w:rsid w:val="4BCCFE02"/>
    <w:rsid w:val="4BE1240B"/>
    <w:rsid w:val="4CC9E8E8"/>
    <w:rsid w:val="4D4CB570"/>
    <w:rsid w:val="4D8D67F8"/>
    <w:rsid w:val="4D9FF1F8"/>
    <w:rsid w:val="4DB462CA"/>
    <w:rsid w:val="4EB8CCB2"/>
    <w:rsid w:val="4EF0EB15"/>
    <w:rsid w:val="5090832E"/>
    <w:rsid w:val="50B11571"/>
    <w:rsid w:val="50E65D29"/>
    <w:rsid w:val="510DE331"/>
    <w:rsid w:val="514EACC0"/>
    <w:rsid w:val="53DBBDD5"/>
    <w:rsid w:val="54DE1341"/>
    <w:rsid w:val="551066DA"/>
    <w:rsid w:val="55691D99"/>
    <w:rsid w:val="5698AC7F"/>
    <w:rsid w:val="56B5701A"/>
    <w:rsid w:val="56C4C23B"/>
    <w:rsid w:val="572A9699"/>
    <w:rsid w:val="58D5C42E"/>
    <w:rsid w:val="59661F9E"/>
    <w:rsid w:val="59E0B323"/>
    <w:rsid w:val="5A754991"/>
    <w:rsid w:val="5AE5C973"/>
    <w:rsid w:val="5AFB64AA"/>
    <w:rsid w:val="5B8BAFA0"/>
    <w:rsid w:val="5C30DDCB"/>
    <w:rsid w:val="5C597B4E"/>
    <w:rsid w:val="5D7E5B92"/>
    <w:rsid w:val="61362140"/>
    <w:rsid w:val="6212769B"/>
    <w:rsid w:val="64080038"/>
    <w:rsid w:val="64266EE7"/>
    <w:rsid w:val="6459DBDC"/>
    <w:rsid w:val="64708BF8"/>
    <w:rsid w:val="64A598F0"/>
    <w:rsid w:val="64E4AFAA"/>
    <w:rsid w:val="65FB6370"/>
    <w:rsid w:val="663F025A"/>
    <w:rsid w:val="67202AC3"/>
    <w:rsid w:val="67FAC05B"/>
    <w:rsid w:val="68A55D9D"/>
    <w:rsid w:val="690D298F"/>
    <w:rsid w:val="69A1A34E"/>
    <w:rsid w:val="69D8E936"/>
    <w:rsid w:val="6AFF409B"/>
    <w:rsid w:val="6C0A8F19"/>
    <w:rsid w:val="6C81B54F"/>
    <w:rsid w:val="6C96BADB"/>
    <w:rsid w:val="6CFBC8D0"/>
    <w:rsid w:val="6D54ADFB"/>
    <w:rsid w:val="6DAD3151"/>
    <w:rsid w:val="6DC6830F"/>
    <w:rsid w:val="6DFFE12C"/>
    <w:rsid w:val="6F18C2A2"/>
    <w:rsid w:val="6F537822"/>
    <w:rsid w:val="6FC0B43A"/>
    <w:rsid w:val="70D276C8"/>
    <w:rsid w:val="70F2F9F8"/>
    <w:rsid w:val="7179BC1D"/>
    <w:rsid w:val="72C08837"/>
    <w:rsid w:val="72CD610D"/>
    <w:rsid w:val="73A6D96A"/>
    <w:rsid w:val="7426DE22"/>
    <w:rsid w:val="74B0C80D"/>
    <w:rsid w:val="74C4EF21"/>
    <w:rsid w:val="74F133F6"/>
    <w:rsid w:val="751EBAEF"/>
    <w:rsid w:val="77917CF5"/>
    <w:rsid w:val="77DB7719"/>
    <w:rsid w:val="78420422"/>
    <w:rsid w:val="795A7F63"/>
    <w:rsid w:val="7B5A6425"/>
    <w:rsid w:val="7B953307"/>
    <w:rsid w:val="7C58B168"/>
    <w:rsid w:val="7C9D73AA"/>
    <w:rsid w:val="7CFE059C"/>
    <w:rsid w:val="7D4972E2"/>
    <w:rsid w:val="7FE55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CEAD0"/>
  <w15:chartTrackingRefBased/>
  <w15:docId w15:val="{85297331-5615-471C-ACD8-CA31AB82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Heading1">
    <w:name w:val="heading 1"/>
    <w:aliases w:val="SCD - Kop 1"/>
    <w:basedOn w:val="Normal"/>
    <w:next w:val="Normal"/>
    <w:link w:val="Heading1Char"/>
    <w:uiPriority w:val="9"/>
    <w:qFormat/>
    <w:rsid w:val="008D1816"/>
    <w:pPr>
      <w:spacing w:after="360"/>
      <w:outlineLvl w:val="0"/>
    </w:pPr>
    <w:rPr>
      <w:rFonts w:ascii="Arial Black" w:hAnsi="Arial Black"/>
      <w:b/>
      <w:bCs/>
      <w:color w:val="0F2049" w:themeColor="background1"/>
      <w:sz w:val="36"/>
      <w:szCs w:val="100"/>
    </w:rPr>
  </w:style>
  <w:style w:type="paragraph" w:styleId="Heading2">
    <w:name w:val="heading 2"/>
    <w:aliases w:val="SCD - Kop Light"/>
    <w:basedOn w:val="Normal"/>
    <w:next w:val="Normal"/>
    <w:link w:val="Heading2Char"/>
    <w:uiPriority w:val="9"/>
    <w:unhideWhenUsed/>
    <w:qFormat/>
    <w:rsid w:val="008D1816"/>
    <w:pPr>
      <w:spacing w:after="0" w:line="240" w:lineRule="auto"/>
      <w:outlineLvl w:val="1"/>
    </w:pPr>
    <w:rPr>
      <w:color w:val="0F2049" w:themeColor="background1"/>
      <w:sz w:val="26"/>
      <w:szCs w:val="56"/>
    </w:rPr>
  </w:style>
  <w:style w:type="paragraph" w:styleId="Heading3">
    <w:name w:val="heading 3"/>
    <w:aliases w:val="SCD - Tussenkop"/>
    <w:basedOn w:val="Normal"/>
    <w:next w:val="Normal"/>
    <w:link w:val="Heading3Char"/>
    <w:uiPriority w:val="9"/>
    <w:unhideWhenUsed/>
    <w:qFormat/>
    <w:rsid w:val="008D1816"/>
    <w:pPr>
      <w:spacing w:after="0"/>
      <w:outlineLvl w:val="2"/>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B5CB7"/>
    <w:rPr>
      <w:rFonts w:ascii="Consolas" w:hAnsi="Consolas" w:cs="Consolas"/>
      <w:sz w:val="21"/>
      <w:szCs w:val="21"/>
    </w:rPr>
  </w:style>
  <w:style w:type="character" w:customStyle="1" w:styleId="PlainTextChar">
    <w:name w:val="Plain Text Char"/>
    <w:basedOn w:val="DefaultParagraphFont"/>
    <w:link w:val="PlainText"/>
    <w:uiPriority w:val="99"/>
    <w:rsid w:val="005B5CB7"/>
    <w:rPr>
      <w:rFonts w:ascii="Consolas" w:hAnsi="Consolas" w:cs="Consolas"/>
      <w:sz w:val="21"/>
      <w:szCs w:val="21"/>
    </w:rPr>
  </w:style>
  <w:style w:type="paragraph" w:styleId="Header">
    <w:name w:val="header"/>
    <w:basedOn w:val="Normal"/>
    <w:link w:val="HeaderChar"/>
    <w:uiPriority w:val="99"/>
    <w:unhideWhenUsed/>
    <w:rsid w:val="005B5CB7"/>
    <w:pPr>
      <w:tabs>
        <w:tab w:val="center" w:pos="4536"/>
        <w:tab w:val="right" w:pos="9072"/>
      </w:tabs>
    </w:pPr>
  </w:style>
  <w:style w:type="character" w:customStyle="1" w:styleId="HeaderChar">
    <w:name w:val="Header Char"/>
    <w:basedOn w:val="DefaultParagraphFont"/>
    <w:link w:val="Header"/>
    <w:uiPriority w:val="99"/>
    <w:rsid w:val="005B5CB7"/>
  </w:style>
  <w:style w:type="paragraph" w:styleId="Footer">
    <w:name w:val="footer"/>
    <w:basedOn w:val="Normal"/>
    <w:link w:val="FooterChar"/>
    <w:uiPriority w:val="99"/>
    <w:unhideWhenUsed/>
    <w:rsid w:val="005B5CB7"/>
    <w:pPr>
      <w:tabs>
        <w:tab w:val="center" w:pos="4536"/>
        <w:tab w:val="right" w:pos="9072"/>
      </w:tabs>
    </w:pPr>
  </w:style>
  <w:style w:type="character" w:customStyle="1" w:styleId="FooterChar">
    <w:name w:val="Footer Char"/>
    <w:basedOn w:val="DefaultParagraphFont"/>
    <w:link w:val="Footer"/>
    <w:uiPriority w:val="99"/>
    <w:rsid w:val="005B5CB7"/>
  </w:style>
  <w:style w:type="paragraph" w:customStyle="1" w:styleId="Basisalinea">
    <w:name w:val="[Basisalinea]"/>
    <w:basedOn w:val="Normal"/>
    <w:uiPriority w:val="99"/>
    <w:rsid w:val="000E1F64"/>
    <w:pPr>
      <w:spacing w:line="288" w:lineRule="auto"/>
    </w:pPr>
    <w:rPr>
      <w:rFonts w:ascii="Minion Pro" w:hAnsi="Minion Pro" w:cs="Minion Pro"/>
      <w:color w:val="000000"/>
    </w:rPr>
  </w:style>
  <w:style w:type="character" w:styleId="PageNumber">
    <w:name w:val="page number"/>
    <w:basedOn w:val="DefaultParagraphFont"/>
    <w:uiPriority w:val="99"/>
    <w:semiHidden/>
    <w:unhideWhenUsed/>
    <w:rsid w:val="0023446A"/>
  </w:style>
  <w:style w:type="paragraph" w:styleId="NoSpacing">
    <w:name w:val="No Spacing"/>
    <w:basedOn w:val="Basisalinea"/>
    <w:uiPriority w:val="1"/>
    <w:rsid w:val="004225A6"/>
    <w:pPr>
      <w:spacing w:line="336" w:lineRule="auto"/>
    </w:pPr>
    <w:rPr>
      <w:rFonts w:ascii="Urbane Light" w:hAnsi="Urbane Light" w:cs="Urbane Light"/>
      <w:color w:val="0F214A"/>
    </w:rPr>
  </w:style>
  <w:style w:type="paragraph" w:styleId="Subtitle">
    <w:name w:val="Subtitle"/>
    <w:aliases w:val="SCD - Intro"/>
    <w:basedOn w:val="Basisalinea"/>
    <w:next w:val="Normal"/>
    <w:link w:val="SubtitleChar"/>
    <w:uiPriority w:val="11"/>
    <w:qFormat/>
    <w:rsid w:val="005E02DA"/>
    <w:pPr>
      <w:jc w:val="right"/>
    </w:pPr>
    <w:rPr>
      <w:rFonts w:ascii="Arial Black" w:hAnsi="Arial Black" w:cs="Urbane Bold"/>
      <w:b/>
      <w:bCs/>
      <w:color w:val="0F214A"/>
      <w:sz w:val="32"/>
      <w:szCs w:val="32"/>
    </w:rPr>
  </w:style>
  <w:style w:type="character" w:customStyle="1" w:styleId="SubtitleChar">
    <w:name w:val="Subtitle Char"/>
    <w:aliases w:val="SCD - Intro Char"/>
    <w:basedOn w:val="DefaultParagraphFont"/>
    <w:link w:val="Subtitle"/>
    <w:uiPriority w:val="11"/>
    <w:rsid w:val="005E02DA"/>
    <w:rPr>
      <w:rFonts w:ascii="Arial Black" w:hAnsi="Arial Black" w:cs="Urbane Bold"/>
      <w:b/>
      <w:bCs/>
      <w:color w:val="0F214A"/>
      <w:sz w:val="32"/>
      <w:szCs w:val="32"/>
    </w:rPr>
  </w:style>
  <w:style w:type="character" w:customStyle="1" w:styleId="Heading1Char">
    <w:name w:val="Heading 1 Char"/>
    <w:aliases w:val="SCD - Kop 1 Char"/>
    <w:basedOn w:val="DefaultParagraphFont"/>
    <w:link w:val="Heading1"/>
    <w:uiPriority w:val="9"/>
    <w:rsid w:val="008D1816"/>
    <w:rPr>
      <w:rFonts w:ascii="Arial Black" w:hAnsi="Arial Black" w:cs="Urbane Light"/>
      <w:b/>
      <w:bCs/>
      <w:color w:val="0F2049" w:themeColor="background1"/>
      <w:sz w:val="36"/>
      <w:szCs w:val="100"/>
    </w:rPr>
  </w:style>
  <w:style w:type="character" w:customStyle="1" w:styleId="Heading2Char">
    <w:name w:val="Heading 2 Char"/>
    <w:aliases w:val="SCD - Kop Light Char"/>
    <w:basedOn w:val="DefaultParagraphFont"/>
    <w:link w:val="Heading2"/>
    <w:uiPriority w:val="9"/>
    <w:rsid w:val="008D1816"/>
    <w:rPr>
      <w:rFonts w:ascii="Arial" w:hAnsi="Arial" w:cs="Urbane Light"/>
      <w:color w:val="0F2049" w:themeColor="background1"/>
      <w:sz w:val="26"/>
      <w:szCs w:val="56"/>
    </w:rPr>
  </w:style>
  <w:style w:type="character" w:customStyle="1" w:styleId="Heading3Char">
    <w:name w:val="Heading 3 Char"/>
    <w:aliases w:val="SCD - Tussenkop Char"/>
    <w:basedOn w:val="DefaultParagraphFont"/>
    <w:link w:val="Heading3"/>
    <w:uiPriority w:val="9"/>
    <w:rsid w:val="008D1816"/>
    <w:rPr>
      <w:rFonts w:ascii="Arial" w:hAnsi="Arial" w:cs="Urbane Light"/>
      <w:caps/>
      <w:sz w:val="20"/>
      <w:szCs w:val="20"/>
    </w:rPr>
  </w:style>
  <w:style w:type="table" w:customStyle="1" w:styleId="Stijl1">
    <w:name w:val="Stijl1"/>
    <w:basedOn w:val="TableNorma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Times New Roman (Hoofdtekst CS)" w:hAnsi="Times New Roman (Hoofdtekst CS)"/>
        <w:b/>
      </w:rPr>
      <w:tblPr/>
      <w:tcPr>
        <w:shd w:val="clear" w:color="auto" w:fill="002060"/>
      </w:tcPr>
    </w:tblStylePr>
  </w:style>
  <w:style w:type="table" w:styleId="TableGrid">
    <w:name w:val="Table Grid"/>
    <w:basedOn w:val="TableNorma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TableNorma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stParagraph">
    <w:name w:val="List Paragraph"/>
    <w:aliases w:val="SCD - Tabeltekst"/>
    <w:basedOn w:val="Normal"/>
    <w:next w:val="Normal"/>
    <w:uiPriority w:val="34"/>
    <w:qFormat/>
    <w:rsid w:val="00807922"/>
    <w:pPr>
      <w:snapToGrid w:val="0"/>
      <w:spacing w:after="80" w:line="240" w:lineRule="auto"/>
    </w:pPr>
  </w:style>
  <w:style w:type="paragraph" w:customStyle="1" w:styleId="Standaard7">
    <w:name w:val="Standaard7"/>
    <w:basedOn w:val="Normal"/>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Normal"/>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DefaultParagraphFont"/>
    <w:rsid w:val="00937BA7"/>
    <w:rPr>
      <w:rFonts w:ascii="Univers Vet" w:hAnsi="Univers Vet"/>
      <w:b/>
      <w:sz w:val="14"/>
      <w:szCs w:val="14"/>
    </w:rPr>
  </w:style>
  <w:style w:type="character" w:customStyle="1" w:styleId="Standaard8Char">
    <w:name w:val="Standaard8 Char"/>
    <w:basedOn w:val="DefaultParagraphFont"/>
    <w:link w:val="Standaard8"/>
    <w:rsid w:val="00937BA7"/>
    <w:rPr>
      <w:rFonts w:ascii="Univers" w:eastAsia="Times New Roman" w:hAnsi="Univers" w:cs="Arial"/>
      <w:noProof/>
      <w:sz w:val="16"/>
      <w:szCs w:val="16"/>
      <w:lang w:eastAsia="nl-NL"/>
    </w:rPr>
  </w:style>
  <w:style w:type="character" w:styleId="PlaceholderText">
    <w:name w:val="Placeholder Text"/>
    <w:basedOn w:val="DefaultParagraphFont"/>
    <w:uiPriority w:val="99"/>
    <w:semiHidden/>
    <w:rsid w:val="00A331FD"/>
    <w:rPr>
      <w:color w:val="808080"/>
    </w:rPr>
  </w:style>
  <w:style w:type="character" w:styleId="CommentReference">
    <w:name w:val="annotation reference"/>
    <w:basedOn w:val="DefaultParagraphFont"/>
    <w:uiPriority w:val="99"/>
    <w:semiHidden/>
    <w:unhideWhenUsed/>
    <w:rsid w:val="00187215"/>
    <w:rPr>
      <w:sz w:val="16"/>
      <w:szCs w:val="16"/>
    </w:rPr>
  </w:style>
  <w:style w:type="paragraph" w:styleId="CommentText">
    <w:name w:val="annotation text"/>
    <w:basedOn w:val="Normal"/>
    <w:link w:val="CommentTextChar"/>
    <w:uiPriority w:val="99"/>
    <w:unhideWhenUsed/>
    <w:rsid w:val="00187215"/>
    <w:pPr>
      <w:spacing w:line="240" w:lineRule="auto"/>
    </w:pPr>
  </w:style>
  <w:style w:type="character" w:customStyle="1" w:styleId="CommentTextChar">
    <w:name w:val="Comment Text Char"/>
    <w:basedOn w:val="DefaultParagraphFont"/>
    <w:link w:val="CommentText"/>
    <w:uiPriority w:val="99"/>
    <w:rsid w:val="00187215"/>
    <w:rPr>
      <w:rFonts w:ascii="Arial" w:hAnsi="Arial" w:cs="Urbane Light"/>
      <w:sz w:val="20"/>
      <w:szCs w:val="20"/>
    </w:rPr>
  </w:style>
  <w:style w:type="paragraph" w:styleId="CommentSubject">
    <w:name w:val="annotation subject"/>
    <w:basedOn w:val="CommentText"/>
    <w:next w:val="CommentText"/>
    <w:link w:val="CommentSubjectChar"/>
    <w:uiPriority w:val="99"/>
    <w:semiHidden/>
    <w:unhideWhenUsed/>
    <w:rsid w:val="00187215"/>
    <w:rPr>
      <w:b/>
      <w:bCs/>
    </w:rPr>
  </w:style>
  <w:style w:type="character" w:customStyle="1" w:styleId="CommentSubjectChar">
    <w:name w:val="Comment Subject Char"/>
    <w:basedOn w:val="CommentTextChar"/>
    <w:link w:val="CommentSubject"/>
    <w:uiPriority w:val="99"/>
    <w:semiHidden/>
    <w:rsid w:val="00187215"/>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026\OneDrive%20-%20Drechtsteden\General%20-%20Team%20Inkoop\9%20Sjablonen%20TI\01%20Sjablonen%20bibliotheek\Marktverkenning%20-%20vragen%20met%20antwoordformulier.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69A51FD9A61429FE330C482C35A20" ma:contentTypeVersion="11" ma:contentTypeDescription="Een nieuw document maken." ma:contentTypeScope="" ma:versionID="c28a83978250687639eb6bec25cf403d">
  <xsd:schema xmlns:xsd="http://www.w3.org/2001/XMLSchema" xmlns:xs="http://www.w3.org/2001/XMLSchema" xmlns:p="http://schemas.microsoft.com/office/2006/metadata/properties" xmlns:ns2="26d0c66d-701e-410f-b80b-1a13ab7f934e" xmlns:ns3="4024c259-d10c-4b1c-9cd8-c7b850f1a7a2" targetNamespace="http://schemas.microsoft.com/office/2006/metadata/properties" ma:root="true" ma:fieldsID="3a77efcf3a4bc6a918f6a39a748b72ee" ns2:_="" ns3:_="">
    <xsd:import namespace="26d0c66d-701e-410f-b80b-1a13ab7f934e"/>
    <xsd:import namespace="4024c259-d10c-4b1c-9cd8-c7b850f1a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0c66d-701e-410f-b80b-1a13ab7f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4c259-d10c-4b1c-9cd8-c7b850f1a7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0101a2-ff50-46b6-8262-deb83610f8eb}" ma:internalName="TaxCatchAll" ma:showField="CatchAllData" ma:web="4024c259-d10c-4b1c-9cd8-c7b850f1a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24c259-d10c-4b1c-9cd8-c7b850f1a7a2" xsi:nil="true"/>
    <lcf76f155ced4ddcb4097134ff3c332f xmlns="26d0c66d-701e-410f-b80b-1a13ab7f93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31E3D-686E-481B-AFC9-5F86E8135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0c66d-701e-410f-b80b-1a13ab7f934e"/>
    <ds:schemaRef ds:uri="4024c259-d10c-4b1c-9cd8-c7b850f1a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CBC4C-C48E-43A6-A048-A6B282503FFF}">
  <ds:schemaRefs>
    <ds:schemaRef ds:uri="http://schemas.microsoft.com/sharepoint/v3/contenttype/forms"/>
  </ds:schemaRefs>
</ds:datastoreItem>
</file>

<file path=customXml/itemProps3.xml><?xml version="1.0" encoding="utf-8"?>
<ds:datastoreItem xmlns:ds="http://schemas.openxmlformats.org/officeDocument/2006/customXml" ds:itemID="{174F83BB-A137-4365-ABA7-3E19D8FA7556}">
  <ds:schemaRefs>
    <ds:schemaRef ds:uri="http://schemas.microsoft.com/office/2006/metadata/properties"/>
    <ds:schemaRef ds:uri="http://schemas.microsoft.com/office/infopath/2007/PartnerControls"/>
    <ds:schemaRef ds:uri="4024c259-d10c-4b1c-9cd8-c7b850f1a7a2"/>
    <ds:schemaRef ds:uri="26d0c66d-701e-410f-b80b-1a13ab7f934e"/>
  </ds:schemaRefs>
</ds:datastoreItem>
</file>

<file path=customXml/itemProps4.xml><?xml version="1.0" encoding="utf-8"?>
<ds:datastoreItem xmlns:ds="http://schemas.openxmlformats.org/officeDocument/2006/customXml" ds:itemID="{D463C5EF-3652-4759-93EF-9D1D98C42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Marktverkenning - vragen met antwoordformulier.dotx</Template>
  <TotalTime>3</TotalTime>
  <Pages>1</Pages>
  <Words>624</Words>
  <Characters>3560</Characters>
  <Application>Microsoft Office Word</Application>
  <DocSecurity>4</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Velden, MWJ van der (Mathé)</cp:lastModifiedBy>
  <cp:revision>7</cp:revision>
  <cp:lastPrinted>2020-09-04T16:56:00Z</cp:lastPrinted>
  <dcterms:created xsi:type="dcterms:W3CDTF">2024-12-19T08:36:00Z</dcterms:created>
  <dcterms:modified xsi:type="dcterms:W3CDTF">2024-12-19T12:14:00Z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0x01010071B69A51FD9A61429FE330C482C35A20</vt:lpwstr>
  </property>
  <property fmtid="{D5CDD505-2E9C-101B-9397-08002B2CF9AE}" pid="3" name="Order">
    <vt:r8>100</vt:r8>
  </property>
  <property fmtid="{D5CDD505-2E9C-101B-9397-08002B2CF9AE}" pid="4" name="MediaServiceImageTags">
    <vt:lpwstr/>
  </property>
</Properties>
</file>