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9D652" w14:textId="54C1285D" w:rsidR="00D77F07" w:rsidRDefault="009C3E07">
      <w:pPr>
        <w:pStyle w:val="Kop1"/>
      </w:pPr>
      <w:bookmarkStart w:id="0" w:name="bmBegin"/>
      <w:bookmarkEnd w:id="0"/>
      <w:r>
        <w:t xml:space="preserve">Format Openbare samenvatting SBIR project </w:t>
      </w:r>
      <w:r>
        <w:br/>
      </w:r>
      <w:r w:rsidRPr="009C3E07">
        <w:rPr>
          <w:i/>
          <w:iCs/>
        </w:rPr>
        <w:t>(NB. kan in het Engels ingevuld)</w:t>
      </w:r>
    </w:p>
    <w:p w14:paraId="1B2FD125" w14:textId="77777777" w:rsidR="00D77F07" w:rsidRDefault="00D77F07"/>
    <w:p w14:paraId="14774B9D" w14:textId="77777777" w:rsidR="00D77F07" w:rsidRDefault="009C3E07">
      <w:pPr>
        <w:pStyle w:val="Kop2"/>
      </w:pPr>
      <w:r>
        <w:t>Algemene gegevens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36"/>
        <w:gridCol w:w="5126"/>
      </w:tblGrid>
      <w:tr w:rsidR="00D77F07" w14:paraId="009A34F7" w14:textId="77777777">
        <w:tblPrEx>
          <w:tblCellMar>
            <w:top w:w="0" w:type="dxa"/>
            <w:bottom w:w="0" w:type="dxa"/>
          </w:tblCellMar>
        </w:tblPrEx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C9157" w14:textId="77777777" w:rsidR="00D77F07" w:rsidRDefault="009C3E07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SBIR oproep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07F22" w14:textId="77777777" w:rsidR="00D77F07" w:rsidRDefault="00D77F07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D77F07" w14:paraId="61CC38E2" w14:textId="77777777">
        <w:tblPrEx>
          <w:tblCellMar>
            <w:top w:w="0" w:type="dxa"/>
            <w:bottom w:w="0" w:type="dxa"/>
          </w:tblCellMar>
        </w:tblPrEx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E93B7" w14:textId="3B86AC3D" w:rsidR="00D77F07" w:rsidRDefault="009C3E07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Projecttitel (gebruik volledige titel</w:t>
            </w:r>
            <w:r w:rsidR="00362DD5">
              <w:rPr>
                <w:b/>
                <w:bCs/>
                <w:szCs w:val="24"/>
              </w:rPr>
              <w:t>, geen acroniem</w:t>
            </w:r>
            <w:r>
              <w:rPr>
                <w:b/>
                <w:bCs/>
                <w:szCs w:val="24"/>
              </w:rPr>
              <w:t>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59EDB" w14:textId="77777777" w:rsidR="00D77F07" w:rsidRDefault="00D77F07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D77F07" w14:paraId="72793161" w14:textId="77777777">
        <w:tblPrEx>
          <w:tblCellMar>
            <w:top w:w="0" w:type="dxa"/>
            <w:bottom w:w="0" w:type="dxa"/>
          </w:tblCellMar>
        </w:tblPrEx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F23B8" w14:textId="77777777" w:rsidR="00D77F07" w:rsidRDefault="009C3E07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SBIR-projectnummer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A4015" w14:textId="77777777" w:rsidR="00D77F07" w:rsidRDefault="00D77F07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D77F07" w14:paraId="50041291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84895" w14:textId="03165805" w:rsidR="00D77F07" w:rsidRDefault="00362DD5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Organisatie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536CC" w14:textId="77777777" w:rsidR="00D77F07" w:rsidRDefault="00D77F07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D77F07" w14:paraId="7D252071" w14:textId="77777777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9123A" w14:textId="77777777" w:rsidR="00D77F07" w:rsidRDefault="009C3E07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Postcode van het bezoekadres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D14D5" w14:textId="77777777" w:rsidR="00D77F07" w:rsidRDefault="00D77F07">
            <w:pPr>
              <w:tabs>
                <w:tab w:val="left" w:pos="1455"/>
              </w:tabs>
              <w:rPr>
                <w:sz w:val="20"/>
                <w:szCs w:val="24"/>
              </w:rPr>
            </w:pPr>
          </w:p>
        </w:tc>
      </w:tr>
      <w:tr w:rsidR="00D77F07" w14:paraId="6EAB488D" w14:textId="77777777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A92ED" w14:textId="67BDA147" w:rsidR="00D77F07" w:rsidRDefault="009C3E07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Postcode of GIS data van </w:t>
            </w:r>
            <w:r w:rsidR="00362DD5">
              <w:rPr>
                <w:b/>
                <w:bCs/>
                <w:szCs w:val="24"/>
              </w:rPr>
              <w:t xml:space="preserve">de </w:t>
            </w:r>
            <w:r>
              <w:rPr>
                <w:b/>
                <w:bCs/>
                <w:szCs w:val="24"/>
              </w:rPr>
              <w:t xml:space="preserve">projectlocatie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35BF2" w14:textId="77777777" w:rsidR="00D77F07" w:rsidRDefault="00D77F07">
            <w:pPr>
              <w:tabs>
                <w:tab w:val="left" w:pos="1455"/>
              </w:tabs>
              <w:rPr>
                <w:sz w:val="20"/>
                <w:szCs w:val="24"/>
              </w:rPr>
            </w:pPr>
          </w:p>
        </w:tc>
      </w:tr>
      <w:tr w:rsidR="00D77F07" w14:paraId="4DB6D23F" w14:textId="77777777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B29F5" w14:textId="77777777" w:rsidR="00D77F07" w:rsidRDefault="009C3E07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Contactpersoon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562AA" w14:textId="77777777" w:rsidR="00D77F07" w:rsidRDefault="00D77F07">
            <w:pPr>
              <w:tabs>
                <w:tab w:val="left" w:pos="1455"/>
              </w:tabs>
              <w:rPr>
                <w:sz w:val="20"/>
                <w:szCs w:val="24"/>
              </w:rPr>
            </w:pPr>
          </w:p>
        </w:tc>
      </w:tr>
      <w:tr w:rsidR="00D77F07" w14:paraId="11AC0D95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CA774" w14:textId="77777777" w:rsidR="00D77F07" w:rsidRDefault="009C3E07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In samenwerking met (projectpartners)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114E8" w14:textId="77777777" w:rsidR="00D77F07" w:rsidRDefault="00D77F07">
            <w:pPr>
              <w:spacing w:line="240" w:lineRule="auto"/>
              <w:rPr>
                <w:bCs/>
                <w:sz w:val="20"/>
                <w:szCs w:val="24"/>
              </w:rPr>
            </w:pPr>
          </w:p>
        </w:tc>
      </w:tr>
    </w:tbl>
    <w:p w14:paraId="1091C601" w14:textId="77777777" w:rsidR="00D77F07" w:rsidRDefault="00D77F07">
      <w:pPr>
        <w:spacing w:line="240" w:lineRule="auto"/>
        <w:rPr>
          <w:b/>
          <w:bCs/>
          <w:sz w:val="20"/>
          <w:szCs w:val="24"/>
        </w:rPr>
      </w:pPr>
    </w:p>
    <w:p w14:paraId="4365C2AB" w14:textId="77777777" w:rsidR="00D77F07" w:rsidRDefault="009C3E07">
      <w:pPr>
        <w:pStyle w:val="Kop2"/>
      </w:pPr>
      <w:r>
        <w:t>Het project</w:t>
      </w:r>
    </w:p>
    <w:p w14:paraId="131884B7" w14:textId="1A717000" w:rsidR="00362DD5" w:rsidRDefault="00362DD5">
      <w:r>
        <w:t xml:space="preserve">Geef een eenvoudig te begrijpen samenvattingen van het project. </w:t>
      </w:r>
    </w:p>
    <w:p w14:paraId="78B6A539" w14:textId="77777777" w:rsidR="00D77F07" w:rsidRDefault="009C3E07">
      <w:pPr>
        <w:rPr>
          <w:i/>
        </w:rPr>
      </w:pPr>
      <w:r>
        <w:rPr>
          <w:i/>
        </w:rPr>
        <w:t xml:space="preserve">NB Vermeld geen informatie die nog geoctrooieerd moet worden. </w:t>
      </w:r>
    </w:p>
    <w:p w14:paraId="11ED7CD0" w14:textId="77777777" w:rsidR="00D77F07" w:rsidRDefault="00D77F07">
      <w:pPr>
        <w:rPr>
          <w:bCs/>
          <w:sz w:val="20"/>
        </w:rPr>
      </w:pPr>
    </w:p>
    <w:p w14:paraId="5ED9E9D6" w14:textId="77777777" w:rsidR="00D77F07" w:rsidRDefault="009C3E07">
      <w:pPr>
        <w:pStyle w:val="Kop2"/>
      </w:pPr>
      <w:r>
        <w:t>Het R&amp;D traject en de testfase</w:t>
      </w:r>
    </w:p>
    <w:p w14:paraId="549356F4" w14:textId="0C80E509" w:rsidR="00362DD5" w:rsidRDefault="00362DD5" w:rsidP="00362DD5">
      <w:r>
        <w:t>Beschrijf de innovatie die is ontwikkeld</w:t>
      </w:r>
      <w:r>
        <w:t xml:space="preserve"> en w</w:t>
      </w:r>
      <w:r>
        <w:t xml:space="preserve">elk probleem </w:t>
      </w:r>
      <w:r>
        <w:t>u hiermee</w:t>
      </w:r>
      <w:r>
        <w:t xml:space="preserve"> op</w:t>
      </w:r>
      <w:r>
        <w:t>lost</w:t>
      </w:r>
      <w:r>
        <w:t xml:space="preserve">? </w:t>
      </w:r>
    </w:p>
    <w:p w14:paraId="5B83DB79" w14:textId="77777777" w:rsidR="00D77F07" w:rsidRDefault="00D77F07">
      <w:pPr>
        <w:rPr>
          <w:bCs/>
          <w:sz w:val="20"/>
        </w:rPr>
      </w:pPr>
    </w:p>
    <w:p w14:paraId="6C879F8C" w14:textId="77777777" w:rsidR="00D77F07" w:rsidRDefault="009C3E07">
      <w:pPr>
        <w:pStyle w:val="Kop2"/>
      </w:pPr>
      <w:r>
        <w:t>Uitvoerder(s)</w:t>
      </w:r>
    </w:p>
    <w:p w14:paraId="2A00C1F6" w14:textId="77777777" w:rsidR="00D77F07" w:rsidRDefault="009C3E07">
      <w:r>
        <w:t>Geef een beknopte beschrijving van de betrokken organisatie(s).</w:t>
      </w:r>
    </w:p>
    <w:p w14:paraId="7A1DB6D5" w14:textId="77777777" w:rsidR="00D77F07" w:rsidRDefault="00D77F07">
      <w:pPr>
        <w:rPr>
          <w:b/>
          <w:bCs/>
          <w:sz w:val="20"/>
        </w:rPr>
      </w:pPr>
    </w:p>
    <w:p w14:paraId="60FBF99F" w14:textId="77777777" w:rsidR="00D77F07" w:rsidRDefault="009C3E07">
      <w:pPr>
        <w:pStyle w:val="Kop2"/>
      </w:pPr>
      <w:r>
        <w:t>Contact (+ eventueel contactgegevens)</w:t>
      </w:r>
    </w:p>
    <w:p w14:paraId="3DA4267F" w14:textId="77777777" w:rsidR="00D77F07" w:rsidRDefault="009C3E07">
      <w:r>
        <w:t>Naam projectleider. En eventueel: bezoekadres, website, e-mail adres, etc.</w:t>
      </w:r>
    </w:p>
    <w:p w14:paraId="5D65B8E4" w14:textId="77777777" w:rsidR="00D77F07" w:rsidRDefault="00D77F07">
      <w:pPr>
        <w:rPr>
          <w:bCs/>
          <w:sz w:val="20"/>
          <w:szCs w:val="24"/>
        </w:rPr>
      </w:pPr>
    </w:p>
    <w:p w14:paraId="2272EC1B" w14:textId="77777777" w:rsidR="00D77F07" w:rsidRDefault="009C3E07">
      <w:pPr>
        <w:pStyle w:val="Kop2"/>
      </w:pPr>
      <w:r>
        <w:t>Afbeelding</w:t>
      </w:r>
    </w:p>
    <w:p w14:paraId="2DD88327" w14:textId="77777777" w:rsidR="00D77F07" w:rsidRDefault="009C3E07">
      <w:r>
        <w:t xml:space="preserve">Voeg desgewenst een </w:t>
      </w:r>
      <w:r>
        <w:t xml:space="preserve">afbeelding toe. Dit is niet verplicht. </w:t>
      </w:r>
    </w:p>
    <w:p w14:paraId="662C439C" w14:textId="77777777" w:rsidR="00D77F07" w:rsidRDefault="009C3E07">
      <w:r>
        <w:t>Gebruik geen afbeelding waar auteursrecht op zit van een ander.</w:t>
      </w:r>
    </w:p>
    <w:p w14:paraId="4B2AACB6" w14:textId="77777777" w:rsidR="00D77F07" w:rsidRDefault="00D77F07">
      <w:pPr>
        <w:rPr>
          <w:bCs/>
          <w:sz w:val="20"/>
        </w:rPr>
      </w:pPr>
    </w:p>
    <w:p w14:paraId="3F309151" w14:textId="77777777" w:rsidR="00D77F07" w:rsidRDefault="009C3E07">
      <w:pPr>
        <w:pStyle w:val="Kop2"/>
      </w:pPr>
      <w:r>
        <w:t xml:space="preserve">Trefwoorden </w:t>
      </w:r>
    </w:p>
    <w:p w14:paraId="4543AA0A" w14:textId="77777777" w:rsidR="00D77F07" w:rsidRDefault="009C3E07">
      <w:r>
        <w:t>Geef tenminste 5 trefwoorden waarop uw project gevonden kan worden.</w:t>
      </w:r>
    </w:p>
    <w:p w14:paraId="4FDF24C3" w14:textId="77777777" w:rsidR="00D77F07" w:rsidRDefault="00D77F07">
      <w:pPr>
        <w:rPr>
          <w:bCs/>
          <w:sz w:val="20"/>
          <w:szCs w:val="24"/>
        </w:rPr>
      </w:pPr>
    </w:p>
    <w:p w14:paraId="3E923298" w14:textId="77777777" w:rsidR="00D77F07" w:rsidRDefault="009C3E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bCs/>
          <w:szCs w:val="24"/>
        </w:rPr>
        <w:t xml:space="preserve">Bovenstaande gegevens worden opgenomen in de database van RVO </w:t>
      </w:r>
      <w:r>
        <w:rPr>
          <w:bCs/>
          <w:szCs w:val="24"/>
        </w:rPr>
        <w:t xml:space="preserve">Volg Innovatie. Zie voor voorbeelden: </w:t>
      </w:r>
      <w:hyperlink r:id="rId7" w:history="1">
        <w:r>
          <w:rPr>
            <w:rStyle w:val="Hyperlink"/>
            <w:bCs/>
            <w:szCs w:val="24"/>
          </w:rPr>
          <w:t>https://www.rvo.nl/subsidies-regelingen/projecten?f%5B0%5D=subsidies%3A3935</w:t>
        </w:r>
      </w:hyperlink>
      <w:r>
        <w:rPr>
          <w:rStyle w:val="Hyperlink"/>
          <w:bCs/>
          <w:szCs w:val="24"/>
        </w:rPr>
        <w:t xml:space="preserve"> </w:t>
      </w:r>
    </w:p>
    <w:sectPr w:rsidR="00D77F0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398" w:footer="36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91A38" w14:textId="77777777" w:rsidR="00000000" w:rsidRDefault="009C3E07">
      <w:pPr>
        <w:spacing w:line="240" w:lineRule="auto"/>
      </w:pPr>
      <w:r>
        <w:separator/>
      </w:r>
    </w:p>
  </w:endnote>
  <w:endnote w:type="continuationSeparator" w:id="0">
    <w:p w14:paraId="69997273" w14:textId="77777777" w:rsidR="00000000" w:rsidRDefault="009C3E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charset w:val="00"/>
    <w:family w:val="swiss"/>
    <w:pitch w:val="default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8848D" w14:textId="675142FF" w:rsidR="0051155F" w:rsidRDefault="005115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7B5F2" w14:textId="03EE481D" w:rsidR="004D65BC" w:rsidRDefault="009C3E07">
    <w:pPr>
      <w:pStyle w:val="Voettekst"/>
    </w:pPr>
    <w:r>
      <w:t>Format SBIR eindrapport fase 1</w:t>
    </w:r>
    <w:r>
      <w:tab/>
    </w:r>
    <w:r>
      <w:tab/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PAGE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1</w:t>
    </w:r>
    <w:r>
      <w:rPr>
        <w:rStyle w:val="Paginanummer"/>
        <w:sz w:val="16"/>
        <w:szCs w:val="16"/>
      </w:rPr>
      <w:fldChar w:fldCharType="end"/>
    </w:r>
    <w:r>
      <w:rPr>
        <w:rStyle w:val="Paginanummer"/>
        <w:sz w:val="16"/>
        <w:szCs w:val="16"/>
      </w:rPr>
      <w:t xml:space="preserve"> van </w:t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NUMPAGES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4</w:t>
    </w:r>
    <w:r>
      <w:rPr>
        <w:rStyle w:val="Paginanummer"/>
        <w:sz w:val="16"/>
        <w:szCs w:val="16"/>
      </w:rPr>
      <w:fldChar w:fldCharType="end"/>
    </w:r>
    <w:r>
      <w:rPr>
        <w:rStyle w:val="Paginanummer"/>
        <w:sz w:val="16"/>
        <w:szCs w:val="16"/>
      </w:rPr>
      <w:t xml:space="preserve"> </w:t>
    </w:r>
  </w:p>
  <w:p w14:paraId="67FBD9A8" w14:textId="77777777" w:rsidR="004D65BC" w:rsidRDefault="009C3E07">
    <w:pPr>
      <w:pStyle w:val="Voetteks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9C2C" w14:textId="70E1079F" w:rsidR="004D65BC" w:rsidRDefault="009C3E07">
    <w:pPr>
      <w:pStyle w:val="Voettekst"/>
    </w:pPr>
    <w:r>
      <w:t>SBIR Format Openbare samenvatting</w:t>
    </w:r>
    <w:r>
      <w:tab/>
    </w:r>
    <w:r>
      <w:tab/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PAGE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1</w:t>
    </w:r>
    <w:r>
      <w:rPr>
        <w:rStyle w:val="Paginanummer"/>
        <w:sz w:val="16"/>
        <w:szCs w:val="16"/>
      </w:rPr>
      <w:fldChar w:fldCharType="end"/>
    </w:r>
    <w:r>
      <w:rPr>
        <w:rStyle w:val="Paginanummer"/>
        <w:sz w:val="16"/>
        <w:szCs w:val="16"/>
      </w:rPr>
      <w:t xml:space="preserve"> van </w:t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NUMPAGES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6</w:t>
    </w:r>
    <w:r>
      <w:rPr>
        <w:rStyle w:val="Paginanummer"/>
        <w:sz w:val="16"/>
        <w:szCs w:val="16"/>
      </w:rPr>
      <w:fldChar w:fldCharType="end"/>
    </w:r>
    <w:r>
      <w:rPr>
        <w:rStyle w:val="Paginanummer"/>
        <w:sz w:val="16"/>
        <w:szCs w:val="16"/>
      </w:rPr>
      <w:t xml:space="preserve"> </w:t>
    </w:r>
  </w:p>
  <w:p w14:paraId="4623240B" w14:textId="77777777" w:rsidR="004D65BC" w:rsidRDefault="009C3E07">
    <w:pPr>
      <w:pStyle w:val="Voettekst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BBE53" w14:textId="77777777" w:rsidR="00000000" w:rsidRDefault="009C3E0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530FBD3D" w14:textId="77777777" w:rsidR="00000000" w:rsidRDefault="009C3E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0873A" w14:textId="77777777" w:rsidR="004D65BC" w:rsidRDefault="009C3E07">
    <w:pPr>
      <w:pStyle w:val="Koptekst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D0A98D" wp14:editId="160560AA">
              <wp:simplePos x="0" y="0"/>
              <wp:positionH relativeFrom="page">
                <wp:posOffset>3503980</wp:posOffset>
              </wp:positionH>
              <wp:positionV relativeFrom="page">
                <wp:posOffset>-43891</wp:posOffset>
              </wp:positionV>
              <wp:extent cx="4024631" cy="1511932"/>
              <wp:effectExtent l="0" t="0" r="0" b="0"/>
              <wp:wrapNone/>
              <wp:docPr id="2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4631" cy="151193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760"/>
                            <w:gridCol w:w="5180"/>
                          </w:tblGrid>
                          <w:tr w:rsidR="004D65BC" w14:paraId="5DDE884B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val="2140"/>
                            </w:trPr>
                            <w:tc>
                              <w:tcPr>
                                <w:tcW w:w="76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4B86103A" w14:textId="77777777" w:rsidR="004D65BC" w:rsidRDefault="009C3E07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9DC3B32" wp14:editId="30D7B506">
                                      <wp:extent cx="466728" cy="1333496"/>
                                      <wp:effectExtent l="0" t="0" r="9522" b="4"/>
                                      <wp:docPr id="1" name="Afbeelding 172" descr="Rijkslogo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728" cy="13334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18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712970F0" w14:textId="77777777" w:rsidR="004D65BC" w:rsidRDefault="009C3E07">
                                <w:pPr>
                                  <w:spacing w:line="240" w:lineRule="auto"/>
                                  <w:rPr>
                                    <w:rFonts w:ascii="Times New Roman" w:hAnsi="Times New Roman"/>
                                    <w:sz w:val="24"/>
                                  </w:rPr>
                                </w:pPr>
                              </w:p>
                            </w:tc>
                          </w:tr>
                        </w:tbl>
                        <w:p w14:paraId="3D1F8EAC" w14:textId="77777777" w:rsidR="004D65BC" w:rsidRDefault="009C3E07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D0A98D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275.9pt;margin-top:-3.45pt;width:316.9pt;height:119.0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760"/>
                      <w:gridCol w:w="5180"/>
                    </w:tblGrid>
                    <w:tr w:rsidR="004D65BC" w14:paraId="5DDE884B" w14:textId="7777777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val="2140"/>
                      </w:trPr>
                      <w:tc>
                        <w:tcPr>
                          <w:tcW w:w="76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4B86103A" w14:textId="77777777" w:rsidR="004D65BC" w:rsidRDefault="009C3E0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DC3B32" wp14:editId="30D7B506">
                                <wp:extent cx="466728" cy="1333496"/>
                                <wp:effectExtent l="0" t="0" r="9522" b="4"/>
                                <wp:docPr id="1" name="Afbeelding 172" descr="Rijks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728" cy="13334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18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712970F0" w14:textId="77777777" w:rsidR="004D65BC" w:rsidRDefault="009C3E07">
                          <w:pPr>
                            <w:spacing w:line="240" w:lineRule="auto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c>
                    </w:tr>
                  </w:tbl>
                  <w:p w14:paraId="3D1F8EAC" w14:textId="77777777" w:rsidR="004D65BC" w:rsidRDefault="009C3E07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5A1673" wp14:editId="061C1891">
              <wp:simplePos x="0" y="0"/>
              <wp:positionH relativeFrom="page">
                <wp:posOffset>4050663</wp:posOffset>
              </wp:positionH>
              <wp:positionV relativeFrom="page">
                <wp:posOffset>-25402</wp:posOffset>
              </wp:positionV>
              <wp:extent cx="3568702" cy="1590671"/>
              <wp:effectExtent l="0" t="0" r="12698" b="9529"/>
              <wp:wrapNone/>
              <wp:docPr id="4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8702" cy="159067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4788" w:type="dxa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788"/>
                          </w:tblGrid>
                          <w:tr w:rsidR="004D65BC" w14:paraId="18371148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shd w:val="clear" w:color="auto" w:fill="auto"/>
                                <w:tc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cMar>
                              </w:tcPr>
                              <w:p w14:paraId="6D029C67" w14:textId="77777777" w:rsidR="004D65BC" w:rsidRDefault="009C3E07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E486212" wp14:editId="19E743E7">
                                      <wp:extent cx="2351407" cy="1590671"/>
                                      <wp:effectExtent l="0" t="0" r="0" b="0"/>
                                      <wp:docPr id="3" name="Afbeelding 173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51407" cy="15906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39EC65C" w14:textId="77777777" w:rsidR="004D65BC" w:rsidRDefault="009C3E07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5A1673" id="Text Box 62" o:spid="_x0000_s1027" type="#_x0000_t202" style="position:absolute;margin-left:318.95pt;margin-top:-2pt;width:281pt;height:125.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" filled="f" stroked="f">
              <v:textbox inset="0,0,0,0">
                <w:txbxContent>
                  <w:tbl>
                    <w:tblPr>
                      <w:tblW w:w="4788" w:type="dxa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788"/>
                    </w:tblGrid>
                    <w:tr w:rsidR="004D65BC" w14:paraId="18371148" w14:textId="7777777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val="1787"/>
                      </w:trPr>
                      <w:tc>
                        <w:tcPr>
                          <w:tcW w:w="4788" w:type="dxa"/>
                          <w:shd w:val="clear" w:color="auto" w:fill="auto"/>
                          <w:tcMar>
                            <w:top w:w="0" w:type="dxa"/>
                            <w:left w:w="108" w:type="dxa"/>
                            <w:bottom w:w="0" w:type="dxa"/>
                            <w:right w:w="108" w:type="dxa"/>
                          </w:tcMar>
                        </w:tcPr>
                        <w:p w14:paraId="6D029C67" w14:textId="77777777" w:rsidR="004D65BC" w:rsidRDefault="009C3E0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486212" wp14:editId="19E743E7">
                                <wp:extent cx="2351407" cy="1590671"/>
                                <wp:effectExtent l="0" t="0" r="0" b="0"/>
                                <wp:docPr id="3" name="Afbeelding 17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51407" cy="15906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39EC65C" w14:textId="77777777" w:rsidR="004D65BC" w:rsidRDefault="009C3E07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5CED9" w14:textId="77777777" w:rsidR="004D65BC" w:rsidRDefault="009C3E07">
    <w:pPr>
      <w:pStyle w:val="Koptekst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EE71D88" wp14:editId="0364E6B7">
              <wp:simplePos x="0" y="0"/>
              <wp:positionH relativeFrom="page">
                <wp:posOffset>3503980</wp:posOffset>
              </wp:positionH>
              <wp:positionV relativeFrom="page">
                <wp:posOffset>-43891</wp:posOffset>
              </wp:positionV>
              <wp:extent cx="4024631" cy="1511932"/>
              <wp:effectExtent l="0" t="0" r="0" b="0"/>
              <wp:wrapNone/>
              <wp:docPr id="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4631" cy="151193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760"/>
                            <w:gridCol w:w="5180"/>
                          </w:tblGrid>
                          <w:tr w:rsidR="004D65BC" w14:paraId="653C117B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val="2140"/>
                            </w:trPr>
                            <w:tc>
                              <w:tcPr>
                                <w:tcW w:w="76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3C052B9D" w14:textId="77777777" w:rsidR="004D65BC" w:rsidRDefault="009C3E07">
                                <w:pPr>
                                  <w:spacing w:line="240" w:lineRule="auto"/>
                                </w:pPr>
                                <w:bookmarkStart w:id="1" w:name="_Hlk535833295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824B5F4" wp14:editId="136544F5">
                                      <wp:extent cx="466728" cy="1333496"/>
                                      <wp:effectExtent l="0" t="0" r="9522" b="4"/>
                                      <wp:docPr id="5" name="Afbeelding 174" descr="Rijkslogo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728" cy="13334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18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2D670BCA" w14:textId="77777777" w:rsidR="004D65BC" w:rsidRDefault="009C3E07">
                                <w:pPr>
                                  <w:spacing w:line="240" w:lineRule="auto"/>
                                  <w:rPr>
                                    <w:rFonts w:ascii="Times New Roman" w:hAnsi="Times New Roman"/>
                                    <w:sz w:val="24"/>
                                  </w:rPr>
                                </w:pPr>
                              </w:p>
                            </w:tc>
                          </w:tr>
                          <w:bookmarkEnd w:id="1"/>
                        </w:tbl>
                        <w:p w14:paraId="4C77985D" w14:textId="77777777" w:rsidR="004D65BC" w:rsidRDefault="009C3E07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E71D8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75.9pt;margin-top:-3.45pt;width:316.9pt;height:119.0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760"/>
                      <w:gridCol w:w="5180"/>
                    </w:tblGrid>
                    <w:tr w:rsidR="004D65BC" w14:paraId="653C117B" w14:textId="7777777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val="2140"/>
                      </w:trPr>
                      <w:tc>
                        <w:tcPr>
                          <w:tcW w:w="76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3C052B9D" w14:textId="77777777" w:rsidR="004D65BC" w:rsidRDefault="009C3E07">
                          <w:pPr>
                            <w:spacing w:line="240" w:lineRule="auto"/>
                          </w:pPr>
                          <w:bookmarkStart w:id="2" w:name="_Hlk535833295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24B5F4" wp14:editId="136544F5">
                                <wp:extent cx="466728" cy="1333496"/>
                                <wp:effectExtent l="0" t="0" r="9522" b="4"/>
                                <wp:docPr id="5" name="Afbeelding 174" descr="Rijks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728" cy="13334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18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2D670BCA" w14:textId="77777777" w:rsidR="004D65BC" w:rsidRDefault="009C3E07">
                          <w:pPr>
                            <w:spacing w:line="240" w:lineRule="auto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c>
                    </w:tr>
                    <w:bookmarkEnd w:id="2"/>
                  </w:tbl>
                  <w:p w14:paraId="4C77985D" w14:textId="77777777" w:rsidR="004D65BC" w:rsidRDefault="009C3E07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0F3BB25" wp14:editId="315F4AEA">
              <wp:simplePos x="0" y="0"/>
              <wp:positionH relativeFrom="page">
                <wp:posOffset>4050663</wp:posOffset>
              </wp:positionH>
              <wp:positionV relativeFrom="page">
                <wp:posOffset>-25402</wp:posOffset>
              </wp:positionV>
              <wp:extent cx="3568702" cy="1590671"/>
              <wp:effectExtent l="0" t="0" r="12698" b="9529"/>
              <wp:wrapNone/>
              <wp:docPr id="8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8702" cy="159067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4788" w:type="dxa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788"/>
                          </w:tblGrid>
                          <w:tr w:rsidR="004D65BC" w14:paraId="4B62E581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shd w:val="clear" w:color="auto" w:fill="auto"/>
                                <w:tc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cMar>
                              </w:tcPr>
                              <w:p w14:paraId="2C44183F" w14:textId="77777777" w:rsidR="004D65BC" w:rsidRDefault="009C3E07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F133363" wp14:editId="0EA72247">
                                      <wp:extent cx="2351407" cy="1590671"/>
                                      <wp:effectExtent l="0" t="0" r="0" b="0"/>
                                      <wp:docPr id="7" name="Afbeelding 175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51407" cy="15906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C0B5DAE" w14:textId="77777777" w:rsidR="004D65BC" w:rsidRDefault="009C3E07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F3BB25" id="_x0000_s1029" type="#_x0000_t202" style="position:absolute;margin-left:318.95pt;margin-top:-2pt;width:281pt;height:125.2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" filled="f" stroked="f">
              <v:textbox inset="0,0,0,0">
                <w:txbxContent>
                  <w:tbl>
                    <w:tblPr>
                      <w:tblW w:w="4788" w:type="dxa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788"/>
                    </w:tblGrid>
                    <w:tr w:rsidR="004D65BC" w14:paraId="4B62E581" w14:textId="7777777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val="1787"/>
                      </w:trPr>
                      <w:tc>
                        <w:tcPr>
                          <w:tcW w:w="4788" w:type="dxa"/>
                          <w:shd w:val="clear" w:color="auto" w:fill="auto"/>
                          <w:tcMar>
                            <w:top w:w="0" w:type="dxa"/>
                            <w:left w:w="108" w:type="dxa"/>
                            <w:bottom w:w="0" w:type="dxa"/>
                            <w:right w:w="108" w:type="dxa"/>
                          </w:tcMar>
                        </w:tcPr>
                        <w:p w14:paraId="2C44183F" w14:textId="77777777" w:rsidR="004D65BC" w:rsidRDefault="009C3E0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133363" wp14:editId="0EA72247">
                                <wp:extent cx="2351407" cy="1590671"/>
                                <wp:effectExtent l="0" t="0" r="0" b="0"/>
                                <wp:docPr id="7" name="Afbeelding 17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51407" cy="15906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C0B5DAE" w14:textId="77777777" w:rsidR="004D65BC" w:rsidRDefault="009C3E07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C9CFFF" wp14:editId="6C3D2D12">
              <wp:simplePos x="0" y="0"/>
              <wp:positionH relativeFrom="page">
                <wp:posOffset>4050663</wp:posOffset>
              </wp:positionH>
              <wp:positionV relativeFrom="page">
                <wp:posOffset>-25402</wp:posOffset>
              </wp:positionV>
              <wp:extent cx="3568702" cy="1590671"/>
              <wp:effectExtent l="0" t="0" r="12698" b="9529"/>
              <wp:wrapNone/>
              <wp:docPr id="10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8702" cy="159067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4788" w:type="dxa"/>
                            <w:tblInd w:w="-106" w:type="dxa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788"/>
                          </w:tblGrid>
                          <w:tr w:rsidR="004D65BC" w14:paraId="0D7A44A5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shd w:val="clear" w:color="auto" w:fill="auto"/>
                                <w:tc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cMar>
                              </w:tcPr>
                              <w:p w14:paraId="1A496A28" w14:textId="77777777" w:rsidR="004D65BC" w:rsidRDefault="009C3E07">
                                <w:bookmarkStart w:id="3" w:name="bmLintregel1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CDAB1F2" wp14:editId="2CE95493">
                                      <wp:extent cx="2341248" cy="1585597"/>
                                      <wp:effectExtent l="0" t="0" r="1902" b="0"/>
                                      <wp:docPr id="9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1248" cy="158559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3"/>
                        </w:tbl>
                        <w:p w14:paraId="26A825B1" w14:textId="77777777" w:rsidR="004D65BC" w:rsidRDefault="009C3E07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C9CFFF" id="_x0000_s1030" type="#_x0000_t202" style="position:absolute;margin-left:318.95pt;margin-top:-2pt;width:281pt;height:125.2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" filled="f" stroked="f">
              <v:textbox inset="0,0,0,0">
                <w:txbxContent>
                  <w:tbl>
                    <w:tblPr>
                      <w:tblW w:w="4788" w:type="dxa"/>
                      <w:tblInd w:w="-106" w:type="dxa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788"/>
                    </w:tblGrid>
                    <w:tr w:rsidR="004D65BC" w14:paraId="0D7A44A5" w14:textId="7777777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val="1787"/>
                      </w:trPr>
                      <w:tc>
                        <w:tcPr>
                          <w:tcW w:w="4788" w:type="dxa"/>
                          <w:shd w:val="clear" w:color="auto" w:fill="auto"/>
                          <w:tcMar>
                            <w:top w:w="0" w:type="dxa"/>
                            <w:left w:w="108" w:type="dxa"/>
                            <w:bottom w:w="0" w:type="dxa"/>
                            <w:right w:w="108" w:type="dxa"/>
                          </w:tcMar>
                        </w:tcPr>
                        <w:p w14:paraId="1A496A28" w14:textId="77777777" w:rsidR="004D65BC" w:rsidRDefault="009C3E07">
                          <w:bookmarkStart w:id="4" w:name="bmLintregel1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DAB1F2" wp14:editId="2CE95493">
                                <wp:extent cx="2341248" cy="1585597"/>
                                <wp:effectExtent l="0" t="0" r="1902" b="0"/>
                                <wp:docPr id="9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1248" cy="158559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4"/>
                  </w:tbl>
                  <w:p w14:paraId="26A825B1" w14:textId="77777777" w:rsidR="004D65BC" w:rsidRDefault="009C3E07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F6F7AA" wp14:editId="7A87EC6D">
              <wp:simplePos x="0" y="0"/>
              <wp:positionH relativeFrom="page">
                <wp:posOffset>3507108</wp:posOffset>
              </wp:positionH>
              <wp:positionV relativeFrom="page">
                <wp:posOffset>-43177</wp:posOffset>
              </wp:positionV>
              <wp:extent cx="4024631" cy="1746247"/>
              <wp:effectExtent l="0" t="0" r="0" b="6353"/>
              <wp:wrapNone/>
              <wp:docPr id="11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4631" cy="174624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760"/>
                            <w:gridCol w:w="5180"/>
                          </w:tblGrid>
                          <w:tr w:rsidR="004D65BC" w14:paraId="39B99816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val="2140"/>
                            </w:trPr>
                            <w:tc>
                              <w:tcPr>
                                <w:tcW w:w="76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64055CA7" w14:textId="77777777" w:rsidR="004D65BC" w:rsidRDefault="009C3E07">
                                <w:bookmarkStart w:id="5" w:name="bmRijksLogo"/>
                              </w:p>
                            </w:tc>
                            <w:tc>
                              <w:tcPr>
                                <w:tcW w:w="518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3CC05640" w14:textId="77777777" w:rsidR="004D65BC" w:rsidRDefault="009C3E07"/>
                            </w:tc>
                          </w:tr>
                          <w:bookmarkEnd w:id="5"/>
                        </w:tbl>
                        <w:p w14:paraId="200C5EBC" w14:textId="77777777" w:rsidR="004D65BC" w:rsidRDefault="009C3E07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F6F7AA" id="_x0000_s1031" type="#_x0000_t202" style="position:absolute;margin-left:276.15pt;margin-top:-3.4pt;width:316.9pt;height:137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760"/>
                      <w:gridCol w:w="5180"/>
                    </w:tblGrid>
                    <w:tr w:rsidR="004D65BC" w14:paraId="39B99816" w14:textId="7777777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val="2140"/>
                      </w:trPr>
                      <w:tc>
                        <w:tcPr>
                          <w:tcW w:w="76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64055CA7" w14:textId="77777777" w:rsidR="004D65BC" w:rsidRDefault="009C3E07">
                          <w:bookmarkStart w:id="6" w:name="bmRijksLogo"/>
                        </w:p>
                      </w:tc>
                      <w:tc>
                        <w:tcPr>
                          <w:tcW w:w="518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3CC05640" w14:textId="77777777" w:rsidR="004D65BC" w:rsidRDefault="009C3E07"/>
                      </w:tc>
                    </w:tr>
                    <w:bookmarkEnd w:id="6"/>
                  </w:tbl>
                  <w:p w14:paraId="200C5EBC" w14:textId="77777777" w:rsidR="004D65BC" w:rsidRDefault="009C3E07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00D89"/>
    <w:multiLevelType w:val="multilevel"/>
    <w:tmpl w:val="C33C5DA4"/>
    <w:styleLink w:val="LFO5"/>
    <w:lvl w:ilvl="0">
      <w:numFmt w:val="bullet"/>
      <w:pStyle w:val="Lijstopsomteken"/>
      <w:lvlText w:val="•"/>
      <w:lvlJc w:val="left"/>
      <w:pPr>
        <w:ind w:left="227" w:hanging="227"/>
      </w:pPr>
      <w:rPr>
        <w:rFonts w:ascii="Verdana" w:hAnsi="Verdana"/>
        <w:sz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FD158D4"/>
    <w:multiLevelType w:val="multilevel"/>
    <w:tmpl w:val="3200A1E0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pStyle w:val="Kop2"/>
      <w:lvlText w:val="%2.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23BE5916"/>
    <w:multiLevelType w:val="multilevel"/>
    <w:tmpl w:val="D472BA24"/>
    <w:styleLink w:val="LFO18"/>
    <w:lvl w:ilvl="0">
      <w:numFmt w:val="bullet"/>
      <w:pStyle w:val="Lijstopsomteken2"/>
      <w:lvlText w:val="–"/>
      <w:lvlJc w:val="left"/>
      <w:pPr>
        <w:ind w:left="227" w:firstLine="0"/>
      </w:pPr>
      <w:rPr>
        <w:rFonts w:ascii="Verdana" w:hAnsi="Verdan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01155318">
    <w:abstractNumId w:val="1"/>
  </w:num>
  <w:num w:numId="2" w16cid:durableId="1712722905">
    <w:abstractNumId w:val="0"/>
  </w:num>
  <w:num w:numId="3" w16cid:durableId="1101414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22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77F07"/>
    <w:rsid w:val="00362DD5"/>
    <w:rsid w:val="0051155F"/>
    <w:rsid w:val="009C3E07"/>
    <w:rsid w:val="00D7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E6BC6"/>
  <w15:docId w15:val="{2480A6D0-DBC6-4DD9-9E7B-8A3D0CFB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line="300" w:lineRule="exact"/>
    </w:pPr>
    <w:rPr>
      <w:rFonts w:ascii="Verdana" w:hAnsi="Verdana"/>
      <w:sz w:val="18"/>
      <w:szCs w:val="20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line="256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numPr>
        <w:ilvl w:val="1"/>
        <w:numId w:val="1"/>
      </w:numPr>
      <w:spacing w:before="40" w:line="256" w:lineRule="auto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spacing w:after="160" w:line="254" w:lineRule="auto"/>
      <w:outlineLvl w:val="2"/>
    </w:pPr>
    <w:rPr>
      <w:rFonts w:ascii="Calibri Light" w:hAnsi="Calibri Light"/>
      <w:color w:val="1F3763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WWOutlineListStyle">
    <w:name w:val="WW_OutlineListStyle"/>
    <w:basedOn w:val="Geenlijst"/>
    <w:pPr>
      <w:numPr>
        <w:numId w:val="1"/>
      </w:numPr>
    </w:pPr>
  </w:style>
  <w:style w:type="character" w:customStyle="1" w:styleId="Kop1Char">
    <w:name w:val="Kop 1 Char"/>
    <w:basedOn w:val="Standaardalinea-lettertype"/>
    <w:rPr>
      <w:rFonts w:ascii="Calibri Light" w:hAnsi="Calibri Light"/>
      <w:color w:val="2F5496"/>
      <w:sz w:val="32"/>
      <w:szCs w:val="32"/>
      <w:lang w:eastAsia="en-US"/>
    </w:rPr>
  </w:style>
  <w:style w:type="character" w:customStyle="1" w:styleId="Kop2Char">
    <w:name w:val="Kop 2 Char"/>
    <w:basedOn w:val="Standaardalinea-lettertype"/>
    <w:rPr>
      <w:rFonts w:ascii="Calibri Light" w:hAnsi="Calibri Light"/>
      <w:color w:val="2F5496"/>
      <w:sz w:val="26"/>
      <w:szCs w:val="26"/>
      <w:lang w:eastAsia="en-US"/>
    </w:rPr>
  </w:style>
  <w:style w:type="character" w:customStyle="1" w:styleId="Kop3Char">
    <w:name w:val="Kop 3 Char"/>
    <w:basedOn w:val="Standaardalinea-lettertype"/>
    <w:rPr>
      <w:rFonts w:ascii="Calibri Light" w:hAnsi="Calibri Light"/>
      <w:color w:val="1F3763"/>
      <w:sz w:val="24"/>
      <w:szCs w:val="24"/>
      <w:lang w:eastAsia="en-US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rPr>
      <w:rFonts w:ascii="Verdana" w:hAnsi="Verdana"/>
      <w:sz w:val="18"/>
      <w:szCs w:val="24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rPr>
      <w:rFonts w:ascii="Verdana" w:hAnsi="Verdana"/>
      <w:sz w:val="18"/>
      <w:szCs w:val="24"/>
    </w:rPr>
  </w:style>
  <w:style w:type="paragraph" w:customStyle="1" w:styleId="Huisstijl-Legeregel">
    <w:name w:val="Huisstijl-Legeregel"/>
    <w:basedOn w:val="Huisstijl-Adres"/>
    <w:pPr>
      <w:spacing w:line="100" w:lineRule="exact"/>
    </w:pPr>
  </w:style>
  <w:style w:type="paragraph" w:customStyle="1" w:styleId="Huisstijl-Adres">
    <w:name w:val="Huisstijl-Adres"/>
    <w:basedOn w:val="Standaard"/>
    <w:pPr>
      <w:tabs>
        <w:tab w:val="left" w:pos="192"/>
      </w:tabs>
      <w:spacing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autoRedefine/>
    <w:pPr>
      <w:numPr>
        <w:numId w:val="2"/>
      </w:numPr>
    </w:pPr>
  </w:style>
  <w:style w:type="character" w:customStyle="1" w:styleId="Huisstijl-GegevenCharChar">
    <w:name w:val="Huisstijl-Gegeven Char Char"/>
    <w:basedOn w:val="Standaardalinea-lettertype"/>
    <w:rPr>
      <w:rFonts w:ascii="Verdana" w:hAnsi="Verdana" w:cs="Times New Roman"/>
      <w:sz w:val="24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pPr>
      <w:spacing w:after="92" w:line="180" w:lineRule="exact"/>
    </w:pPr>
    <w:rPr>
      <w:sz w:val="13"/>
    </w:rPr>
  </w:style>
  <w:style w:type="paragraph" w:styleId="Voetnoottekst">
    <w:name w:val="footnote text"/>
    <w:basedOn w:val="Standaard"/>
    <w:rPr>
      <w:sz w:val="13"/>
    </w:rPr>
  </w:style>
  <w:style w:type="character" w:customStyle="1" w:styleId="VoetnoottekstChar">
    <w:name w:val="Voetnoottekst Char"/>
    <w:basedOn w:val="Standaardalinea-lettertype"/>
    <w:rPr>
      <w:rFonts w:ascii="Verdana" w:hAnsi="Verdana"/>
      <w:sz w:val="20"/>
      <w:szCs w:val="20"/>
    </w:rPr>
  </w:style>
  <w:style w:type="paragraph" w:customStyle="1" w:styleId="Huisstijl-Rubricering">
    <w:name w:val="Huisstijl-Rubricering"/>
    <w:basedOn w:val="Standaard"/>
    <w:pPr>
      <w:spacing w:line="180" w:lineRule="exact"/>
    </w:pPr>
    <w:rPr>
      <w:rFonts w:cs="Verdana-Bold"/>
      <w:b/>
      <w:bCs/>
      <w:smallCaps/>
      <w:sz w:val="16"/>
      <w:szCs w:val="13"/>
    </w:rPr>
  </w:style>
  <w:style w:type="paragraph" w:customStyle="1" w:styleId="Huisstijl-NAW">
    <w:name w:val="Huisstijl-NAW"/>
    <w:basedOn w:val="Standaard"/>
    <w:rPr>
      <w:rFonts w:cs="Verdana"/>
      <w:szCs w:val="18"/>
    </w:rPr>
  </w:style>
  <w:style w:type="character" w:styleId="Hyperlink">
    <w:name w:val="Hyperlink"/>
    <w:basedOn w:val="Standaardalinea-lettertype"/>
    <w:rPr>
      <w:rFonts w:cs="Times New Roman"/>
      <w:color w:val="0000FF"/>
      <w:u w:val="single"/>
    </w:rPr>
  </w:style>
  <w:style w:type="paragraph" w:customStyle="1" w:styleId="Huisstijl-Retouradres">
    <w:name w:val="Huisstijl-Retouradres"/>
    <w:basedOn w:val="Standaar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pPr>
      <w:spacing w:before="90" w:after="0"/>
    </w:pPr>
    <w:rPr>
      <w:b/>
    </w:rPr>
  </w:style>
  <w:style w:type="paragraph" w:customStyle="1" w:styleId="Huisstijl-Voorwaarden">
    <w:name w:val="Huisstijl-Voorwaarden"/>
    <w:basedOn w:val="Standaard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pPr>
      <w:spacing w:line="180" w:lineRule="exact"/>
    </w:pPr>
    <w:rPr>
      <w:sz w:val="13"/>
    </w:rPr>
  </w:style>
  <w:style w:type="character" w:styleId="Voetnootmarkering">
    <w:name w:val="footnote reference"/>
    <w:basedOn w:val="Standaardalinea-lettertype"/>
    <w:rPr>
      <w:rFonts w:cs="Times New Roman"/>
      <w:position w:val="0"/>
      <w:vertAlign w:val="superscript"/>
    </w:rPr>
  </w:style>
  <w:style w:type="paragraph" w:styleId="Lijstopsomteken2">
    <w:name w:val="List Bullet 2"/>
    <w:basedOn w:val="Standaard"/>
    <w:autoRedefine/>
    <w:pPr>
      <w:numPr>
        <w:numId w:val="3"/>
      </w:numPr>
      <w:tabs>
        <w:tab w:val="left" w:pos="454"/>
      </w:tabs>
    </w:pPr>
  </w:style>
  <w:style w:type="paragraph" w:customStyle="1" w:styleId="CustomerCode">
    <w:name w:val="CustomerCode"/>
    <w:basedOn w:val="Standaard"/>
    <w:rPr>
      <w:rFonts w:ascii="KIX Barcode" w:hAnsi="KIX Barcode"/>
      <w:sz w:val="20"/>
      <w:szCs w:val="18"/>
    </w:rPr>
  </w:style>
  <w:style w:type="paragraph" w:customStyle="1" w:styleId="Slogan">
    <w:name w:val="Slogan"/>
    <w:basedOn w:val="Huisstijl-Rubricering"/>
    <w:rPr>
      <w:sz w:val="13"/>
    </w:rPr>
  </w:style>
  <w:style w:type="character" w:styleId="Paginanummer">
    <w:name w:val="page number"/>
    <w:basedOn w:val="Standaardalinea-lettertype"/>
    <w:rPr>
      <w:rFonts w:cs="Times New Roman"/>
    </w:rPr>
  </w:style>
  <w:style w:type="paragraph" w:styleId="Ondertitel">
    <w:name w:val="Subtitle"/>
    <w:basedOn w:val="Standaard"/>
    <w:next w:val="Standaard"/>
    <w:uiPriority w:val="11"/>
    <w:qFormat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rPr>
      <w:rFonts w:ascii="Cambria" w:eastAsia="Times New Roman" w:hAnsi="Cambria" w:cs="Times New Roman"/>
      <w:sz w:val="24"/>
      <w:szCs w:val="24"/>
    </w:rPr>
  </w:style>
  <w:style w:type="paragraph" w:styleId="Titel">
    <w:name w:val="Title"/>
    <w:basedOn w:val="Standaard"/>
    <w:uiPriority w:val="10"/>
    <w:qFormat/>
    <w:pPr>
      <w:spacing w:line="320" w:lineRule="atLeast"/>
      <w:outlineLvl w:val="0"/>
    </w:pPr>
    <w:rPr>
      <w:rFonts w:cs="Arial"/>
      <w:bCs/>
      <w:kern w:val="3"/>
      <w:sz w:val="64"/>
      <w:szCs w:val="64"/>
    </w:rPr>
  </w:style>
  <w:style w:type="character" w:customStyle="1" w:styleId="TitelChar">
    <w:name w:val="Titel Char"/>
    <w:basedOn w:val="Standaardalinea-lettertype"/>
    <w:rPr>
      <w:rFonts w:ascii="Cambria" w:eastAsia="Times New Roman" w:hAnsi="Cambria" w:cs="Times New Roman"/>
      <w:b/>
      <w:bCs/>
      <w:kern w:val="3"/>
      <w:sz w:val="32"/>
      <w:szCs w:val="32"/>
    </w:rPr>
  </w:style>
  <w:style w:type="paragraph" w:styleId="Ballontekst">
    <w:name w:val="Balloon Text"/>
    <w:basedOn w:val="Standaar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pPr>
      <w:ind w:left="720"/>
    </w:pPr>
  </w:style>
  <w:style w:type="paragraph" w:customStyle="1" w:styleId="Sentertekst">
    <w:name w:val="Senter tekst"/>
    <w:basedOn w:val="Standaard"/>
    <w:pPr>
      <w:tabs>
        <w:tab w:val="left" w:pos="0"/>
        <w:tab w:val="left" w:pos="249"/>
        <w:tab w:val="left" w:pos="1134"/>
        <w:tab w:val="left" w:pos="1701"/>
        <w:tab w:val="left" w:pos="2268"/>
        <w:tab w:val="left" w:pos="2835"/>
        <w:tab w:val="decimal" w:pos="5670"/>
        <w:tab w:val="right" w:pos="8505"/>
      </w:tabs>
      <w:spacing w:line="240" w:lineRule="auto"/>
    </w:pPr>
    <w:rPr>
      <w:rFonts w:ascii="Times New Roman" w:hAnsi="Times New Roman"/>
      <w:sz w:val="22"/>
    </w:rPr>
  </w:style>
  <w:style w:type="paragraph" w:styleId="Revisie">
    <w:name w:val="Revision"/>
    <w:pPr>
      <w:suppressAutoHyphens/>
    </w:pPr>
    <w:rPr>
      <w:rFonts w:ascii="Verdana" w:hAnsi="Verdana"/>
      <w:sz w:val="18"/>
      <w:szCs w:val="20"/>
    </w:rPr>
  </w:style>
  <w:style w:type="character" w:styleId="Onopgelostemelding">
    <w:name w:val="Unresolved Mention"/>
    <w:basedOn w:val="Standaardalinea-lettertype"/>
    <w:rPr>
      <w:color w:val="605E5C"/>
      <w:shd w:val="clear" w:color="auto" w:fill="E1DFDD"/>
    </w:rPr>
  </w:style>
  <w:style w:type="numbering" w:customStyle="1" w:styleId="LFO5">
    <w:name w:val="LFO5"/>
    <w:basedOn w:val="Geenlijst"/>
    <w:pPr>
      <w:numPr>
        <w:numId w:val="2"/>
      </w:numPr>
    </w:pPr>
  </w:style>
  <w:style w:type="numbering" w:customStyle="1" w:styleId="LFO18">
    <w:name w:val="LFO18"/>
    <w:basedOn w:val="Geenlijs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vo.nl/subsidies-regelingen/projecten?f%5B0%5D=subsidies%3A3935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194</Words>
  <Characters>1073</Characters>
  <Application>Microsoft Office Word</Application>
  <DocSecurity>0</DocSecurity>
  <Lines>8</Lines>
  <Paragraphs>2</Paragraphs>
  <ScaleCrop>false</ScaleCrop>
  <Company>Ministerie van Economische Zaken en Klimaat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SBIR Eindrapport fase 1</dc:title>
  <dc:creator>Keulen, ir. S.G. van (Bregje)</dc:creator>
  <cp:lastModifiedBy>Dekker, drs. C.F. (Carla)</cp:lastModifiedBy>
  <cp:revision>4</cp:revision>
  <cp:lastPrinted>2009-05-11T11:10:00Z</cp:lastPrinted>
  <dcterms:created xsi:type="dcterms:W3CDTF">2024-03-22T13:54:00Z</dcterms:created>
  <dcterms:modified xsi:type="dcterms:W3CDTF">2024-03-22T13:58:00Z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2.1</vt:lpwstr>
  </property>
  <property fmtid="{D5CDD505-2E9C-101B-9397-08002B2CF9AE}" pid="3" name="Datum Versie">
    <vt:lpwstr>13 oktober 2010</vt:lpwstr>
  </property>
  <property fmtid="{D5CDD505-2E9C-101B-9397-08002B2CF9AE}" pid="4" name="BibliotheekVersie">
    <vt:lpwstr>2.1</vt:lpwstr>
  </property>
  <property fmtid="{D5CDD505-2E9C-101B-9397-08002B2CF9AE}" pid="5" name="MSIP_Label_681dcdd7-3e43-49fb-ac1e-2321f7e63421_Enabled">
    <vt:lpwstr>true</vt:lpwstr>
  </property>
  <property fmtid="{D5CDD505-2E9C-101B-9397-08002B2CF9AE}" pid="6" name="MSIP_Label_681dcdd7-3e43-49fb-ac1e-2321f7e63421_SetDate">
    <vt:lpwstr>2024-03-22T13:54:06Z</vt:lpwstr>
  </property>
  <property fmtid="{D5CDD505-2E9C-101B-9397-08002B2CF9AE}" pid="7" name="MSIP_Label_681dcdd7-3e43-49fb-ac1e-2321f7e63421_Method">
    <vt:lpwstr>Standard</vt:lpwstr>
  </property>
  <property fmtid="{D5CDD505-2E9C-101B-9397-08002B2CF9AE}" pid="8" name="MSIP_Label_681dcdd7-3e43-49fb-ac1e-2321f7e63421_Name">
    <vt:lpwstr>MainLabel-Interngebruik-W2310 4004</vt:lpwstr>
  </property>
  <property fmtid="{D5CDD505-2E9C-101B-9397-08002B2CF9AE}" pid="9" name="MSIP_Label_681dcdd7-3e43-49fb-ac1e-2321f7e63421_SiteId">
    <vt:lpwstr>1321633e-f6b9-44e2-a44f-59b9d264ecb7</vt:lpwstr>
  </property>
  <property fmtid="{D5CDD505-2E9C-101B-9397-08002B2CF9AE}" pid="10" name="MSIP_Label_681dcdd7-3e43-49fb-ac1e-2321f7e63421_ActionId">
    <vt:lpwstr>b91a0ff9-571d-43b2-a0e1-4bd05723f41d</vt:lpwstr>
  </property>
  <property fmtid="{D5CDD505-2E9C-101B-9397-08002B2CF9AE}" pid="11" name="MSIP_Label_681dcdd7-3e43-49fb-ac1e-2321f7e63421_ContentBits">
    <vt:lpwstr>0</vt:lpwstr>
  </property>
</Properties>
</file>