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03BFDEAB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EB0741">
        <w:rPr>
          <w:rFonts w:ascii="Arial" w:hAnsi="Arial" w:cs="Arial"/>
          <w:sz w:val="20"/>
          <w:szCs w:val="20"/>
        </w:rPr>
        <w:t>5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3701A4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3701A4">
        <w:rPr>
          <w:rFonts w:ascii="Arial" w:hAnsi="Arial" w:cs="Arial"/>
          <w:sz w:val="20"/>
          <w:szCs w:val="20"/>
        </w:rPr>
        <w:t>‘</w:t>
      </w:r>
      <w:r w:rsidR="00EB0741">
        <w:rPr>
          <w:rFonts w:ascii="Arial" w:hAnsi="Arial" w:cs="Arial"/>
          <w:sz w:val="20"/>
          <w:szCs w:val="20"/>
        </w:rPr>
        <w:t>Outsourcing IT-infrastructuur- en beheerdiensten</w:t>
      </w:r>
      <w:r w:rsidR="003701A4">
        <w:rPr>
          <w:rFonts w:ascii="Arial" w:hAnsi="Arial" w:cs="Arial"/>
          <w:sz w:val="20"/>
          <w:szCs w:val="20"/>
        </w:rPr>
        <w:t xml:space="preserve">’ </w:t>
      </w:r>
      <w:r w:rsidR="00692A9B">
        <w:rPr>
          <w:rFonts w:ascii="Arial" w:hAnsi="Arial" w:cs="Arial"/>
          <w:sz w:val="20"/>
          <w:szCs w:val="20"/>
        </w:rPr>
        <w:t>GGD Zuid-Limburg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8B88B50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3701A4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2AC2A9E7" w:rsidR="008E3031" w:rsidRPr="008E3031" w:rsidRDefault="003701A4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EB0741">
        <w:rPr>
          <w:rFonts w:ascii="Arial" w:eastAsia="Calibri" w:hAnsi="Arial" w:cs="Arial"/>
          <w:sz w:val="20"/>
          <w:szCs w:val="20"/>
        </w:rPr>
        <w:t>Opdracht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EB0741">
        <w:rPr>
          <w:rFonts w:ascii="Arial" w:hAnsi="Arial" w:cs="Arial"/>
          <w:sz w:val="20"/>
          <w:szCs w:val="20"/>
        </w:rPr>
        <w:t>Outsourcing IT-infrastructuur- en beheerdiensten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EB0741">
        <w:rPr>
          <w:rFonts w:ascii="Arial" w:eastAsia="Calibri" w:hAnsi="Arial" w:cs="Arial"/>
          <w:sz w:val="20"/>
          <w:szCs w:val="20"/>
        </w:rPr>
        <w:t>8 mei</w:t>
      </w:r>
      <w:r w:rsidR="00CF0C7D">
        <w:rPr>
          <w:rFonts w:ascii="Arial" w:eastAsia="Calibri" w:hAnsi="Arial" w:cs="Arial"/>
          <w:sz w:val="20"/>
          <w:szCs w:val="20"/>
        </w:rPr>
        <w:t xml:space="preserve"> 2024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>
        <w:rPr>
          <w:rFonts w:ascii="Arial" w:eastAsia="Calibri" w:hAnsi="Arial" w:cs="Arial"/>
          <w:sz w:val="20"/>
          <w:szCs w:val="20"/>
        </w:rPr>
        <w:t>Opdracht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Opdracht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>beschikking te stellen voor de uitvoering van de Opdracht.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4D4DD11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273F0D9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B0741">
        <w:rPr>
          <w:rFonts w:ascii="Arial" w:hAnsi="Arial" w:cs="Arial"/>
          <w:sz w:val="14"/>
          <w:szCs w:val="14"/>
        </w:rPr>
        <w:t>Hulpleverancier</w:t>
      </w:r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03603275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>
        <w:rPr>
          <w:rFonts w:ascii="Arial" w:hAnsi="Arial" w:cs="Arial"/>
          <w:sz w:val="14"/>
          <w:szCs w:val="14"/>
        </w:rPr>
        <w:t>5.2.1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0BEDC" w14:textId="77777777" w:rsidR="00825DBC" w:rsidRDefault="00825DBC">
      <w:r>
        <w:separator/>
      </w:r>
    </w:p>
  </w:endnote>
  <w:endnote w:type="continuationSeparator" w:id="0">
    <w:p w14:paraId="7AB210DF" w14:textId="77777777" w:rsidR="00825DBC" w:rsidRDefault="0082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4" w:name="bmAfzenderRegel1"/>
  <w:bookmarkEnd w:id="4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46B9" w14:textId="77777777" w:rsidR="00825DBC" w:rsidRDefault="00825DBC">
      <w:r>
        <w:separator/>
      </w:r>
    </w:p>
  </w:footnote>
  <w:footnote w:type="continuationSeparator" w:id="0">
    <w:p w14:paraId="638C7DAC" w14:textId="77777777" w:rsidR="00825DBC" w:rsidRDefault="0082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6D5C9484" w14:textId="6FC41FA6" w:rsidR="003474F5" w:rsidRDefault="00692A9B" w:rsidP="009573E2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51FF0D8D" wp14:editId="40B7C9F1">
                <wp:extent cx="1552575" cy="1224146"/>
                <wp:effectExtent l="0" t="0" r="0" b="0"/>
                <wp:docPr id="2002489333" name="Picture 10382329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8252" name="Picture 10382329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590" cy="122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5055344C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A14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2A9B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0741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692426589274683A5090E780F99AE" ma:contentTypeVersion="6" ma:contentTypeDescription="Een nieuw document maken." ma:contentTypeScope="" ma:versionID="e5cda11416a002a9bfc8e3fbb9fe4cfe">
  <xsd:schema xmlns:xsd="http://www.w3.org/2001/XMLSchema" xmlns:xs="http://www.w3.org/2001/XMLSchema" xmlns:p="http://schemas.microsoft.com/office/2006/metadata/properties" xmlns:ns2="41b53395-aca3-4560-8e36-f9ba63c3a15f" xmlns:ns3="91019159-894a-43e4-9f72-e8a8e968efd2" targetNamespace="http://schemas.microsoft.com/office/2006/metadata/properties" ma:root="true" ma:fieldsID="24a37a34ef588b00e4e60b1187435957" ns2:_="" ns3:_="">
    <xsd:import namespace="41b53395-aca3-4560-8e36-f9ba63c3a15f"/>
    <xsd:import namespace="91019159-894a-43e4-9f72-e8a8e968e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53395-aca3-4560-8e36-f9ba63c3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19159-894a-43e4-9f72-e8a8e968ef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e105000e-4d2c-43eb-a933-3a6a2196b593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69b44842-a851-4780-8f07-a369c8c6d58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F8883-A5EF-43FA-A8B0-00373212EABA}"/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2</TotalTime>
  <Pages>1</Pages>
  <Words>419</Words>
  <Characters>2570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2</cp:revision>
  <cp:lastPrinted>2014-05-22T08:45:00Z</cp:lastPrinted>
  <dcterms:created xsi:type="dcterms:W3CDTF">2024-05-03T12:06:00Z</dcterms:created>
  <dcterms:modified xsi:type="dcterms:W3CDTF">2024-05-03T12:06:00Z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0x010100E30692426589274683A5090E780F99AE</vt:lpwstr>
  </property>
</Properties>
</file>