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6F1" w:rsidRPr="00F947E7" w:rsidRDefault="00D556F1" w:rsidP="00D556F1">
      <w:pPr>
        <w:ind w:right="95"/>
        <w:jc w:val="both"/>
      </w:pPr>
      <w:r w:rsidRPr="00F947E7">
        <w:t>Ondergetekende verklaart in zijn/haar hoedanigheid van</w:t>
      </w:r>
    </w:p>
    <w:p w:rsidR="00D556F1" w:rsidRPr="00F947E7" w:rsidRDefault="00D556F1" w:rsidP="00D556F1">
      <w:pPr>
        <w:ind w:right="95"/>
        <w:jc w:val="both"/>
      </w:pPr>
    </w:p>
    <w:p w:rsidR="00D556F1" w:rsidRPr="00F947E7" w:rsidRDefault="00D556F1" w:rsidP="00D556F1">
      <w:pPr>
        <w:ind w:right="95"/>
        <w:jc w:val="both"/>
      </w:pPr>
      <w:r w:rsidRPr="00F947E7">
        <w:t>functie: […………]</w:t>
      </w:r>
    </w:p>
    <w:p w:rsidR="00D556F1" w:rsidRPr="00F947E7" w:rsidRDefault="00D556F1" w:rsidP="00D556F1">
      <w:pPr>
        <w:ind w:right="95"/>
        <w:jc w:val="both"/>
      </w:pPr>
    </w:p>
    <w:p w:rsidR="00D556F1" w:rsidRPr="00F947E7" w:rsidRDefault="00D556F1" w:rsidP="00D556F1">
      <w:pPr>
        <w:ind w:right="95"/>
        <w:jc w:val="both"/>
      </w:pPr>
      <w:r w:rsidRPr="00F947E7">
        <w:t xml:space="preserve">dat </w:t>
      </w:r>
    </w:p>
    <w:p w:rsidR="00D556F1" w:rsidRDefault="00D556F1" w:rsidP="00D556F1">
      <w:pPr>
        <w:ind w:right="95"/>
        <w:jc w:val="both"/>
      </w:pPr>
    </w:p>
    <w:p w:rsidR="00D556F1" w:rsidRPr="00794B37" w:rsidRDefault="00D556F1" w:rsidP="00D556F1">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xml:space="preserve">] zich met betrekking tot </w:t>
      </w:r>
      <w:r>
        <w:t xml:space="preserve">paragraaf </w:t>
      </w:r>
      <w:r>
        <w:fldChar w:fldCharType="begin"/>
      </w:r>
      <w:r>
        <w:instrText xml:space="preserve"> REF _Ref252738090 \r \h </w:instrText>
      </w:r>
      <w:r>
        <w:fldChar w:fldCharType="separate"/>
      </w:r>
      <w:r>
        <w:t>5.2.1</w:t>
      </w:r>
      <w:r>
        <w:fldChar w:fldCharType="end"/>
      </w:r>
      <w:r w:rsidRPr="00794B37">
        <w:rPr>
          <w:b/>
        </w:rPr>
        <w:t xml:space="preserve"> </w:t>
      </w:r>
      <w:r w:rsidRPr="00794B37">
        <w:t>van Offerteaanvraag beroept op de middelen van [</w:t>
      </w:r>
      <w:r w:rsidRPr="00794B37">
        <w:rPr>
          <w:i/>
        </w:rPr>
        <w:t>naam genomineerde derde</w:t>
      </w:r>
      <w:r w:rsidRPr="00794B37">
        <w:t xml:space="preserve">];  </w:t>
      </w:r>
    </w:p>
    <w:p w:rsidR="00D556F1" w:rsidRPr="00794B37" w:rsidRDefault="00D556F1" w:rsidP="00D556F1">
      <w:pPr>
        <w:numPr>
          <w:ilvl w:val="0"/>
          <w:numId w:val="1"/>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w:t>
      </w:r>
      <w:proofErr w:type="spellStart"/>
      <w:r w:rsidRPr="00794B37">
        <w:rPr>
          <w:i/>
        </w:rPr>
        <w:t>combinant</w:t>
      </w:r>
      <w:proofErr w:type="spellEnd"/>
      <w:r w:rsidRPr="00794B37">
        <w:t>]] aan</w:t>
      </w:r>
      <w:r>
        <w:t xml:space="preserve"> paragraaf </w:t>
      </w:r>
      <w:r>
        <w:fldChar w:fldCharType="begin"/>
      </w:r>
      <w:r>
        <w:instrText xml:space="preserve"> REF _Ref252738090 \r \h </w:instrText>
      </w:r>
      <w:r>
        <w:fldChar w:fldCharType="separate"/>
      </w:r>
      <w:r>
        <w:t>5.2.1</w:t>
      </w:r>
      <w:r>
        <w:fldChar w:fldCharType="end"/>
      </w:r>
      <w:r w:rsidRPr="00794B37">
        <w:t>;</w:t>
      </w:r>
    </w:p>
    <w:p w:rsidR="00D556F1" w:rsidRPr="00794B37" w:rsidRDefault="00D556F1" w:rsidP="00D556F1">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bij eventuele gunning van de Opdracht voor de uitvoering van de Opdracht op diens eerste verzoek vrijelijk kan beschikken over de voor de uitvoering van de Opdracht noodzakelijke middelen.</w:t>
      </w:r>
    </w:p>
    <w:p w:rsidR="00D556F1" w:rsidRPr="00794B37" w:rsidRDefault="00D556F1" w:rsidP="00D556F1">
      <w:pPr>
        <w:numPr>
          <w:ilvl w:val="0"/>
          <w:numId w:val="1"/>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rsidR="00D556F1" w:rsidRPr="00794B37" w:rsidRDefault="00D556F1" w:rsidP="00D556F1">
      <w:pPr>
        <w:jc w:val="both"/>
      </w:pPr>
    </w:p>
    <w:p w:rsidR="00D556F1" w:rsidRPr="00794B37" w:rsidRDefault="00D556F1" w:rsidP="00D556F1">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p>
    <w:p w:rsidR="00D556F1" w:rsidRDefault="00D556F1" w:rsidP="00D556F1">
      <w:pPr>
        <w:jc w:val="both"/>
      </w:pPr>
    </w:p>
    <w:p w:rsidR="00D556F1" w:rsidRDefault="00D556F1" w:rsidP="00D556F1">
      <w:pPr>
        <w:jc w:val="both"/>
      </w:pPr>
      <w:r w:rsidRPr="004240F8">
        <w:rPr>
          <w:highlight w:val="lightGray"/>
        </w:rPr>
        <w:t>OF:</w:t>
      </w:r>
    </w:p>
    <w:p w:rsidR="00D556F1" w:rsidRPr="00794B37" w:rsidRDefault="00D556F1" w:rsidP="00D556F1">
      <w:pPr>
        <w:jc w:val="both"/>
      </w:pPr>
    </w:p>
    <w:p w:rsidR="00D556F1" w:rsidRDefault="00D556F1" w:rsidP="00D556F1">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Pr>
          <w:i/>
        </w:rPr>
        <w:t>c</w:t>
      </w:r>
      <w:r w:rsidRPr="00794B37">
        <w:rPr>
          <w:i/>
        </w:rPr>
        <w:t>ombinant</w:t>
      </w:r>
      <w:proofErr w:type="spellEnd"/>
      <w:r w:rsidRPr="00794B37">
        <w:t xml:space="preserve">] zich met betrekking tot </w:t>
      </w:r>
      <w:r w:rsidRPr="004240F8">
        <w:t>paragraaf</w:t>
      </w:r>
      <w:r w:rsidRPr="004240F8">
        <w:rPr>
          <w:b/>
        </w:rPr>
        <w:t xml:space="preserve"> </w:t>
      </w:r>
      <w:r>
        <w:fldChar w:fldCharType="begin"/>
      </w:r>
      <w:r>
        <w:instrText xml:space="preserve"> REF _Ref252738090 \r \h </w:instrText>
      </w:r>
      <w:r>
        <w:fldChar w:fldCharType="separate"/>
      </w:r>
      <w:r>
        <w:t>5.2.1</w:t>
      </w:r>
      <w:r>
        <w:fldChar w:fldCharType="end"/>
      </w:r>
      <w:r w:rsidRPr="00794B37">
        <w:rPr>
          <w:b/>
        </w:rPr>
        <w:t xml:space="preserve"> </w:t>
      </w:r>
      <w:r w:rsidRPr="00794B37">
        <w:t xml:space="preserve">van de </w:t>
      </w:r>
      <w:r>
        <w:t>Offerte</w:t>
      </w:r>
      <w:r w:rsidRPr="00794B37">
        <w:t>leidraad beroept op de middelen van [</w:t>
      </w:r>
      <w:r w:rsidRPr="00794B37">
        <w:rPr>
          <w:i/>
        </w:rPr>
        <w:t>naam genomineerde derde</w:t>
      </w:r>
      <w:r w:rsidRPr="00794B37">
        <w:t>]</w:t>
      </w:r>
      <w:r>
        <w:t>.</w:t>
      </w:r>
    </w:p>
    <w:p w:rsidR="00D556F1" w:rsidRPr="00F947E7" w:rsidRDefault="00D556F1" w:rsidP="00D556F1">
      <w:pPr>
        <w:ind w:right="95"/>
        <w:jc w:val="both"/>
      </w:pPr>
    </w:p>
    <w:p w:rsidR="00D556F1" w:rsidRDefault="00D556F1" w:rsidP="00D556F1">
      <w:pPr>
        <w:ind w:right="95"/>
        <w:jc w:val="both"/>
      </w:pPr>
    </w:p>
    <w:p w:rsidR="00D556F1" w:rsidRDefault="00D556F1" w:rsidP="00D556F1">
      <w:pPr>
        <w:ind w:right="95"/>
        <w:jc w:val="both"/>
      </w:pPr>
    </w:p>
    <w:p w:rsidR="00D556F1" w:rsidRDefault="00D556F1" w:rsidP="00D556F1">
      <w:pPr>
        <w:ind w:right="95"/>
        <w:jc w:val="both"/>
      </w:pPr>
    </w:p>
    <w:p w:rsidR="00D556F1" w:rsidRDefault="00D556F1" w:rsidP="00D556F1">
      <w:pPr>
        <w:ind w:right="95"/>
        <w:jc w:val="both"/>
      </w:pPr>
    </w:p>
    <w:p w:rsidR="00D556F1" w:rsidRDefault="00D556F1" w:rsidP="00D556F1">
      <w:pPr>
        <w:ind w:right="95"/>
        <w:jc w:val="both"/>
      </w:pPr>
    </w:p>
    <w:p w:rsidR="00D556F1" w:rsidRPr="00F947E7" w:rsidRDefault="00D556F1" w:rsidP="00D556F1">
      <w:pPr>
        <w:ind w:right="95"/>
        <w:jc w:val="both"/>
      </w:pPr>
    </w:p>
    <w:p w:rsidR="00D556F1" w:rsidRPr="00F947E7" w:rsidRDefault="00D556F1" w:rsidP="00D556F1">
      <w:pPr>
        <w:ind w:right="95"/>
        <w:jc w:val="both"/>
      </w:pPr>
      <w:r w:rsidRPr="00F947E7">
        <w:t>Ondergetekende verklaart dat hij/zij deze verklaring naar waarheid heeft ondertekend en tevens dat hij/zij daartoe rechtens bevoegd is.</w:t>
      </w:r>
    </w:p>
    <w:p w:rsidR="00D556F1" w:rsidRPr="00F947E7" w:rsidRDefault="00D556F1" w:rsidP="00D556F1">
      <w:pPr>
        <w:ind w:right="95"/>
        <w:jc w:val="both"/>
      </w:pPr>
    </w:p>
    <w:p w:rsidR="00D556F1" w:rsidRPr="00F947E7" w:rsidRDefault="00D556F1" w:rsidP="00D556F1">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D556F1" w:rsidTr="00174CA2">
        <w:tc>
          <w:tcPr>
            <w:tcW w:w="2408" w:type="dxa"/>
          </w:tcPr>
          <w:p w:rsidR="00D556F1" w:rsidRPr="00F947E7" w:rsidRDefault="00D556F1" w:rsidP="00174CA2">
            <w:pPr>
              <w:ind w:right="95"/>
              <w:jc w:val="both"/>
            </w:pPr>
            <w:r w:rsidRPr="00F947E7">
              <w:lastRenderedPageBreak/>
              <w:t>Plaats</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Datum</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Naam</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Functie</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Statutaire naam</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Handtekening</w:t>
            </w:r>
          </w:p>
        </w:tc>
        <w:tc>
          <w:tcPr>
            <w:tcW w:w="6237" w:type="dxa"/>
          </w:tcPr>
          <w:p w:rsidR="00D556F1" w:rsidRPr="00F947E7" w:rsidRDefault="00D556F1" w:rsidP="00174CA2">
            <w:pPr>
              <w:ind w:right="95"/>
              <w:jc w:val="both"/>
            </w:pPr>
          </w:p>
        </w:tc>
      </w:tr>
    </w:tbl>
    <w:p w:rsidR="00D556F1" w:rsidRPr="00F947E7" w:rsidRDefault="00D556F1" w:rsidP="00D556F1">
      <w:pPr>
        <w:ind w:right="95"/>
        <w:jc w:val="both"/>
        <w:rPr>
          <w:b/>
        </w:rPr>
      </w:pPr>
    </w:p>
    <w:p w:rsidR="00D556F1" w:rsidRPr="00F947E7" w:rsidRDefault="00D556F1" w:rsidP="00D556F1">
      <w:pPr>
        <w:ind w:right="95"/>
        <w:jc w:val="both"/>
      </w:pPr>
    </w:p>
    <w:p w:rsidR="00D556F1" w:rsidRPr="00F947E7" w:rsidRDefault="00D556F1" w:rsidP="00D556F1">
      <w:pPr>
        <w:ind w:right="95"/>
        <w:jc w:val="both"/>
      </w:pPr>
      <w:r w:rsidRPr="00F947E7">
        <w:t>Ter akkoord:</w:t>
      </w:r>
    </w:p>
    <w:p w:rsidR="00D556F1" w:rsidRPr="00F947E7" w:rsidRDefault="00D556F1" w:rsidP="00D556F1">
      <w:pPr>
        <w:ind w:right="95"/>
        <w:jc w:val="both"/>
      </w:pPr>
    </w:p>
    <w:p w:rsidR="00D556F1" w:rsidRPr="00F947E7" w:rsidRDefault="00D556F1" w:rsidP="00D556F1">
      <w:pPr>
        <w:ind w:right="95"/>
        <w:jc w:val="both"/>
      </w:pPr>
      <w:r w:rsidRPr="00F947E7">
        <w:t>[Inschrijver/</w:t>
      </w:r>
      <w:proofErr w:type="spellStart"/>
      <w:r w:rsidRPr="00F947E7">
        <w:t>combinant</w:t>
      </w:r>
      <w:proofErr w:type="spellEnd"/>
      <w:r w:rsidRPr="00F947E7">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D556F1" w:rsidTr="00174CA2">
        <w:tc>
          <w:tcPr>
            <w:tcW w:w="2408" w:type="dxa"/>
          </w:tcPr>
          <w:p w:rsidR="00D556F1" w:rsidRPr="00F947E7" w:rsidRDefault="00D556F1" w:rsidP="00174CA2">
            <w:pPr>
              <w:ind w:right="95"/>
              <w:jc w:val="both"/>
            </w:pPr>
            <w:r w:rsidRPr="00F947E7">
              <w:t>Plaats</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Datum</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Naam</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Functie</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Statutaire naam</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Handtekening</w:t>
            </w:r>
          </w:p>
        </w:tc>
        <w:tc>
          <w:tcPr>
            <w:tcW w:w="6237" w:type="dxa"/>
          </w:tcPr>
          <w:p w:rsidR="00D556F1" w:rsidRPr="00F947E7" w:rsidRDefault="00D556F1" w:rsidP="00174CA2">
            <w:pPr>
              <w:ind w:right="95"/>
              <w:jc w:val="both"/>
            </w:pPr>
          </w:p>
        </w:tc>
      </w:tr>
    </w:tbl>
    <w:p w:rsidR="00D556F1" w:rsidRPr="00F947E7" w:rsidRDefault="00D556F1" w:rsidP="00D556F1">
      <w:pPr>
        <w:ind w:right="95"/>
        <w:jc w:val="both"/>
      </w:pPr>
    </w:p>
    <w:p w:rsidR="00D556F1" w:rsidRPr="00F947E7" w:rsidRDefault="00D556F1" w:rsidP="00D556F1">
      <w:pPr>
        <w:ind w:right="95"/>
        <w:jc w:val="both"/>
      </w:pPr>
      <w:r w:rsidRPr="00F947E7">
        <w:t>[</w:t>
      </w:r>
      <w:proofErr w:type="spellStart"/>
      <w:r w:rsidRPr="00F947E7">
        <w:t>combinant</w:t>
      </w:r>
      <w:proofErr w:type="spellEnd"/>
      <w:r w:rsidRPr="00F947E7">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D556F1" w:rsidTr="00174CA2">
        <w:tc>
          <w:tcPr>
            <w:tcW w:w="2408" w:type="dxa"/>
          </w:tcPr>
          <w:p w:rsidR="00D556F1" w:rsidRPr="00F947E7" w:rsidRDefault="00D556F1" w:rsidP="00174CA2">
            <w:pPr>
              <w:ind w:right="95"/>
              <w:jc w:val="both"/>
            </w:pPr>
            <w:r w:rsidRPr="00F947E7">
              <w:t>Plaats</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Datum</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Naam</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Functie</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Statutaire naam</w:t>
            </w:r>
          </w:p>
        </w:tc>
        <w:tc>
          <w:tcPr>
            <w:tcW w:w="6237" w:type="dxa"/>
          </w:tcPr>
          <w:p w:rsidR="00D556F1" w:rsidRPr="00F947E7" w:rsidRDefault="00D556F1" w:rsidP="00174CA2">
            <w:pPr>
              <w:ind w:right="95"/>
              <w:jc w:val="both"/>
            </w:pPr>
          </w:p>
        </w:tc>
      </w:tr>
      <w:tr w:rsidR="00D556F1" w:rsidTr="00174CA2">
        <w:tc>
          <w:tcPr>
            <w:tcW w:w="2408" w:type="dxa"/>
          </w:tcPr>
          <w:p w:rsidR="00D556F1" w:rsidRPr="00F947E7" w:rsidRDefault="00D556F1" w:rsidP="00174CA2">
            <w:pPr>
              <w:ind w:right="95"/>
              <w:jc w:val="both"/>
            </w:pPr>
            <w:r w:rsidRPr="00F947E7">
              <w:t>Handtekening</w:t>
            </w:r>
          </w:p>
        </w:tc>
        <w:tc>
          <w:tcPr>
            <w:tcW w:w="6237" w:type="dxa"/>
          </w:tcPr>
          <w:p w:rsidR="00D556F1" w:rsidRPr="00F947E7" w:rsidRDefault="00D556F1" w:rsidP="00174CA2">
            <w:pPr>
              <w:ind w:right="95"/>
              <w:jc w:val="both"/>
            </w:pPr>
          </w:p>
        </w:tc>
      </w:tr>
    </w:tbl>
    <w:p w:rsidR="00D556F1" w:rsidRPr="00F947E7" w:rsidRDefault="00D556F1" w:rsidP="00D556F1">
      <w:pPr>
        <w:ind w:right="95"/>
        <w:rPr>
          <w:u w:val="single"/>
        </w:rPr>
      </w:pPr>
    </w:p>
    <w:p w:rsidR="00D34CC5" w:rsidRPr="00D34CC5" w:rsidRDefault="00D34CC5">
      <w:bookmarkStart w:id="0" w:name="_GoBack"/>
      <w:bookmarkEnd w:id="0"/>
    </w:p>
    <w:sectPr w:rsidR="00D34CC5" w:rsidRPr="00D34C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E2F10"/>
    <w:multiLevelType w:val="hybridMultilevel"/>
    <w:tmpl w:val="83D4BCD4"/>
    <w:lvl w:ilvl="0" w:tplc="AF6E9FAA">
      <w:start w:val="1"/>
      <w:numFmt w:val="bullet"/>
      <w:lvlText w:val=""/>
      <w:lvlJc w:val="left"/>
      <w:pPr>
        <w:tabs>
          <w:tab w:val="num" w:pos="284"/>
        </w:tabs>
        <w:ind w:left="284" w:hanging="284"/>
      </w:pPr>
      <w:rPr>
        <w:rFonts w:ascii="Symbol" w:hAnsi="Symbol" w:hint="default"/>
      </w:rPr>
    </w:lvl>
    <w:lvl w:ilvl="1" w:tplc="D02A993C" w:tentative="1">
      <w:start w:val="1"/>
      <w:numFmt w:val="bullet"/>
      <w:lvlText w:val="o"/>
      <w:lvlJc w:val="left"/>
      <w:pPr>
        <w:tabs>
          <w:tab w:val="num" w:pos="1440"/>
        </w:tabs>
        <w:ind w:left="1440" w:hanging="360"/>
      </w:pPr>
      <w:rPr>
        <w:rFonts w:ascii="Courier New" w:hAnsi="Courier New" w:hint="default"/>
      </w:rPr>
    </w:lvl>
    <w:lvl w:ilvl="2" w:tplc="01FEB22C" w:tentative="1">
      <w:start w:val="1"/>
      <w:numFmt w:val="bullet"/>
      <w:lvlText w:val=""/>
      <w:lvlJc w:val="left"/>
      <w:pPr>
        <w:tabs>
          <w:tab w:val="num" w:pos="2160"/>
        </w:tabs>
        <w:ind w:left="2160" w:hanging="360"/>
      </w:pPr>
      <w:rPr>
        <w:rFonts w:ascii="Wingdings" w:hAnsi="Wingdings" w:hint="default"/>
      </w:rPr>
    </w:lvl>
    <w:lvl w:ilvl="3" w:tplc="D49C1728" w:tentative="1">
      <w:start w:val="1"/>
      <w:numFmt w:val="bullet"/>
      <w:lvlText w:val=""/>
      <w:lvlJc w:val="left"/>
      <w:pPr>
        <w:tabs>
          <w:tab w:val="num" w:pos="2880"/>
        </w:tabs>
        <w:ind w:left="2880" w:hanging="360"/>
      </w:pPr>
      <w:rPr>
        <w:rFonts w:ascii="Symbol" w:hAnsi="Symbol" w:hint="default"/>
      </w:rPr>
    </w:lvl>
    <w:lvl w:ilvl="4" w:tplc="9AE8625A" w:tentative="1">
      <w:start w:val="1"/>
      <w:numFmt w:val="bullet"/>
      <w:lvlText w:val="o"/>
      <w:lvlJc w:val="left"/>
      <w:pPr>
        <w:tabs>
          <w:tab w:val="num" w:pos="3600"/>
        </w:tabs>
        <w:ind w:left="3600" w:hanging="360"/>
      </w:pPr>
      <w:rPr>
        <w:rFonts w:ascii="Courier New" w:hAnsi="Courier New" w:hint="default"/>
      </w:rPr>
    </w:lvl>
    <w:lvl w:ilvl="5" w:tplc="843EDB22" w:tentative="1">
      <w:start w:val="1"/>
      <w:numFmt w:val="bullet"/>
      <w:lvlText w:val=""/>
      <w:lvlJc w:val="left"/>
      <w:pPr>
        <w:tabs>
          <w:tab w:val="num" w:pos="4320"/>
        </w:tabs>
        <w:ind w:left="4320" w:hanging="360"/>
      </w:pPr>
      <w:rPr>
        <w:rFonts w:ascii="Wingdings" w:hAnsi="Wingdings" w:hint="default"/>
      </w:rPr>
    </w:lvl>
    <w:lvl w:ilvl="6" w:tplc="2D7AECC0" w:tentative="1">
      <w:start w:val="1"/>
      <w:numFmt w:val="bullet"/>
      <w:lvlText w:val=""/>
      <w:lvlJc w:val="left"/>
      <w:pPr>
        <w:tabs>
          <w:tab w:val="num" w:pos="5040"/>
        </w:tabs>
        <w:ind w:left="5040" w:hanging="360"/>
      </w:pPr>
      <w:rPr>
        <w:rFonts w:ascii="Symbol" w:hAnsi="Symbol" w:hint="default"/>
      </w:rPr>
    </w:lvl>
    <w:lvl w:ilvl="7" w:tplc="35823126" w:tentative="1">
      <w:start w:val="1"/>
      <w:numFmt w:val="bullet"/>
      <w:lvlText w:val="o"/>
      <w:lvlJc w:val="left"/>
      <w:pPr>
        <w:tabs>
          <w:tab w:val="num" w:pos="5760"/>
        </w:tabs>
        <w:ind w:left="5760" w:hanging="360"/>
      </w:pPr>
      <w:rPr>
        <w:rFonts w:ascii="Courier New" w:hAnsi="Courier New" w:hint="default"/>
      </w:rPr>
    </w:lvl>
    <w:lvl w:ilvl="8" w:tplc="FB360708"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6F1"/>
    <w:rsid w:val="00D34CC5"/>
    <w:rsid w:val="00D55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585F4"/>
  <w15:chartTrackingRefBased/>
  <w15:docId w15:val="{5C8F93D5-037F-41AC-9153-CFCBEB668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6F1"/>
    <w:pPr>
      <w:autoSpaceDE w:val="0"/>
      <w:autoSpaceDN w:val="0"/>
      <w:spacing w:after="0" w:line="320" w:lineRule="exact"/>
    </w:pPr>
    <w:rPr>
      <w:rFonts w:ascii="Arial" w:eastAsia="Times New Roman" w:hAnsi="Arial" w:cs="Arial"/>
      <w:kern w:val="0"/>
      <w:szCs w:val="20"/>
      <w:lang w:val="nl-N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5.xml"/><Relationship Id="rId5" Type="http://schemas.openxmlformats.org/officeDocument/2006/relationships/settings" Target="settings.xml"/><Relationship Id="rId10"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69998\AppData\Local\Temp\Templafy\WordVsto\ba2klqy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emplafyTemplateConfiguration><![CDATA[{"elementsMetadata":[],"transformationConfigurations":[],"templateName":"Blank","templateDescription":"","enableDocumentContentUpdater":false,"version":"2.0"}]]></TemplafyTemplateConfiguration>
</file>

<file path=customXml/item2.xml><?xml version="1.0" encoding="utf-8"?>
<TemplafyFormConfiguration><![CDATA[{"formFields":[],"formDataEntries":[]}]]></TemplafyFormConfiguration>
</file>

<file path=customXml/item3.xml><?xml version="1.0" encoding="utf-8"?>
<ct:contentTypeSchema xmlns:ct="http://schemas.microsoft.com/office/2006/metadata/contentType" xmlns:ma="http://schemas.microsoft.com/office/2006/metadata/properties/metaAttributes" ct:_="" ma:_="" ma:contentTypeName="Document" ma:contentTypeID="0x010100DA47C093356F2E42B42EF3AB0527DC32" ma:contentTypeVersion="6" ma:contentTypeDescription="Een nieuw document maken." ma:contentTypeScope="" ma:versionID="796ce8c72fea43f4a153cca926d668b9">
  <xsd:schema xmlns:xsd="http://www.w3.org/2001/XMLSchema" xmlns:xs="http://www.w3.org/2001/XMLSchema" xmlns:p="http://schemas.microsoft.com/office/2006/metadata/properties" xmlns:ns2="e662577e-a998-4d43-bcc0-d60ab2a724e1" xmlns:ns3="630dce5b-7ca5-43ee-9a71-01fffc04bad1" targetNamespace="http://schemas.microsoft.com/office/2006/metadata/properties" ma:root="true" ma:fieldsID="7c0a3aaefa19efe2bcd049af842406b4" ns2:_="" ns3:_="">
    <xsd:import namespace="e662577e-a998-4d43-bcc0-d60ab2a724e1"/>
    <xsd:import namespace="630dce5b-7ca5-43ee-9a71-01fffc04ba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2577e-a998-4d43-bcc0-d60ab2a72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dce5b-7ca5-43ee-9a71-01fffc04ba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15D544-A5A6-4514-8CDB-46EEDCDCC460}">
  <ds:schemaRefs/>
</ds:datastoreItem>
</file>

<file path=customXml/itemProps2.xml><?xml version="1.0" encoding="utf-8"?>
<ds:datastoreItem xmlns:ds="http://schemas.openxmlformats.org/officeDocument/2006/customXml" ds:itemID="{4964C7DC-7DA6-4285-8147-84D827CEBBDE}">
  <ds:schemaRefs/>
</ds:datastoreItem>
</file>

<file path=customXml/itemProps3.xml><?xml version="1.0" encoding="utf-8"?>
<ds:datastoreItem xmlns:ds="http://schemas.openxmlformats.org/officeDocument/2006/customXml" ds:itemID="{510FC9B8-5EFC-49DD-AF34-8DE5A1034DD3}"/>
</file>

<file path=customXml/itemProps4.xml><?xml version="1.0" encoding="utf-8"?>
<ds:datastoreItem xmlns:ds="http://schemas.openxmlformats.org/officeDocument/2006/customXml" ds:itemID="{0B064C9F-F2D5-46EF-BC33-E092F5A10DF2}"/>
</file>

<file path=customXml/itemProps5.xml><?xml version="1.0" encoding="utf-8"?>
<ds:datastoreItem xmlns:ds="http://schemas.openxmlformats.org/officeDocument/2006/customXml" ds:itemID="{795C5038-F914-4B7F-BF1F-502195D2F7AE}"/>
</file>

<file path=docProps/app.xml><?xml version="1.0" encoding="utf-8"?>
<Properties xmlns="http://schemas.openxmlformats.org/officeDocument/2006/extended-properties" xmlns:vt="http://schemas.openxmlformats.org/officeDocument/2006/docPropsVTypes">
  <Template>ba2klqya</Template>
  <TotalTime>1</TotalTime>
  <Pages>2</Pages>
  <Words>306</Words>
  <Characters>1746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Beverloo</dc:creator>
  <cp:keywords/>
  <dc:description/>
  <cp:lastModifiedBy>Yannick Beverloo</cp:lastModifiedBy>
  <cp:revision>1</cp:revision>
  <dcterms:created xsi:type="dcterms:W3CDTF">2022-08-31T14:22:00Z</dcterms:created>
  <dcterms:modified xsi:type="dcterms:W3CDTF">2022-08-31T14:25:00Z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erasmusmc</vt:lpwstr>
  </property>
  <property fmtid="{D5CDD505-2E9C-101B-9397-08002B2CF9AE}" pid="3" name="TemplafyTemplateId">
    <vt:lpwstr>637841469455294394</vt:lpwstr>
  </property>
  <property fmtid="{D5CDD505-2E9C-101B-9397-08002B2CF9AE}" pid="4" name="TemplafyUserProfileId">
    <vt:lpwstr>637738539093322191</vt:lpwstr>
  </property>
  <property fmtid="{D5CDD505-2E9C-101B-9397-08002B2CF9AE}" pid="5" name="TemplafyFromBlank">
    <vt:bool>true</vt:bool>
  </property>
  <property fmtid="{D5CDD505-2E9C-101B-9397-08002B2CF9AE}" pid="6" name="ContentTypeId">
    <vt:lpwstr>0x010100DA47C093356F2E42B42EF3AB0527DC32</vt:lpwstr>
  </property>
</Properties>
</file>