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57C" w:rsidRPr="00F947E7" w:rsidRDefault="00AB657C" w:rsidP="00AB657C">
      <w:pPr>
        <w:ind w:right="95"/>
        <w:jc w:val="both"/>
      </w:pPr>
      <w:r w:rsidRPr="00F947E7">
        <w:t>Ondergetekende verklaart in zijn/haar hoedanigheid van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t>functie: […………]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t xml:space="preserve">dat </w:t>
      </w:r>
    </w:p>
    <w:p w:rsidR="00AB657C" w:rsidRPr="00F947E7" w:rsidRDefault="00AB657C" w:rsidP="00AB657C">
      <w:pPr>
        <w:ind w:right="95"/>
        <w:jc w:val="both"/>
      </w:pPr>
    </w:p>
    <w:p w:rsidR="00AB657C" w:rsidRPr="00794B37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:rsidR="00AB657C" w:rsidRPr="00794B37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:rsidR="00AB657C" w:rsidRPr="00794B37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AB657C" w:rsidRPr="00794B37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="00AB657C" w:rsidRPr="00794B37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AB657C" w:rsidRDefault="00AB657C" w:rsidP="00AB657C">
      <w:pPr>
        <w:ind w:right="95"/>
        <w:jc w:val="both"/>
      </w:pPr>
    </w:p>
    <w:p w:rsidR="00AB657C" w:rsidRDefault="00AB657C" w:rsidP="00AB657C">
      <w:pPr>
        <w:jc w:val="both"/>
      </w:pPr>
      <w:r w:rsidRPr="004240F8">
        <w:rPr>
          <w:highlight w:val="lightGray"/>
        </w:rPr>
        <w:t>OF:</w:t>
      </w:r>
    </w:p>
    <w:p w:rsidR="00AB657C" w:rsidRDefault="00AB657C" w:rsidP="00AB657C">
      <w:pPr>
        <w:jc w:val="both"/>
      </w:pPr>
    </w:p>
    <w:p w:rsidR="00AB657C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</w:t>
      </w:r>
      <w:r>
        <w:t xml:space="preserve">beroept </w:t>
      </w:r>
      <w:r w:rsidRPr="00794B37">
        <w:t xml:space="preserve">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t>Genomineerde Derde</w:t>
      </w:r>
      <w:r>
        <w:t>: (Indien van toepassing)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</w:tbl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t>Ter akkoord: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lastRenderedPageBreak/>
        <w:t>[Inschrijver/</w:t>
      </w:r>
      <w:proofErr w:type="spellStart"/>
      <w:r w:rsidRPr="00F947E7">
        <w:t>combinant</w:t>
      </w:r>
      <w:proofErr w:type="spellEnd"/>
      <w:r w:rsidRPr="00F947E7">
        <w:t xml:space="preserve"> 1]</w:t>
      </w:r>
      <w:r>
        <w:t xml:space="preserve">: </w:t>
      </w:r>
      <w:r w:rsidRPr="00F947E7">
        <w:t>(let op! Bij inschrijving in com</w:t>
      </w:r>
      <w:r>
        <w:t>binatie beide vlakken invullen)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</w:tbl>
    <w:p w:rsidR="00AB657C" w:rsidRPr="00F947E7" w:rsidRDefault="00AB657C" w:rsidP="00AB657C">
      <w:pPr>
        <w:ind w:right="95"/>
      </w:pPr>
    </w:p>
    <w:p w:rsidR="00AB657C" w:rsidRPr="00F947E7" w:rsidRDefault="00AB657C" w:rsidP="00AB657C">
      <w:pPr>
        <w:ind w:right="95"/>
        <w:jc w:val="both"/>
      </w:pPr>
      <w:r w:rsidRPr="00F947E7">
        <w:t>Ter akkoord: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>
        <w:t>[Inschrijver/</w:t>
      </w:r>
      <w:r w:rsidRPr="00F947E7">
        <w:t>[</w:t>
      </w:r>
      <w:proofErr w:type="spellStart"/>
      <w:r w:rsidRPr="00F947E7">
        <w:t>combinant</w:t>
      </w:r>
      <w:proofErr w:type="spellEnd"/>
      <w:r w:rsidRPr="00F947E7">
        <w:t xml:space="preserve"> 2] (alleen relevant in het geval van inschrijving in combinatie):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</w:tbl>
    <w:p w:rsidR="00D34CC5" w:rsidRPr="00D34CC5" w:rsidRDefault="00D34CC5">
      <w:bookmarkStart w:id="0" w:name="_GoBack"/>
      <w:bookmarkEnd w:id="0"/>
    </w:p>
    <w:sectPr w:rsidR="00D34CC5" w:rsidRPr="00D34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AF6E9FA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D02A99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FEB2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C1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E862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3EDB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AEC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23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B3607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7C"/>
    <w:rsid w:val="00AB657C"/>
    <w:rsid w:val="00D3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585F4"/>
  <w15:chartTrackingRefBased/>
  <w15:docId w15:val="{48AACD66-79C8-4F6B-A2EC-689CFFAF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57C"/>
    <w:pPr>
      <w:autoSpaceDE w:val="0"/>
      <w:autoSpaceDN w:val="0"/>
      <w:spacing w:after="0" w:line="320" w:lineRule="exact"/>
    </w:pPr>
    <w:rPr>
      <w:rFonts w:ascii="Arial" w:eastAsia="Times New Roman" w:hAnsi="Arial" w:cs="Arial"/>
      <w:kern w:val="0"/>
      <w:szCs w:val="20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5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9998\AppData\Local\Temp\Templafy\WordVsto\xdjhnvk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6" ma:contentTypeDescription="Een nieuw document maken." ma:contentTypeScope="" ma:versionID="796ce8c72fea43f4a153cca926d668b9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7c0a3aaefa19efe2bcd049af842406b4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15D544-A5A6-4514-8CDB-46EEDCDCC460}">
  <ds:schemaRefs/>
</ds:datastoreItem>
</file>

<file path=customXml/itemProps2.xml><?xml version="1.0" encoding="utf-8"?>
<ds:datastoreItem xmlns:ds="http://schemas.openxmlformats.org/officeDocument/2006/customXml" ds:itemID="{4964C7DC-7DA6-4285-8147-84D827CEBBDE}">
  <ds:schemaRefs/>
</ds:datastoreItem>
</file>

<file path=customXml/itemProps3.xml><?xml version="1.0" encoding="utf-8"?>
<ds:datastoreItem xmlns:ds="http://schemas.openxmlformats.org/officeDocument/2006/customXml" ds:itemID="{1F196573-C545-4297-8BFE-49FAD69271FC}"/>
</file>

<file path=customXml/itemProps4.xml><?xml version="1.0" encoding="utf-8"?>
<ds:datastoreItem xmlns:ds="http://schemas.openxmlformats.org/officeDocument/2006/customXml" ds:itemID="{689711CB-FD1F-462A-918B-A39B50D7694D}"/>
</file>

<file path=customXml/itemProps5.xml><?xml version="1.0" encoding="utf-8"?>
<ds:datastoreItem xmlns:ds="http://schemas.openxmlformats.org/officeDocument/2006/customXml" ds:itemID="{95873EE5-8820-4975-93A9-05B1917C83F4}"/>
</file>

<file path=docProps/app.xml><?xml version="1.0" encoding="utf-8"?>
<Properties xmlns="http://schemas.openxmlformats.org/officeDocument/2006/extended-properties" xmlns:vt="http://schemas.openxmlformats.org/officeDocument/2006/docPropsVTypes">
  <Template>xdjhnvk0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Beverloo</dc:creator>
  <cp:keywords/>
  <dc:description/>
  <cp:lastModifiedBy>Yannick Beverloo</cp:lastModifiedBy>
  <cp:revision>1</cp:revision>
  <dcterms:created xsi:type="dcterms:W3CDTF">2022-08-31T14:26:00Z</dcterms:created>
  <dcterms:modified xsi:type="dcterms:W3CDTF">2022-08-31T14:27:00Z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637738539093322191</vt:lpwstr>
  </property>
  <property fmtid="{D5CDD505-2E9C-101B-9397-08002B2CF9AE}" pid="5" name="TemplafyFromBlank">
    <vt:bool>true</vt:bool>
  </property>
  <property fmtid="{D5CDD505-2E9C-101B-9397-08002B2CF9AE}" pid="6" name="ContentTypeId">
    <vt:lpwstr>0x010100DA47C093356F2E42B42EF3AB0527DC32</vt:lpwstr>
  </property>
</Properties>
</file>