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7F7BB0" w:rsidRDefault="00DB33D4" w:rsidP="00A740AD">
            <w:pPr>
              <w:pStyle w:val="CoverTitel"/>
              <w:rPr>
                <w:sz w:val="40"/>
                <w:szCs w:val="40"/>
              </w:rPr>
            </w:pPr>
            <w:r w:rsidRPr="007F7BB0">
              <w:rPr>
                <w:sz w:val="40"/>
                <w:szCs w:val="40"/>
              </w:rPr>
              <w:t>Format referenties</w:t>
            </w:r>
          </w:p>
        </w:tc>
      </w:tr>
      <w:tr w:rsidR="00DD0E19" w14:paraId="67F600BA" w14:textId="77777777" w:rsidTr="00A740AD">
        <w:trPr>
          <w:cantSplit/>
        </w:trPr>
        <w:tc>
          <w:tcPr>
            <w:tcW w:w="8222" w:type="dxa"/>
            <w:tcMar>
              <w:bottom w:w="198" w:type="dxa"/>
            </w:tcMar>
          </w:tcPr>
          <w:p w14:paraId="4157FF9D" w14:textId="742AF337" w:rsidR="00DD0E19" w:rsidRPr="007F7BB0" w:rsidRDefault="00DE6A74" w:rsidP="00075E48">
            <w:pPr>
              <w:pStyle w:val="CoverSubtitel"/>
              <w:rPr>
                <w:sz w:val="40"/>
                <w:szCs w:val="40"/>
              </w:rPr>
            </w:pPr>
            <w:r w:rsidRPr="007F7BB0">
              <w:rPr>
                <w:sz w:val="40"/>
                <w:szCs w:val="40"/>
              </w:rPr>
              <w:t xml:space="preserve">Bijlage </w:t>
            </w:r>
            <w:r w:rsidR="005139A5">
              <w:rPr>
                <w:sz w:val="40"/>
                <w:szCs w:val="40"/>
              </w:rPr>
              <w:t>9</w:t>
            </w:r>
          </w:p>
        </w:tc>
      </w:tr>
    </w:tbl>
    <w:p w14:paraId="4FC71E7A" w14:textId="0CC20908" w:rsidR="006A0F04" w:rsidRPr="00464E53" w:rsidRDefault="006A0F04" w:rsidP="006A0F04">
      <w:pPr>
        <w:rPr>
          <w:sz w:val="20"/>
          <w:szCs w:val="20"/>
        </w:rPr>
      </w:pPr>
      <w:bookmarkStart w:id="0" w:name="Start"/>
      <w:bookmarkEnd w:id="0"/>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464E53" w14:paraId="03DA7078" w14:textId="77777777" w:rsidTr="00777E85">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73C3E85"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p>
          <w:p w14:paraId="2D372FE3" w14:textId="77777777" w:rsidR="00542E32" w:rsidRPr="00464E53" w:rsidRDefault="00542E32" w:rsidP="00D67EE8">
            <w:pPr>
              <w:tabs>
                <w:tab w:val="left" w:pos="6810"/>
              </w:tabs>
              <w:rPr>
                <w:rFonts w:cstheme="minorHAnsi"/>
                <w:b/>
                <w:sz w:val="20"/>
                <w:szCs w:val="20"/>
              </w:rPr>
            </w:pPr>
          </w:p>
          <w:p w14:paraId="262D009C" w14:textId="42D5575B" w:rsidR="00C267C9" w:rsidRPr="00C267C9" w:rsidRDefault="00C267C9" w:rsidP="00C267C9">
            <w:pPr>
              <w:pStyle w:val="Lijstnummering4"/>
              <w:numPr>
                <w:ilvl w:val="0"/>
                <w:numId w:val="0"/>
              </w:numPr>
              <w:suppressAutoHyphens/>
              <w:ind w:left="397" w:hanging="397"/>
              <w:rPr>
                <w:sz w:val="20"/>
                <w:szCs w:val="20"/>
              </w:rPr>
            </w:pPr>
            <w:r>
              <w:t xml:space="preserve">      </w:t>
            </w:r>
            <w:r w:rsidRPr="00C267C9">
              <w:rPr>
                <w:sz w:val="20"/>
                <w:szCs w:val="20"/>
              </w:rPr>
              <w:t>Inschrijving heeft de afgelopen drie jaar een opdracht uitgevoerd en opgeleverd waarbij zij schoolmeubilair hebben ge</w:t>
            </w:r>
            <w:r w:rsidRPr="00C267C9">
              <w:rPr>
                <w:rFonts w:ascii="Arial" w:hAnsi="Arial"/>
                <w:sz w:val="20"/>
                <w:szCs w:val="20"/>
              </w:rPr>
              <w:t>leverd, ingehuisd en geïnstalleerd met een totale opdrachtwaarde van minimaal € 350.000,-</w:t>
            </w:r>
          </w:p>
          <w:p w14:paraId="3BAD5674" w14:textId="77777777" w:rsidR="00542E32" w:rsidRPr="00464E53" w:rsidRDefault="00542E32" w:rsidP="00D67EE8">
            <w:pPr>
              <w:tabs>
                <w:tab w:val="left" w:pos="6810"/>
              </w:tabs>
              <w:rPr>
                <w:rFonts w:cstheme="minorHAnsi"/>
                <w:b/>
                <w:sz w:val="20"/>
                <w:szCs w:val="20"/>
              </w:rPr>
            </w:pPr>
          </w:p>
        </w:tc>
      </w:tr>
      <w:tr w:rsidR="00542E32" w:rsidRPr="00464E53" w14:paraId="5CC319D5" w14:textId="77777777" w:rsidTr="001430D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2A286D16" w14:textId="57A3C589" w:rsidR="00542E32" w:rsidRPr="00464E53" w:rsidRDefault="00542E32" w:rsidP="00D67EE8">
            <w:pPr>
              <w:rPr>
                <w:rFonts w:cstheme="minorHAnsi"/>
                <w:bCs/>
                <w:sz w:val="20"/>
                <w:szCs w:val="20"/>
              </w:rPr>
            </w:pPr>
            <w:r w:rsidRPr="00464E53">
              <w:rPr>
                <w:rFonts w:cstheme="minorHAnsi"/>
                <w:bCs/>
                <w:sz w:val="20"/>
                <w:szCs w:val="20"/>
              </w:rPr>
              <w:t xml:space="preserve">Omvang </w:t>
            </w:r>
            <w:r w:rsidR="004A4E63" w:rsidRPr="00C267C9">
              <w:rPr>
                <w:rFonts w:cstheme="minorHAnsi"/>
                <w:bCs/>
                <w:sz w:val="20"/>
                <w:szCs w:val="20"/>
              </w:rPr>
              <w:t xml:space="preserve">in  EUR </w:t>
            </w:r>
            <w:r w:rsidRPr="00C267C9">
              <w:rPr>
                <w:rFonts w:cstheme="minorHAnsi"/>
                <w:bCs/>
                <w:sz w:val="20"/>
                <w:szCs w:val="20"/>
              </w:rPr>
              <w:t>van</w:t>
            </w:r>
            <w:r w:rsidRPr="00464E53">
              <w:rPr>
                <w:rFonts w:cstheme="minorHAnsi"/>
                <w:bCs/>
                <w:sz w:val="20"/>
                <w:szCs w:val="20"/>
              </w:rPr>
              <w:t xml:space="preserve"> de </w:t>
            </w:r>
            <w:r w:rsidR="004A4E63">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6BEDB2FD" w14:textId="2373A48E" w:rsidR="00542E32" w:rsidRPr="00464E53" w:rsidRDefault="00C267C9" w:rsidP="00D67EE8">
            <w:pPr>
              <w:rPr>
                <w:rFonts w:cstheme="minorHAnsi"/>
                <w:bCs/>
                <w:sz w:val="20"/>
                <w:szCs w:val="20"/>
              </w:rPr>
            </w:pPr>
            <w:r>
              <w:rPr>
                <w:rFonts w:cstheme="minorHAnsi"/>
                <w:bCs/>
                <w:sz w:val="20"/>
                <w:szCs w:val="20"/>
              </w:rPr>
              <w:t xml:space="preserve"> €</w:t>
            </w:r>
          </w:p>
        </w:tc>
      </w:tr>
      <w:tr w:rsidR="00542E32" w:rsidRPr="00464E53"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2D783C4" w14:textId="77777777" w:rsidR="004A4E63" w:rsidRDefault="004A4E63"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011836" w:rsidRPr="00464E53" w14:paraId="77D1373F" w14:textId="77777777" w:rsidTr="0020021D">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2FEEBF1E" w14:textId="71D6AD2E" w:rsidR="00011836" w:rsidRPr="00464E53" w:rsidRDefault="00011836" w:rsidP="0020021D">
            <w:pPr>
              <w:tabs>
                <w:tab w:val="left" w:pos="6810"/>
              </w:tabs>
              <w:rPr>
                <w:rFonts w:cstheme="minorHAnsi"/>
                <w:b/>
                <w:sz w:val="20"/>
                <w:szCs w:val="20"/>
              </w:rPr>
            </w:pPr>
            <w:r w:rsidRPr="00464E53">
              <w:rPr>
                <w:rFonts w:cstheme="minorHAnsi"/>
                <w:b/>
                <w:sz w:val="20"/>
                <w:szCs w:val="20"/>
              </w:rPr>
              <w:t xml:space="preserve">Kerncompetentie </w:t>
            </w:r>
            <w:r w:rsidR="00C267C9">
              <w:rPr>
                <w:rFonts w:cstheme="minorHAnsi"/>
                <w:b/>
                <w:sz w:val="20"/>
                <w:szCs w:val="20"/>
              </w:rPr>
              <w:t>2</w:t>
            </w:r>
            <w:r w:rsidRPr="00464E53">
              <w:rPr>
                <w:rFonts w:cstheme="minorHAnsi"/>
                <w:b/>
                <w:sz w:val="20"/>
                <w:szCs w:val="20"/>
              </w:rPr>
              <w:t>:</w:t>
            </w:r>
          </w:p>
          <w:p w14:paraId="75269BAA" w14:textId="77777777" w:rsidR="00011836" w:rsidRPr="00464E53" w:rsidRDefault="00011836" w:rsidP="0020021D">
            <w:pPr>
              <w:tabs>
                <w:tab w:val="left" w:pos="6810"/>
              </w:tabs>
              <w:rPr>
                <w:rFonts w:cstheme="minorHAnsi"/>
                <w:b/>
                <w:sz w:val="20"/>
                <w:szCs w:val="20"/>
              </w:rPr>
            </w:pPr>
          </w:p>
          <w:p w14:paraId="1D20BAB3" w14:textId="427F95ED" w:rsidR="001B1E60" w:rsidRPr="001B1E60" w:rsidRDefault="001B1E60" w:rsidP="001B1E60">
            <w:pPr>
              <w:pStyle w:val="Lijstnummering4"/>
              <w:numPr>
                <w:ilvl w:val="0"/>
                <w:numId w:val="0"/>
              </w:numPr>
              <w:suppressAutoHyphens/>
              <w:ind w:left="1068"/>
              <w:rPr>
                <w:sz w:val="20"/>
                <w:szCs w:val="20"/>
              </w:rPr>
            </w:pPr>
            <w:r w:rsidRPr="001B1E60">
              <w:rPr>
                <w:sz w:val="20"/>
                <w:szCs w:val="20"/>
              </w:rPr>
              <w:t>Inschrijving heeft de afgelopen drie jaar een opdracht uitgevoerd en opgeleverd waarbij zij kantoormeubilair hebben ge</w:t>
            </w:r>
            <w:r w:rsidRPr="001B1E60">
              <w:rPr>
                <w:rFonts w:ascii="Arial" w:hAnsi="Arial"/>
                <w:sz w:val="20"/>
                <w:szCs w:val="20"/>
              </w:rPr>
              <w:t>leverd, ingehuisd en geïnstalleerd met een totale opdrachtwaarde van minimaal € 150.000,-</w:t>
            </w:r>
          </w:p>
          <w:p w14:paraId="652ECAAE" w14:textId="0BA73534" w:rsidR="00011836" w:rsidRPr="00464E53" w:rsidRDefault="00011836" w:rsidP="0020021D">
            <w:pPr>
              <w:tabs>
                <w:tab w:val="left" w:pos="6810"/>
              </w:tabs>
              <w:rPr>
                <w:rStyle w:val="normaltextrun"/>
                <w:rFonts w:cstheme="minorHAnsi"/>
                <w:sz w:val="20"/>
                <w:szCs w:val="20"/>
              </w:rPr>
            </w:pPr>
          </w:p>
          <w:p w14:paraId="4F227437" w14:textId="77777777" w:rsidR="00011836" w:rsidRPr="00464E53" w:rsidRDefault="00011836" w:rsidP="0020021D">
            <w:pPr>
              <w:tabs>
                <w:tab w:val="left" w:pos="6810"/>
              </w:tabs>
              <w:rPr>
                <w:rFonts w:cstheme="minorHAnsi"/>
                <w:b/>
                <w:sz w:val="20"/>
                <w:szCs w:val="20"/>
              </w:rPr>
            </w:pPr>
          </w:p>
        </w:tc>
      </w:tr>
      <w:tr w:rsidR="00011836" w:rsidRPr="00464E53" w14:paraId="572D5380" w14:textId="77777777" w:rsidTr="0020021D">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304160DA" w14:textId="77777777" w:rsidR="00011836" w:rsidRPr="00464E53" w:rsidRDefault="00011836" w:rsidP="0020021D">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011836" w:rsidRPr="00464E53" w14:paraId="7EA59933" w14:textId="77777777" w:rsidTr="0020021D">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00E93A35" w14:textId="77777777" w:rsidR="00011836" w:rsidRPr="00464E53" w:rsidRDefault="00011836" w:rsidP="0020021D">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0E6ABB87" w14:textId="77777777" w:rsidR="00011836" w:rsidRPr="00464E53" w:rsidRDefault="00011836" w:rsidP="0020021D">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2FA8ED55" w14:textId="77777777" w:rsidR="00011836" w:rsidRPr="00464E53" w:rsidRDefault="00011836" w:rsidP="0020021D">
            <w:pPr>
              <w:rPr>
                <w:rFonts w:cstheme="minorHAnsi"/>
                <w:bCs/>
                <w:sz w:val="20"/>
                <w:szCs w:val="20"/>
              </w:rPr>
            </w:pPr>
          </w:p>
        </w:tc>
      </w:tr>
      <w:tr w:rsidR="00011836" w:rsidRPr="00464E53" w14:paraId="31A2327B" w14:textId="77777777" w:rsidTr="0020021D">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1F32E61"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947103C" w14:textId="77777777" w:rsidR="00011836" w:rsidRPr="00464E53" w:rsidRDefault="00011836" w:rsidP="0020021D">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646B533" w14:textId="77777777" w:rsidR="00011836" w:rsidRPr="00464E53" w:rsidRDefault="00011836" w:rsidP="0020021D">
            <w:pPr>
              <w:rPr>
                <w:rFonts w:cstheme="minorHAnsi"/>
                <w:bCs/>
                <w:sz w:val="20"/>
                <w:szCs w:val="20"/>
              </w:rPr>
            </w:pPr>
          </w:p>
        </w:tc>
      </w:tr>
      <w:tr w:rsidR="00011836" w:rsidRPr="00464E53" w14:paraId="63F828F9" w14:textId="77777777" w:rsidTr="0020021D">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6776111"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1CD38E7D" w14:textId="77777777" w:rsidR="00011836" w:rsidRPr="00464E53" w:rsidRDefault="00011836" w:rsidP="0020021D">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7B0E058F" w14:textId="77777777" w:rsidR="00011836" w:rsidRPr="00464E53" w:rsidRDefault="00011836" w:rsidP="0020021D">
            <w:pPr>
              <w:rPr>
                <w:rFonts w:cstheme="minorHAnsi"/>
                <w:bCs/>
                <w:sz w:val="20"/>
                <w:szCs w:val="20"/>
              </w:rPr>
            </w:pPr>
          </w:p>
        </w:tc>
      </w:tr>
      <w:tr w:rsidR="00011836" w:rsidRPr="00464E53" w14:paraId="191BD998" w14:textId="77777777" w:rsidTr="0020021D">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4248B332" w14:textId="77777777" w:rsidR="00011836" w:rsidRPr="00464E53" w:rsidRDefault="00011836" w:rsidP="0020021D">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A0F5DBA" w14:textId="77777777" w:rsidR="00011836" w:rsidRPr="00464E53" w:rsidRDefault="00011836" w:rsidP="0020021D">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3A8B9D3C" w14:textId="77777777" w:rsidR="00011836" w:rsidRPr="00464E53" w:rsidRDefault="00011836" w:rsidP="0020021D">
            <w:pPr>
              <w:rPr>
                <w:rFonts w:cstheme="minorHAnsi"/>
                <w:bCs/>
                <w:sz w:val="20"/>
                <w:szCs w:val="20"/>
              </w:rPr>
            </w:pPr>
          </w:p>
        </w:tc>
      </w:tr>
      <w:tr w:rsidR="00011836" w:rsidRPr="00464E53" w14:paraId="1649343D" w14:textId="77777777" w:rsidTr="0020021D">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C776B0B"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C526221" w14:textId="77777777" w:rsidR="00011836" w:rsidRPr="00464E53" w:rsidRDefault="00011836" w:rsidP="0020021D">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F8B83BA" w14:textId="77777777" w:rsidR="00011836" w:rsidRPr="00464E53" w:rsidRDefault="00011836" w:rsidP="0020021D">
            <w:pPr>
              <w:rPr>
                <w:rFonts w:cstheme="minorHAnsi"/>
                <w:bCs/>
                <w:sz w:val="20"/>
                <w:szCs w:val="20"/>
              </w:rPr>
            </w:pPr>
          </w:p>
        </w:tc>
      </w:tr>
      <w:tr w:rsidR="00011836" w:rsidRPr="00464E53" w14:paraId="2EECE0AE" w14:textId="77777777" w:rsidTr="0020021D">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65CE72"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9ADAD6E" w14:textId="77777777" w:rsidR="00011836" w:rsidRPr="00464E53" w:rsidRDefault="00011836" w:rsidP="0020021D">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66E30969" w14:textId="77777777" w:rsidR="00011836" w:rsidRPr="00464E53" w:rsidRDefault="00011836" w:rsidP="0020021D">
            <w:pPr>
              <w:rPr>
                <w:rFonts w:cstheme="minorHAnsi"/>
                <w:bCs/>
                <w:sz w:val="20"/>
                <w:szCs w:val="20"/>
              </w:rPr>
            </w:pPr>
          </w:p>
        </w:tc>
      </w:tr>
      <w:tr w:rsidR="00011836" w:rsidRPr="00464E53" w14:paraId="310E6A7A" w14:textId="77777777" w:rsidTr="0020021D">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0743D64"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663F86D" w14:textId="77777777" w:rsidR="00011836" w:rsidRPr="00464E53" w:rsidRDefault="00011836" w:rsidP="0020021D">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143E31EF" w14:textId="77777777" w:rsidR="00011836" w:rsidRPr="00464E53" w:rsidRDefault="00011836" w:rsidP="0020021D">
            <w:pPr>
              <w:rPr>
                <w:rFonts w:cstheme="minorHAnsi"/>
                <w:bCs/>
                <w:sz w:val="20"/>
                <w:szCs w:val="20"/>
              </w:rPr>
            </w:pPr>
          </w:p>
        </w:tc>
      </w:tr>
      <w:tr w:rsidR="00011836" w:rsidRPr="001430D4" w14:paraId="51F63698"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11179D32" w14:textId="77777777" w:rsidR="00011836" w:rsidRPr="00464E53" w:rsidRDefault="00011836" w:rsidP="0020021D">
            <w:pPr>
              <w:tabs>
                <w:tab w:val="left" w:pos="6810"/>
              </w:tabs>
              <w:rPr>
                <w:rFonts w:cstheme="minorHAnsi"/>
                <w:b/>
                <w:sz w:val="20"/>
                <w:szCs w:val="20"/>
              </w:rPr>
            </w:pPr>
            <w:r w:rsidRPr="00464E53">
              <w:rPr>
                <w:rFonts w:cstheme="minorHAnsi"/>
                <w:b/>
                <w:sz w:val="20"/>
                <w:szCs w:val="20"/>
              </w:rPr>
              <w:t>Projectgegevens</w:t>
            </w:r>
          </w:p>
        </w:tc>
      </w:tr>
      <w:tr w:rsidR="00011836" w:rsidRPr="00464E53" w14:paraId="398CFBC7"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6D993E3B" w14:textId="77777777" w:rsidR="00011836" w:rsidRDefault="00011836" w:rsidP="0020021D">
            <w:pPr>
              <w:rPr>
                <w:rFonts w:cstheme="minorHAnsi"/>
                <w:bCs/>
                <w:sz w:val="20"/>
                <w:szCs w:val="20"/>
              </w:rPr>
            </w:pPr>
          </w:p>
          <w:p w14:paraId="2AF5558C" w14:textId="77777777" w:rsidR="00011836" w:rsidRPr="00464E53" w:rsidRDefault="00011836" w:rsidP="0020021D">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0DF95EE" w14:textId="77777777" w:rsidR="00011836" w:rsidRPr="00464E53" w:rsidRDefault="00011836" w:rsidP="0020021D">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3C879C89" w14:textId="77777777" w:rsidR="00011836" w:rsidRPr="00464E53" w:rsidRDefault="00011836" w:rsidP="0020021D">
            <w:pPr>
              <w:rPr>
                <w:rFonts w:cstheme="minorHAnsi"/>
                <w:bCs/>
                <w:sz w:val="20"/>
                <w:szCs w:val="20"/>
              </w:rPr>
            </w:pPr>
          </w:p>
        </w:tc>
      </w:tr>
      <w:tr w:rsidR="00011836" w:rsidRPr="00464E53" w14:paraId="54F0D51B"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0A3CA1F"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68DF661" w14:textId="77777777" w:rsidR="00011836" w:rsidRPr="00464E53" w:rsidRDefault="00011836" w:rsidP="0020021D">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1F31CF77" w14:textId="77777777" w:rsidR="00011836" w:rsidRPr="00464E53" w:rsidRDefault="00011836" w:rsidP="0020021D">
            <w:pPr>
              <w:rPr>
                <w:rFonts w:cstheme="minorHAnsi"/>
                <w:bCs/>
                <w:sz w:val="20"/>
                <w:szCs w:val="20"/>
              </w:rPr>
            </w:pPr>
          </w:p>
        </w:tc>
      </w:tr>
      <w:tr w:rsidR="00011836" w:rsidRPr="00464E53" w14:paraId="6480928E"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62C5496"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DB5C7EC" w14:textId="77777777" w:rsidR="00011836" w:rsidRPr="00464E53" w:rsidRDefault="00011836" w:rsidP="0020021D">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1C382E0" w14:textId="77777777" w:rsidR="00011836" w:rsidRPr="00464E53" w:rsidRDefault="00011836" w:rsidP="0020021D">
            <w:pPr>
              <w:rPr>
                <w:rFonts w:cstheme="minorHAnsi"/>
                <w:bCs/>
                <w:sz w:val="20"/>
                <w:szCs w:val="20"/>
              </w:rPr>
            </w:pPr>
          </w:p>
        </w:tc>
      </w:tr>
      <w:tr w:rsidR="00C267C9" w:rsidRPr="00464E53" w14:paraId="67C2D6B8"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338340DB" w14:textId="77777777" w:rsidR="00C267C9" w:rsidRPr="00464E53" w:rsidRDefault="00C267C9" w:rsidP="00C267C9">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4D5BE148" w14:textId="6E3061BA" w:rsidR="00C267C9" w:rsidRPr="00464E53" w:rsidRDefault="00C267C9" w:rsidP="00C267C9">
            <w:pPr>
              <w:rPr>
                <w:rFonts w:cstheme="minorHAnsi"/>
                <w:bCs/>
                <w:sz w:val="20"/>
                <w:szCs w:val="20"/>
              </w:rPr>
            </w:pPr>
            <w:r w:rsidRPr="00464E53">
              <w:rPr>
                <w:rFonts w:cstheme="minorHAnsi"/>
                <w:bCs/>
                <w:sz w:val="20"/>
                <w:szCs w:val="20"/>
              </w:rPr>
              <w:t xml:space="preserve">Omvang </w:t>
            </w:r>
            <w:r w:rsidRPr="00C267C9">
              <w:rPr>
                <w:rFonts w:cstheme="minorHAnsi"/>
                <w:bCs/>
                <w:sz w:val="20"/>
                <w:szCs w:val="20"/>
              </w:rPr>
              <w:t>in  EUR van</w:t>
            </w:r>
            <w:r w:rsidRPr="00464E53">
              <w:rPr>
                <w:rFonts w:cstheme="minorHAnsi"/>
                <w:bCs/>
                <w:sz w:val="20"/>
                <w:szCs w:val="20"/>
              </w:rPr>
              <w:t xml:space="preserve">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58DE6B2F" w14:textId="2412D120" w:rsidR="00C267C9" w:rsidRPr="00464E53" w:rsidRDefault="00C267C9" w:rsidP="00C267C9">
            <w:pPr>
              <w:rPr>
                <w:rFonts w:cstheme="minorHAnsi"/>
                <w:bCs/>
                <w:sz w:val="20"/>
                <w:szCs w:val="20"/>
              </w:rPr>
            </w:pPr>
            <w:r>
              <w:rPr>
                <w:rFonts w:cstheme="minorHAnsi"/>
                <w:bCs/>
                <w:sz w:val="20"/>
                <w:szCs w:val="20"/>
              </w:rPr>
              <w:t xml:space="preserve"> €</w:t>
            </w:r>
          </w:p>
        </w:tc>
      </w:tr>
      <w:tr w:rsidR="00011836" w:rsidRPr="00464E53" w14:paraId="69371AC1"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38B43938" w14:textId="77777777" w:rsidR="00011836" w:rsidRPr="00464E53" w:rsidRDefault="00011836" w:rsidP="0020021D">
            <w:pPr>
              <w:rPr>
                <w:rFonts w:cstheme="minorHAnsi"/>
                <w:bCs/>
                <w:sz w:val="20"/>
                <w:szCs w:val="20"/>
              </w:rPr>
            </w:pPr>
            <w:r w:rsidRPr="00464E53">
              <w:rPr>
                <w:rFonts w:cstheme="minorHAnsi"/>
                <w:bCs/>
                <w:sz w:val="20"/>
                <w:szCs w:val="20"/>
              </w:rPr>
              <w:lastRenderedPageBreak/>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503F427" w14:textId="77777777" w:rsidR="00011836" w:rsidRPr="00464E53" w:rsidRDefault="00011836" w:rsidP="0020021D">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33BA8211" w14:textId="77777777" w:rsidR="00011836" w:rsidRDefault="00011836" w:rsidP="0020021D">
            <w:pPr>
              <w:rPr>
                <w:rFonts w:cstheme="minorHAnsi"/>
                <w:sz w:val="20"/>
                <w:szCs w:val="20"/>
              </w:rPr>
            </w:pPr>
          </w:p>
          <w:p w14:paraId="151C906F" w14:textId="77777777" w:rsidR="00011836" w:rsidRDefault="00011836" w:rsidP="0020021D">
            <w:pPr>
              <w:rPr>
                <w:rFonts w:cstheme="minorHAnsi"/>
                <w:sz w:val="20"/>
                <w:szCs w:val="20"/>
              </w:rPr>
            </w:pPr>
          </w:p>
          <w:p w14:paraId="03DDA607" w14:textId="77777777" w:rsidR="00011836" w:rsidRPr="00464E53" w:rsidRDefault="00011836" w:rsidP="0020021D">
            <w:pPr>
              <w:rPr>
                <w:rFonts w:cstheme="minorHAnsi"/>
                <w:sz w:val="20"/>
                <w:szCs w:val="20"/>
              </w:rPr>
            </w:pPr>
          </w:p>
        </w:tc>
      </w:tr>
    </w:tbl>
    <w:p w14:paraId="6CE14029" w14:textId="77777777" w:rsidR="00011836" w:rsidRDefault="00011836"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011836" w:rsidRPr="00464E53" w14:paraId="28CEAD8F" w14:textId="77777777" w:rsidTr="0020021D">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4ED9DF83" w14:textId="3A36A073" w:rsidR="00011836" w:rsidRPr="00464E53" w:rsidRDefault="00011836" w:rsidP="0020021D">
            <w:pPr>
              <w:tabs>
                <w:tab w:val="left" w:pos="6810"/>
              </w:tabs>
              <w:rPr>
                <w:rFonts w:cstheme="minorHAnsi"/>
                <w:b/>
                <w:sz w:val="20"/>
                <w:szCs w:val="20"/>
              </w:rPr>
            </w:pPr>
            <w:r w:rsidRPr="00464E53">
              <w:rPr>
                <w:rFonts w:cstheme="minorHAnsi"/>
                <w:b/>
                <w:sz w:val="20"/>
                <w:szCs w:val="20"/>
              </w:rPr>
              <w:t xml:space="preserve">Kerncompetentie </w:t>
            </w:r>
            <w:r w:rsidR="001B1E60">
              <w:rPr>
                <w:rFonts w:cstheme="minorHAnsi"/>
                <w:b/>
                <w:sz w:val="20"/>
                <w:szCs w:val="20"/>
              </w:rPr>
              <w:t>3</w:t>
            </w:r>
            <w:r w:rsidRPr="00464E53">
              <w:rPr>
                <w:rFonts w:cstheme="minorHAnsi"/>
                <w:b/>
                <w:sz w:val="20"/>
                <w:szCs w:val="20"/>
              </w:rPr>
              <w:t>:</w:t>
            </w:r>
          </w:p>
          <w:p w14:paraId="17608207" w14:textId="77777777" w:rsidR="00011836" w:rsidRPr="00464E53" w:rsidRDefault="00011836" w:rsidP="0020021D">
            <w:pPr>
              <w:tabs>
                <w:tab w:val="left" w:pos="6810"/>
              </w:tabs>
              <w:rPr>
                <w:rFonts w:cstheme="minorHAnsi"/>
                <w:b/>
                <w:sz w:val="20"/>
                <w:szCs w:val="20"/>
              </w:rPr>
            </w:pPr>
          </w:p>
          <w:p w14:paraId="14DD8402" w14:textId="1711C68E" w:rsidR="00755624" w:rsidRPr="00755624" w:rsidRDefault="00755624" w:rsidP="00755624">
            <w:pPr>
              <w:pStyle w:val="Lijstnummering4"/>
              <w:numPr>
                <w:ilvl w:val="0"/>
                <w:numId w:val="0"/>
              </w:numPr>
              <w:suppressAutoHyphens/>
              <w:ind w:left="1068"/>
              <w:rPr>
                <w:sz w:val="20"/>
                <w:szCs w:val="20"/>
              </w:rPr>
            </w:pPr>
            <w:r w:rsidRPr="00755624">
              <w:rPr>
                <w:sz w:val="20"/>
                <w:szCs w:val="20"/>
              </w:rPr>
              <w:t xml:space="preserve">Inschrijver heeft de afgelopen drie jaar een opdracht uitgevoerd en opgeleverd waarbij zij second life meubilair hebben geleverd, </w:t>
            </w:r>
            <w:r w:rsidRPr="00755624">
              <w:rPr>
                <w:rFonts w:ascii="Arial" w:hAnsi="Arial"/>
                <w:sz w:val="20"/>
                <w:szCs w:val="20"/>
              </w:rPr>
              <w:t>ingehuisd en geïnstalleerd</w:t>
            </w:r>
            <w:r w:rsidRPr="00755624">
              <w:rPr>
                <w:sz w:val="20"/>
                <w:szCs w:val="20"/>
              </w:rPr>
              <w:t xml:space="preserve"> met een totale opdrachtwaarde van minimaal € 50.000,-</w:t>
            </w:r>
          </w:p>
          <w:p w14:paraId="6C690D6C" w14:textId="111DEE83" w:rsidR="00011836" w:rsidRPr="00464E53" w:rsidRDefault="00011836" w:rsidP="0020021D">
            <w:pPr>
              <w:tabs>
                <w:tab w:val="left" w:pos="6810"/>
              </w:tabs>
              <w:rPr>
                <w:rStyle w:val="normaltextrun"/>
                <w:rFonts w:cstheme="minorHAnsi"/>
                <w:sz w:val="20"/>
                <w:szCs w:val="20"/>
              </w:rPr>
            </w:pPr>
          </w:p>
          <w:p w14:paraId="1534E1FF" w14:textId="77777777" w:rsidR="00011836" w:rsidRPr="00464E53" w:rsidRDefault="00011836" w:rsidP="0020021D">
            <w:pPr>
              <w:tabs>
                <w:tab w:val="left" w:pos="6810"/>
              </w:tabs>
              <w:rPr>
                <w:rFonts w:cstheme="minorHAnsi"/>
                <w:b/>
                <w:sz w:val="20"/>
                <w:szCs w:val="20"/>
              </w:rPr>
            </w:pPr>
          </w:p>
        </w:tc>
      </w:tr>
      <w:tr w:rsidR="00011836" w:rsidRPr="00464E53" w14:paraId="3CC0BE3E" w14:textId="77777777" w:rsidTr="0020021D">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1BE50A16" w14:textId="77777777" w:rsidR="00011836" w:rsidRPr="00464E53" w:rsidRDefault="00011836" w:rsidP="0020021D">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011836" w:rsidRPr="00464E53" w14:paraId="56D2775C" w14:textId="77777777" w:rsidTr="0020021D">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94F189B" w14:textId="77777777" w:rsidR="00011836" w:rsidRPr="00464E53" w:rsidRDefault="00011836" w:rsidP="0020021D">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7A6FC21B" w14:textId="77777777" w:rsidR="00011836" w:rsidRPr="00464E53" w:rsidRDefault="00011836" w:rsidP="0020021D">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2C7670CF" w14:textId="77777777" w:rsidR="00011836" w:rsidRPr="00464E53" w:rsidRDefault="00011836" w:rsidP="0020021D">
            <w:pPr>
              <w:rPr>
                <w:rFonts w:cstheme="minorHAnsi"/>
                <w:bCs/>
                <w:sz w:val="20"/>
                <w:szCs w:val="20"/>
              </w:rPr>
            </w:pPr>
          </w:p>
        </w:tc>
      </w:tr>
      <w:tr w:rsidR="00011836" w:rsidRPr="00464E53" w14:paraId="617E4342" w14:textId="77777777" w:rsidTr="0020021D">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6339ED2B"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404C8847" w14:textId="77777777" w:rsidR="00011836" w:rsidRPr="00464E53" w:rsidRDefault="00011836" w:rsidP="0020021D">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5314D6B8" w14:textId="77777777" w:rsidR="00011836" w:rsidRPr="00464E53" w:rsidRDefault="00011836" w:rsidP="0020021D">
            <w:pPr>
              <w:rPr>
                <w:rFonts w:cstheme="minorHAnsi"/>
                <w:bCs/>
                <w:sz w:val="20"/>
                <w:szCs w:val="20"/>
              </w:rPr>
            </w:pPr>
          </w:p>
        </w:tc>
      </w:tr>
      <w:tr w:rsidR="00011836" w:rsidRPr="00464E53" w14:paraId="0EF5819A" w14:textId="77777777" w:rsidTr="0020021D">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43E722D4"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152FEF6B" w14:textId="77777777" w:rsidR="00011836" w:rsidRPr="00464E53" w:rsidRDefault="00011836" w:rsidP="0020021D">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6B008B86" w14:textId="77777777" w:rsidR="00011836" w:rsidRPr="00464E53" w:rsidRDefault="00011836" w:rsidP="0020021D">
            <w:pPr>
              <w:rPr>
                <w:rFonts w:cstheme="minorHAnsi"/>
                <w:bCs/>
                <w:sz w:val="20"/>
                <w:szCs w:val="20"/>
              </w:rPr>
            </w:pPr>
          </w:p>
        </w:tc>
      </w:tr>
      <w:tr w:rsidR="00011836" w:rsidRPr="00464E53" w14:paraId="7496C21D" w14:textId="77777777" w:rsidTr="0020021D">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7B79B667" w14:textId="77777777" w:rsidR="00011836" w:rsidRPr="00464E53" w:rsidRDefault="00011836" w:rsidP="0020021D">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075775DF" w14:textId="77777777" w:rsidR="00011836" w:rsidRPr="00464E53" w:rsidRDefault="00011836" w:rsidP="0020021D">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4151A794" w14:textId="77777777" w:rsidR="00011836" w:rsidRPr="00464E53" w:rsidRDefault="00011836" w:rsidP="0020021D">
            <w:pPr>
              <w:rPr>
                <w:rFonts w:cstheme="minorHAnsi"/>
                <w:bCs/>
                <w:sz w:val="20"/>
                <w:szCs w:val="20"/>
              </w:rPr>
            </w:pPr>
          </w:p>
        </w:tc>
      </w:tr>
      <w:tr w:rsidR="00011836" w:rsidRPr="00464E53" w14:paraId="646D0B83" w14:textId="77777777" w:rsidTr="0020021D">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6A1BB35"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597D705" w14:textId="77777777" w:rsidR="00011836" w:rsidRPr="00464E53" w:rsidRDefault="00011836" w:rsidP="0020021D">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7D208A78" w14:textId="77777777" w:rsidR="00011836" w:rsidRPr="00464E53" w:rsidRDefault="00011836" w:rsidP="0020021D">
            <w:pPr>
              <w:rPr>
                <w:rFonts w:cstheme="minorHAnsi"/>
                <w:bCs/>
                <w:sz w:val="20"/>
                <w:szCs w:val="20"/>
              </w:rPr>
            </w:pPr>
          </w:p>
        </w:tc>
      </w:tr>
      <w:tr w:rsidR="00011836" w:rsidRPr="00464E53" w14:paraId="75E5C069" w14:textId="77777777" w:rsidTr="0020021D">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465F8C69"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A9A8098" w14:textId="77777777" w:rsidR="00011836" w:rsidRPr="00464E53" w:rsidRDefault="00011836" w:rsidP="0020021D">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744428FF" w14:textId="77777777" w:rsidR="00011836" w:rsidRPr="00464E53" w:rsidRDefault="00011836" w:rsidP="0020021D">
            <w:pPr>
              <w:rPr>
                <w:rFonts w:cstheme="minorHAnsi"/>
                <w:bCs/>
                <w:sz w:val="20"/>
                <w:szCs w:val="20"/>
              </w:rPr>
            </w:pPr>
          </w:p>
        </w:tc>
      </w:tr>
      <w:tr w:rsidR="00011836" w:rsidRPr="00464E53" w14:paraId="3885B1DE" w14:textId="77777777" w:rsidTr="0020021D">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0A136D11"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64BCE77" w14:textId="77777777" w:rsidR="00011836" w:rsidRPr="00464E53" w:rsidRDefault="00011836" w:rsidP="0020021D">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53C61EE" w14:textId="77777777" w:rsidR="00011836" w:rsidRPr="00464E53" w:rsidRDefault="00011836" w:rsidP="0020021D">
            <w:pPr>
              <w:rPr>
                <w:rFonts w:cstheme="minorHAnsi"/>
                <w:bCs/>
                <w:sz w:val="20"/>
                <w:szCs w:val="20"/>
              </w:rPr>
            </w:pPr>
          </w:p>
        </w:tc>
      </w:tr>
      <w:tr w:rsidR="00011836" w:rsidRPr="001430D4" w14:paraId="7358F5DA"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7C055348" w14:textId="77777777" w:rsidR="00011836" w:rsidRPr="00464E53" w:rsidRDefault="00011836" w:rsidP="0020021D">
            <w:pPr>
              <w:tabs>
                <w:tab w:val="left" w:pos="6810"/>
              </w:tabs>
              <w:rPr>
                <w:rFonts w:cstheme="minorHAnsi"/>
                <w:b/>
                <w:sz w:val="20"/>
                <w:szCs w:val="20"/>
              </w:rPr>
            </w:pPr>
            <w:r w:rsidRPr="00464E53">
              <w:rPr>
                <w:rFonts w:cstheme="minorHAnsi"/>
                <w:b/>
                <w:sz w:val="20"/>
                <w:szCs w:val="20"/>
              </w:rPr>
              <w:t>Projectgegevens</w:t>
            </w:r>
          </w:p>
        </w:tc>
      </w:tr>
      <w:tr w:rsidR="00011836" w:rsidRPr="00464E53" w14:paraId="625FCD22"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36DCA069" w14:textId="77777777" w:rsidR="00011836" w:rsidRDefault="00011836" w:rsidP="0020021D">
            <w:pPr>
              <w:rPr>
                <w:rFonts w:cstheme="minorHAnsi"/>
                <w:bCs/>
                <w:sz w:val="20"/>
                <w:szCs w:val="20"/>
              </w:rPr>
            </w:pPr>
          </w:p>
          <w:p w14:paraId="4902AB7E" w14:textId="77777777" w:rsidR="00011836" w:rsidRPr="00464E53" w:rsidRDefault="00011836" w:rsidP="0020021D">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0679E854" w14:textId="77777777" w:rsidR="00011836" w:rsidRPr="00464E53" w:rsidRDefault="00011836" w:rsidP="0020021D">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DD2930B" w14:textId="77777777" w:rsidR="00011836" w:rsidRPr="00464E53" w:rsidRDefault="00011836" w:rsidP="0020021D">
            <w:pPr>
              <w:rPr>
                <w:rFonts w:cstheme="minorHAnsi"/>
                <w:bCs/>
                <w:sz w:val="20"/>
                <w:szCs w:val="20"/>
              </w:rPr>
            </w:pPr>
          </w:p>
        </w:tc>
      </w:tr>
      <w:tr w:rsidR="00011836" w:rsidRPr="00464E53" w14:paraId="7ABF4DD7"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04D7DC7"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7DEE867" w14:textId="77777777" w:rsidR="00011836" w:rsidRPr="00464E53" w:rsidRDefault="00011836" w:rsidP="0020021D">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0D86783C" w14:textId="77777777" w:rsidR="00011836" w:rsidRPr="00464E53" w:rsidRDefault="00011836" w:rsidP="0020021D">
            <w:pPr>
              <w:rPr>
                <w:rFonts w:cstheme="minorHAnsi"/>
                <w:bCs/>
                <w:sz w:val="20"/>
                <w:szCs w:val="20"/>
              </w:rPr>
            </w:pPr>
          </w:p>
        </w:tc>
      </w:tr>
      <w:tr w:rsidR="00011836" w:rsidRPr="00464E53" w14:paraId="2B54063F"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81A2C37" w14:textId="77777777" w:rsidR="00011836" w:rsidRPr="00464E53" w:rsidRDefault="00011836" w:rsidP="0020021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F1EFE3E" w14:textId="77777777" w:rsidR="00011836" w:rsidRPr="00464E53" w:rsidRDefault="00011836" w:rsidP="0020021D">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30C5635" w14:textId="77777777" w:rsidR="00011836" w:rsidRPr="00464E53" w:rsidRDefault="00011836" w:rsidP="0020021D">
            <w:pPr>
              <w:rPr>
                <w:rFonts w:cstheme="minorHAnsi"/>
                <w:bCs/>
                <w:sz w:val="20"/>
                <w:szCs w:val="20"/>
              </w:rPr>
            </w:pPr>
          </w:p>
        </w:tc>
      </w:tr>
      <w:tr w:rsidR="00755624" w:rsidRPr="00464E53" w14:paraId="42B86B45"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180744E" w14:textId="77777777" w:rsidR="00755624" w:rsidRPr="00464E53" w:rsidRDefault="00755624" w:rsidP="00755624">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47FAB0DF" w14:textId="077A3670" w:rsidR="00755624" w:rsidRPr="00464E53" w:rsidRDefault="00755624" w:rsidP="00755624">
            <w:pPr>
              <w:rPr>
                <w:rFonts w:cstheme="minorHAnsi"/>
                <w:bCs/>
                <w:sz w:val="20"/>
                <w:szCs w:val="20"/>
              </w:rPr>
            </w:pPr>
            <w:r w:rsidRPr="00464E53">
              <w:rPr>
                <w:rFonts w:cstheme="minorHAnsi"/>
                <w:bCs/>
                <w:sz w:val="20"/>
                <w:szCs w:val="20"/>
              </w:rPr>
              <w:t xml:space="preserve">Omvang </w:t>
            </w:r>
            <w:r w:rsidRPr="00C267C9">
              <w:rPr>
                <w:rFonts w:cstheme="minorHAnsi"/>
                <w:bCs/>
                <w:sz w:val="20"/>
                <w:szCs w:val="20"/>
              </w:rPr>
              <w:t>in  EUR van</w:t>
            </w:r>
            <w:r w:rsidRPr="00464E53">
              <w:rPr>
                <w:rFonts w:cstheme="minorHAnsi"/>
                <w:bCs/>
                <w:sz w:val="20"/>
                <w:szCs w:val="20"/>
              </w:rPr>
              <w:t xml:space="preserve">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7760415C" w14:textId="39344139" w:rsidR="00755624" w:rsidRPr="00464E53" w:rsidRDefault="00755624" w:rsidP="00755624">
            <w:pPr>
              <w:rPr>
                <w:rFonts w:cstheme="minorHAnsi"/>
                <w:bCs/>
                <w:sz w:val="20"/>
                <w:szCs w:val="20"/>
              </w:rPr>
            </w:pPr>
            <w:r>
              <w:rPr>
                <w:rFonts w:cstheme="minorHAnsi"/>
                <w:bCs/>
                <w:sz w:val="20"/>
                <w:szCs w:val="20"/>
              </w:rPr>
              <w:t xml:space="preserve"> €</w:t>
            </w:r>
          </w:p>
        </w:tc>
      </w:tr>
      <w:tr w:rsidR="00011836" w:rsidRPr="00464E53" w14:paraId="6BC3DA5A" w14:textId="77777777" w:rsidTr="00200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37F811DB" w14:textId="77777777" w:rsidR="00011836" w:rsidRPr="00464E53" w:rsidRDefault="00011836" w:rsidP="0020021D">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2D1C597" w14:textId="77777777" w:rsidR="00011836" w:rsidRPr="00464E53" w:rsidRDefault="00011836" w:rsidP="0020021D">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4961331" w14:textId="77777777" w:rsidR="00011836" w:rsidRDefault="00011836" w:rsidP="0020021D">
            <w:pPr>
              <w:rPr>
                <w:rFonts w:cstheme="minorHAnsi"/>
                <w:sz w:val="20"/>
                <w:szCs w:val="20"/>
              </w:rPr>
            </w:pPr>
          </w:p>
          <w:p w14:paraId="0C6AF068" w14:textId="77777777" w:rsidR="00011836" w:rsidRDefault="00011836" w:rsidP="0020021D">
            <w:pPr>
              <w:rPr>
                <w:rFonts w:cstheme="minorHAnsi"/>
                <w:sz w:val="20"/>
                <w:szCs w:val="20"/>
              </w:rPr>
            </w:pPr>
          </w:p>
          <w:p w14:paraId="7D9582B2" w14:textId="77777777" w:rsidR="00011836" w:rsidRPr="00464E53" w:rsidRDefault="00011836" w:rsidP="0020021D">
            <w:pPr>
              <w:rPr>
                <w:rFonts w:cstheme="minorHAnsi"/>
                <w:sz w:val="20"/>
                <w:szCs w:val="20"/>
              </w:rPr>
            </w:pPr>
          </w:p>
        </w:tc>
      </w:tr>
    </w:tbl>
    <w:p w14:paraId="6200AC2B" w14:textId="77777777" w:rsidR="00011836" w:rsidRDefault="00011836" w:rsidP="004A4E63">
      <w:pPr>
        <w:rPr>
          <w:rFonts w:cstheme="minorHAnsi"/>
        </w:rPr>
      </w:pPr>
    </w:p>
    <w:p w14:paraId="5B4F7747" w14:textId="730ADFD1" w:rsidR="00464E53" w:rsidRPr="00464E53" w:rsidRDefault="00464E53" w:rsidP="00464E53">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 /</w:t>
      </w:r>
      <w:r w:rsidRPr="00464E53">
        <w:rPr>
          <w:rFonts w:cstheme="minorHAnsi"/>
          <w:bCs/>
          <w:sz w:val="20"/>
          <w:szCs w:val="20"/>
        </w:rPr>
        <w:t xml:space="preserve">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p w14:paraId="790F8B02" w14:textId="77777777" w:rsidR="000D50B5" w:rsidRPr="000D50B5" w:rsidRDefault="000D50B5" w:rsidP="000D50B5"/>
    <w:p w14:paraId="02D03844" w14:textId="6454C017" w:rsidR="000D50B5" w:rsidRDefault="000D50B5" w:rsidP="000D50B5"/>
    <w:p w14:paraId="12C9C026" w14:textId="77777777" w:rsidR="000D50B5" w:rsidRDefault="000D50B5" w:rsidP="000D50B5">
      <w:pPr>
        <w:tabs>
          <w:tab w:val="left" w:pos="2730"/>
        </w:tabs>
        <w:rPr>
          <w:b/>
        </w:rPr>
      </w:pPr>
    </w:p>
    <w:p w14:paraId="421A1AE1" w14:textId="77777777" w:rsidR="000D50B5" w:rsidRDefault="000D50B5" w:rsidP="000D50B5">
      <w:pPr>
        <w:spacing w:after="160" w:line="259" w:lineRule="auto"/>
        <w:rPr>
          <w:b/>
          <w:bCs/>
        </w:rPr>
      </w:pPr>
    </w:p>
    <w:p w14:paraId="66E9F45C" w14:textId="77777777" w:rsidR="000D50B5" w:rsidRPr="000D50B5" w:rsidRDefault="000D50B5" w:rsidP="000D50B5">
      <w:pPr>
        <w:tabs>
          <w:tab w:val="left" w:pos="2730"/>
        </w:tabs>
      </w:pPr>
    </w:p>
    <w:sectPr w:rsidR="000D50B5" w:rsidRPr="000D50B5"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CB82D8" w14:textId="77777777" w:rsidR="00126443" w:rsidRDefault="00126443" w:rsidP="003B595D">
      <w:pPr>
        <w:spacing w:line="240" w:lineRule="auto"/>
      </w:pPr>
      <w:r>
        <w:separator/>
      </w:r>
    </w:p>
  </w:endnote>
  <w:endnote w:type="continuationSeparator" w:id="0">
    <w:p w14:paraId="04E0981F" w14:textId="77777777" w:rsidR="00126443" w:rsidRDefault="00126443"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126443" w14:paraId="529D6C8D" w14:textId="77777777" w:rsidTr="004233FB">
        <w:trPr>
          <w:cantSplit/>
          <w:trHeight w:hRule="exact" w:val="280"/>
        </w:trPr>
        <w:tc>
          <w:tcPr>
            <w:tcW w:w="709" w:type="dxa"/>
            <w:tcBorders>
              <w:top w:val="nil"/>
              <w:left w:val="nil"/>
              <w:bottom w:val="single" w:sz="18" w:space="0" w:color="9196CA" w:themeColor="accent1"/>
              <w:right w:val="nil"/>
            </w:tcBorders>
          </w:tcPr>
          <w:p w14:paraId="3339FCA1" w14:textId="77777777" w:rsidR="00126443" w:rsidRDefault="00126443" w:rsidP="004233FB">
            <w:pPr>
              <w:spacing w:before="280" w:line="240" w:lineRule="auto"/>
            </w:pPr>
          </w:p>
        </w:tc>
      </w:tr>
    </w:tbl>
    <w:p w14:paraId="7C5A42AC" w14:textId="77777777" w:rsidR="00126443" w:rsidRDefault="00126443" w:rsidP="0032501C">
      <w:pPr>
        <w:spacing w:line="160" w:lineRule="exact"/>
      </w:pPr>
    </w:p>
  </w:footnote>
  <w:footnote w:type="continuationSeparator" w:id="0">
    <w:p w14:paraId="3CE2B591" w14:textId="77777777" w:rsidR="00126443" w:rsidRDefault="00126443"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481043717">
    <w:abstractNumId w:val="24"/>
  </w:num>
  <w:num w:numId="2" w16cid:durableId="1838765404">
    <w:abstractNumId w:val="33"/>
  </w:num>
  <w:num w:numId="3" w16cid:durableId="890582539">
    <w:abstractNumId w:val="27"/>
  </w:num>
  <w:num w:numId="4" w16cid:durableId="873809728">
    <w:abstractNumId w:val="9"/>
  </w:num>
  <w:num w:numId="5" w16cid:durableId="1649549093">
    <w:abstractNumId w:val="7"/>
  </w:num>
  <w:num w:numId="6" w16cid:durableId="1607040483">
    <w:abstractNumId w:val="6"/>
  </w:num>
  <w:num w:numId="7" w16cid:durableId="30351803">
    <w:abstractNumId w:val="5"/>
  </w:num>
  <w:num w:numId="8" w16cid:durableId="1929344895">
    <w:abstractNumId w:val="4"/>
  </w:num>
  <w:num w:numId="9" w16cid:durableId="1463035243">
    <w:abstractNumId w:val="8"/>
  </w:num>
  <w:num w:numId="10" w16cid:durableId="317658953">
    <w:abstractNumId w:val="3"/>
  </w:num>
  <w:num w:numId="11" w16cid:durableId="1247880085">
    <w:abstractNumId w:val="2"/>
  </w:num>
  <w:num w:numId="12" w16cid:durableId="1963068755">
    <w:abstractNumId w:val="1"/>
  </w:num>
  <w:num w:numId="13" w16cid:durableId="1523590256">
    <w:abstractNumId w:val="0"/>
  </w:num>
  <w:num w:numId="14" w16cid:durableId="785932018">
    <w:abstractNumId w:val="32"/>
  </w:num>
  <w:num w:numId="15" w16cid:durableId="1806198698">
    <w:abstractNumId w:val="22"/>
  </w:num>
  <w:num w:numId="16" w16cid:durableId="1835952520">
    <w:abstractNumId w:val="23"/>
  </w:num>
  <w:num w:numId="17" w16cid:durableId="1142233112">
    <w:abstractNumId w:val="17"/>
  </w:num>
  <w:num w:numId="18" w16cid:durableId="841512864">
    <w:abstractNumId w:val="30"/>
  </w:num>
  <w:num w:numId="19" w16cid:durableId="1804620880">
    <w:abstractNumId w:val="14"/>
  </w:num>
  <w:num w:numId="20" w16cid:durableId="1820459052">
    <w:abstractNumId w:val="21"/>
  </w:num>
  <w:num w:numId="21" w16cid:durableId="1157116234">
    <w:abstractNumId w:val="10"/>
  </w:num>
  <w:num w:numId="22" w16cid:durableId="1061709878">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566719773">
    <w:abstractNumId w:val="29"/>
  </w:num>
  <w:num w:numId="24" w16cid:durableId="1427648587">
    <w:abstractNumId w:val="18"/>
  </w:num>
  <w:num w:numId="25" w16cid:durableId="745609225">
    <w:abstractNumId w:val="34"/>
  </w:num>
  <w:num w:numId="26" w16cid:durableId="993341487">
    <w:abstractNumId w:val="15"/>
  </w:num>
  <w:num w:numId="27" w16cid:durableId="1152602831">
    <w:abstractNumId w:val="12"/>
  </w:num>
  <w:num w:numId="28" w16cid:durableId="448012642">
    <w:abstractNumId w:val="13"/>
  </w:num>
  <w:num w:numId="29" w16cid:durableId="149641172">
    <w:abstractNumId w:val="25"/>
  </w:num>
  <w:num w:numId="30" w16cid:durableId="916014680">
    <w:abstractNumId w:val="28"/>
  </w:num>
  <w:num w:numId="31" w16cid:durableId="1192960424">
    <w:abstractNumId w:val="20"/>
  </w:num>
  <w:num w:numId="32" w16cid:durableId="1983269021">
    <w:abstractNumId w:val="26"/>
  </w:num>
  <w:num w:numId="33" w16cid:durableId="174732667">
    <w:abstractNumId w:val="16"/>
  </w:num>
  <w:num w:numId="34" w16cid:durableId="1722513690">
    <w:abstractNumId w:val="11"/>
  </w:num>
  <w:num w:numId="35" w16cid:durableId="19885928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1836"/>
    <w:rsid w:val="00012304"/>
    <w:rsid w:val="00020575"/>
    <w:rsid w:val="0002630C"/>
    <w:rsid w:val="00030B92"/>
    <w:rsid w:val="000430B6"/>
    <w:rsid w:val="000439B3"/>
    <w:rsid w:val="00057A7F"/>
    <w:rsid w:val="00075E48"/>
    <w:rsid w:val="00087F10"/>
    <w:rsid w:val="00097795"/>
    <w:rsid w:val="000B6F73"/>
    <w:rsid w:val="000C3E82"/>
    <w:rsid w:val="000D1E2E"/>
    <w:rsid w:val="000D50B5"/>
    <w:rsid w:val="000E0C17"/>
    <w:rsid w:val="000E4A5F"/>
    <w:rsid w:val="000E4B2C"/>
    <w:rsid w:val="000F02D5"/>
    <w:rsid w:val="001037CC"/>
    <w:rsid w:val="00104AF8"/>
    <w:rsid w:val="001050BF"/>
    <w:rsid w:val="001058D9"/>
    <w:rsid w:val="00106287"/>
    <w:rsid w:val="00106EBC"/>
    <w:rsid w:val="001156B7"/>
    <w:rsid w:val="001219C1"/>
    <w:rsid w:val="00126443"/>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1E60"/>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56A09"/>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545E5"/>
    <w:rsid w:val="00461EF1"/>
    <w:rsid w:val="00464E53"/>
    <w:rsid w:val="00466586"/>
    <w:rsid w:val="004675F4"/>
    <w:rsid w:val="00480E4D"/>
    <w:rsid w:val="00485237"/>
    <w:rsid w:val="00491539"/>
    <w:rsid w:val="00491F1F"/>
    <w:rsid w:val="004A22CB"/>
    <w:rsid w:val="004A4E63"/>
    <w:rsid w:val="004C04A8"/>
    <w:rsid w:val="004D0579"/>
    <w:rsid w:val="004F4CC6"/>
    <w:rsid w:val="004F75C3"/>
    <w:rsid w:val="005027CD"/>
    <w:rsid w:val="00507BD7"/>
    <w:rsid w:val="005139A5"/>
    <w:rsid w:val="00516FB0"/>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918A6"/>
    <w:rsid w:val="006A0F04"/>
    <w:rsid w:val="006A1D48"/>
    <w:rsid w:val="006A240F"/>
    <w:rsid w:val="006A2EE7"/>
    <w:rsid w:val="006A7F4A"/>
    <w:rsid w:val="006D75FA"/>
    <w:rsid w:val="006D77BB"/>
    <w:rsid w:val="006F0214"/>
    <w:rsid w:val="00700C38"/>
    <w:rsid w:val="00733775"/>
    <w:rsid w:val="00753840"/>
    <w:rsid w:val="00755624"/>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D42F9"/>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119A2"/>
    <w:rsid w:val="00B26BEB"/>
    <w:rsid w:val="00B347E3"/>
    <w:rsid w:val="00B35F87"/>
    <w:rsid w:val="00B40872"/>
    <w:rsid w:val="00B674DC"/>
    <w:rsid w:val="00B67DF1"/>
    <w:rsid w:val="00B74822"/>
    <w:rsid w:val="00B77AC1"/>
    <w:rsid w:val="00B9692A"/>
    <w:rsid w:val="00BA20CE"/>
    <w:rsid w:val="00BA49C5"/>
    <w:rsid w:val="00BB3964"/>
    <w:rsid w:val="00BC377D"/>
    <w:rsid w:val="00BC78B0"/>
    <w:rsid w:val="00BF0019"/>
    <w:rsid w:val="00BF787D"/>
    <w:rsid w:val="00C267C9"/>
    <w:rsid w:val="00C35D95"/>
    <w:rsid w:val="00C3794B"/>
    <w:rsid w:val="00C52D9D"/>
    <w:rsid w:val="00C5597E"/>
    <w:rsid w:val="00C74A5A"/>
    <w:rsid w:val="00CA398F"/>
    <w:rsid w:val="00CA39D7"/>
    <w:rsid w:val="00CC2592"/>
    <w:rsid w:val="00CD7DF8"/>
    <w:rsid w:val="00D041F9"/>
    <w:rsid w:val="00D14EE8"/>
    <w:rsid w:val="00D24A39"/>
    <w:rsid w:val="00D35D38"/>
    <w:rsid w:val="00D45EE8"/>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24EA1"/>
    <w:rsid w:val="00E47732"/>
    <w:rsid w:val="00E506BE"/>
    <w:rsid w:val="00E57608"/>
    <w:rsid w:val="00E60044"/>
    <w:rsid w:val="00E60F4F"/>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B1AFF"/>
    <w:rsid w:val="00FB5A29"/>
    <w:rsid w:val="00FB7162"/>
    <w:rsid w:val="00FC45CA"/>
    <w:rsid w:val="00FC50D8"/>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tabs>
        <w:tab w:val="clear" w:pos="1209"/>
        <w:tab w:val="num" w:pos="397"/>
      </w:tabs>
      <w:ind w:left="397" w:hanging="397"/>
      <w:contextualSpacing/>
    </w:pPr>
  </w:style>
  <w:style w:type="paragraph" w:styleId="Lijstnummering5">
    <w:name w:val="List Number 5"/>
    <w:basedOn w:val="Standaard"/>
    <w:uiPriority w:val="99"/>
    <w:semiHidden/>
    <w:unhideWhenUsed/>
    <w:rsid w:val="00164686"/>
    <w:pPr>
      <w:numPr>
        <w:numId w:val="13"/>
      </w:numPr>
      <w:tabs>
        <w:tab w:val="clear" w:pos="1492"/>
      </w:tabs>
      <w:ind w:left="397" w:hanging="397"/>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ElementMetadata xmlns="http://www.made-in-office.com/empower/docs/element/v1">
  <BinaryId>6634d2ae-2a43-481a-a357-8fd7edc522ff</BinaryId>
  <ElementId>bf1bcb29-f2dc-49ff-a646-0732f9a66292</ElementId>
</ElementMetadat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192f9a-b93b-4498-b200-a722ca8275c4">
      <Terms xmlns="http://schemas.microsoft.com/office/infopath/2007/PartnerControls"/>
    </lcf76f155ced4ddcb4097134ff3c332f>
    <TaxCatchAll xmlns="d49e3987-ef0d-4c71-bacf-bac14e0d8b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DocsTemplateContainer xmlns="http://www.made-in-office.com/empower/docs/template/v1">
  <DocsTextTemplateDictionary/>
  <DocsImageTemplateDictionary/>
  <PlaceholderHiddenState>
    <HideablePlaceholderGuids/>
  </PlaceholderHiddenState>
</DocsTemplateContainer>
</file>

<file path=customXml/item5.xml><?xml version="1.0" encoding="utf-8"?>
<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A7548D698ED52D4CA51D89A06A520FB5" ma:contentTypeVersion="11" ma:contentTypeDescription="Een nieuw document maken." ma:contentTypeScope="" ma:versionID="a686d07a159b2ace78c8b0a6eba3db2c">
  <xsd:schema xmlns:xsd="http://www.w3.org/2001/XMLSchema" xmlns:xs="http://www.w3.org/2001/XMLSchema" xmlns:p="http://schemas.microsoft.com/office/2006/metadata/properties" xmlns:ns2="6b192f9a-b93b-4498-b200-a722ca8275c4" xmlns:ns3="d49e3987-ef0d-4c71-bacf-bac14e0d8bdf" targetNamespace="http://schemas.microsoft.com/office/2006/metadata/properties" ma:root="true" ma:fieldsID="398bde952239466b048112ada45ef427" ns2:_="" ns3:_="">
    <xsd:import namespace="6b192f9a-b93b-4498-b200-a722ca8275c4"/>
    <xsd:import namespace="d49e3987-ef0d-4c71-bacf-bac14e0d8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92f9a-b93b-4498-b200-a722ca8275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bf06c9d-aefe-4981-8979-7b8905db086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9e3987-ef0d-4c71-bacf-bac14e0d8bd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da6d082-8a83-43f8-855c-c06660393f46}" ma:internalName="TaxCatchAll" ma:showField="CatchAllData" ma:web="d49e3987-ef0d-4c71-bacf-bac14e0d8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2.xml><?xml version="1.0" encoding="utf-8"?>
<ds:datastoreItem xmlns:ds="http://schemas.openxmlformats.org/officeDocument/2006/customXml" ds:itemID="{2C09C330-AA61-4373-A365-99995646E5FD}">
  <ds:schemaRefs>
    <ds:schemaRef ds:uri="http://schemas.microsoft.com/office/2006/metadata/properties"/>
    <ds:schemaRef ds:uri="http://schemas.microsoft.com/office/infopath/2007/PartnerControls"/>
    <ds:schemaRef ds:uri="6b192f9a-b93b-4498-b200-a722ca8275c4"/>
    <ds:schemaRef ds:uri="d49e3987-ef0d-4c71-bacf-bac14e0d8bdf"/>
  </ds:schemaRefs>
</ds:datastoreItem>
</file>

<file path=customXml/itemProps3.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4.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5.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6.xml><?xml version="1.0" encoding="utf-8"?>
<ds:datastoreItem xmlns:ds="http://schemas.openxmlformats.org/officeDocument/2006/customXml" ds:itemID="{26C3E59C-C4D8-4B9C-B0A0-E869333CA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92f9a-b93b-4498-b200-a722ca8275c4"/>
    <ds:schemaRef ds:uri="d49e3987-ef0d-4c71-bacf-bac14e0d8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Notitie v1.0</Template>
  <TotalTime>47</TotalTime>
  <Pages>2</Pages>
  <Words>365</Words>
  <Characters>2011</Characters>
  <Application>Microsoft Office Word</Application>
  <DocSecurity>0</DocSecurity>
  <Lines>16</Lines>
  <Paragraphs>4</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Marloes Timmermans</cp:lastModifiedBy>
  <cp:revision>30</cp:revision>
  <dcterms:created xsi:type="dcterms:W3CDTF">2022-03-04T08:58:00Z</dcterms:created>
  <dcterms:modified xsi:type="dcterms:W3CDTF">2024-06-18T11:41:00Z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0x010100A7548D698ED52D4CA51D89A06A520FB5</vt:lpwstr>
  </property>
  <property fmtid="{D5CDD505-2E9C-101B-9397-08002B2CF9AE}" pid="5" name="MediaServiceImageTags">
    <vt:lpwstr/>
  </property>
</Properties>
</file>