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8BEFD" w14:textId="2FD7FA2B" w:rsidR="00875397" w:rsidRDefault="005606AC" w:rsidP="00E43E0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2852CB">
        <w:rPr>
          <w:rFonts w:ascii="Corbel" w:hAnsi="Corbel"/>
          <w:b/>
          <w:sz w:val="24"/>
          <w:szCs w:val="24"/>
        </w:rPr>
        <w:t xml:space="preserve">ormat </w:t>
      </w:r>
      <w:r>
        <w:rPr>
          <w:rFonts w:ascii="Corbel" w:hAnsi="Corbel"/>
          <w:b/>
          <w:sz w:val="24"/>
          <w:szCs w:val="24"/>
        </w:rPr>
        <w:t>selectiecriteria</w:t>
      </w:r>
      <w:r w:rsidR="002852CB" w:rsidRPr="002852CB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6E8E4D9C" w14:textId="5A17BD15" w:rsidR="00875397" w:rsidRPr="00D14A09" w:rsidRDefault="00875397" w:rsidP="00875397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16"/>
          <w:szCs w:val="16"/>
        </w:rPr>
      </w:pPr>
      <w:r>
        <w:rPr>
          <w:rFonts w:ascii="Corbel" w:hAnsi="Corbel"/>
        </w:rPr>
        <w:t xml:space="preserve">Naam Gegadigde: </w:t>
      </w:r>
      <w:r w:rsidRPr="001E36FF">
        <w:rPr>
          <w:rFonts w:ascii="Corbel" w:hAnsi="Corbel"/>
          <w:sz w:val="16"/>
          <w:szCs w:val="16"/>
          <w:highlight w:val="lightGray"/>
        </w:rPr>
        <w:t>&lt;…&gt;</w:t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3EBE72D8" w14:textId="77777777" w:rsidTr="00F31A46">
        <w:trPr>
          <w:trHeight w:val="340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C7139AD" w14:textId="77777777" w:rsidR="00D155E8" w:rsidRPr="008B6806" w:rsidRDefault="008B6806" w:rsidP="008B6806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Referentie </w:t>
            </w:r>
          </w:p>
        </w:tc>
      </w:tr>
      <w:tr w:rsidR="007650B2" w:rsidRPr="001A17B8" w14:paraId="3D77D3D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B48AFDF" w14:textId="77777777" w:rsidR="007650B2" w:rsidRPr="001A17B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D6A2E1D" w14:textId="32B1A0F0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1C7731" w:rsidRPr="001A17B8" w14:paraId="17A5290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ECD8720" w14:textId="77777777" w:rsidR="001C7731" w:rsidRDefault="001C7731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Type referentie organisatie</w:t>
            </w:r>
          </w:p>
          <w:p w14:paraId="53631EA9" w14:textId="77777777" w:rsidR="00D820D2" w:rsidRDefault="00D820D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BEA44BC" w14:textId="203C5E99" w:rsidR="00D820D2" w:rsidRDefault="00D820D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722EFE89" w14:textId="1EA6F543" w:rsidR="00FF558C" w:rsidRPr="00FF558C" w:rsidRDefault="00A24E44" w:rsidP="00FF558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52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58C" w:rsidRPr="00EC64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F558C" w:rsidRPr="00FF558C">
              <w:rPr>
                <w:rFonts w:ascii="Corbel" w:hAnsi="Corbel"/>
                <w:sz w:val="16"/>
                <w:szCs w:val="16"/>
              </w:rPr>
              <w:t xml:space="preserve"> Educatieve instelling</w:t>
            </w:r>
          </w:p>
          <w:p w14:paraId="0FE7B1F4" w14:textId="7376B272" w:rsidR="00FF558C" w:rsidRPr="00FF558C" w:rsidRDefault="00A24E44" w:rsidP="00FF558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8532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58C" w:rsidRPr="00EC64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F558C" w:rsidRPr="00FF558C">
              <w:rPr>
                <w:rFonts w:ascii="Corbel" w:hAnsi="Corbel"/>
                <w:sz w:val="16"/>
                <w:szCs w:val="16"/>
              </w:rPr>
              <w:t xml:space="preserve"> Kinderboerderij</w:t>
            </w:r>
          </w:p>
          <w:p w14:paraId="46A28B92" w14:textId="026A51FB" w:rsidR="00FF558C" w:rsidRPr="00FF558C" w:rsidRDefault="00A24E44" w:rsidP="00FF558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3243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58C" w:rsidRPr="00EC64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F558C" w:rsidRPr="00FF558C">
              <w:rPr>
                <w:rFonts w:ascii="Corbel" w:hAnsi="Corbel"/>
                <w:sz w:val="16"/>
                <w:szCs w:val="16"/>
              </w:rPr>
              <w:t xml:space="preserve"> Zorgboerderij</w:t>
            </w:r>
          </w:p>
          <w:p w14:paraId="355BA3BC" w14:textId="4005F010" w:rsidR="001C7731" w:rsidRPr="00624809" w:rsidRDefault="00A24E44" w:rsidP="00FF558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4072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58C" w:rsidRPr="00EC64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F558C" w:rsidRPr="00FF558C">
              <w:rPr>
                <w:rFonts w:ascii="Corbel" w:hAnsi="Corbel"/>
                <w:sz w:val="16"/>
                <w:szCs w:val="16"/>
              </w:rPr>
              <w:t xml:space="preserve"> Kleine maatschappelijke organisatie</w:t>
            </w:r>
            <w:r w:rsidR="00FF558C">
              <w:rPr>
                <w:rFonts w:ascii="Corbel" w:hAnsi="Corbel"/>
                <w:sz w:val="16"/>
                <w:szCs w:val="16"/>
              </w:rPr>
              <w:t xml:space="preserve">, </w:t>
            </w:r>
            <w:r w:rsidR="00624809">
              <w:rPr>
                <w:rFonts w:ascii="Corbel" w:hAnsi="Corbel"/>
                <w:sz w:val="16"/>
                <w:szCs w:val="16"/>
              </w:rPr>
              <w:t xml:space="preserve">namelijk </w:t>
            </w:r>
            <w:r w:rsidR="00624809"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319121F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906DFFC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 w:rsidR="00376FA8">
              <w:rPr>
                <w:rFonts w:ascii="Corbel" w:hAnsi="Corbel"/>
                <w:sz w:val="16"/>
                <w:szCs w:val="16"/>
              </w:rPr>
              <w:t>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7CB8A35" w14:textId="77777777" w:rsidR="007650B2" w:rsidRPr="001E36FF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681EDEB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14:paraId="1876F432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7D0F984" w14:textId="77777777" w:rsidR="007650B2" w:rsidRPr="001A17B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7010F4D" w14:textId="77777777" w:rsidR="007650B2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EB4C85A" w14:textId="77777777" w:rsidR="00376FA8" w:rsidRPr="001A17B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14:paraId="54CF22A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682F14A" w14:textId="77777777" w:rsidR="007650B2" w:rsidRPr="001A17B8" w:rsidRDefault="00C6722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</w:t>
            </w:r>
            <w:r w:rsidR="00376FA8">
              <w:rPr>
                <w:rFonts w:ascii="Corbel" w:hAnsi="Corbel"/>
                <w:sz w:val="16"/>
                <w:szCs w:val="16"/>
              </w:rPr>
              <w:t>ontactpersoon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86F7688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723004C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7650B2" w:rsidRPr="001A17B8" w14:paraId="2A31907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97024C0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 w:rsidR="00376FA8">
              <w:rPr>
                <w:rFonts w:ascii="Corbel" w:hAnsi="Corbel"/>
                <w:sz w:val="16"/>
                <w:szCs w:val="16"/>
              </w:rPr>
              <w:t>ummer contactpersoon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E3E9E4F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34C1E41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7650B2" w:rsidRPr="001A17B8" w14:paraId="584B162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A80BBF7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 w:rsidR="00376FA8">
              <w:rPr>
                <w:rFonts w:ascii="Corbel" w:hAnsi="Corbel"/>
                <w:sz w:val="16"/>
                <w:szCs w:val="16"/>
              </w:rPr>
              <w:t>-mail contactpersoon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7B7C12E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F7AE25E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7650B2" w:rsidRPr="001A17B8" w14:paraId="11D0DB3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39CABB5" w14:textId="77777777" w:rsidR="008717DD" w:rsidRPr="001A17B8" w:rsidRDefault="007650B2" w:rsidP="00C672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</w:t>
            </w:r>
            <w:r w:rsidR="00C67224">
              <w:rPr>
                <w:rFonts w:ascii="Corbel" w:hAnsi="Corbel"/>
                <w:sz w:val="16"/>
                <w:szCs w:val="16"/>
              </w:rPr>
              <w:t xml:space="preserve"> de referentie-</w:t>
            </w:r>
            <w:r>
              <w:rPr>
                <w:rFonts w:ascii="Corbel" w:hAnsi="Corbel"/>
                <w:sz w:val="16"/>
                <w:szCs w:val="16"/>
              </w:rPr>
              <w:t xml:space="preserve">opdracht is uitgevoerd door </w:t>
            </w:r>
            <w:r w:rsidR="00C67224">
              <w:rPr>
                <w:rFonts w:ascii="Corbel" w:hAnsi="Corbel"/>
                <w:sz w:val="16"/>
                <w:szCs w:val="16"/>
              </w:rPr>
              <w:t xml:space="preserve">een specifieke </w:t>
            </w:r>
            <w:r>
              <w:rPr>
                <w:rFonts w:ascii="Corbel" w:hAnsi="Corbel"/>
                <w:sz w:val="16"/>
                <w:szCs w:val="16"/>
              </w:rPr>
              <w:t>deelnemer aan Same</w:t>
            </w:r>
            <w:r w:rsidR="00C67224">
              <w:rPr>
                <w:rFonts w:ascii="Corbel" w:hAnsi="Corbel"/>
                <w:sz w:val="16"/>
                <w:szCs w:val="16"/>
              </w:rPr>
              <w:t>nwerkingsverband of specifieke D</w:t>
            </w:r>
            <w:r>
              <w:rPr>
                <w:rFonts w:ascii="Corbel" w:hAnsi="Corbel"/>
                <w:sz w:val="16"/>
                <w:szCs w:val="16"/>
              </w:rPr>
              <w:t>erde</w:t>
            </w:r>
            <w:r w:rsidR="00C67224">
              <w:rPr>
                <w:rFonts w:ascii="Corbel" w:hAnsi="Corbel"/>
                <w:sz w:val="16"/>
                <w:szCs w:val="16"/>
              </w:rPr>
              <w:t xml:space="preserve"> waarop door Inschrijver een beroep wordt gedaan</w:t>
            </w:r>
            <w:r>
              <w:rPr>
                <w:rFonts w:ascii="Corbel" w:hAnsi="Corbel"/>
                <w:sz w:val="16"/>
                <w:szCs w:val="16"/>
              </w:rPr>
              <w:t xml:space="preserve">: </w:t>
            </w:r>
            <w:r w:rsidR="00C67224">
              <w:rPr>
                <w:rFonts w:ascii="Corbel" w:hAnsi="Corbel"/>
                <w:sz w:val="16"/>
                <w:szCs w:val="16"/>
              </w:rPr>
              <w:t>welke entiteit</w:t>
            </w:r>
            <w:r w:rsidR="00376FA8">
              <w:rPr>
                <w:rFonts w:ascii="Corbel" w:hAnsi="Corbel"/>
                <w:sz w:val="16"/>
                <w:szCs w:val="16"/>
              </w:rPr>
              <w:t xml:space="preserve"> heeft deze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>
              <w:rPr>
                <w:rFonts w:ascii="Corbel" w:hAnsi="Corbel"/>
                <w:sz w:val="16"/>
                <w:szCs w:val="16"/>
              </w:rPr>
              <w:t>opdracht uitgevoerd?</w:t>
            </w:r>
          </w:p>
        </w:tc>
        <w:tc>
          <w:tcPr>
            <w:tcW w:w="3941" w:type="dxa"/>
            <w:shd w:val="clear" w:color="auto" w:fill="auto"/>
          </w:tcPr>
          <w:p w14:paraId="3C740FAD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B8A4048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64FB4973" w14:textId="77777777" w:rsidTr="00624809">
        <w:trPr>
          <w:trHeight w:val="638"/>
          <w:jc w:val="center"/>
        </w:trPr>
        <w:tc>
          <w:tcPr>
            <w:tcW w:w="5076" w:type="dxa"/>
            <w:shd w:val="clear" w:color="auto" w:fill="auto"/>
          </w:tcPr>
          <w:p w14:paraId="14772E71" w14:textId="77777777" w:rsidR="001E36FF" w:rsidRPr="00DB4D7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DB4D7F">
              <w:rPr>
                <w:rFonts w:ascii="Corbel" w:hAnsi="Corbel"/>
                <w:sz w:val="16"/>
                <w:szCs w:val="16"/>
              </w:rPr>
              <w:t xml:space="preserve">Korte omschrijving van werkzaamheden waaruit </w:t>
            </w:r>
            <w:r w:rsidR="00000A6F" w:rsidRPr="00DB4D7F">
              <w:rPr>
                <w:rFonts w:ascii="Corbel" w:hAnsi="Corbel"/>
                <w:sz w:val="16"/>
                <w:szCs w:val="16"/>
              </w:rPr>
              <w:t>het</w:t>
            </w:r>
            <w:r w:rsidRPr="00DB4D7F">
              <w:rPr>
                <w:rFonts w:ascii="Corbel" w:hAnsi="Corbel"/>
                <w:sz w:val="16"/>
                <w:szCs w:val="16"/>
              </w:rPr>
              <w:t xml:space="preserve"> gevraagde </w:t>
            </w:r>
            <w:r w:rsidR="00000A6F" w:rsidRPr="00DB4D7F">
              <w:rPr>
                <w:rFonts w:ascii="Corbel" w:hAnsi="Corbel"/>
                <w:sz w:val="16"/>
                <w:szCs w:val="16"/>
              </w:rPr>
              <w:t xml:space="preserve">selectiecriterium </w:t>
            </w:r>
            <w:r w:rsidRPr="00DB4D7F">
              <w:rPr>
                <w:rFonts w:ascii="Corbel" w:hAnsi="Corbel"/>
                <w:sz w:val="16"/>
                <w:szCs w:val="16"/>
              </w:rPr>
              <w:t>blijkt:</w:t>
            </w:r>
          </w:p>
          <w:p w14:paraId="0977AA15" w14:textId="77777777" w:rsidR="001E36FF" w:rsidRPr="00DB4D7F" w:rsidRDefault="001E36FF" w:rsidP="0062480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4EC48A52" w14:textId="77777777" w:rsidR="001E36FF" w:rsidRPr="00DB4D7F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DB4D7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1926D5F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73D9C91" w14:textId="4880BEF7" w:rsidR="00702A25" w:rsidRPr="00EC6490" w:rsidRDefault="00EC6490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EC6490">
              <w:rPr>
                <w:rFonts w:ascii="Corbel" w:hAnsi="Corbel"/>
                <w:sz w:val="16"/>
                <w:szCs w:val="16"/>
              </w:rPr>
              <w:t xml:space="preserve">Welke werkzaamheden zijn uitgevoerd bij deze referentie? </w:t>
            </w:r>
          </w:p>
        </w:tc>
        <w:tc>
          <w:tcPr>
            <w:tcW w:w="3941" w:type="dxa"/>
            <w:shd w:val="clear" w:color="auto" w:fill="auto"/>
          </w:tcPr>
          <w:p w14:paraId="259CB97A" w14:textId="77777777" w:rsidR="00D97EED" w:rsidRPr="00D97EED" w:rsidRDefault="00A24E44" w:rsidP="00D97E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EC64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606AC" w:rsidRPr="00EC649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97EED" w:rsidRPr="00D97EED">
              <w:rPr>
                <w:rFonts w:ascii="Corbel" w:eastAsia="MS Gothic" w:hAnsi="Corbel"/>
                <w:sz w:val="16"/>
                <w:szCs w:val="16"/>
              </w:rPr>
              <w:t>Onderhoud aan dierenverblijven</w:t>
            </w:r>
          </w:p>
          <w:p w14:paraId="088435E5" w14:textId="58D3BDC6" w:rsidR="00D97EED" w:rsidRPr="00D97EED" w:rsidRDefault="00A24E44" w:rsidP="00D97E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EED" w:rsidRPr="00EC64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7EED" w:rsidRPr="00EC649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97EED" w:rsidRPr="00D97EED">
              <w:rPr>
                <w:rFonts w:ascii="Corbel" w:eastAsia="MS Gothic" w:hAnsi="Corbel"/>
                <w:sz w:val="16"/>
                <w:szCs w:val="16"/>
              </w:rPr>
              <w:t>Onderhoud in en aan leslokalen</w:t>
            </w:r>
          </w:p>
          <w:p w14:paraId="53144AFC" w14:textId="32AB8488" w:rsidR="00D97EED" w:rsidRPr="00D97EED" w:rsidRDefault="00A24E44" w:rsidP="00D97E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2052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EED" w:rsidRPr="00EC64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7EED" w:rsidRPr="00EC649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97EED" w:rsidRPr="00D97EED">
              <w:rPr>
                <w:rFonts w:ascii="Corbel" w:eastAsia="MS Gothic" w:hAnsi="Corbel"/>
                <w:sz w:val="16"/>
                <w:szCs w:val="16"/>
              </w:rPr>
              <w:t>Reparatie en onderhoud aan hang- en sluitwerk</w:t>
            </w:r>
          </w:p>
          <w:p w14:paraId="4C8D999C" w14:textId="70F0D95C" w:rsidR="00D97EED" w:rsidRPr="00D97EED" w:rsidRDefault="00A24E44" w:rsidP="00D97E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3531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EED" w:rsidRPr="00EC64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7EED" w:rsidRPr="00EC649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97EED" w:rsidRPr="00D97EED">
              <w:rPr>
                <w:rFonts w:ascii="Corbel" w:eastAsia="MS Gothic" w:hAnsi="Corbel"/>
                <w:sz w:val="16"/>
                <w:szCs w:val="16"/>
              </w:rPr>
              <w:t>Vervangen / renoveren sanitaire ruimten</w:t>
            </w:r>
          </w:p>
          <w:p w14:paraId="6F4ADD5F" w14:textId="4BE03F39" w:rsidR="00D97EED" w:rsidRPr="00D97EED" w:rsidRDefault="00A24E44" w:rsidP="00D97E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1337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EED" w:rsidRPr="00EC64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7EED" w:rsidRPr="00EC649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97EED" w:rsidRPr="00D97EED">
              <w:rPr>
                <w:rFonts w:ascii="Corbel" w:eastAsia="MS Gothic" w:hAnsi="Corbel"/>
                <w:sz w:val="16"/>
                <w:szCs w:val="16"/>
              </w:rPr>
              <w:t>Vervangen van goten en hemelwaterafvoeren</w:t>
            </w:r>
          </w:p>
          <w:p w14:paraId="56AFAB34" w14:textId="4987FC88" w:rsidR="00D97EED" w:rsidRPr="00EC6490" w:rsidRDefault="00A24E44" w:rsidP="00D97E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72116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EED" w:rsidRPr="00EC64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7EED" w:rsidRPr="00EC649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97EED" w:rsidRPr="00D97EED">
              <w:rPr>
                <w:rFonts w:ascii="Corbel" w:eastAsia="MS Gothic" w:hAnsi="Corbel"/>
                <w:sz w:val="16"/>
                <w:szCs w:val="16"/>
              </w:rPr>
              <w:t xml:space="preserve">Reparatie of vervangen dakbedekking bitumen en </w:t>
            </w:r>
          </w:p>
          <w:p w14:paraId="261B6E57" w14:textId="2C47D078" w:rsidR="00D97EED" w:rsidRPr="00D97EED" w:rsidRDefault="00D97EED" w:rsidP="00D97E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D97EED">
              <w:rPr>
                <w:rFonts w:ascii="Corbel" w:eastAsia="MS Gothic" w:hAnsi="Corbel"/>
                <w:sz w:val="16"/>
                <w:szCs w:val="16"/>
              </w:rPr>
              <w:t>epdm</w:t>
            </w:r>
          </w:p>
          <w:p w14:paraId="0564B795" w14:textId="6D46B25B" w:rsidR="00D97EED" w:rsidRPr="00D97EED" w:rsidRDefault="00A24E44" w:rsidP="00D97E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772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EED" w:rsidRPr="00EC64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7EED" w:rsidRPr="00EC649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97EED" w:rsidRPr="00D97EED">
              <w:rPr>
                <w:rFonts w:ascii="Corbel" w:eastAsia="MS Gothic" w:hAnsi="Corbel"/>
                <w:sz w:val="16"/>
                <w:szCs w:val="16"/>
              </w:rPr>
              <w:t>Onderhoud, renovatie en vervangen van opstallen</w:t>
            </w:r>
          </w:p>
          <w:p w14:paraId="03E3768C" w14:textId="4A6E10C1" w:rsidR="00D97EED" w:rsidRPr="00D97EED" w:rsidRDefault="00A24E44" w:rsidP="00D97E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3370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EED" w:rsidRPr="00EC64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7EED" w:rsidRPr="00EC649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97EED" w:rsidRPr="00D97EED">
              <w:rPr>
                <w:rFonts w:ascii="Corbel" w:eastAsia="MS Gothic" w:hAnsi="Corbel"/>
                <w:sz w:val="16"/>
                <w:szCs w:val="16"/>
              </w:rPr>
              <w:t>Onderhoud, reparatie en realiseren van</w:t>
            </w:r>
            <w:r w:rsidR="00D97EE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97EED" w:rsidRPr="00D97EED">
              <w:rPr>
                <w:rFonts w:ascii="Corbel" w:eastAsia="MS Gothic" w:hAnsi="Corbel"/>
                <w:sz w:val="16"/>
                <w:szCs w:val="16"/>
              </w:rPr>
              <w:t xml:space="preserve">waterleidingen </w:t>
            </w:r>
          </w:p>
          <w:p w14:paraId="48477ACD" w14:textId="1160C668" w:rsidR="00D97EED" w:rsidRPr="00D97EED" w:rsidRDefault="00A24E44" w:rsidP="00D97E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4311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EED" w:rsidRPr="00EC64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7EED" w:rsidRPr="00EC649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97EED" w:rsidRPr="00D97EED">
              <w:rPr>
                <w:rFonts w:ascii="Corbel" w:eastAsia="MS Gothic" w:hAnsi="Corbel"/>
                <w:sz w:val="16"/>
                <w:szCs w:val="16"/>
              </w:rPr>
              <w:t xml:space="preserve">Onderhoud, reparatie en realisatie van kleine werkzaamheden elektra </w:t>
            </w:r>
          </w:p>
          <w:p w14:paraId="35625A16" w14:textId="304775E7" w:rsidR="00702A25" w:rsidRPr="00D97EED" w:rsidRDefault="00A24E44" w:rsidP="00D97E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5703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EED" w:rsidRPr="00EC649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7EED" w:rsidRPr="00EC6490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D97EED" w:rsidRPr="00D97EED">
              <w:rPr>
                <w:rFonts w:ascii="Corbel" w:eastAsia="MS Gothic" w:hAnsi="Corbel"/>
                <w:sz w:val="16"/>
                <w:szCs w:val="16"/>
              </w:rPr>
              <w:t>Vervangen of renoveren van keukens</w:t>
            </w:r>
          </w:p>
        </w:tc>
      </w:tr>
      <w:tr w:rsidR="00DB4D7F" w:rsidRPr="001A17B8" w14:paraId="695981A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F38B436" w14:textId="72A942E7" w:rsidR="00DB4D7F" w:rsidRPr="00EC6490" w:rsidRDefault="00DB4D7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Was de opdrachtwaarde van alle hierboven aangevinkte werkzaamheden</w:t>
            </w:r>
            <w:r w:rsidR="006C4E1F">
              <w:rPr>
                <w:rFonts w:ascii="Corbel" w:hAnsi="Corbel"/>
                <w:sz w:val="16"/>
                <w:szCs w:val="16"/>
              </w:rPr>
              <w:t xml:space="preserve"> minimaal € 10.000,- per werkzaamheid</w:t>
            </w:r>
            <w:r w:rsidR="00E43E0B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5839269A" w14:textId="77777777" w:rsidR="00E43E0B" w:rsidRPr="001F60A1" w:rsidRDefault="00A24E44" w:rsidP="00E43E0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6040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E0B" w:rsidRPr="001F60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43E0B" w:rsidRPr="001F60A1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D6651B6" w14:textId="40BEF02F" w:rsidR="00DB4D7F" w:rsidRPr="00E43E0B" w:rsidRDefault="00A24E44" w:rsidP="00D97EE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0813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E0B" w:rsidRPr="001F60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43E0B" w:rsidRPr="001F60A1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E43E0B" w:rsidRPr="001F60A1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7650B2" w:rsidRPr="001A17B8" w14:paraId="6D908386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E36F385" w14:textId="77777777" w:rsidR="00376FA8" w:rsidRPr="001A17B8" w:rsidRDefault="00000A6F" w:rsidP="00000A6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Het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 gevraagde </w:t>
            </w:r>
            <w:r>
              <w:rPr>
                <w:rFonts w:ascii="Corbel" w:hAnsi="Corbel"/>
                <w:sz w:val="16"/>
                <w:szCs w:val="16"/>
              </w:rPr>
              <w:t>selectiecriterium</w:t>
            </w:r>
            <w:r w:rsidR="00376FA8">
              <w:rPr>
                <w:rFonts w:ascii="Corbel" w:hAnsi="Corbel"/>
                <w:sz w:val="16"/>
                <w:szCs w:val="16"/>
              </w:rPr>
              <w:t xml:space="preserve"> is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B24DBE">
              <w:rPr>
                <w:rFonts w:ascii="Corbel" w:hAnsi="Corbel"/>
                <w:sz w:val="16"/>
                <w:szCs w:val="16"/>
              </w:rPr>
              <w:t>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organisatie verricht in de periode </w:t>
            </w:r>
            <w:r w:rsidR="007650B2" w:rsidRPr="001F60A1">
              <w:rPr>
                <w:rFonts w:ascii="Corbel" w:hAnsi="Corbel"/>
                <w:sz w:val="16"/>
                <w:szCs w:val="16"/>
              </w:rPr>
              <w:t>van 36 maanden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 voorafgaand aan de sluitingsd</w:t>
            </w:r>
            <w:r w:rsidR="001E36FF"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="009644D1">
              <w:rPr>
                <w:rFonts w:ascii="Corbel" w:hAnsi="Corbel"/>
                <w:sz w:val="16"/>
                <w:szCs w:val="16"/>
              </w:rPr>
              <w:t>Aanmelding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 w:rsidR="00C67224">
              <w:rPr>
                <w:rFonts w:ascii="Corbel" w:hAnsi="Corbel"/>
                <w:sz w:val="16"/>
                <w:szCs w:val="16"/>
              </w:rPr>
              <w:t>referentie-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het selectiecriterium </w:t>
            </w:r>
            <w:r w:rsidR="007650B2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1E36FF">
              <w:rPr>
                <w:rFonts w:ascii="Corbel" w:hAnsi="Corbel"/>
                <w:sz w:val="16"/>
                <w:szCs w:val="16"/>
              </w:rPr>
              <w:t>op heeft moet</w:t>
            </w:r>
            <w:r w:rsidR="00100A15">
              <w:rPr>
                <w:rFonts w:ascii="Corbel" w:hAnsi="Corbel"/>
                <w:sz w:val="16"/>
                <w:szCs w:val="16"/>
              </w:rPr>
              <w:t>en</w:t>
            </w:r>
            <w:r w:rsidR="007650B2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376FA8">
              <w:rPr>
                <w:rFonts w:ascii="Corbel" w:hAnsi="Corbel"/>
                <w:sz w:val="16"/>
                <w:szCs w:val="16"/>
              </w:rPr>
              <w:t xml:space="preserve"> zijn uitgevoerd en geëvalueerd</w:t>
            </w:r>
            <w:r w:rsidR="00C67224">
              <w:rPr>
                <w:rFonts w:ascii="Corbel" w:hAnsi="Corbel"/>
                <w:sz w:val="16"/>
                <w:szCs w:val="16"/>
              </w:rPr>
              <w:t>.</w:t>
            </w:r>
          </w:p>
        </w:tc>
        <w:tc>
          <w:tcPr>
            <w:tcW w:w="3941" w:type="dxa"/>
            <w:shd w:val="clear" w:color="auto" w:fill="auto"/>
          </w:tcPr>
          <w:p w14:paraId="6D28DAEE" w14:textId="77777777" w:rsidR="00376FA8" w:rsidRPr="001F60A1" w:rsidRDefault="00A24E44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1F60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FA8" w:rsidRPr="001F60A1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5363BD58" w14:textId="77777777" w:rsidR="007650B2" w:rsidRPr="001F60A1" w:rsidRDefault="00A24E4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1F60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6FA8" w:rsidRPr="001F60A1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F60A1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3463AD90" w14:textId="77777777"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F0649EC" w14:textId="77777777" w:rsidR="00376FA8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F4ED00E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00083399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C128EBC" w14:textId="77777777" w:rsidR="001E36FF" w:rsidRPr="001A17B8" w:rsidRDefault="001E36FF" w:rsidP="00000A6F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periode zijn de werkzaamheden als gevraagd bij </w:t>
            </w:r>
            <w:r w:rsidR="00000A6F">
              <w:rPr>
                <w:rFonts w:ascii="Corbel" w:hAnsi="Corbel"/>
                <w:sz w:val="16"/>
                <w:szCs w:val="16"/>
              </w:rPr>
              <w:t>het selectiecriterium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uitgevoerd?</w:t>
            </w:r>
          </w:p>
        </w:tc>
        <w:tc>
          <w:tcPr>
            <w:tcW w:w="3941" w:type="dxa"/>
            <w:shd w:val="clear" w:color="auto" w:fill="auto"/>
          </w:tcPr>
          <w:p w14:paraId="4EFAA13B" w14:textId="4D3B5CA5" w:rsidR="001E36FF" w:rsidRPr="00376FA8" w:rsidRDefault="003C62C1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 xml:space="preserve">Van </w:t>
            </w:r>
            <w:r w:rsidR="001E36FF"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 xml:space="preserve"> tot </w:t>
            </w:r>
            <w:r w:rsidR="00C64409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602BEE12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5B01BEB" w14:textId="77777777" w:rsidR="007650B2" w:rsidRPr="001A17B8" w:rsidRDefault="00F31A46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</w:t>
            </w:r>
            <w:r w:rsidR="005606AC">
              <w:rPr>
                <w:rFonts w:ascii="Corbel" w:hAnsi="Corbel"/>
                <w:b/>
                <w:sz w:val="16"/>
                <w:szCs w:val="16"/>
              </w:rPr>
              <w:t>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47CECEB8" w14:textId="77777777" w:rsidTr="00D14A09">
        <w:trPr>
          <w:trHeight w:val="565"/>
          <w:jc w:val="center"/>
        </w:trPr>
        <w:tc>
          <w:tcPr>
            <w:tcW w:w="5076" w:type="dxa"/>
            <w:shd w:val="clear" w:color="auto" w:fill="auto"/>
          </w:tcPr>
          <w:p w14:paraId="46072382" w14:textId="67D44883" w:rsidR="007650B2" w:rsidRPr="001F60A1" w:rsidRDefault="009644D1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F60A1"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="007650B2" w:rsidRPr="001F60A1">
              <w:rPr>
                <w:rFonts w:ascii="Corbel" w:hAnsi="Corbel"/>
                <w:sz w:val="16"/>
                <w:szCs w:val="16"/>
                <w:lang w:val="nl-NL"/>
              </w:rPr>
              <w:t xml:space="preserve"> verklaart, door het naar volle tevreden</w:t>
            </w:r>
            <w:r w:rsidR="00376FA8" w:rsidRPr="001F60A1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5606AC" w:rsidRPr="001F60A1">
              <w:rPr>
                <w:rFonts w:ascii="Corbel" w:hAnsi="Corbel"/>
                <w:sz w:val="16"/>
                <w:szCs w:val="16"/>
                <w:lang w:val="nl-NL"/>
              </w:rPr>
              <w:t>uitvoeren van deze o</w:t>
            </w:r>
            <w:r w:rsidR="007650B2" w:rsidRPr="001F60A1">
              <w:rPr>
                <w:rFonts w:ascii="Corbel" w:hAnsi="Corbel"/>
                <w:sz w:val="16"/>
                <w:szCs w:val="16"/>
                <w:lang w:val="nl-NL"/>
              </w:rPr>
              <w:t xml:space="preserve">pdracht, ervaring te hebben met </w:t>
            </w:r>
            <w:r w:rsidR="00376FA8" w:rsidRPr="001F60A1">
              <w:rPr>
                <w:rFonts w:ascii="Corbel" w:hAnsi="Corbel"/>
                <w:sz w:val="16"/>
                <w:szCs w:val="16"/>
                <w:lang w:val="nl-NL"/>
              </w:rPr>
              <w:t xml:space="preserve">het </w:t>
            </w:r>
            <w:r w:rsidR="007650B2" w:rsidRPr="001F60A1">
              <w:rPr>
                <w:rFonts w:ascii="Corbel" w:hAnsi="Corbel"/>
                <w:sz w:val="16"/>
                <w:szCs w:val="16"/>
                <w:lang w:val="nl-NL"/>
              </w:rPr>
              <w:t xml:space="preserve">bovengenoemde. </w:t>
            </w:r>
          </w:p>
          <w:p w14:paraId="1AEA0A45" w14:textId="77777777" w:rsidR="008717DD" w:rsidRPr="001F60A1" w:rsidRDefault="007650B2" w:rsidP="009644D1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1F60A1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 w:rsidR="009644D1" w:rsidRPr="001F60A1">
              <w:rPr>
                <w:rFonts w:ascii="Corbel" w:hAnsi="Corbel"/>
                <w:b/>
                <w:sz w:val="16"/>
                <w:szCs w:val="16"/>
                <w:lang w:val="nl-NL"/>
              </w:rPr>
              <w:t>Gegadigde</w:t>
            </w:r>
            <w:r w:rsidRPr="001F60A1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 – de referent hoeft deze verklaring bij </w:t>
            </w:r>
            <w:r w:rsidR="009644D1" w:rsidRPr="001F60A1">
              <w:rPr>
                <w:rFonts w:ascii="Corbel" w:hAnsi="Corbel"/>
                <w:b/>
                <w:sz w:val="16"/>
                <w:szCs w:val="16"/>
                <w:lang w:val="nl-NL"/>
              </w:rPr>
              <w:t>Aanmelding</w:t>
            </w:r>
            <w:r w:rsidRPr="001F60A1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 niet te ondertekenen. </w:t>
            </w:r>
          </w:p>
        </w:tc>
        <w:tc>
          <w:tcPr>
            <w:tcW w:w="3941" w:type="dxa"/>
            <w:shd w:val="clear" w:color="auto" w:fill="auto"/>
          </w:tcPr>
          <w:p w14:paraId="1F98BCF4" w14:textId="77777777" w:rsidR="00376FA8" w:rsidRPr="001F60A1" w:rsidRDefault="00A24E44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1F60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606AC" w:rsidRPr="001F60A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1F60A1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195A5D9" w14:textId="77777777" w:rsidR="007650B2" w:rsidRPr="001F60A1" w:rsidRDefault="00A24E44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1F60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606AC" w:rsidRPr="001F60A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1F60A1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F60A1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5083B11" w14:textId="77777777" w:rsidR="007650B2" w:rsidRPr="001F60A1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3DD56FD" w14:textId="77777777" w:rsidR="00287178" w:rsidRDefault="00287178" w:rsidP="00D14A09">
      <w:pPr>
        <w:spacing w:after="200" w:line="276" w:lineRule="auto"/>
      </w:pPr>
    </w:p>
    <w:sectPr w:rsidR="00287178" w:rsidSect="00480B64">
      <w:footerReference w:type="default" r:id="rId11"/>
      <w:type w:val="continuous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C2B64" w14:textId="77777777" w:rsidR="00480B64" w:rsidRDefault="00480B64" w:rsidP="00A57DF0">
      <w:pPr>
        <w:spacing w:line="240" w:lineRule="auto"/>
      </w:pPr>
      <w:r>
        <w:separator/>
      </w:r>
    </w:p>
  </w:endnote>
  <w:endnote w:type="continuationSeparator" w:id="0">
    <w:p w14:paraId="3EA5C584" w14:textId="77777777" w:rsidR="00480B64" w:rsidRDefault="00480B64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bel" w:hAnsi="Corbel"/>
      </w:rPr>
      <w:id w:val="1936701956"/>
      <w:docPartObj>
        <w:docPartGallery w:val="Page Numbers (Bottom of Page)"/>
        <w:docPartUnique/>
      </w:docPartObj>
    </w:sdtPr>
    <w:sdtEndPr/>
    <w:sdtContent>
      <w:p w14:paraId="4E10F6F7" w14:textId="77777777" w:rsidR="008D4AC4" w:rsidRPr="008D4AC4" w:rsidRDefault="008D4AC4">
        <w:pPr>
          <w:pStyle w:val="Voettekst"/>
          <w:jc w:val="right"/>
          <w:rPr>
            <w:rFonts w:ascii="Corbel" w:hAnsi="Corbel"/>
          </w:rPr>
        </w:pPr>
        <w:r w:rsidRPr="008D4AC4">
          <w:rPr>
            <w:rFonts w:ascii="Corbel" w:hAnsi="Corbel"/>
          </w:rPr>
          <w:fldChar w:fldCharType="begin"/>
        </w:r>
        <w:r w:rsidRPr="008D4AC4">
          <w:rPr>
            <w:rFonts w:ascii="Corbel" w:hAnsi="Corbel"/>
          </w:rPr>
          <w:instrText>PAGE   \* MERGEFORMAT</w:instrText>
        </w:r>
        <w:r w:rsidRPr="008D4AC4">
          <w:rPr>
            <w:rFonts w:ascii="Corbel" w:hAnsi="Corbel"/>
          </w:rPr>
          <w:fldChar w:fldCharType="separate"/>
        </w:r>
        <w:r w:rsidR="005606AC">
          <w:rPr>
            <w:rFonts w:ascii="Corbel" w:hAnsi="Corbel"/>
            <w:noProof/>
          </w:rPr>
          <w:t>1</w:t>
        </w:r>
        <w:r w:rsidRPr="008D4AC4">
          <w:rPr>
            <w:rFonts w:ascii="Corbel" w:hAnsi="Corbel"/>
          </w:rPr>
          <w:fldChar w:fldCharType="end"/>
        </w:r>
      </w:p>
    </w:sdtContent>
  </w:sdt>
  <w:p w14:paraId="7BDF3041" w14:textId="77777777" w:rsidR="008D4AC4" w:rsidRDefault="008D4A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94FCDC" w14:textId="77777777" w:rsidR="00480B64" w:rsidRDefault="00480B64" w:rsidP="00A57DF0">
      <w:pPr>
        <w:spacing w:line="240" w:lineRule="auto"/>
      </w:pPr>
      <w:r>
        <w:separator/>
      </w:r>
    </w:p>
  </w:footnote>
  <w:footnote w:type="continuationSeparator" w:id="0">
    <w:p w14:paraId="2708D172" w14:textId="77777777" w:rsidR="00480B64" w:rsidRDefault="00480B64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990082">
    <w:abstractNumId w:val="0"/>
  </w:num>
  <w:num w:numId="2" w16cid:durableId="1003052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2D"/>
    <w:rsid w:val="00000A6F"/>
    <w:rsid w:val="00064E11"/>
    <w:rsid w:val="00080F9C"/>
    <w:rsid w:val="000A5C56"/>
    <w:rsid w:val="00100A15"/>
    <w:rsid w:val="00125F21"/>
    <w:rsid w:val="001C7731"/>
    <w:rsid w:val="001E36FF"/>
    <w:rsid w:val="001F60A1"/>
    <w:rsid w:val="002852CB"/>
    <w:rsid w:val="00287178"/>
    <w:rsid w:val="003265BB"/>
    <w:rsid w:val="00376002"/>
    <w:rsid w:val="00376FA8"/>
    <w:rsid w:val="003C62C1"/>
    <w:rsid w:val="00480B64"/>
    <w:rsid w:val="00520270"/>
    <w:rsid w:val="00533DF2"/>
    <w:rsid w:val="005606AC"/>
    <w:rsid w:val="00577C9F"/>
    <w:rsid w:val="00624809"/>
    <w:rsid w:val="00632837"/>
    <w:rsid w:val="006C4E1F"/>
    <w:rsid w:val="00702A25"/>
    <w:rsid w:val="0075122D"/>
    <w:rsid w:val="007650B2"/>
    <w:rsid w:val="007B2A9F"/>
    <w:rsid w:val="008717DD"/>
    <w:rsid w:val="00875397"/>
    <w:rsid w:val="008B6806"/>
    <w:rsid w:val="008C1546"/>
    <w:rsid w:val="008D4AC4"/>
    <w:rsid w:val="009644D1"/>
    <w:rsid w:val="009B622F"/>
    <w:rsid w:val="00A24E44"/>
    <w:rsid w:val="00A57DF0"/>
    <w:rsid w:val="00B24DBE"/>
    <w:rsid w:val="00C12F22"/>
    <w:rsid w:val="00C64409"/>
    <w:rsid w:val="00C67224"/>
    <w:rsid w:val="00C74E4E"/>
    <w:rsid w:val="00D14A09"/>
    <w:rsid w:val="00D155E8"/>
    <w:rsid w:val="00D820D2"/>
    <w:rsid w:val="00D97EED"/>
    <w:rsid w:val="00DB4D7F"/>
    <w:rsid w:val="00E43E0B"/>
    <w:rsid w:val="00EC6490"/>
    <w:rsid w:val="00EE6D4D"/>
    <w:rsid w:val="00F31A46"/>
    <w:rsid w:val="00FF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31012"/>
  <w15:docId w15:val="{45BB2165-5A7F-4725-BCD0-0996D97E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080F9C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Muller\Pro10\Pro10%20-%20Data\Kennisdomeinen\0.%20Aanbestedingstemplates\9.%20Overige%20veel%20voorkomende%20bijlagen\7jan20_Bijlage%20Format%20selectiecriteria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FEB8A9F6-4355-4C3E-A9FF-1C4873DB6E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66539-0501-48AA-BF7D-9EF4634FF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5A91F5-B055-4C13-8A57-3FABC9D39A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AC7860-C083-4C50-87C4-6A032A4824C0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selectiecriteria</Template>
  <TotalTime>23</TotalTime>
  <Pages>1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Muller</dc:creator>
  <cp:lastModifiedBy>Mick Muller</cp:lastModifiedBy>
  <cp:revision>20</cp:revision>
  <dcterms:created xsi:type="dcterms:W3CDTF">2024-04-17T12:46:00Z</dcterms:created>
  <dcterms:modified xsi:type="dcterms:W3CDTF">2024-04-24T12:44:00Z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45600</vt:r8>
  </property>
  <property fmtid="{D5CDD505-2E9C-101B-9397-08002B2CF9AE}" pid="4" name="MediaServiceImageTags">
    <vt:lpwstr/>
  </property>
</Properties>
</file>