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41909" w14:textId="621CE308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bookmarkEnd w:id="0"/>
      <w:bookmarkEnd w:id="1"/>
    </w:p>
    <w:p w14:paraId="0D0C33BD" w14:textId="77777777" w:rsidR="00E737FF" w:rsidRDefault="00E737FF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</w:p>
    <w:p w14:paraId="6796F9E4" w14:textId="3A9CB6BF" w:rsidR="00E737FF" w:rsidRPr="00751BF0" w:rsidRDefault="00E737FF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  <w:r>
        <w:rPr>
          <w:rFonts w:ascii="Corbel" w:hAnsi="Corbel"/>
        </w:rPr>
        <w:t xml:space="preserve">Naam Gegadigde: </w:t>
      </w:r>
      <w:r w:rsidRPr="001E36FF">
        <w:rPr>
          <w:rFonts w:ascii="Corbel" w:hAnsi="Corbel"/>
          <w:sz w:val="16"/>
          <w:szCs w:val="16"/>
          <w:highlight w:val="lightGray"/>
        </w:rPr>
        <w:t>&lt;…&gt;</w:t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157C2DC6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42A53B6B" w14:textId="40CC4B7A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18A494D3" w14:textId="77777777" w:rsidR="0034719B" w:rsidRPr="0034719B" w:rsidRDefault="0034719B" w:rsidP="0034719B">
            <w:pPr>
              <w:rPr>
                <w:rFonts w:ascii="Corbel" w:hAnsi="Corbel"/>
                <w:sz w:val="16"/>
                <w:szCs w:val="16"/>
              </w:rPr>
            </w:pPr>
            <w:r w:rsidRPr="0034719B">
              <w:rPr>
                <w:rFonts w:ascii="Corbel" w:hAnsi="Corbel"/>
                <w:sz w:val="16"/>
                <w:szCs w:val="16"/>
              </w:rPr>
              <w:t>Gegadigde heeft op basis van een meerjarige samenwerkingsrelatie</w:t>
            </w:r>
            <w:r w:rsidRPr="0034719B">
              <w:rPr>
                <w:rStyle w:val="Voetnootmarkering"/>
                <w:rFonts w:ascii="Corbel" w:hAnsi="Corbel"/>
                <w:sz w:val="16"/>
                <w:szCs w:val="16"/>
              </w:rPr>
              <w:footnoteReference w:id="1"/>
            </w:r>
            <w:r w:rsidRPr="0034719B">
              <w:rPr>
                <w:rFonts w:ascii="Corbel" w:hAnsi="Corbel"/>
                <w:sz w:val="16"/>
                <w:szCs w:val="16"/>
              </w:rPr>
              <w:t xml:space="preserve"> van minimaal 2 jaar voor een opdrachtgever planmatig onderhoud en dagelijks onderhoud (storingsonderhoud) uitgevoerd in en aan gebouwen en/of terreinen. Hiermee moet een opdrachtwaarde zijn gemoeid van minimaal € 100.000,- excl. BTW per jaar verdeeld over de volgende werkzaamheden:</w:t>
            </w:r>
          </w:p>
          <w:p w14:paraId="7CEE269C" w14:textId="77777777" w:rsidR="0034719B" w:rsidRPr="0034719B" w:rsidRDefault="0034719B" w:rsidP="0034719B">
            <w:pPr>
              <w:pStyle w:val="Lijstalinea"/>
              <w:numPr>
                <w:ilvl w:val="0"/>
                <w:numId w:val="4"/>
              </w:numPr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  <w:proofErr w:type="spellStart"/>
            <w:r w:rsidRPr="0034719B">
              <w:rPr>
                <w:rFonts w:ascii="Corbel" w:hAnsi="Corbel"/>
                <w:sz w:val="16"/>
                <w:szCs w:val="16"/>
              </w:rPr>
              <w:t>bouwkundig</w:t>
            </w:r>
            <w:proofErr w:type="spellEnd"/>
            <w:r w:rsidRPr="0034719B">
              <w:rPr>
                <w:rFonts w:ascii="Corbel" w:hAnsi="Corbel"/>
                <w:sz w:val="16"/>
                <w:szCs w:val="16"/>
              </w:rPr>
              <w:t xml:space="preserve"> (</w:t>
            </w:r>
            <w:proofErr w:type="spellStart"/>
            <w:r w:rsidRPr="0034719B">
              <w:rPr>
                <w:rFonts w:ascii="Corbel" w:hAnsi="Corbel"/>
                <w:sz w:val="16"/>
                <w:szCs w:val="16"/>
              </w:rPr>
              <w:t>minimaal</w:t>
            </w:r>
            <w:proofErr w:type="spellEnd"/>
            <w:r w:rsidRPr="0034719B">
              <w:rPr>
                <w:rFonts w:ascii="Corbel" w:hAnsi="Corbel"/>
                <w:sz w:val="16"/>
                <w:szCs w:val="16"/>
              </w:rPr>
              <w:t xml:space="preserve"> € 80.000) </w:t>
            </w:r>
          </w:p>
          <w:p w14:paraId="574C2535" w14:textId="77777777" w:rsidR="0034719B" w:rsidRPr="0034719B" w:rsidRDefault="0034719B" w:rsidP="0034719B">
            <w:pPr>
              <w:pStyle w:val="Lijstalinea"/>
              <w:numPr>
                <w:ilvl w:val="0"/>
                <w:numId w:val="4"/>
              </w:numPr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  <w:proofErr w:type="spellStart"/>
            <w:r w:rsidRPr="0034719B">
              <w:rPr>
                <w:rFonts w:ascii="Corbel" w:hAnsi="Corbel"/>
                <w:sz w:val="16"/>
                <w:szCs w:val="16"/>
              </w:rPr>
              <w:t>elektrotechnisch</w:t>
            </w:r>
            <w:proofErr w:type="spellEnd"/>
            <w:r w:rsidRPr="0034719B">
              <w:rPr>
                <w:rFonts w:ascii="Corbel" w:hAnsi="Corbel"/>
                <w:sz w:val="16"/>
                <w:szCs w:val="16"/>
              </w:rPr>
              <w:t xml:space="preserve"> (</w:t>
            </w:r>
            <w:proofErr w:type="spellStart"/>
            <w:r w:rsidRPr="0034719B">
              <w:rPr>
                <w:rFonts w:ascii="Corbel" w:hAnsi="Corbel"/>
                <w:sz w:val="16"/>
                <w:szCs w:val="16"/>
              </w:rPr>
              <w:t>minimaal</w:t>
            </w:r>
            <w:proofErr w:type="spellEnd"/>
            <w:r w:rsidRPr="0034719B">
              <w:rPr>
                <w:rFonts w:ascii="Corbel" w:hAnsi="Corbel"/>
                <w:sz w:val="16"/>
                <w:szCs w:val="16"/>
              </w:rPr>
              <w:t xml:space="preserve"> € 10.000) </w:t>
            </w:r>
          </w:p>
          <w:p w14:paraId="19773AD1" w14:textId="77777777" w:rsidR="00D155E8" w:rsidRDefault="0034719B" w:rsidP="0034719B">
            <w:pPr>
              <w:pStyle w:val="Lijstalinea"/>
              <w:numPr>
                <w:ilvl w:val="0"/>
                <w:numId w:val="4"/>
              </w:numPr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  <w:proofErr w:type="spellStart"/>
            <w:r w:rsidRPr="0034719B">
              <w:rPr>
                <w:rFonts w:ascii="Corbel" w:hAnsi="Corbel"/>
                <w:sz w:val="16"/>
                <w:szCs w:val="16"/>
              </w:rPr>
              <w:t>waterzijdig</w:t>
            </w:r>
            <w:proofErr w:type="spellEnd"/>
            <w:r w:rsidRPr="0034719B">
              <w:rPr>
                <w:rFonts w:ascii="Corbel" w:hAnsi="Corbel"/>
                <w:sz w:val="16"/>
                <w:szCs w:val="16"/>
              </w:rPr>
              <w:t xml:space="preserve"> (</w:t>
            </w:r>
            <w:proofErr w:type="spellStart"/>
            <w:r w:rsidRPr="0034719B">
              <w:rPr>
                <w:rFonts w:ascii="Corbel" w:hAnsi="Corbel"/>
                <w:sz w:val="16"/>
                <w:szCs w:val="16"/>
              </w:rPr>
              <w:t>minimaal</w:t>
            </w:r>
            <w:proofErr w:type="spellEnd"/>
            <w:r w:rsidRPr="0034719B">
              <w:rPr>
                <w:rFonts w:ascii="Corbel" w:hAnsi="Corbel"/>
                <w:sz w:val="16"/>
                <w:szCs w:val="16"/>
              </w:rPr>
              <w:t xml:space="preserve"> €10.000)</w:t>
            </w:r>
          </w:p>
          <w:p w14:paraId="440108A0" w14:textId="77777777" w:rsidR="00D14FAB" w:rsidRDefault="00D14FAB" w:rsidP="00D14FAB">
            <w:pPr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</w:p>
          <w:p w14:paraId="57E55F0C" w14:textId="3DA23BDC" w:rsidR="00D14FAB" w:rsidRPr="00D14FAB" w:rsidRDefault="006922FB" w:rsidP="00D14FAB">
            <w:pPr>
              <w:rPr>
                <w:rFonts w:ascii="Corbel" w:hAnsi="Corbel"/>
                <w:sz w:val="16"/>
                <w:szCs w:val="16"/>
              </w:rPr>
            </w:pPr>
            <w:r w:rsidRPr="006922FB">
              <w:rPr>
                <w:rFonts w:ascii="Corbel" w:hAnsi="Corbel"/>
                <w:sz w:val="16"/>
                <w:szCs w:val="16"/>
              </w:rPr>
              <w:t xml:space="preserve">Om te voldoen aan deze kerncompetentie mag Inschrijver </w:t>
            </w:r>
            <w:r w:rsidRPr="00FE42CA">
              <w:rPr>
                <w:rFonts w:ascii="Corbel" w:hAnsi="Corbel"/>
                <w:b/>
                <w:bCs/>
                <w:sz w:val="16"/>
                <w:szCs w:val="16"/>
              </w:rPr>
              <w:t>maximaal 5  referenties</w:t>
            </w:r>
            <w:r w:rsidRPr="006922FB">
              <w:rPr>
                <w:rFonts w:ascii="Corbel" w:hAnsi="Corbel"/>
                <w:sz w:val="16"/>
                <w:szCs w:val="16"/>
              </w:rPr>
              <w:t xml:space="preserve"> overleggen, mits sprake is van een meerjarige samenwerkingsrelatie (zie voetnoot) van minimaal 2 jaar of langer, waarbij het totaal aan werkzaamheden van alle referenties moet voldoen aan de vereiste opdrachtwaarde van minimaal € 100.000,-, verdeeld over bouwkundige (minimaal € 80.000), elektrotechnische (minimaal € 10.000) en waterzijdige (minimaal € 10.000) werkzaamheden.</w:t>
            </w:r>
          </w:p>
        </w:tc>
      </w:tr>
      <w:tr w:rsidR="00D82414" w:rsidRPr="001A17B8" w14:paraId="6401FDF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7F4B34F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18FC83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5127FE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B78C7D8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3977E84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5DD47A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72A1828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01C1772C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6057393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A2FCF2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3C92BA4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4ED70FA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413F45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500FB2F0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40100A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582A564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C0A20B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550713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A13FE2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C8871F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B951053" w14:textId="3A4683AD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</w:t>
            </w:r>
            <w:r w:rsidRPr="00EB709E">
              <w:rPr>
                <w:rFonts w:ascii="Corbel" w:hAnsi="Corbel"/>
                <w:sz w:val="16"/>
                <w:szCs w:val="16"/>
              </w:rPr>
              <w:t>eelnemer aan Samenwerkingsverband of specifieke Derde waarop door</w:t>
            </w:r>
            <w:r w:rsidR="0047548D" w:rsidRPr="00EB709E">
              <w:rPr>
                <w:rFonts w:ascii="Corbel" w:hAnsi="Corbel"/>
                <w:sz w:val="16"/>
                <w:szCs w:val="16"/>
              </w:rPr>
              <w:t xml:space="preserve"> Gegadigde </w:t>
            </w:r>
            <w:r w:rsidRPr="00EB709E">
              <w:rPr>
                <w:rFonts w:ascii="Corbel" w:hAnsi="Corbel"/>
                <w:sz w:val="16"/>
                <w:szCs w:val="16"/>
              </w:rPr>
              <w:t>een beroep wordt gedaan: welke entiteit heeft deze referentie-opdracht uitgevoerd</w:t>
            </w:r>
            <w:r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00A01AE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934756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71299FEA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989FB7E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6D820DA4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1522E49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8C67AF7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168246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34978FC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4B30ECD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544B8B3E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654665A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4E8BE67" w14:textId="4D7276BA" w:rsidR="00702A25" w:rsidRPr="00AA2301" w:rsidRDefault="00120358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Was</w:t>
            </w:r>
            <w:r w:rsidR="00AA2301" w:rsidRPr="00AA2301">
              <w:rPr>
                <w:rFonts w:ascii="Corbel" w:hAnsi="Corbel"/>
                <w:sz w:val="16"/>
                <w:szCs w:val="16"/>
              </w:rPr>
              <w:t xml:space="preserve"> er sprake van een meerjarige samenwerkingsrelatie van minimaal 2 jaar</w:t>
            </w:r>
            <w:r w:rsidR="00FA75DD">
              <w:rPr>
                <w:rFonts w:ascii="Corbel" w:hAnsi="Corbel"/>
                <w:sz w:val="16"/>
                <w:szCs w:val="16"/>
              </w:rPr>
              <w:t>, waar</w:t>
            </w:r>
            <w:r w:rsidR="00BC019C">
              <w:rPr>
                <w:rFonts w:ascii="Corbel" w:hAnsi="Corbel"/>
                <w:sz w:val="16"/>
                <w:szCs w:val="16"/>
              </w:rPr>
              <w:t>bij</w:t>
            </w:r>
            <w:r w:rsidR="00FA75DD">
              <w:rPr>
                <w:rFonts w:ascii="Corbel" w:hAnsi="Corbel"/>
                <w:sz w:val="16"/>
                <w:szCs w:val="16"/>
              </w:rPr>
              <w:t xml:space="preserve"> Gegadigde</w:t>
            </w:r>
            <w:r w:rsidR="00BC019C">
              <w:rPr>
                <w:rFonts w:ascii="Corbel" w:hAnsi="Corbel"/>
                <w:sz w:val="16"/>
                <w:szCs w:val="16"/>
              </w:rPr>
              <w:t xml:space="preserve"> minimaal 5 opdrachten </w:t>
            </w:r>
            <w:r w:rsidR="00743DD5">
              <w:rPr>
                <w:rFonts w:ascii="Corbel" w:hAnsi="Corbel"/>
                <w:sz w:val="16"/>
                <w:szCs w:val="16"/>
              </w:rPr>
              <w:t xml:space="preserve">voor de referentie-organisatie </w:t>
            </w:r>
            <w:r w:rsidR="00BC019C">
              <w:rPr>
                <w:rFonts w:ascii="Corbel" w:hAnsi="Corbel"/>
                <w:sz w:val="16"/>
                <w:szCs w:val="16"/>
              </w:rPr>
              <w:t>heeft uitgevoerd</w:t>
            </w:r>
            <w:r w:rsidR="00AA2301" w:rsidRPr="00AA2301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4FDD72EC" w14:textId="77777777" w:rsidR="00702A25" w:rsidRPr="00AA2301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A25" w:rsidRPr="00AA230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A230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AA2301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7D8EAB16" w14:textId="77777777" w:rsidR="00702A25" w:rsidRPr="00AA2301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A25" w:rsidRPr="00AA230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A230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AA2301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AA230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AA2301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AA230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AA2301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2633EA" w:rsidRPr="001A17B8" w14:paraId="0050A7D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AB260C7" w14:textId="49ED9317" w:rsidR="002633EA" w:rsidRPr="008D6F90" w:rsidRDefault="002633EA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8D6F90">
              <w:rPr>
                <w:rFonts w:ascii="Corbel" w:hAnsi="Corbel"/>
                <w:sz w:val="16"/>
                <w:szCs w:val="16"/>
              </w:rPr>
              <w:t>Heeft u voor de referentie-organisatie</w:t>
            </w:r>
            <w:r w:rsidR="00120358" w:rsidRPr="008D6F90">
              <w:rPr>
                <w:rFonts w:ascii="Corbel" w:hAnsi="Corbel"/>
                <w:sz w:val="16"/>
                <w:szCs w:val="16"/>
              </w:rPr>
              <w:t xml:space="preserve"> planmatig onderhoud </w:t>
            </w:r>
            <w:r w:rsidR="00882550" w:rsidRPr="008D6F90">
              <w:rPr>
                <w:rFonts w:ascii="Corbel" w:hAnsi="Corbel"/>
                <w:sz w:val="16"/>
                <w:szCs w:val="16"/>
              </w:rPr>
              <w:t>é</w:t>
            </w:r>
            <w:r w:rsidR="00120358" w:rsidRPr="008D6F90">
              <w:rPr>
                <w:rFonts w:ascii="Corbel" w:hAnsi="Corbel"/>
                <w:sz w:val="16"/>
                <w:szCs w:val="16"/>
              </w:rPr>
              <w:t xml:space="preserve">n dagelijks onderhoud (storingsonderhoud) </w:t>
            </w:r>
            <w:r w:rsidR="0033097C" w:rsidRPr="008D6F90">
              <w:rPr>
                <w:rFonts w:ascii="Corbel" w:hAnsi="Corbel"/>
                <w:sz w:val="16"/>
                <w:szCs w:val="16"/>
              </w:rPr>
              <w:t>aan</w:t>
            </w:r>
            <w:r w:rsidR="00882550" w:rsidRPr="008D6F90">
              <w:rPr>
                <w:rFonts w:ascii="Corbel" w:hAnsi="Corbel"/>
                <w:sz w:val="16"/>
                <w:szCs w:val="16"/>
              </w:rPr>
              <w:t xml:space="preserve"> gebouwen en/of terreinen </w:t>
            </w:r>
            <w:r w:rsidR="00120358" w:rsidRPr="008D6F90">
              <w:rPr>
                <w:rFonts w:ascii="Corbel" w:hAnsi="Corbel"/>
                <w:sz w:val="16"/>
                <w:szCs w:val="16"/>
              </w:rPr>
              <w:t>uitgevoerd?</w:t>
            </w:r>
          </w:p>
        </w:tc>
        <w:tc>
          <w:tcPr>
            <w:tcW w:w="3941" w:type="dxa"/>
            <w:shd w:val="clear" w:color="auto" w:fill="auto"/>
          </w:tcPr>
          <w:p w14:paraId="7D656E38" w14:textId="77777777" w:rsidR="00120358" w:rsidRPr="00AA2301" w:rsidRDefault="00000000" w:rsidP="0012035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2144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0358" w:rsidRPr="00AA230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20358" w:rsidRPr="00AA230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83765FE" w14:textId="7650877F" w:rsidR="002633EA" w:rsidRDefault="00000000" w:rsidP="0012035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14979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0358" w:rsidRPr="00AA230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20358" w:rsidRPr="00AA2301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120358" w:rsidRPr="00AA2301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20358" w:rsidRPr="00AA230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520270" w:rsidRPr="001A17B8" w14:paraId="72734D0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BA1C2DF" w14:textId="11D91BFA" w:rsidR="00650B40" w:rsidRPr="008D6F90" w:rsidRDefault="00650B40" w:rsidP="00B47054">
            <w:pPr>
              <w:rPr>
                <w:rFonts w:ascii="Corbel" w:hAnsi="Corbel"/>
                <w:sz w:val="16"/>
                <w:szCs w:val="16"/>
              </w:rPr>
            </w:pPr>
            <w:r w:rsidRPr="008D6F90">
              <w:rPr>
                <w:rFonts w:ascii="Corbel" w:hAnsi="Corbel"/>
                <w:sz w:val="16"/>
                <w:szCs w:val="16"/>
              </w:rPr>
              <w:t xml:space="preserve">Wat was de </w:t>
            </w:r>
            <w:r w:rsidR="00B47054" w:rsidRPr="008D6F90">
              <w:rPr>
                <w:rFonts w:ascii="Corbel" w:hAnsi="Corbel"/>
                <w:sz w:val="16"/>
                <w:szCs w:val="16"/>
              </w:rPr>
              <w:t xml:space="preserve"> gemoeide opdrachtwaarde</w:t>
            </w:r>
            <w:r w:rsidR="0033097C" w:rsidRPr="008D6F90">
              <w:rPr>
                <w:rFonts w:ascii="Corbel" w:hAnsi="Corbel"/>
                <w:sz w:val="16"/>
                <w:szCs w:val="16"/>
              </w:rPr>
              <w:t xml:space="preserve"> van </w:t>
            </w:r>
            <w:r w:rsidR="00DD20B9" w:rsidRPr="008D6F90">
              <w:rPr>
                <w:rFonts w:ascii="Corbel" w:hAnsi="Corbel"/>
                <w:sz w:val="16"/>
                <w:szCs w:val="16"/>
              </w:rPr>
              <w:t>di</w:t>
            </w:r>
            <w:r w:rsidR="0033097C" w:rsidRPr="008D6F90">
              <w:rPr>
                <w:rFonts w:ascii="Corbel" w:hAnsi="Corbel"/>
                <w:sz w:val="16"/>
                <w:szCs w:val="16"/>
              </w:rPr>
              <w:t>t planmatig en dagelijks onderhoud</w:t>
            </w:r>
            <w:r w:rsidRPr="008D6F90">
              <w:rPr>
                <w:rFonts w:ascii="Corbel" w:hAnsi="Corbel"/>
                <w:sz w:val="16"/>
                <w:szCs w:val="16"/>
              </w:rPr>
              <w:t>?</w:t>
            </w:r>
          </w:p>
          <w:p w14:paraId="54D458EC" w14:textId="77777777" w:rsidR="00650B40" w:rsidRPr="008D6F90" w:rsidRDefault="00650B40" w:rsidP="00B47054">
            <w:pPr>
              <w:rPr>
                <w:rFonts w:ascii="Corbel" w:hAnsi="Corbel"/>
                <w:sz w:val="16"/>
                <w:szCs w:val="16"/>
              </w:rPr>
            </w:pPr>
          </w:p>
          <w:p w14:paraId="0BEC2981" w14:textId="34F3EA33" w:rsidR="00B47054" w:rsidRPr="008D6F90" w:rsidRDefault="00650B40" w:rsidP="00B47054">
            <w:pPr>
              <w:rPr>
                <w:rFonts w:ascii="Corbel" w:hAnsi="Corbel"/>
                <w:sz w:val="16"/>
                <w:szCs w:val="16"/>
              </w:rPr>
            </w:pPr>
            <w:r w:rsidRPr="008D6F90">
              <w:rPr>
                <w:rFonts w:ascii="Corbel" w:hAnsi="Corbel"/>
                <w:sz w:val="16"/>
                <w:szCs w:val="16"/>
              </w:rPr>
              <w:t>Let op: Deze moet</w:t>
            </w:r>
            <w:r w:rsidR="003C1A13">
              <w:rPr>
                <w:rFonts w:ascii="Corbel" w:hAnsi="Corbel"/>
                <w:sz w:val="16"/>
                <w:szCs w:val="16"/>
              </w:rPr>
              <w:t xml:space="preserve"> </w:t>
            </w:r>
            <w:r w:rsidR="00A42A6B" w:rsidRPr="008D6F90">
              <w:rPr>
                <w:rFonts w:ascii="Corbel" w:hAnsi="Corbel"/>
                <w:sz w:val="16"/>
                <w:szCs w:val="16"/>
              </w:rPr>
              <w:t xml:space="preserve">voor alle referenties samen </w:t>
            </w:r>
            <w:r w:rsidR="00B47054" w:rsidRPr="008D6F90">
              <w:rPr>
                <w:rFonts w:ascii="Corbel" w:hAnsi="Corbel"/>
                <w:sz w:val="16"/>
                <w:szCs w:val="16"/>
              </w:rPr>
              <w:t xml:space="preserve"> minimaal € 100.000,- excl. BTW per jaar </w:t>
            </w:r>
            <w:r w:rsidR="00A42A6B" w:rsidRPr="008D6F90">
              <w:rPr>
                <w:rFonts w:ascii="Corbel" w:hAnsi="Corbel"/>
                <w:sz w:val="16"/>
                <w:szCs w:val="16"/>
              </w:rPr>
              <w:t xml:space="preserve">zijn </w:t>
            </w:r>
            <w:r w:rsidR="00B47054" w:rsidRPr="008D6F90">
              <w:rPr>
                <w:rFonts w:ascii="Corbel" w:hAnsi="Corbel"/>
                <w:sz w:val="16"/>
                <w:szCs w:val="16"/>
              </w:rPr>
              <w:t>verdeeld over de volgende werkzaamheden:</w:t>
            </w:r>
          </w:p>
          <w:p w14:paraId="7E00E159" w14:textId="77777777" w:rsidR="00B47054" w:rsidRPr="008D6F90" w:rsidRDefault="00B47054" w:rsidP="00B47054">
            <w:pPr>
              <w:pStyle w:val="Lijstalinea"/>
              <w:numPr>
                <w:ilvl w:val="0"/>
                <w:numId w:val="4"/>
              </w:numPr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  <w:proofErr w:type="spellStart"/>
            <w:r w:rsidRPr="008D6F90">
              <w:rPr>
                <w:rFonts w:ascii="Corbel" w:hAnsi="Corbel"/>
                <w:sz w:val="16"/>
                <w:szCs w:val="16"/>
              </w:rPr>
              <w:t>bouwkundig</w:t>
            </w:r>
            <w:proofErr w:type="spellEnd"/>
            <w:r w:rsidRPr="008D6F90">
              <w:rPr>
                <w:rFonts w:ascii="Corbel" w:hAnsi="Corbel"/>
                <w:sz w:val="16"/>
                <w:szCs w:val="16"/>
              </w:rPr>
              <w:t xml:space="preserve"> (</w:t>
            </w:r>
            <w:proofErr w:type="spellStart"/>
            <w:r w:rsidRPr="008D6F90">
              <w:rPr>
                <w:rFonts w:ascii="Corbel" w:hAnsi="Corbel"/>
                <w:sz w:val="16"/>
                <w:szCs w:val="16"/>
              </w:rPr>
              <w:t>minimaal</w:t>
            </w:r>
            <w:proofErr w:type="spellEnd"/>
            <w:r w:rsidRPr="008D6F90">
              <w:rPr>
                <w:rFonts w:ascii="Corbel" w:hAnsi="Corbel"/>
                <w:sz w:val="16"/>
                <w:szCs w:val="16"/>
              </w:rPr>
              <w:t xml:space="preserve"> € 80.000) </w:t>
            </w:r>
          </w:p>
          <w:p w14:paraId="02D208F9" w14:textId="77777777" w:rsidR="00B47054" w:rsidRPr="008D6F90" w:rsidRDefault="00B47054" w:rsidP="00B47054">
            <w:pPr>
              <w:pStyle w:val="Lijstalinea"/>
              <w:numPr>
                <w:ilvl w:val="0"/>
                <w:numId w:val="4"/>
              </w:numPr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  <w:proofErr w:type="spellStart"/>
            <w:r w:rsidRPr="008D6F90">
              <w:rPr>
                <w:rFonts w:ascii="Corbel" w:hAnsi="Corbel"/>
                <w:sz w:val="16"/>
                <w:szCs w:val="16"/>
              </w:rPr>
              <w:t>elektrotechnisch</w:t>
            </w:r>
            <w:proofErr w:type="spellEnd"/>
            <w:r w:rsidRPr="008D6F90">
              <w:rPr>
                <w:rFonts w:ascii="Corbel" w:hAnsi="Corbel"/>
                <w:sz w:val="16"/>
                <w:szCs w:val="16"/>
              </w:rPr>
              <w:t xml:space="preserve"> (</w:t>
            </w:r>
            <w:proofErr w:type="spellStart"/>
            <w:r w:rsidRPr="008D6F90">
              <w:rPr>
                <w:rFonts w:ascii="Corbel" w:hAnsi="Corbel"/>
                <w:sz w:val="16"/>
                <w:szCs w:val="16"/>
              </w:rPr>
              <w:t>minimaal</w:t>
            </w:r>
            <w:proofErr w:type="spellEnd"/>
            <w:r w:rsidRPr="008D6F90">
              <w:rPr>
                <w:rFonts w:ascii="Corbel" w:hAnsi="Corbel"/>
                <w:sz w:val="16"/>
                <w:szCs w:val="16"/>
              </w:rPr>
              <w:t xml:space="preserve"> € 10.000) </w:t>
            </w:r>
          </w:p>
          <w:p w14:paraId="6C00FF7D" w14:textId="02E5DF1D" w:rsidR="00520270" w:rsidRPr="008D6F90" w:rsidRDefault="00B47054" w:rsidP="00B47054">
            <w:pPr>
              <w:pStyle w:val="Lijstalinea"/>
              <w:numPr>
                <w:ilvl w:val="0"/>
                <w:numId w:val="4"/>
              </w:numPr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  <w:proofErr w:type="spellStart"/>
            <w:r w:rsidRPr="008D6F90">
              <w:rPr>
                <w:rFonts w:ascii="Corbel" w:hAnsi="Corbel"/>
                <w:sz w:val="16"/>
                <w:szCs w:val="16"/>
              </w:rPr>
              <w:t>waterzijdig</w:t>
            </w:r>
            <w:proofErr w:type="spellEnd"/>
            <w:r w:rsidRPr="008D6F90">
              <w:rPr>
                <w:rFonts w:ascii="Corbel" w:hAnsi="Corbel"/>
                <w:sz w:val="16"/>
                <w:szCs w:val="16"/>
              </w:rPr>
              <w:t xml:space="preserve"> (</w:t>
            </w:r>
            <w:proofErr w:type="spellStart"/>
            <w:r w:rsidRPr="008D6F90">
              <w:rPr>
                <w:rFonts w:ascii="Corbel" w:hAnsi="Corbel"/>
                <w:sz w:val="16"/>
                <w:szCs w:val="16"/>
              </w:rPr>
              <w:t>minimaal</w:t>
            </w:r>
            <w:proofErr w:type="spellEnd"/>
            <w:r w:rsidRPr="008D6F90">
              <w:rPr>
                <w:rFonts w:ascii="Corbel" w:hAnsi="Corbel"/>
                <w:sz w:val="16"/>
                <w:szCs w:val="16"/>
              </w:rPr>
              <w:t xml:space="preserve"> €10.000)</w:t>
            </w:r>
          </w:p>
        </w:tc>
        <w:tc>
          <w:tcPr>
            <w:tcW w:w="3941" w:type="dxa"/>
            <w:shd w:val="clear" w:color="auto" w:fill="auto"/>
          </w:tcPr>
          <w:p w14:paraId="04977A70" w14:textId="5A6C560E" w:rsidR="00520270" w:rsidRDefault="00000000" w:rsidP="00B4705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21052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054" w:rsidRPr="00AA230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47054" w:rsidRPr="00AA230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B47054">
              <w:rPr>
                <w:rFonts w:ascii="Corbel" w:eastAsia="MS Gothic" w:hAnsi="Corbel"/>
                <w:sz w:val="16"/>
                <w:szCs w:val="16"/>
              </w:rPr>
              <w:t xml:space="preserve">Bouwkundig  </w:t>
            </w:r>
            <w:r w:rsidR="00520270">
              <w:rPr>
                <w:rFonts w:ascii="Corbel" w:eastAsia="MS Gothic" w:hAnsi="Corbel"/>
                <w:sz w:val="16"/>
                <w:szCs w:val="16"/>
              </w:rPr>
              <w:t xml:space="preserve">€ </w:t>
            </w:r>
            <w:r w:rsidR="00520270" w:rsidRPr="00376FA8">
              <w:rPr>
                <w:rFonts w:ascii="Corbel" w:hAnsi="Corbel"/>
                <w:sz w:val="16"/>
                <w:szCs w:val="16"/>
                <w:highlight w:val="lightGray"/>
              </w:rPr>
              <w:t>&lt;aantal euro’s exclusief btw&gt;</w:t>
            </w:r>
          </w:p>
          <w:p w14:paraId="110D1ECC" w14:textId="2060A56B" w:rsidR="00B47054" w:rsidRDefault="00000000" w:rsidP="00B4705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71883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054" w:rsidRPr="00AA230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47054" w:rsidRPr="00AA230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B47054">
              <w:rPr>
                <w:rFonts w:ascii="Corbel" w:eastAsia="MS Gothic" w:hAnsi="Corbel"/>
                <w:sz w:val="16"/>
                <w:szCs w:val="16"/>
              </w:rPr>
              <w:t xml:space="preserve">Elektrotechnisch  € </w:t>
            </w:r>
            <w:r w:rsidR="00B47054" w:rsidRPr="00376FA8">
              <w:rPr>
                <w:rFonts w:ascii="Corbel" w:hAnsi="Corbel"/>
                <w:sz w:val="16"/>
                <w:szCs w:val="16"/>
                <w:highlight w:val="lightGray"/>
              </w:rPr>
              <w:t>&lt;aantal euro’s exclusief btw&gt;</w:t>
            </w:r>
          </w:p>
          <w:p w14:paraId="7D564A74" w14:textId="4E2042FF" w:rsidR="00B47054" w:rsidRPr="00520270" w:rsidRDefault="00000000" w:rsidP="00B4705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12688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054" w:rsidRPr="00AA230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47054" w:rsidRPr="00AA230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B47054">
              <w:rPr>
                <w:rFonts w:ascii="Corbel" w:eastAsia="MS Gothic" w:hAnsi="Corbel"/>
                <w:sz w:val="16"/>
                <w:szCs w:val="16"/>
              </w:rPr>
              <w:t xml:space="preserve">Waterzijdig  € </w:t>
            </w:r>
            <w:r w:rsidR="00B47054" w:rsidRPr="00376FA8">
              <w:rPr>
                <w:rFonts w:ascii="Corbel" w:hAnsi="Corbel"/>
                <w:sz w:val="16"/>
                <w:szCs w:val="16"/>
                <w:highlight w:val="lightGray"/>
              </w:rPr>
              <w:t>&lt;aantal euro’s exclusief btw&gt;</w:t>
            </w:r>
          </w:p>
        </w:tc>
      </w:tr>
      <w:tr w:rsidR="007650B2" w:rsidRPr="001A17B8" w14:paraId="6261BB62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C5F26B7" w14:textId="3E364AE1" w:rsidR="00376FA8" w:rsidRPr="00EB709E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EB709E">
              <w:rPr>
                <w:rFonts w:ascii="Corbel" w:hAnsi="Corbel"/>
                <w:sz w:val="16"/>
                <w:szCs w:val="16"/>
              </w:rPr>
              <w:lastRenderedPageBreak/>
              <w:t>De gevraagde kerncompetentie</w:t>
            </w:r>
            <w:r w:rsidR="00D82414" w:rsidRPr="00EB709E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36 maanden voorafgaand aan de sluitingsdatum voor het indienen van de Aanmelding.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795D093A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0137F29B" w14:textId="77777777" w:rsidR="007650B2" w:rsidRPr="00A019E4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5A62D396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C5C12F0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4F4048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1FD119AF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A5E8567" w14:textId="77777777" w:rsidR="00D82414" w:rsidRPr="00EB709E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EB709E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7730A259" w14:textId="5D3459A1" w:rsidR="001E36FF" w:rsidRPr="00376FA8" w:rsidRDefault="00FE3D77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  <w:highlight w:val="lightGray"/>
              </w:rPr>
              <w:t xml:space="preserve">Van </w:t>
            </w: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  <w:r>
              <w:rPr>
                <w:rFonts w:ascii="Corbel" w:hAnsi="Corbel"/>
                <w:sz w:val="16"/>
                <w:szCs w:val="16"/>
                <w:highlight w:val="lightGray"/>
              </w:rPr>
              <w:t xml:space="preserve"> tot &lt;…&gt;</w:t>
            </w:r>
          </w:p>
        </w:tc>
      </w:tr>
      <w:tr w:rsidR="007650B2" w:rsidRPr="001A17B8" w14:paraId="43416488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3D31109" w14:textId="77777777" w:rsidR="007650B2" w:rsidRPr="00EB709E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EB709E"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EB709E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65050676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3EBA7C37" w14:textId="43E37B12" w:rsidR="007650B2" w:rsidRPr="00EB709E" w:rsidRDefault="00D82414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EB709E"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="007650B2" w:rsidRPr="00EB709E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 w:rsidR="00376FA8" w:rsidRPr="00EB709E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Pr="00EB709E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="007650B2" w:rsidRPr="00EB709E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Pr="00EB709E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133C1669" w14:textId="77777777" w:rsidR="007650B2" w:rsidRPr="00EB709E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334781D" w14:textId="77777777" w:rsidR="008717DD" w:rsidRPr="00EB709E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EB709E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 w:rsidRPr="00EB709E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EB709E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0EF0AC55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420FEA69" w14:textId="77777777" w:rsidR="007650B2" w:rsidRPr="001A17B8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77A08B18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CD5C8B1" w14:textId="77777777" w:rsidR="00287178" w:rsidRDefault="00287178" w:rsidP="007650B2">
      <w:pPr>
        <w:spacing w:after="200" w:line="276" w:lineRule="auto"/>
      </w:pPr>
    </w:p>
    <w:sectPr w:rsidR="00287178" w:rsidSect="00BC0CB7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764B3" w14:textId="77777777" w:rsidR="00BC0CB7" w:rsidRDefault="00BC0CB7" w:rsidP="00A57DF0">
      <w:pPr>
        <w:spacing w:line="240" w:lineRule="auto"/>
      </w:pPr>
      <w:r>
        <w:separator/>
      </w:r>
    </w:p>
  </w:endnote>
  <w:endnote w:type="continuationSeparator" w:id="0">
    <w:p w14:paraId="3609862C" w14:textId="77777777" w:rsidR="00BC0CB7" w:rsidRDefault="00BC0CB7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Content>
      <w:p w14:paraId="025CE71F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411B3D38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F832B" w14:textId="77777777" w:rsidR="00BC0CB7" w:rsidRDefault="00BC0CB7" w:rsidP="00A57DF0">
      <w:pPr>
        <w:spacing w:line="240" w:lineRule="auto"/>
      </w:pPr>
      <w:r>
        <w:separator/>
      </w:r>
    </w:p>
  </w:footnote>
  <w:footnote w:type="continuationSeparator" w:id="0">
    <w:p w14:paraId="6240B86E" w14:textId="77777777" w:rsidR="00BC0CB7" w:rsidRDefault="00BC0CB7" w:rsidP="00A57DF0">
      <w:pPr>
        <w:spacing w:line="240" w:lineRule="auto"/>
      </w:pPr>
      <w:r>
        <w:continuationSeparator/>
      </w:r>
    </w:p>
  </w:footnote>
  <w:footnote w:id="1">
    <w:p w14:paraId="66EB1E98" w14:textId="77777777" w:rsidR="0034719B" w:rsidRPr="0034719B" w:rsidRDefault="0034719B" w:rsidP="0034719B">
      <w:pPr>
        <w:pStyle w:val="Voetnoottekst"/>
        <w:rPr>
          <w:rFonts w:ascii="Corbel" w:hAnsi="Corbel"/>
          <w:sz w:val="16"/>
          <w:szCs w:val="16"/>
        </w:rPr>
      </w:pPr>
      <w:r w:rsidRPr="0034719B">
        <w:rPr>
          <w:rStyle w:val="Voetnootmarkering"/>
          <w:rFonts w:ascii="Corbel" w:hAnsi="Corbel"/>
          <w:sz w:val="16"/>
          <w:szCs w:val="16"/>
        </w:rPr>
        <w:footnoteRef/>
      </w:r>
      <w:r w:rsidRPr="0034719B">
        <w:rPr>
          <w:rFonts w:ascii="Corbel" w:hAnsi="Corbel"/>
          <w:sz w:val="16"/>
          <w:szCs w:val="16"/>
        </w:rPr>
        <w:t xml:space="preserve"> Onder een meerjarige samenwerkingsrelatie verstaat Natuurstad dat gegadigde minimaal 5 opdrachten in 2 jaar voor dezelfde opdrachtgever heeft uitgevoerd.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C2272C"/>
    <w:multiLevelType w:val="multilevel"/>
    <w:tmpl w:val="C03A2212"/>
    <w:numStyleLink w:val="Stijl2"/>
  </w:abstractNum>
  <w:abstractNum w:abstractNumId="2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93A6C"/>
    <w:multiLevelType w:val="multilevel"/>
    <w:tmpl w:val="C03A2212"/>
    <w:styleLink w:val="Stijl2"/>
    <w:lvl w:ilvl="0">
      <w:start w:val="1"/>
      <w:numFmt w:val="bullet"/>
      <w:lvlText w:val="-"/>
      <w:lvlJc w:val="left"/>
      <w:pPr>
        <w:ind w:left="425" w:hanging="425"/>
      </w:pPr>
      <w:rPr>
        <w:rFonts w:ascii="Sylfaen" w:hAnsi="Sylfaen" w:hint="default"/>
      </w:rPr>
    </w:lvl>
    <w:lvl w:ilvl="1">
      <w:start w:val="1"/>
      <w:numFmt w:val="bullet"/>
      <w:lvlText w:val="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ind w:left="1700" w:hanging="425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num w:numId="1" w16cid:durableId="1667589222">
    <w:abstractNumId w:val="0"/>
  </w:num>
  <w:num w:numId="2" w16cid:durableId="116534161">
    <w:abstractNumId w:val="2"/>
  </w:num>
  <w:num w:numId="3" w16cid:durableId="1054043541">
    <w:abstractNumId w:val="3"/>
  </w:num>
  <w:num w:numId="4" w16cid:durableId="1168058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89"/>
    <w:rsid w:val="00046A3E"/>
    <w:rsid w:val="00064E11"/>
    <w:rsid w:val="00087AF2"/>
    <w:rsid w:val="000A5C56"/>
    <w:rsid w:val="00100A15"/>
    <w:rsid w:val="00120358"/>
    <w:rsid w:val="00125F21"/>
    <w:rsid w:val="00133F0C"/>
    <w:rsid w:val="00185889"/>
    <w:rsid w:val="001E36FF"/>
    <w:rsid w:val="002633EA"/>
    <w:rsid w:val="00287178"/>
    <w:rsid w:val="003265BB"/>
    <w:rsid w:val="0033097C"/>
    <w:rsid w:val="0034719B"/>
    <w:rsid w:val="00376002"/>
    <w:rsid w:val="00376FA8"/>
    <w:rsid w:val="003C1A13"/>
    <w:rsid w:val="004045F0"/>
    <w:rsid w:val="0047548D"/>
    <w:rsid w:val="00520270"/>
    <w:rsid w:val="00632837"/>
    <w:rsid w:val="00650B40"/>
    <w:rsid w:val="00655DD8"/>
    <w:rsid w:val="006922FB"/>
    <w:rsid w:val="00702A25"/>
    <w:rsid w:val="007206A2"/>
    <w:rsid w:val="00743DD5"/>
    <w:rsid w:val="00751BF0"/>
    <w:rsid w:val="007576F1"/>
    <w:rsid w:val="007650B2"/>
    <w:rsid w:val="007B2A9F"/>
    <w:rsid w:val="008717DD"/>
    <w:rsid w:val="00882550"/>
    <w:rsid w:val="008A5C68"/>
    <w:rsid w:val="008D6F90"/>
    <w:rsid w:val="00904410"/>
    <w:rsid w:val="0094625F"/>
    <w:rsid w:val="00A019E4"/>
    <w:rsid w:val="00A42A6B"/>
    <w:rsid w:val="00A57DF0"/>
    <w:rsid w:val="00AA2301"/>
    <w:rsid w:val="00B47054"/>
    <w:rsid w:val="00BC019C"/>
    <w:rsid w:val="00BC0CB7"/>
    <w:rsid w:val="00C12F22"/>
    <w:rsid w:val="00C50F16"/>
    <w:rsid w:val="00C96D6B"/>
    <w:rsid w:val="00CE7F7A"/>
    <w:rsid w:val="00D06D74"/>
    <w:rsid w:val="00D14FAB"/>
    <w:rsid w:val="00D155E8"/>
    <w:rsid w:val="00D82414"/>
    <w:rsid w:val="00DD20B9"/>
    <w:rsid w:val="00E737FF"/>
    <w:rsid w:val="00E76EC8"/>
    <w:rsid w:val="00EB709E"/>
    <w:rsid w:val="00F750FB"/>
    <w:rsid w:val="00F86D1C"/>
    <w:rsid w:val="00FA75DD"/>
    <w:rsid w:val="00FE135A"/>
    <w:rsid w:val="00FE3D77"/>
    <w:rsid w:val="00FE42C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F7254"/>
  <w15:docId w15:val="{84D7F585-C2A3-4318-B929-3BC42AFB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,Opsomtekens,opsomming 1,3 *-,3 * -,Reference List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,Opsomtekens Char,opsomming 1 Char,3 *- Char,3 * - Char,Reference List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oetnootmarkering">
    <w:name w:val="footnote reference"/>
    <w:basedOn w:val="Standaardalinea-lettertype"/>
    <w:semiHidden/>
    <w:rsid w:val="0034719B"/>
    <w:rPr>
      <w:vertAlign w:val="superscript"/>
    </w:rPr>
  </w:style>
  <w:style w:type="numbering" w:customStyle="1" w:styleId="Stijl2">
    <w:name w:val="Stijl2"/>
    <w:uiPriority w:val="99"/>
    <w:rsid w:val="0034719B"/>
    <w:pPr>
      <w:numPr>
        <w:numId w:val="3"/>
      </w:numPr>
    </w:pPr>
  </w:style>
  <w:style w:type="paragraph" w:styleId="Tekstopmerking">
    <w:name w:val="annotation text"/>
    <w:basedOn w:val="Standaard"/>
    <w:link w:val="TekstopmerkingChar"/>
    <w:rsid w:val="00D14FAB"/>
    <w:pPr>
      <w:spacing w:after="120" w:line="240" w:lineRule="auto"/>
      <w:jc w:val="both"/>
    </w:pPr>
    <w:rPr>
      <w:rFonts w:ascii="Corbel" w:hAnsi="Corbel"/>
    </w:rPr>
  </w:style>
  <w:style w:type="character" w:customStyle="1" w:styleId="TekstopmerkingChar">
    <w:name w:val="Tekst opmerking Char"/>
    <w:basedOn w:val="Standaardalinea-lettertype"/>
    <w:link w:val="Tekstopmerking"/>
    <w:rsid w:val="00D14FAB"/>
    <w:rPr>
      <w:rFonts w:ascii="Corbel" w:eastAsia="Times New Roman" w:hAnsi="Corbel" w:cs="Times New Roman"/>
      <w:spacing w:val="5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rsid w:val="00D14FAB"/>
    <w:rPr>
      <w:sz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5DD8"/>
    <w:pPr>
      <w:spacing w:after="0"/>
      <w:jc w:val="left"/>
    </w:pPr>
    <w:rPr>
      <w:rFonts w:ascii="Verdana" w:hAnsi="Verdana"/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5DD8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FA75DD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Muller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2240F-9FD4-43C8-A87E-3CBF9C6A2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17</TotalTime>
  <Pages>2</Pages>
  <Words>539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 Muller</dc:creator>
  <cp:lastModifiedBy>Susan van der Linden</cp:lastModifiedBy>
  <cp:revision>29</cp:revision>
  <dcterms:created xsi:type="dcterms:W3CDTF">2024-04-17T12:46:00Z</dcterms:created>
  <dcterms:modified xsi:type="dcterms:W3CDTF">2024-04-25T06:38:00Z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