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CDA9D" w14:textId="6F8D0839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</w:t>
      </w:r>
      <w:r w:rsidR="00B62189">
        <w:rPr>
          <w:color w:val="2E74B5"/>
        </w:rPr>
        <w:t>3</w:t>
      </w:r>
      <w:r w:rsidR="00E00379">
        <w:rPr>
          <w:color w:val="2E74B5"/>
        </w:rPr>
        <w:t xml:space="preserve">.0 d.d. </w:t>
      </w:r>
      <w:r w:rsidR="00B62189">
        <w:rPr>
          <w:color w:val="2E74B5"/>
        </w:rPr>
        <w:t>09-10</w:t>
      </w:r>
      <w:r w:rsidR="00E52123">
        <w:rPr>
          <w:color w:val="2E74B5"/>
        </w:rPr>
        <w:t>-2024</w:t>
      </w:r>
    </w:p>
    <w:p w14:paraId="4349696E" w14:textId="5A8866A2" w:rsidR="00D42973" w:rsidRDefault="006D526D" w:rsidP="00D42973">
      <w:pPr>
        <w:rPr>
          <w:b/>
          <w:bCs/>
          <w:sz w:val="20"/>
        </w:rPr>
      </w:pPr>
      <w:r>
        <w:rPr>
          <w:b/>
          <w:bCs/>
          <w:sz w:val="20"/>
        </w:rPr>
        <w:t>Europese openbare</w:t>
      </w:r>
      <w:r w:rsidR="00D42973" w:rsidRPr="00D42973">
        <w:rPr>
          <w:b/>
          <w:bCs/>
          <w:sz w:val="20"/>
        </w:rPr>
        <w:t xml:space="preserve"> aanbesteding</w:t>
      </w:r>
      <w:r w:rsidR="00D42973">
        <w:rPr>
          <w:b/>
          <w:bCs/>
          <w:sz w:val="20"/>
        </w:rPr>
        <w:t xml:space="preserve">: </w:t>
      </w:r>
      <w:r w:rsidR="00D42973" w:rsidRPr="00D42973">
        <w:rPr>
          <w:b/>
          <w:bCs/>
          <w:sz w:val="20"/>
        </w:rPr>
        <w:t>“</w:t>
      </w:r>
      <w:r>
        <w:rPr>
          <w:b/>
          <w:bCs/>
          <w:sz w:val="20"/>
        </w:rPr>
        <w:t>Wagenpark(beheer)</w:t>
      </w:r>
      <w:r w:rsidR="00D42973" w:rsidRPr="00D42973">
        <w:rPr>
          <w:b/>
          <w:bCs/>
          <w:sz w:val="20"/>
        </w:rPr>
        <w:t xml:space="preserve"> ten behoeve</w:t>
      </w:r>
      <w:r>
        <w:rPr>
          <w:b/>
          <w:bCs/>
          <w:sz w:val="20"/>
        </w:rPr>
        <w:t xml:space="preserve"> van</w:t>
      </w:r>
      <w:r w:rsidR="00D42973" w:rsidRPr="00D42973">
        <w:rPr>
          <w:b/>
          <w:bCs/>
          <w:sz w:val="20"/>
        </w:rPr>
        <w:t xml:space="preserve"> het Kadaster”</w:t>
      </w:r>
    </w:p>
    <w:p w14:paraId="2AD0FC38" w14:textId="77777777" w:rsidR="00D42973" w:rsidRDefault="00D42973" w:rsidP="001A6C73">
      <w:pPr>
        <w:rPr>
          <w:b/>
          <w:bCs/>
          <w:sz w:val="20"/>
        </w:rPr>
      </w:pPr>
    </w:p>
    <w:p w14:paraId="49C163A6" w14:textId="31E13116" w:rsidR="001A19CB" w:rsidRPr="001A19CB" w:rsidRDefault="001A19CB" w:rsidP="001A6C73">
      <w:pPr>
        <w:rPr>
          <w:b/>
          <w:bCs/>
          <w:sz w:val="20"/>
        </w:rPr>
      </w:pPr>
      <w:r>
        <w:rPr>
          <w:b/>
          <w:bCs/>
          <w:sz w:val="20"/>
        </w:rPr>
        <w:t xml:space="preserve">Kenmerk: </w:t>
      </w:r>
      <w:r w:rsidRPr="001A19CB">
        <w:rPr>
          <w:b/>
          <w:bCs/>
          <w:sz w:val="20"/>
        </w:rPr>
        <w:t>2Agree nummer: A24-</w:t>
      </w:r>
      <w:r w:rsidR="006D526D">
        <w:rPr>
          <w:b/>
          <w:bCs/>
          <w:sz w:val="20"/>
        </w:rPr>
        <w:t>103915</w:t>
      </w:r>
      <w:r w:rsidR="00D42973">
        <w:rPr>
          <w:b/>
          <w:bCs/>
          <w:sz w:val="20"/>
        </w:rPr>
        <w:t xml:space="preserve"> </w:t>
      </w:r>
      <w:r w:rsidR="00243277">
        <w:rPr>
          <w:b/>
          <w:bCs/>
          <w:sz w:val="20"/>
        </w:rPr>
        <w:t xml:space="preserve">/ TenderNed-kenmerk: </w:t>
      </w:r>
      <w:r w:rsidR="00A62FFB">
        <w:rPr>
          <w:b/>
          <w:bCs/>
          <w:sz w:val="20"/>
        </w:rPr>
        <w:t>481911</w:t>
      </w:r>
    </w:p>
    <w:p w14:paraId="79F63122" w14:textId="77777777" w:rsidR="001A6C73" w:rsidRDefault="001A6C73" w:rsidP="005474A5">
      <w:pPr>
        <w:rPr>
          <w:sz w:val="20"/>
          <w:u w:val="single"/>
          <w:lang w:val="nl"/>
        </w:rPr>
      </w:pPr>
    </w:p>
    <w:p w14:paraId="0846648D" w14:textId="265DDD0E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3FFB207A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beschrijving dient kort en bondig te zijn, doch maximaal het aantal vermelde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>. In gev</w:t>
      </w:r>
      <w:r w:rsidR="006D3A84">
        <w:rPr>
          <w:sz w:val="20"/>
          <w:lang w:val="nl"/>
        </w:rPr>
        <w:t>al</w:t>
      </w:r>
      <w:r w:rsidRPr="00540C1F">
        <w:rPr>
          <w:sz w:val="20"/>
          <w:lang w:val="nl"/>
        </w:rPr>
        <w:t xml:space="preserve"> van overschrijding van het maximaal aantal aan te leveren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bij de gevraagde beantwoording, wordt het teveel aan aangeleverde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1709EA05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uitwerking van de kwalitatie</w:t>
      </w:r>
      <w:r w:rsidR="00D42973">
        <w:rPr>
          <w:sz w:val="20"/>
          <w:lang w:val="nl"/>
        </w:rPr>
        <w:t>ve</w:t>
      </w:r>
      <w:r w:rsidRPr="00540C1F">
        <w:rPr>
          <w:sz w:val="20"/>
          <w:lang w:val="nl"/>
        </w:rPr>
        <w:t xml:space="preserve"> gunningscriteri</w:t>
      </w:r>
      <w:r w:rsidR="00D42973">
        <w:rPr>
          <w:sz w:val="20"/>
          <w:lang w:val="nl"/>
        </w:rPr>
        <w:t>a</w:t>
      </w:r>
      <w:bookmarkStart w:id="2" w:name="_Hlk162002203"/>
      <w:r w:rsidR="001A6C73" w:rsidRPr="001A6C73">
        <w:rPr>
          <w:sz w:val="20"/>
          <w:lang w:val="nl"/>
        </w:rPr>
        <w:t xml:space="preserve"> </w:t>
      </w:r>
      <w:bookmarkEnd w:id="2"/>
      <w:r w:rsidRPr="00540C1F">
        <w:rPr>
          <w:sz w:val="20"/>
          <w:lang w:val="nl"/>
        </w:rPr>
        <w:t xml:space="preserve">dient in dit document en </w:t>
      </w:r>
      <w:r w:rsidRPr="00540C1F">
        <w:rPr>
          <w:sz w:val="20"/>
          <w:u w:val="single"/>
          <w:lang w:val="nl"/>
        </w:rPr>
        <w:t xml:space="preserve">conform dit format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06156F6F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Gunningscriteria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r w:rsidRPr="00540C1F">
        <w:rPr>
          <w:sz w:val="20"/>
        </w:rPr>
        <w:t xml:space="preserve">beschrijven.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5A9C57C5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>
        <w:tab/>
      </w:r>
      <w:r w:rsidRPr="00540C1F">
        <w:rPr>
          <w:sz w:val="20"/>
        </w:rPr>
        <w:t xml:space="preserve">Aantoonbaar toepasbaar, een uitvoerbaar plan met inspanningen hoe wordt het </w:t>
      </w:r>
      <w:r w:rsidRPr="1EB9D098">
        <w:rPr>
          <w:sz w:val="20"/>
        </w:rPr>
        <w:t>waargemaakt</w:t>
      </w:r>
      <w:r w:rsidRPr="00540C1F">
        <w:rPr>
          <w:sz w:val="20"/>
        </w:rPr>
        <w:t xml:space="preserve">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37E69437" w14:textId="77777777" w:rsidR="00475AB8" w:rsidRDefault="00475AB8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71B748B1" w14:textId="77777777" w:rsidR="00475AB8" w:rsidRDefault="00475AB8" w:rsidP="00475AB8">
      <w:pPr>
        <w:spacing w:line="276" w:lineRule="auto"/>
        <w:rPr>
          <w:rFonts w:cs="Arial"/>
          <w:color w:val="000000"/>
          <w:sz w:val="20"/>
        </w:rPr>
      </w:pPr>
    </w:p>
    <w:p w14:paraId="55F36A0A" w14:textId="2F4E80FD" w:rsidR="00475AB8" w:rsidRPr="00475AB8" w:rsidRDefault="00475AB8" w:rsidP="00475AB8">
      <w:pPr>
        <w:spacing w:line="276" w:lineRule="auto"/>
        <w:rPr>
          <w:sz w:val="20"/>
          <w:shd w:val="clear" w:color="auto" w:fill="F4EFB9"/>
        </w:rPr>
      </w:pPr>
      <w:r w:rsidRPr="00475AB8">
        <w:rPr>
          <w:rFonts w:cs="Arial"/>
          <w:b/>
          <w:bCs/>
          <w:color w:val="000000"/>
          <w:sz w:val="20"/>
        </w:rPr>
        <w:t>Bedrijfsnaam Ondernemer</w:t>
      </w:r>
      <w:r w:rsidRPr="00475AB8">
        <w:rPr>
          <w:rFonts w:cs="Arial"/>
          <w:color w:val="000000"/>
          <w:sz w:val="20"/>
        </w:rPr>
        <w:t xml:space="preserve">: </w:t>
      </w:r>
      <w:r w:rsidRPr="00475AB8">
        <w:rPr>
          <w:sz w:val="20"/>
          <w:shd w:val="clear" w:color="auto" w:fill="F4EFB9"/>
        </w:rPr>
        <w:t>Hier bedrijfsnaam invullen (dit weghalen)</w:t>
      </w:r>
    </w:p>
    <w:p w14:paraId="1C26B4A4" w14:textId="7637F851" w:rsidR="00475AB8" w:rsidRPr="00540C1F" w:rsidRDefault="00475AB8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2A3DB266" w:rsidR="00C42F45" w:rsidRPr="00540C1F" w:rsidRDefault="00D42973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K1</w:t>
      </w:r>
      <w:r w:rsidR="001A6C73" w:rsidRPr="001A6C73">
        <w:rPr>
          <w:rFonts w:cs="Arial"/>
          <w:b/>
          <w:bCs/>
          <w:sz w:val="20"/>
        </w:rPr>
        <w:t xml:space="preserve"> [</w:t>
      </w:r>
      <w:r w:rsidR="006D526D">
        <w:rPr>
          <w:rFonts w:cs="Arial"/>
          <w:b/>
          <w:bCs/>
          <w:sz w:val="20"/>
        </w:rPr>
        <w:t xml:space="preserve">Kwaliteit </w:t>
      </w:r>
      <w:r w:rsidR="00F57CDD">
        <w:rPr>
          <w:rFonts w:cs="Arial"/>
          <w:b/>
          <w:bCs/>
          <w:sz w:val="20"/>
        </w:rPr>
        <w:t>proces M</w:t>
      </w:r>
      <w:r w:rsidR="006D526D">
        <w:rPr>
          <w:rFonts w:cs="Arial"/>
          <w:b/>
          <w:bCs/>
          <w:sz w:val="20"/>
        </w:rPr>
        <w:t>eetauto’s</w:t>
      </w:r>
      <w:r w:rsidR="001A6C73" w:rsidRPr="001A6C73">
        <w:rPr>
          <w:rFonts w:cs="Arial"/>
          <w:b/>
          <w:bCs/>
          <w:sz w:val="20"/>
        </w:rPr>
        <w:t xml:space="preserve">] </w:t>
      </w:r>
      <w:r w:rsidR="001D43AF" w:rsidRPr="00540C1F">
        <w:rPr>
          <w:rFonts w:cs="Arial"/>
          <w:b/>
          <w:bCs/>
          <w:sz w:val="20"/>
        </w:rPr>
        <w:t>(</w:t>
      </w:r>
      <w:r w:rsidR="001D43AF" w:rsidRPr="00540C1F">
        <w:rPr>
          <w:rFonts w:cs="Arial"/>
          <w:sz w:val="20"/>
        </w:rPr>
        <w:t>Max te gebruiken tekst</w:t>
      </w:r>
      <w:r w:rsidR="00891248"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 w:rsidR="006D526D">
        <w:rPr>
          <w:rFonts w:cs="Arial"/>
          <w:sz w:val="20"/>
        </w:rPr>
        <w:t>4</w:t>
      </w:r>
      <w:r w:rsidR="1A194041" w:rsidRPr="1EB9D098">
        <w:rPr>
          <w:rFonts w:cs="Arial"/>
          <w:sz w:val="20"/>
        </w:rPr>
        <w:t>A</w:t>
      </w:r>
      <w:r w:rsidR="001D43AF" w:rsidRPr="1EB9D098">
        <w:rPr>
          <w:rFonts w:cs="Arial"/>
          <w:sz w:val="20"/>
        </w:rPr>
        <w:t>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1EBB699" w14:textId="0A3A279C" w:rsidR="001A6C73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Default="001D43AF" w:rsidP="001D43AF">
      <w:pPr>
        <w:spacing w:line="276" w:lineRule="auto"/>
        <w:rPr>
          <w:sz w:val="20"/>
        </w:rPr>
      </w:pPr>
    </w:p>
    <w:p w14:paraId="249BD413" w14:textId="77777777" w:rsidR="0096033C" w:rsidRDefault="0096033C" w:rsidP="001D43AF">
      <w:pPr>
        <w:spacing w:line="276" w:lineRule="auto"/>
        <w:rPr>
          <w:sz w:val="20"/>
        </w:rPr>
      </w:pPr>
    </w:p>
    <w:p w14:paraId="15DDA103" w14:textId="77777777" w:rsidR="00723BFA" w:rsidRDefault="00723BFA" w:rsidP="001D43AF">
      <w:pPr>
        <w:spacing w:line="276" w:lineRule="auto"/>
        <w:rPr>
          <w:sz w:val="20"/>
        </w:rPr>
      </w:pPr>
    </w:p>
    <w:p w14:paraId="502DD827" w14:textId="77777777" w:rsidR="00723BFA" w:rsidRDefault="00723BFA" w:rsidP="001D43AF">
      <w:pPr>
        <w:spacing w:line="276" w:lineRule="auto"/>
        <w:rPr>
          <w:sz w:val="20"/>
        </w:rPr>
      </w:pPr>
    </w:p>
    <w:p w14:paraId="2C5B5928" w14:textId="77777777" w:rsidR="00723BFA" w:rsidRDefault="00723BFA" w:rsidP="001D43AF">
      <w:pPr>
        <w:spacing w:line="276" w:lineRule="auto"/>
        <w:rPr>
          <w:sz w:val="20"/>
        </w:rPr>
      </w:pPr>
    </w:p>
    <w:p w14:paraId="083FF2BA" w14:textId="77777777" w:rsidR="0096033C" w:rsidRDefault="0096033C" w:rsidP="001D43AF">
      <w:pPr>
        <w:spacing w:line="276" w:lineRule="auto"/>
        <w:rPr>
          <w:sz w:val="20"/>
        </w:rPr>
      </w:pPr>
    </w:p>
    <w:p w14:paraId="726A61C6" w14:textId="3D4110C0" w:rsidR="00476197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3C43899E" w14:textId="77777777" w:rsidR="0096033C" w:rsidRDefault="0096033C" w:rsidP="001D43AF">
      <w:pPr>
        <w:spacing w:line="276" w:lineRule="auto"/>
        <w:rPr>
          <w:sz w:val="20"/>
        </w:rPr>
      </w:pPr>
    </w:p>
    <w:p w14:paraId="4859C8C7" w14:textId="77777777" w:rsidR="0096033C" w:rsidRDefault="0096033C" w:rsidP="001D43AF">
      <w:pPr>
        <w:spacing w:line="276" w:lineRule="auto"/>
        <w:rPr>
          <w:sz w:val="20"/>
        </w:rPr>
      </w:pPr>
    </w:p>
    <w:p w14:paraId="684928FE" w14:textId="77777777" w:rsidR="00723BFA" w:rsidRDefault="00723BFA" w:rsidP="001D43AF">
      <w:pPr>
        <w:spacing w:line="276" w:lineRule="auto"/>
        <w:rPr>
          <w:sz w:val="20"/>
        </w:rPr>
      </w:pPr>
    </w:p>
    <w:p w14:paraId="4A18F39E" w14:textId="77777777" w:rsidR="00723BFA" w:rsidRDefault="00723BFA" w:rsidP="001D43AF">
      <w:pPr>
        <w:spacing w:line="276" w:lineRule="auto"/>
        <w:rPr>
          <w:sz w:val="20"/>
        </w:rPr>
      </w:pPr>
    </w:p>
    <w:p w14:paraId="48EA1143" w14:textId="77777777" w:rsidR="00723BFA" w:rsidRDefault="00723BFA" w:rsidP="001D43AF">
      <w:pPr>
        <w:spacing w:line="276" w:lineRule="auto"/>
        <w:rPr>
          <w:sz w:val="20"/>
        </w:rPr>
      </w:pPr>
    </w:p>
    <w:p w14:paraId="1870C247" w14:textId="77777777" w:rsidR="00723BFA" w:rsidRDefault="00723BFA" w:rsidP="001D43AF">
      <w:pPr>
        <w:spacing w:line="276" w:lineRule="auto"/>
        <w:rPr>
          <w:sz w:val="20"/>
        </w:rPr>
      </w:pPr>
    </w:p>
    <w:p w14:paraId="20F24EFD" w14:textId="77777777" w:rsidR="0096033C" w:rsidRDefault="0096033C" w:rsidP="001D43AF">
      <w:pPr>
        <w:spacing w:line="276" w:lineRule="auto"/>
        <w:rPr>
          <w:sz w:val="20"/>
        </w:rPr>
      </w:pPr>
    </w:p>
    <w:p w14:paraId="5AE70006" w14:textId="34692C11" w:rsidR="00476197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4D2A0ED" w14:textId="77777777" w:rsidR="0096033C" w:rsidRDefault="0096033C" w:rsidP="001D43AF">
      <w:pPr>
        <w:spacing w:line="276" w:lineRule="auto"/>
        <w:rPr>
          <w:sz w:val="20"/>
        </w:rPr>
      </w:pPr>
    </w:p>
    <w:p w14:paraId="46858A1A" w14:textId="77777777" w:rsidR="0096033C" w:rsidRDefault="0096033C" w:rsidP="001D43AF">
      <w:pPr>
        <w:spacing w:line="276" w:lineRule="auto"/>
        <w:rPr>
          <w:sz w:val="20"/>
        </w:rPr>
      </w:pPr>
    </w:p>
    <w:p w14:paraId="6468689D" w14:textId="77777777" w:rsidR="00723BFA" w:rsidRDefault="00723BFA" w:rsidP="001D43AF">
      <w:pPr>
        <w:spacing w:line="276" w:lineRule="auto"/>
        <w:rPr>
          <w:sz w:val="20"/>
        </w:rPr>
      </w:pPr>
    </w:p>
    <w:p w14:paraId="64971ACE" w14:textId="77777777" w:rsidR="00723BFA" w:rsidRDefault="00723BFA" w:rsidP="001D43AF">
      <w:pPr>
        <w:spacing w:line="276" w:lineRule="auto"/>
        <w:rPr>
          <w:sz w:val="20"/>
        </w:rPr>
      </w:pPr>
    </w:p>
    <w:p w14:paraId="6B77E39B" w14:textId="77777777" w:rsidR="00723BFA" w:rsidRDefault="00723BFA" w:rsidP="001D43AF">
      <w:pPr>
        <w:spacing w:line="276" w:lineRule="auto"/>
        <w:rPr>
          <w:sz w:val="20"/>
        </w:rPr>
      </w:pPr>
    </w:p>
    <w:p w14:paraId="151FC87C" w14:textId="77777777" w:rsidR="00723BFA" w:rsidRDefault="00723BFA" w:rsidP="001D43AF">
      <w:pPr>
        <w:spacing w:line="276" w:lineRule="auto"/>
        <w:rPr>
          <w:sz w:val="20"/>
        </w:rPr>
      </w:pPr>
    </w:p>
    <w:p w14:paraId="61147BF8" w14:textId="77777777" w:rsidR="00723BFA" w:rsidRDefault="00723BFA" w:rsidP="001D43AF">
      <w:pPr>
        <w:spacing w:line="276" w:lineRule="auto"/>
        <w:rPr>
          <w:sz w:val="20"/>
        </w:rPr>
      </w:pPr>
    </w:p>
    <w:p w14:paraId="06244754" w14:textId="77777777" w:rsidR="00723BFA" w:rsidRDefault="00723BFA" w:rsidP="001D43AF">
      <w:pPr>
        <w:spacing w:line="276" w:lineRule="auto"/>
        <w:rPr>
          <w:sz w:val="20"/>
        </w:rPr>
      </w:pPr>
    </w:p>
    <w:p w14:paraId="4658FA61" w14:textId="77777777" w:rsidR="00723BFA" w:rsidRDefault="00723BFA" w:rsidP="001D43AF">
      <w:pPr>
        <w:spacing w:line="276" w:lineRule="auto"/>
        <w:rPr>
          <w:sz w:val="20"/>
        </w:rPr>
      </w:pPr>
    </w:p>
    <w:p w14:paraId="76E99485" w14:textId="77777777" w:rsidR="00723BFA" w:rsidRDefault="00723BFA" w:rsidP="001D43AF">
      <w:pPr>
        <w:spacing w:line="276" w:lineRule="auto"/>
        <w:rPr>
          <w:sz w:val="20"/>
        </w:rPr>
      </w:pPr>
    </w:p>
    <w:p w14:paraId="35B13C0A" w14:textId="77777777" w:rsidR="0096033C" w:rsidRDefault="0096033C" w:rsidP="001D43AF">
      <w:pPr>
        <w:spacing w:line="276" w:lineRule="auto"/>
        <w:rPr>
          <w:sz w:val="20"/>
        </w:rPr>
      </w:pPr>
    </w:p>
    <w:p w14:paraId="10C2C3B3" w14:textId="77777777" w:rsidR="00D42973" w:rsidRDefault="00D42973" w:rsidP="001D43AF">
      <w:pPr>
        <w:spacing w:line="276" w:lineRule="auto"/>
        <w:rPr>
          <w:sz w:val="20"/>
        </w:rPr>
      </w:pPr>
    </w:p>
    <w:p w14:paraId="2578C9F1" w14:textId="5E9D09A1" w:rsidR="00235C76" w:rsidRPr="00476197" w:rsidRDefault="007E1976" w:rsidP="00235C76">
      <w:pPr>
        <w:spacing w:line="276" w:lineRule="auto"/>
        <w:rPr>
          <w:sz w:val="20"/>
        </w:rPr>
      </w:pPr>
      <w:r w:rsidRPr="007E1976">
        <w:rPr>
          <w:b/>
          <w:bCs/>
          <w:sz w:val="20"/>
          <w:highlight w:val="darkGray"/>
        </w:rPr>
        <w:t xml:space="preserve">Onderdeel </w:t>
      </w:r>
      <w:r w:rsidR="00235C76" w:rsidRPr="007E1976">
        <w:rPr>
          <w:b/>
          <w:bCs/>
          <w:sz w:val="20"/>
          <w:highlight w:val="darkGray"/>
        </w:rPr>
        <w:t>2</w:t>
      </w:r>
      <w:r>
        <w:rPr>
          <w:sz w:val="20"/>
          <w:highlight w:val="darkGray"/>
        </w:rPr>
        <w:t>:</w:t>
      </w:r>
      <w:r w:rsidR="00235C76" w:rsidRPr="00476197">
        <w:rPr>
          <w:sz w:val="20"/>
        </w:rPr>
        <w:t xml:space="preserve"> </w:t>
      </w:r>
      <w:r w:rsidR="00235C76" w:rsidRPr="00D42973">
        <w:rPr>
          <w:sz w:val="20"/>
          <w:shd w:val="clear" w:color="auto" w:fill="F4EFB9"/>
        </w:rPr>
        <w:t>Beschrijving Inschrijver (dit weghalen)</w:t>
      </w:r>
    </w:p>
    <w:p w14:paraId="25E7DF78" w14:textId="77777777" w:rsidR="00235C76" w:rsidRDefault="00235C76" w:rsidP="00235C76">
      <w:pPr>
        <w:spacing w:line="276" w:lineRule="auto"/>
        <w:rPr>
          <w:sz w:val="20"/>
        </w:rPr>
      </w:pPr>
    </w:p>
    <w:p w14:paraId="08BFA268" w14:textId="77777777" w:rsidR="006D526D" w:rsidRPr="006D526D" w:rsidRDefault="006D526D" w:rsidP="00D42973">
      <w:pPr>
        <w:spacing w:line="276" w:lineRule="auto"/>
        <w:rPr>
          <w:sz w:val="20"/>
        </w:rPr>
      </w:pPr>
    </w:p>
    <w:p w14:paraId="5BED878C" w14:textId="77777777" w:rsidR="006D526D" w:rsidRPr="006D526D" w:rsidRDefault="006D526D" w:rsidP="00D42973">
      <w:pPr>
        <w:spacing w:line="276" w:lineRule="auto"/>
        <w:rPr>
          <w:sz w:val="20"/>
        </w:rPr>
      </w:pPr>
    </w:p>
    <w:p w14:paraId="00B709EA" w14:textId="77777777" w:rsidR="00D42973" w:rsidRPr="006D526D" w:rsidRDefault="00D42973" w:rsidP="00D42973">
      <w:pPr>
        <w:spacing w:line="276" w:lineRule="auto"/>
        <w:rPr>
          <w:sz w:val="20"/>
        </w:rPr>
      </w:pPr>
    </w:p>
    <w:p w14:paraId="7AC46D87" w14:textId="77777777" w:rsidR="00D42973" w:rsidRPr="006D526D" w:rsidRDefault="00D42973" w:rsidP="00D42973">
      <w:pPr>
        <w:spacing w:line="276" w:lineRule="auto"/>
        <w:rPr>
          <w:sz w:val="20"/>
        </w:rPr>
      </w:pPr>
    </w:p>
    <w:p w14:paraId="53E5DCD0" w14:textId="77777777" w:rsidR="0096033C" w:rsidRPr="006D526D" w:rsidRDefault="0096033C" w:rsidP="00D42973">
      <w:pPr>
        <w:spacing w:line="276" w:lineRule="auto"/>
        <w:rPr>
          <w:sz w:val="20"/>
        </w:rPr>
      </w:pPr>
    </w:p>
    <w:p w14:paraId="3A30C8EB" w14:textId="77777777" w:rsidR="0096033C" w:rsidRPr="006D526D" w:rsidRDefault="0096033C" w:rsidP="00D42973">
      <w:pPr>
        <w:spacing w:line="276" w:lineRule="auto"/>
        <w:rPr>
          <w:sz w:val="20"/>
        </w:rPr>
      </w:pPr>
    </w:p>
    <w:p w14:paraId="1F6B2472" w14:textId="77777777" w:rsidR="00D42973" w:rsidRPr="006D526D" w:rsidRDefault="00D42973" w:rsidP="00D42973">
      <w:pPr>
        <w:spacing w:line="276" w:lineRule="auto"/>
        <w:rPr>
          <w:sz w:val="20"/>
        </w:rPr>
      </w:pPr>
    </w:p>
    <w:p w14:paraId="056BDA13" w14:textId="77777777" w:rsidR="00D42973" w:rsidRPr="006D526D" w:rsidRDefault="00D42973" w:rsidP="00D42973">
      <w:pPr>
        <w:spacing w:line="276" w:lineRule="auto"/>
        <w:rPr>
          <w:sz w:val="20"/>
        </w:rPr>
      </w:pPr>
    </w:p>
    <w:p w14:paraId="32635E5F" w14:textId="77777777" w:rsidR="00D42973" w:rsidRDefault="00D42973">
      <w:pPr>
        <w:spacing w:line="240" w:lineRule="auto"/>
        <w:rPr>
          <w:sz w:val="20"/>
          <w:shd w:val="clear" w:color="auto" w:fill="F4EFB9"/>
        </w:rPr>
      </w:pPr>
      <w:r>
        <w:rPr>
          <w:sz w:val="20"/>
          <w:shd w:val="clear" w:color="auto" w:fill="F4EFB9"/>
        </w:rPr>
        <w:br w:type="page"/>
      </w:r>
    </w:p>
    <w:p w14:paraId="29283EAD" w14:textId="503670FF" w:rsidR="00D42973" w:rsidRPr="00540C1F" w:rsidRDefault="00D42973" w:rsidP="00D42973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</w:t>
      </w:r>
      <w:r w:rsidR="006D526D">
        <w:rPr>
          <w:rFonts w:cs="Arial"/>
          <w:b/>
          <w:bCs/>
          <w:sz w:val="20"/>
        </w:rPr>
        <w:t>2</w:t>
      </w:r>
      <w:r w:rsidRPr="001A6C73">
        <w:rPr>
          <w:rFonts w:cs="Arial"/>
          <w:b/>
          <w:bCs/>
          <w:sz w:val="20"/>
        </w:rPr>
        <w:t xml:space="preserve"> [</w:t>
      </w:r>
      <w:r w:rsidR="006D526D">
        <w:rPr>
          <w:rFonts w:cs="Arial"/>
          <w:b/>
          <w:bCs/>
          <w:sz w:val="20"/>
        </w:rPr>
        <w:t>Implementatieplan en dienstverlening</w:t>
      </w:r>
      <w:r w:rsidRPr="001A6C73">
        <w:rPr>
          <w:rFonts w:cs="Arial"/>
          <w:b/>
          <w:bCs/>
          <w:sz w:val="20"/>
        </w:rPr>
        <w:t xml:space="preserve">] </w:t>
      </w:r>
      <w:r w:rsidRPr="00540C1F">
        <w:rPr>
          <w:rFonts w:cs="Arial"/>
          <w:b/>
          <w:bCs/>
          <w:sz w:val="20"/>
        </w:rPr>
        <w:t>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Pr="00540C1F">
        <w:rPr>
          <w:rFonts w:cs="Arial"/>
          <w:sz w:val="20"/>
        </w:rPr>
        <w:t xml:space="preserve"> </w:t>
      </w:r>
      <w:r w:rsidR="00B62189" w:rsidRPr="00B62189">
        <w:rPr>
          <w:rFonts w:cs="Arial"/>
          <w:i/>
          <w:iCs/>
          <w:sz w:val="20"/>
        </w:rPr>
        <w:t>4</w:t>
      </w:r>
      <w:r w:rsidRPr="00B62189">
        <w:rPr>
          <w:rFonts w:cs="Arial"/>
          <w:i/>
          <w:iCs/>
          <w:sz w:val="20"/>
        </w:rPr>
        <w:t>A4 enkelzijdig</w:t>
      </w:r>
      <w:r w:rsidRPr="00540C1F">
        <w:rPr>
          <w:rFonts w:cs="Arial"/>
          <w:sz w:val="20"/>
        </w:rPr>
        <w:t>)</w:t>
      </w:r>
      <w:r w:rsidR="006D526D">
        <w:rPr>
          <w:rFonts w:cs="Arial"/>
          <w:sz w:val="20"/>
        </w:rPr>
        <w:t xml:space="preserve"> + 1A3 Mijlpalenplanning</w:t>
      </w:r>
    </w:p>
    <w:p w14:paraId="7EA73425" w14:textId="4594DB75" w:rsidR="00D42973" w:rsidRPr="00D42973" w:rsidRDefault="00D42973" w:rsidP="00825C39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>Onderdeel 1:</w:t>
      </w:r>
      <w:r w:rsidR="007C329E" w:rsidRPr="007C329E">
        <w:rPr>
          <w:b/>
          <w:bCs/>
          <w:sz w:val="20"/>
          <w:highlight w:val="lightGray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F886FA4" w14:textId="77777777" w:rsidR="00D42973" w:rsidRDefault="00D42973" w:rsidP="00D42973">
      <w:pPr>
        <w:pStyle w:val="Lijstalinea"/>
        <w:spacing w:line="276" w:lineRule="auto"/>
        <w:ind w:left="360"/>
        <w:rPr>
          <w:sz w:val="20"/>
          <w:shd w:val="clear" w:color="auto" w:fill="F4EFB9"/>
        </w:rPr>
      </w:pPr>
    </w:p>
    <w:p w14:paraId="31C9C6C5" w14:textId="77777777" w:rsidR="007C329E" w:rsidRDefault="007C329E" w:rsidP="00D42973">
      <w:pPr>
        <w:spacing w:line="276" w:lineRule="auto"/>
        <w:rPr>
          <w:sz w:val="20"/>
        </w:rPr>
      </w:pPr>
    </w:p>
    <w:p w14:paraId="0BF0638F" w14:textId="77777777" w:rsidR="007C329E" w:rsidRDefault="007C329E" w:rsidP="00D42973">
      <w:pPr>
        <w:spacing w:line="276" w:lineRule="auto"/>
        <w:rPr>
          <w:sz w:val="20"/>
        </w:rPr>
      </w:pPr>
    </w:p>
    <w:p w14:paraId="407F79C4" w14:textId="77777777" w:rsidR="007C329E" w:rsidRDefault="007C329E" w:rsidP="00D42973">
      <w:pPr>
        <w:spacing w:line="276" w:lineRule="auto"/>
        <w:rPr>
          <w:sz w:val="20"/>
        </w:rPr>
      </w:pPr>
    </w:p>
    <w:p w14:paraId="21BBA455" w14:textId="4F85F25E" w:rsidR="00D42973" w:rsidRDefault="007C329E" w:rsidP="00825C39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>Onderdeel 2:</w:t>
      </w:r>
      <w:r w:rsidR="00825C39">
        <w:rPr>
          <w:b/>
          <w:bCs/>
          <w:sz w:val="20"/>
        </w:rPr>
        <w:t xml:space="preserve"> </w:t>
      </w:r>
      <w:r w:rsidR="00D42973" w:rsidRPr="00D42973">
        <w:rPr>
          <w:sz w:val="20"/>
          <w:shd w:val="clear" w:color="auto" w:fill="F4EFB9"/>
        </w:rPr>
        <w:t>Beschrijving Inschrijver (dit weghalen)</w:t>
      </w:r>
    </w:p>
    <w:p w14:paraId="369C19A3" w14:textId="77777777" w:rsidR="00D42973" w:rsidRDefault="00D42973" w:rsidP="00D42973">
      <w:pPr>
        <w:spacing w:line="276" w:lineRule="auto"/>
        <w:rPr>
          <w:sz w:val="20"/>
          <w:shd w:val="clear" w:color="auto" w:fill="F4EFB9"/>
        </w:rPr>
      </w:pPr>
    </w:p>
    <w:p w14:paraId="1D904401" w14:textId="77777777" w:rsidR="00D42973" w:rsidRDefault="00D42973" w:rsidP="00D42973">
      <w:pPr>
        <w:spacing w:line="276" w:lineRule="auto"/>
        <w:rPr>
          <w:sz w:val="20"/>
          <w:shd w:val="clear" w:color="auto" w:fill="F4EFB9"/>
        </w:rPr>
      </w:pPr>
    </w:p>
    <w:p w14:paraId="428DA046" w14:textId="77777777" w:rsidR="00D42973" w:rsidRDefault="00D42973" w:rsidP="00D42973">
      <w:pPr>
        <w:spacing w:line="276" w:lineRule="auto"/>
        <w:rPr>
          <w:sz w:val="20"/>
          <w:shd w:val="clear" w:color="auto" w:fill="F4EFB9"/>
        </w:rPr>
      </w:pPr>
    </w:p>
    <w:p w14:paraId="4914FCAB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18DC624F" w14:textId="18F3529F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</w:t>
      </w:r>
      <w:r>
        <w:rPr>
          <w:b/>
          <w:bCs/>
          <w:sz w:val="20"/>
          <w:highlight w:val="lightGray"/>
        </w:rPr>
        <w:t>3</w:t>
      </w:r>
      <w:r w:rsidRPr="007C329E">
        <w:rPr>
          <w:b/>
          <w:bCs/>
          <w:sz w:val="20"/>
          <w:highlight w:val="lightGray"/>
        </w:rPr>
        <w:t>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2BD00431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648167D6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0D3732A3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4AA21F22" w14:textId="3D4C95B9" w:rsidR="003B388E" w:rsidRPr="00476197" w:rsidRDefault="003B388E" w:rsidP="009C118D">
      <w:pPr>
        <w:rPr>
          <w:sz w:val="20"/>
        </w:rPr>
      </w:pPr>
      <w:r>
        <w:rPr>
          <w:sz w:val="20"/>
          <w:highlight w:val="darkGray"/>
        </w:rPr>
        <w:t>4</w:t>
      </w:r>
      <w:r w:rsidRPr="001900FD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8912E26" w14:textId="77777777" w:rsidR="003B388E" w:rsidRDefault="003B388E" w:rsidP="003B388E">
      <w:pPr>
        <w:spacing w:line="276" w:lineRule="auto"/>
        <w:rPr>
          <w:sz w:val="20"/>
        </w:rPr>
      </w:pPr>
    </w:p>
    <w:p w14:paraId="04A436A2" w14:textId="77777777" w:rsidR="003B388E" w:rsidRDefault="003B388E" w:rsidP="003B388E">
      <w:pPr>
        <w:spacing w:line="276" w:lineRule="auto"/>
        <w:rPr>
          <w:sz w:val="20"/>
        </w:rPr>
      </w:pPr>
    </w:p>
    <w:p w14:paraId="2AD09BA0" w14:textId="77777777" w:rsidR="003B388E" w:rsidRDefault="003B388E" w:rsidP="003B388E">
      <w:pPr>
        <w:spacing w:line="276" w:lineRule="auto"/>
        <w:rPr>
          <w:sz w:val="20"/>
        </w:rPr>
      </w:pPr>
    </w:p>
    <w:p w14:paraId="319B9E2A" w14:textId="77777777" w:rsidR="003B388E" w:rsidRDefault="003B388E" w:rsidP="003B388E">
      <w:pPr>
        <w:spacing w:line="276" w:lineRule="auto"/>
        <w:rPr>
          <w:sz w:val="20"/>
        </w:rPr>
      </w:pPr>
    </w:p>
    <w:p w14:paraId="3A0F7B83" w14:textId="44891482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</w:t>
      </w:r>
      <w:r w:rsidRPr="001900FD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F022AA6" w14:textId="77777777" w:rsidR="003B388E" w:rsidRDefault="003B388E" w:rsidP="003B388E">
      <w:pPr>
        <w:spacing w:line="276" w:lineRule="auto"/>
        <w:rPr>
          <w:sz w:val="20"/>
        </w:rPr>
      </w:pPr>
    </w:p>
    <w:p w14:paraId="112B2F3F" w14:textId="77777777" w:rsidR="003B388E" w:rsidRDefault="003B388E" w:rsidP="003B388E">
      <w:pPr>
        <w:spacing w:line="276" w:lineRule="auto"/>
        <w:rPr>
          <w:sz w:val="20"/>
        </w:rPr>
      </w:pPr>
    </w:p>
    <w:p w14:paraId="0087A4D3" w14:textId="77777777" w:rsidR="003B388E" w:rsidRDefault="003B388E" w:rsidP="003B388E">
      <w:pPr>
        <w:spacing w:line="276" w:lineRule="auto"/>
        <w:rPr>
          <w:sz w:val="20"/>
        </w:rPr>
      </w:pPr>
    </w:p>
    <w:p w14:paraId="6ECAE41A" w14:textId="31EDB18E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</w:t>
      </w:r>
      <w:r w:rsidRPr="001900FD">
        <w:rPr>
          <w:sz w:val="20"/>
          <w:highlight w:val="darkGray"/>
        </w:rPr>
        <w:t>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70EEC35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09749DC9" w14:textId="77777777" w:rsidR="009B097A" w:rsidRDefault="009B097A" w:rsidP="00D42973">
      <w:pPr>
        <w:spacing w:line="276" w:lineRule="auto"/>
        <w:rPr>
          <w:sz w:val="20"/>
          <w:shd w:val="clear" w:color="auto" w:fill="F4EFB9"/>
        </w:rPr>
      </w:pPr>
    </w:p>
    <w:p w14:paraId="2873ED89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7629AF41" w14:textId="5575BCAE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4d</w:t>
      </w:r>
      <w:r w:rsidRPr="001900FD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38354188" w14:textId="77777777" w:rsidR="003B388E" w:rsidRDefault="003B388E" w:rsidP="003B388E">
      <w:pPr>
        <w:spacing w:line="276" w:lineRule="auto"/>
        <w:rPr>
          <w:sz w:val="20"/>
        </w:rPr>
      </w:pPr>
    </w:p>
    <w:p w14:paraId="5530CC25" w14:textId="77777777" w:rsidR="003B388E" w:rsidRDefault="003B388E" w:rsidP="003B388E">
      <w:pPr>
        <w:spacing w:line="276" w:lineRule="auto"/>
        <w:rPr>
          <w:sz w:val="20"/>
        </w:rPr>
      </w:pPr>
    </w:p>
    <w:p w14:paraId="3ECF9CBB" w14:textId="77777777" w:rsidR="003B388E" w:rsidRDefault="003B388E" w:rsidP="003B388E">
      <w:pPr>
        <w:spacing w:line="276" w:lineRule="auto"/>
        <w:rPr>
          <w:sz w:val="20"/>
        </w:rPr>
      </w:pPr>
    </w:p>
    <w:p w14:paraId="3DBC8075" w14:textId="0C5AAE55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4e</w:t>
      </w:r>
      <w:r w:rsidRPr="001900FD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0398F022" w14:textId="77777777" w:rsidR="003B388E" w:rsidRDefault="003B388E" w:rsidP="003B388E">
      <w:pPr>
        <w:spacing w:line="276" w:lineRule="auto"/>
        <w:rPr>
          <w:sz w:val="20"/>
        </w:rPr>
      </w:pPr>
    </w:p>
    <w:p w14:paraId="66600CA0" w14:textId="77777777" w:rsidR="003B388E" w:rsidRDefault="003B388E" w:rsidP="003B388E">
      <w:pPr>
        <w:spacing w:line="276" w:lineRule="auto"/>
        <w:rPr>
          <w:sz w:val="20"/>
        </w:rPr>
      </w:pPr>
    </w:p>
    <w:p w14:paraId="0DD14C71" w14:textId="77777777" w:rsidR="003B388E" w:rsidRDefault="003B388E" w:rsidP="003B388E">
      <w:pPr>
        <w:spacing w:line="276" w:lineRule="auto"/>
        <w:rPr>
          <w:sz w:val="20"/>
        </w:rPr>
      </w:pPr>
    </w:p>
    <w:p w14:paraId="316E3742" w14:textId="32DFD460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4f</w:t>
      </w:r>
      <w:r w:rsidRPr="001900FD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3256CC7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54AA058C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47D7CDDE" w14:textId="16E8C0A0" w:rsidR="003B388E" w:rsidRPr="00476197" w:rsidRDefault="003B388E" w:rsidP="003B388E">
      <w:pPr>
        <w:spacing w:line="276" w:lineRule="auto"/>
        <w:rPr>
          <w:sz w:val="20"/>
        </w:rPr>
      </w:pPr>
      <w:r>
        <w:rPr>
          <w:sz w:val="20"/>
          <w:highlight w:val="darkGray"/>
        </w:rPr>
        <w:t>4g</w:t>
      </w:r>
      <w:r w:rsidRPr="001900FD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8A61DF2" w14:textId="77777777" w:rsidR="003B388E" w:rsidRDefault="003B388E" w:rsidP="00D42973">
      <w:pPr>
        <w:spacing w:line="276" w:lineRule="auto"/>
        <w:rPr>
          <w:sz w:val="20"/>
          <w:shd w:val="clear" w:color="auto" w:fill="F4EFB9"/>
        </w:rPr>
      </w:pPr>
    </w:p>
    <w:p w14:paraId="35B6DA19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3639A934" w14:textId="77777777" w:rsidR="006D526D" w:rsidRDefault="006D526D" w:rsidP="00D42973">
      <w:pPr>
        <w:spacing w:line="276" w:lineRule="auto"/>
        <w:rPr>
          <w:sz w:val="20"/>
          <w:shd w:val="clear" w:color="auto" w:fill="F4EFB9"/>
        </w:rPr>
      </w:pPr>
    </w:p>
    <w:p w14:paraId="1EFDDC9C" w14:textId="77777777" w:rsidR="009C118D" w:rsidRDefault="009C118D" w:rsidP="00D42973">
      <w:pPr>
        <w:spacing w:line="276" w:lineRule="auto"/>
        <w:rPr>
          <w:sz w:val="20"/>
          <w:shd w:val="clear" w:color="auto" w:fill="F4EFB9"/>
        </w:rPr>
      </w:pPr>
    </w:p>
    <w:p w14:paraId="22A32DF6" w14:textId="44C6E40C" w:rsidR="009B097A" w:rsidRPr="00476197" w:rsidRDefault="009B097A" w:rsidP="009B097A">
      <w:pPr>
        <w:rPr>
          <w:sz w:val="20"/>
        </w:rPr>
      </w:pPr>
      <w:r>
        <w:rPr>
          <w:sz w:val="20"/>
          <w:highlight w:val="darkGray"/>
        </w:rPr>
        <w:t>5</w:t>
      </w:r>
      <w:r w:rsidRPr="001900FD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926F887" w14:textId="77777777" w:rsidR="009B097A" w:rsidRDefault="009B097A" w:rsidP="009B097A">
      <w:pPr>
        <w:spacing w:line="276" w:lineRule="auto"/>
        <w:rPr>
          <w:sz w:val="20"/>
        </w:rPr>
      </w:pPr>
    </w:p>
    <w:p w14:paraId="17193BCC" w14:textId="77777777" w:rsidR="009B097A" w:rsidRDefault="009B097A" w:rsidP="009B097A">
      <w:pPr>
        <w:spacing w:line="276" w:lineRule="auto"/>
        <w:rPr>
          <w:sz w:val="20"/>
        </w:rPr>
      </w:pPr>
    </w:p>
    <w:p w14:paraId="2E15F490" w14:textId="77777777" w:rsidR="009B097A" w:rsidRDefault="009B097A" w:rsidP="009B097A">
      <w:pPr>
        <w:spacing w:line="276" w:lineRule="auto"/>
        <w:rPr>
          <w:sz w:val="20"/>
        </w:rPr>
      </w:pPr>
    </w:p>
    <w:p w14:paraId="1B54045E" w14:textId="78BE36D2" w:rsidR="009B097A" w:rsidRPr="00476197" w:rsidRDefault="009B097A" w:rsidP="009B097A">
      <w:pPr>
        <w:spacing w:line="276" w:lineRule="auto"/>
        <w:rPr>
          <w:sz w:val="20"/>
        </w:rPr>
      </w:pPr>
      <w:r>
        <w:rPr>
          <w:sz w:val="20"/>
          <w:highlight w:val="darkGray"/>
        </w:rPr>
        <w:t>5</w:t>
      </w:r>
      <w:r w:rsidRPr="001900FD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01384BA4" w14:textId="77777777" w:rsidR="009B097A" w:rsidRDefault="009B097A" w:rsidP="009B097A">
      <w:pPr>
        <w:spacing w:line="276" w:lineRule="auto"/>
        <w:rPr>
          <w:sz w:val="20"/>
        </w:rPr>
      </w:pPr>
    </w:p>
    <w:p w14:paraId="67BA7C9C" w14:textId="77777777" w:rsidR="009B097A" w:rsidRDefault="009B097A" w:rsidP="009B097A">
      <w:pPr>
        <w:spacing w:line="276" w:lineRule="auto"/>
        <w:rPr>
          <w:sz w:val="20"/>
        </w:rPr>
      </w:pPr>
    </w:p>
    <w:p w14:paraId="784B690D" w14:textId="77777777" w:rsidR="009B097A" w:rsidRDefault="009B097A" w:rsidP="009B097A">
      <w:pPr>
        <w:spacing w:line="276" w:lineRule="auto"/>
        <w:rPr>
          <w:sz w:val="20"/>
        </w:rPr>
      </w:pPr>
    </w:p>
    <w:p w14:paraId="000A111C" w14:textId="78CE0689" w:rsidR="009B097A" w:rsidRPr="00476197" w:rsidRDefault="009B097A" w:rsidP="009B097A">
      <w:pPr>
        <w:spacing w:line="276" w:lineRule="auto"/>
        <w:rPr>
          <w:sz w:val="20"/>
        </w:rPr>
      </w:pPr>
      <w:r>
        <w:rPr>
          <w:sz w:val="20"/>
          <w:highlight w:val="darkGray"/>
        </w:rPr>
        <w:t>5</w:t>
      </w:r>
      <w:r w:rsidRPr="001900FD">
        <w:rPr>
          <w:sz w:val="20"/>
          <w:highlight w:val="darkGray"/>
        </w:rPr>
        <w:t>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A432967" w14:textId="77777777" w:rsidR="006D526D" w:rsidRDefault="006D526D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7D985C69" w14:textId="0E518CA5" w:rsidR="006D526D" w:rsidRPr="00540C1F" w:rsidRDefault="006D526D" w:rsidP="006D526D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K3</w:t>
      </w:r>
      <w:r w:rsidRPr="001A6C73">
        <w:rPr>
          <w:rFonts w:cs="Arial"/>
          <w:b/>
          <w:bCs/>
          <w:sz w:val="20"/>
        </w:rPr>
        <w:t xml:space="preserve"> [</w:t>
      </w:r>
      <w:r>
        <w:rPr>
          <w:rFonts w:cs="Arial"/>
          <w:b/>
          <w:bCs/>
          <w:sz w:val="20"/>
        </w:rPr>
        <w:t>Duurzaamheid</w:t>
      </w:r>
      <w:r w:rsidRPr="001A6C73">
        <w:rPr>
          <w:rFonts w:cs="Arial"/>
          <w:b/>
          <w:bCs/>
          <w:sz w:val="20"/>
        </w:rPr>
        <w:t xml:space="preserve">] </w:t>
      </w:r>
      <w:r w:rsidRPr="00540C1F">
        <w:rPr>
          <w:rFonts w:cs="Arial"/>
          <w:b/>
          <w:bCs/>
          <w:sz w:val="20"/>
        </w:rPr>
        <w:t>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Pr="00540C1F">
        <w:rPr>
          <w:rFonts w:cs="Arial"/>
          <w:sz w:val="20"/>
        </w:rPr>
        <w:t xml:space="preserve"> </w:t>
      </w:r>
      <w:r w:rsidR="00723BFA">
        <w:rPr>
          <w:rFonts w:cs="Arial"/>
          <w:sz w:val="20"/>
        </w:rPr>
        <w:t>2</w:t>
      </w:r>
      <w:r w:rsidRPr="1EB9D098">
        <w:rPr>
          <w:rFonts w:cs="Arial"/>
          <w:sz w:val="20"/>
        </w:rPr>
        <w:t>A4</w:t>
      </w:r>
      <w:r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591E1C0F" w14:textId="77777777" w:rsidR="006D526D" w:rsidRPr="00D42973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1: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3274549" w14:textId="77777777" w:rsidR="006D526D" w:rsidRDefault="006D526D" w:rsidP="006D526D">
      <w:pPr>
        <w:pStyle w:val="Lijstalinea"/>
        <w:spacing w:line="276" w:lineRule="auto"/>
        <w:ind w:left="360"/>
        <w:rPr>
          <w:sz w:val="20"/>
          <w:shd w:val="clear" w:color="auto" w:fill="F4EFB9"/>
        </w:rPr>
      </w:pPr>
    </w:p>
    <w:p w14:paraId="4499F98E" w14:textId="77777777" w:rsidR="006D526D" w:rsidRDefault="006D526D" w:rsidP="006D526D">
      <w:pPr>
        <w:spacing w:line="276" w:lineRule="auto"/>
        <w:rPr>
          <w:sz w:val="20"/>
        </w:rPr>
      </w:pPr>
    </w:p>
    <w:p w14:paraId="62079620" w14:textId="77777777" w:rsidR="006D526D" w:rsidRDefault="006D526D" w:rsidP="006D526D">
      <w:pPr>
        <w:spacing w:line="276" w:lineRule="auto"/>
        <w:rPr>
          <w:sz w:val="20"/>
        </w:rPr>
      </w:pPr>
    </w:p>
    <w:p w14:paraId="7A573849" w14:textId="77777777" w:rsidR="006D526D" w:rsidRDefault="006D526D" w:rsidP="006D526D">
      <w:pPr>
        <w:spacing w:line="276" w:lineRule="auto"/>
        <w:rPr>
          <w:sz w:val="20"/>
        </w:rPr>
      </w:pPr>
    </w:p>
    <w:p w14:paraId="7F174845" w14:textId="77777777" w:rsidR="006D526D" w:rsidRDefault="006D526D" w:rsidP="006D526D">
      <w:pPr>
        <w:spacing w:line="276" w:lineRule="auto"/>
        <w:rPr>
          <w:sz w:val="20"/>
        </w:rPr>
      </w:pPr>
    </w:p>
    <w:p w14:paraId="3B3C73BB" w14:textId="77777777" w:rsidR="006D526D" w:rsidRDefault="006D526D" w:rsidP="006D526D">
      <w:pPr>
        <w:spacing w:line="276" w:lineRule="auto"/>
        <w:rPr>
          <w:sz w:val="20"/>
        </w:rPr>
      </w:pPr>
    </w:p>
    <w:p w14:paraId="19309FBB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>Onderdeel 2: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96C97C1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5606CA9D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5D97BA7B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20D9EB89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632D9AFE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679FF343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E444E3E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</w:t>
      </w:r>
      <w:r>
        <w:rPr>
          <w:b/>
          <w:bCs/>
          <w:sz w:val="20"/>
          <w:highlight w:val="lightGray"/>
        </w:rPr>
        <w:t>3</w:t>
      </w:r>
      <w:r w:rsidRPr="007C329E">
        <w:rPr>
          <w:b/>
          <w:bCs/>
          <w:sz w:val="20"/>
          <w:highlight w:val="lightGray"/>
        </w:rPr>
        <w:t>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5D4FF7D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4C8B87BE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16C4F41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47753820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175A454B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D21016B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</w:t>
      </w:r>
      <w:r>
        <w:rPr>
          <w:b/>
          <w:bCs/>
          <w:sz w:val="20"/>
          <w:highlight w:val="lightGray"/>
        </w:rPr>
        <w:t>4</w:t>
      </w:r>
      <w:r w:rsidRPr="007C329E">
        <w:rPr>
          <w:b/>
          <w:bCs/>
          <w:sz w:val="20"/>
          <w:highlight w:val="lightGray"/>
        </w:rPr>
        <w:t>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A565FFA" w14:textId="3D08E90E" w:rsidR="001900FD" w:rsidRDefault="001900FD">
      <w:pPr>
        <w:spacing w:line="240" w:lineRule="auto"/>
        <w:rPr>
          <w:sz w:val="20"/>
          <w:shd w:val="clear" w:color="auto" w:fill="F4EFB9"/>
        </w:rPr>
      </w:pPr>
      <w:r>
        <w:rPr>
          <w:sz w:val="20"/>
          <w:shd w:val="clear" w:color="auto" w:fill="F4EFB9"/>
        </w:rPr>
        <w:br w:type="page"/>
      </w:r>
    </w:p>
    <w:p w14:paraId="7C100D7A" w14:textId="2A06D097" w:rsidR="001900FD" w:rsidRPr="00540C1F" w:rsidRDefault="001900FD" w:rsidP="001900FD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K4</w:t>
      </w:r>
      <w:r w:rsidRPr="001A6C73">
        <w:rPr>
          <w:rFonts w:cs="Arial"/>
          <w:b/>
          <w:bCs/>
          <w:sz w:val="20"/>
        </w:rPr>
        <w:t xml:space="preserve"> [</w:t>
      </w:r>
      <w:r>
        <w:rPr>
          <w:rFonts w:cs="Arial"/>
          <w:b/>
          <w:bCs/>
          <w:sz w:val="20"/>
        </w:rPr>
        <w:t>Flexibiliteit]</w:t>
      </w:r>
      <w:r w:rsidRPr="001A6C73">
        <w:rPr>
          <w:rFonts w:cs="Arial"/>
          <w:b/>
          <w:bCs/>
          <w:sz w:val="20"/>
        </w:rPr>
        <w:t xml:space="preserve"> </w:t>
      </w:r>
      <w:r w:rsidRPr="00540C1F">
        <w:rPr>
          <w:rFonts w:cs="Arial"/>
          <w:b/>
          <w:bCs/>
          <w:sz w:val="20"/>
        </w:rPr>
        <w:t>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Pr="00540C1F">
        <w:rPr>
          <w:rFonts w:cs="Arial"/>
          <w:sz w:val="20"/>
        </w:rPr>
        <w:t xml:space="preserve"> </w:t>
      </w:r>
      <w:r w:rsidR="00B734D3" w:rsidRPr="00B734D3">
        <w:rPr>
          <w:rFonts w:cs="Arial"/>
          <w:i/>
          <w:iCs/>
          <w:sz w:val="20"/>
        </w:rPr>
        <w:t>2</w:t>
      </w:r>
      <w:r w:rsidRPr="00B734D3">
        <w:rPr>
          <w:rFonts w:cs="Arial"/>
          <w:i/>
          <w:iCs/>
          <w:sz w:val="20"/>
        </w:rPr>
        <w:t>A4 enkelzijdig</w:t>
      </w:r>
      <w:r w:rsidRPr="00540C1F">
        <w:rPr>
          <w:rFonts w:cs="Arial"/>
          <w:sz w:val="20"/>
        </w:rPr>
        <w:t>)</w:t>
      </w:r>
    </w:p>
    <w:p w14:paraId="1DB28961" w14:textId="77777777" w:rsidR="001900FD" w:rsidRPr="00476197" w:rsidRDefault="001900FD" w:rsidP="001900FD">
      <w:pPr>
        <w:spacing w:line="276" w:lineRule="auto"/>
        <w:rPr>
          <w:sz w:val="20"/>
        </w:rPr>
      </w:pPr>
      <w:r w:rsidRPr="001900FD">
        <w:rPr>
          <w:sz w:val="20"/>
          <w:highlight w:val="darkGray"/>
        </w:rPr>
        <w:t>1a.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54D1EEF" w14:textId="77777777" w:rsidR="001900FD" w:rsidRDefault="001900FD" w:rsidP="001900FD">
      <w:pPr>
        <w:spacing w:line="276" w:lineRule="auto"/>
        <w:rPr>
          <w:sz w:val="20"/>
        </w:rPr>
      </w:pPr>
    </w:p>
    <w:p w14:paraId="5AA8A8B7" w14:textId="77777777" w:rsidR="001900FD" w:rsidRDefault="001900FD" w:rsidP="001900FD">
      <w:pPr>
        <w:spacing w:line="276" w:lineRule="auto"/>
        <w:rPr>
          <w:sz w:val="20"/>
        </w:rPr>
      </w:pPr>
    </w:p>
    <w:p w14:paraId="135D51EB" w14:textId="77777777" w:rsidR="001900FD" w:rsidRDefault="001900FD" w:rsidP="001900FD">
      <w:pPr>
        <w:spacing w:line="276" w:lineRule="auto"/>
        <w:rPr>
          <w:sz w:val="20"/>
        </w:rPr>
      </w:pPr>
    </w:p>
    <w:p w14:paraId="7E1C6B40" w14:textId="77777777" w:rsidR="001900FD" w:rsidRDefault="001900FD" w:rsidP="001900FD">
      <w:pPr>
        <w:spacing w:line="276" w:lineRule="auto"/>
        <w:rPr>
          <w:sz w:val="20"/>
        </w:rPr>
      </w:pPr>
    </w:p>
    <w:p w14:paraId="234B7003" w14:textId="77777777" w:rsidR="001900FD" w:rsidRDefault="001900FD" w:rsidP="001900FD">
      <w:pPr>
        <w:spacing w:line="276" w:lineRule="auto"/>
        <w:rPr>
          <w:sz w:val="20"/>
        </w:rPr>
      </w:pPr>
    </w:p>
    <w:p w14:paraId="2014DD03" w14:textId="77777777" w:rsidR="001900FD" w:rsidRDefault="001900FD" w:rsidP="001900FD">
      <w:pPr>
        <w:spacing w:line="276" w:lineRule="auto"/>
        <w:rPr>
          <w:sz w:val="20"/>
        </w:rPr>
      </w:pPr>
    </w:p>
    <w:p w14:paraId="5B6F7F39" w14:textId="77777777" w:rsidR="001900FD" w:rsidRPr="00476197" w:rsidRDefault="001900FD" w:rsidP="001900FD">
      <w:pPr>
        <w:spacing w:line="276" w:lineRule="auto"/>
        <w:rPr>
          <w:sz w:val="20"/>
        </w:rPr>
      </w:pPr>
      <w:r w:rsidRPr="001900FD">
        <w:rPr>
          <w:sz w:val="20"/>
          <w:highlight w:val="darkGray"/>
        </w:rPr>
        <w:t>1b.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5F70A451" w14:textId="77777777" w:rsidR="001900FD" w:rsidRDefault="001900FD" w:rsidP="001900FD">
      <w:pPr>
        <w:spacing w:line="276" w:lineRule="auto"/>
        <w:rPr>
          <w:sz w:val="20"/>
        </w:rPr>
      </w:pPr>
    </w:p>
    <w:p w14:paraId="7F5CA5DE" w14:textId="77777777" w:rsidR="001900FD" w:rsidRDefault="001900FD" w:rsidP="001900FD">
      <w:pPr>
        <w:spacing w:line="276" w:lineRule="auto"/>
        <w:rPr>
          <w:sz w:val="20"/>
        </w:rPr>
      </w:pPr>
    </w:p>
    <w:p w14:paraId="20542BD0" w14:textId="77777777" w:rsidR="001900FD" w:rsidRDefault="001900FD" w:rsidP="001900FD">
      <w:pPr>
        <w:spacing w:line="276" w:lineRule="auto"/>
        <w:rPr>
          <w:sz w:val="20"/>
        </w:rPr>
      </w:pPr>
    </w:p>
    <w:p w14:paraId="58218F45" w14:textId="77777777" w:rsidR="001900FD" w:rsidRDefault="001900FD" w:rsidP="001900FD">
      <w:pPr>
        <w:spacing w:line="276" w:lineRule="auto"/>
        <w:rPr>
          <w:sz w:val="20"/>
        </w:rPr>
      </w:pPr>
    </w:p>
    <w:p w14:paraId="1A823990" w14:textId="77777777" w:rsidR="001900FD" w:rsidRDefault="001900FD" w:rsidP="001900FD">
      <w:pPr>
        <w:spacing w:line="276" w:lineRule="auto"/>
        <w:rPr>
          <w:sz w:val="20"/>
        </w:rPr>
      </w:pPr>
    </w:p>
    <w:p w14:paraId="10E70795" w14:textId="77777777" w:rsidR="001900FD" w:rsidRDefault="001900FD" w:rsidP="001900FD">
      <w:pPr>
        <w:spacing w:line="276" w:lineRule="auto"/>
        <w:rPr>
          <w:sz w:val="20"/>
        </w:rPr>
      </w:pPr>
    </w:p>
    <w:p w14:paraId="0A1A906F" w14:textId="77777777" w:rsidR="001900FD" w:rsidRDefault="001900FD" w:rsidP="001900FD">
      <w:pPr>
        <w:spacing w:line="276" w:lineRule="auto"/>
        <w:rPr>
          <w:sz w:val="20"/>
        </w:rPr>
      </w:pPr>
    </w:p>
    <w:p w14:paraId="3823B9BB" w14:textId="77777777" w:rsidR="001900FD" w:rsidRPr="00476197" w:rsidRDefault="001900FD" w:rsidP="001900FD">
      <w:pPr>
        <w:spacing w:line="276" w:lineRule="auto"/>
        <w:rPr>
          <w:sz w:val="20"/>
        </w:rPr>
      </w:pPr>
      <w:r w:rsidRPr="001900FD">
        <w:rPr>
          <w:sz w:val="20"/>
          <w:highlight w:val="darkGray"/>
        </w:rPr>
        <w:t>1c.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19E1874B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sectPr w:rsidR="006D526D" w:rsidSect="00160487">
      <w:headerReference w:type="default" r:id="rId11"/>
      <w:footerReference w:type="even" r:id="rId12"/>
      <w:footerReference w:type="default" r:id="rId13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A6D6C" w14:textId="77777777" w:rsidR="002D09A3" w:rsidRDefault="002D09A3" w:rsidP="00BD0883">
      <w:pPr>
        <w:spacing w:line="240" w:lineRule="auto"/>
      </w:pPr>
      <w:r>
        <w:separator/>
      </w:r>
    </w:p>
  </w:endnote>
  <w:endnote w:type="continuationSeparator" w:id="0">
    <w:p w14:paraId="22146550" w14:textId="77777777" w:rsidR="002D09A3" w:rsidRDefault="002D09A3" w:rsidP="00BD0883">
      <w:pPr>
        <w:spacing w:line="240" w:lineRule="auto"/>
      </w:pPr>
      <w:r>
        <w:continuationSeparator/>
      </w:r>
    </w:p>
  </w:endnote>
  <w:endnote w:type="continuationNotice" w:id="1">
    <w:p w14:paraId="4E345E99" w14:textId="77777777" w:rsidR="002D09A3" w:rsidRDefault="002D09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04069418"/>
      <w:docPartObj>
        <w:docPartGallery w:val="Page Numbers (Bottom of Page)"/>
        <w:docPartUnique/>
      </w:docPartObj>
    </w:sdtPr>
    <w:sdtContent>
      <w:p w14:paraId="2E679050" w14:textId="74F5BBFA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902F78" w14:textId="77777777" w:rsidR="00F762D8" w:rsidRDefault="00F762D8" w:rsidP="00F762D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958375003"/>
      <w:docPartObj>
        <w:docPartGallery w:val="Page Numbers (Bottom of Page)"/>
        <w:docPartUnique/>
      </w:docPartObj>
    </w:sdtPr>
    <w:sdtContent>
      <w:p w14:paraId="66BFCF3A" w14:textId="48B9F2CD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06012C05" w14:textId="77777777" w:rsidR="00F762D8" w:rsidRDefault="00F762D8" w:rsidP="00F762D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55CE0" w14:textId="77777777" w:rsidR="002D09A3" w:rsidRDefault="002D09A3" w:rsidP="00BD0883">
      <w:pPr>
        <w:spacing w:line="240" w:lineRule="auto"/>
      </w:pPr>
      <w:r>
        <w:separator/>
      </w:r>
    </w:p>
  </w:footnote>
  <w:footnote w:type="continuationSeparator" w:id="0">
    <w:p w14:paraId="240244A2" w14:textId="77777777" w:rsidR="002D09A3" w:rsidRDefault="002D09A3" w:rsidP="00BD0883">
      <w:pPr>
        <w:spacing w:line="240" w:lineRule="auto"/>
      </w:pPr>
      <w:r>
        <w:continuationSeparator/>
      </w:r>
    </w:p>
  </w:footnote>
  <w:footnote w:type="continuationNotice" w:id="1">
    <w:p w14:paraId="24F5834A" w14:textId="77777777" w:rsidR="002D09A3" w:rsidRDefault="002D09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6048" w14:textId="2F82EF5B" w:rsidR="00DC5687" w:rsidRDefault="001A6C73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4D254C60" wp14:editId="3D493CE7">
          <wp:simplePos x="0" y="0"/>
          <wp:positionH relativeFrom="page">
            <wp:posOffset>6648450</wp:posOffset>
          </wp:positionH>
          <wp:positionV relativeFrom="page">
            <wp:posOffset>114300</wp:posOffset>
          </wp:positionV>
          <wp:extent cx="762000" cy="676275"/>
          <wp:effectExtent l="0" t="0" r="0" b="9525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183F"/>
    <w:multiLevelType w:val="hybridMultilevel"/>
    <w:tmpl w:val="56A4224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E631A"/>
    <w:multiLevelType w:val="hybridMultilevel"/>
    <w:tmpl w:val="379243A0"/>
    <w:lvl w:ilvl="0" w:tplc="102E0488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4DB30B61"/>
    <w:multiLevelType w:val="hybridMultilevel"/>
    <w:tmpl w:val="5030C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154C7"/>
    <w:multiLevelType w:val="hybridMultilevel"/>
    <w:tmpl w:val="B08C5A1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F7380"/>
    <w:multiLevelType w:val="hybridMultilevel"/>
    <w:tmpl w:val="A8E04AA0"/>
    <w:lvl w:ilvl="0" w:tplc="B25CF4F2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3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5" w15:restartNumberingAfterBreak="0">
    <w:nsid w:val="6C4555AA"/>
    <w:multiLevelType w:val="hybridMultilevel"/>
    <w:tmpl w:val="B08C5A1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F129E"/>
    <w:multiLevelType w:val="hybridMultilevel"/>
    <w:tmpl w:val="8F3C6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54479"/>
    <w:multiLevelType w:val="hybridMultilevel"/>
    <w:tmpl w:val="56A42248"/>
    <w:lvl w:ilvl="0" w:tplc="B25CF4F2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50920"/>
    <w:multiLevelType w:val="hybridMultilevel"/>
    <w:tmpl w:val="A49EF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7"/>
  </w:num>
  <w:num w:numId="2" w16cid:durableId="1947418648">
    <w:abstractNumId w:val="17"/>
  </w:num>
  <w:num w:numId="3" w16cid:durableId="1137915123">
    <w:abstractNumId w:val="17"/>
  </w:num>
  <w:num w:numId="4" w16cid:durableId="1241259095">
    <w:abstractNumId w:val="17"/>
  </w:num>
  <w:num w:numId="5" w16cid:durableId="1492064517">
    <w:abstractNumId w:val="9"/>
  </w:num>
  <w:num w:numId="6" w16cid:durableId="1994985702">
    <w:abstractNumId w:val="14"/>
  </w:num>
  <w:num w:numId="7" w16cid:durableId="92173128">
    <w:abstractNumId w:val="13"/>
  </w:num>
  <w:num w:numId="8" w16cid:durableId="1254242619">
    <w:abstractNumId w:val="5"/>
  </w:num>
  <w:num w:numId="9" w16cid:durableId="1532065595">
    <w:abstractNumId w:val="6"/>
  </w:num>
  <w:num w:numId="10" w16cid:durableId="895897603">
    <w:abstractNumId w:val="16"/>
  </w:num>
  <w:num w:numId="11" w16cid:durableId="1481341176">
    <w:abstractNumId w:val="0"/>
  </w:num>
  <w:num w:numId="12" w16cid:durableId="1402675540">
    <w:abstractNumId w:val="18"/>
  </w:num>
  <w:num w:numId="13" w16cid:durableId="904921740">
    <w:abstractNumId w:val="2"/>
  </w:num>
  <w:num w:numId="14" w16cid:durableId="1926722212">
    <w:abstractNumId w:val="22"/>
  </w:num>
  <w:num w:numId="15" w16cid:durableId="1572543539">
    <w:abstractNumId w:val="21"/>
  </w:num>
  <w:num w:numId="16" w16cid:durableId="258804539">
    <w:abstractNumId w:val="4"/>
  </w:num>
  <w:num w:numId="17" w16cid:durableId="1921060032">
    <w:abstractNumId w:val="11"/>
  </w:num>
  <w:num w:numId="18" w16cid:durableId="1884050817">
    <w:abstractNumId w:val="20"/>
  </w:num>
  <w:num w:numId="19" w16cid:durableId="1502161365">
    <w:abstractNumId w:val="3"/>
  </w:num>
  <w:num w:numId="20" w16cid:durableId="771903833">
    <w:abstractNumId w:val="10"/>
  </w:num>
  <w:num w:numId="21" w16cid:durableId="670640608">
    <w:abstractNumId w:val="15"/>
  </w:num>
  <w:num w:numId="22" w16cid:durableId="1798838254">
    <w:abstractNumId w:val="19"/>
  </w:num>
  <w:num w:numId="23" w16cid:durableId="213786828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07DF8"/>
    <w:rsid w:val="000216C4"/>
    <w:rsid w:val="00021B88"/>
    <w:rsid w:val="00024677"/>
    <w:rsid w:val="000877E3"/>
    <w:rsid w:val="00090710"/>
    <w:rsid w:val="00091EC2"/>
    <w:rsid w:val="00093BF9"/>
    <w:rsid w:val="000A570E"/>
    <w:rsid w:val="000B39ED"/>
    <w:rsid w:val="000C3DC2"/>
    <w:rsid w:val="000D1B21"/>
    <w:rsid w:val="000E072B"/>
    <w:rsid w:val="000F0AD2"/>
    <w:rsid w:val="00123711"/>
    <w:rsid w:val="0013659B"/>
    <w:rsid w:val="001377E4"/>
    <w:rsid w:val="00137F68"/>
    <w:rsid w:val="00160487"/>
    <w:rsid w:val="00161BDD"/>
    <w:rsid w:val="001753B7"/>
    <w:rsid w:val="00177255"/>
    <w:rsid w:val="00185128"/>
    <w:rsid w:val="001900FD"/>
    <w:rsid w:val="00195547"/>
    <w:rsid w:val="00197A39"/>
    <w:rsid w:val="001A19CB"/>
    <w:rsid w:val="001A6C73"/>
    <w:rsid w:val="001B0F2E"/>
    <w:rsid w:val="001B619D"/>
    <w:rsid w:val="001C6C65"/>
    <w:rsid w:val="001D43AF"/>
    <w:rsid w:val="0021638E"/>
    <w:rsid w:val="00223E37"/>
    <w:rsid w:val="002242D6"/>
    <w:rsid w:val="00235C76"/>
    <w:rsid w:val="00243277"/>
    <w:rsid w:val="00254B02"/>
    <w:rsid w:val="00256967"/>
    <w:rsid w:val="00257A2D"/>
    <w:rsid w:val="002605A2"/>
    <w:rsid w:val="00261019"/>
    <w:rsid w:val="0026186B"/>
    <w:rsid w:val="00266631"/>
    <w:rsid w:val="00271380"/>
    <w:rsid w:val="0027149D"/>
    <w:rsid w:val="00282C71"/>
    <w:rsid w:val="00291A73"/>
    <w:rsid w:val="00292615"/>
    <w:rsid w:val="002B2A80"/>
    <w:rsid w:val="002C3E04"/>
    <w:rsid w:val="002C5CDF"/>
    <w:rsid w:val="002D09A3"/>
    <w:rsid w:val="002E23CB"/>
    <w:rsid w:val="002E7D81"/>
    <w:rsid w:val="00364E66"/>
    <w:rsid w:val="00376EFA"/>
    <w:rsid w:val="003951A7"/>
    <w:rsid w:val="003B388E"/>
    <w:rsid w:val="003B6B87"/>
    <w:rsid w:val="003C5010"/>
    <w:rsid w:val="003E3A42"/>
    <w:rsid w:val="003F004A"/>
    <w:rsid w:val="003F13A9"/>
    <w:rsid w:val="00400F48"/>
    <w:rsid w:val="00402364"/>
    <w:rsid w:val="00405ACF"/>
    <w:rsid w:val="00406745"/>
    <w:rsid w:val="00421ABD"/>
    <w:rsid w:val="00422BF0"/>
    <w:rsid w:val="00433F97"/>
    <w:rsid w:val="00434BD3"/>
    <w:rsid w:val="00475AB8"/>
    <w:rsid w:val="00476197"/>
    <w:rsid w:val="00492F29"/>
    <w:rsid w:val="00494A62"/>
    <w:rsid w:val="004A63D3"/>
    <w:rsid w:val="004B5869"/>
    <w:rsid w:val="004C0009"/>
    <w:rsid w:val="004C1533"/>
    <w:rsid w:val="00503361"/>
    <w:rsid w:val="00503CA0"/>
    <w:rsid w:val="005132C4"/>
    <w:rsid w:val="00535DA8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43592"/>
    <w:rsid w:val="00664B7F"/>
    <w:rsid w:val="00664EA7"/>
    <w:rsid w:val="00674D69"/>
    <w:rsid w:val="00677B92"/>
    <w:rsid w:val="006A509F"/>
    <w:rsid w:val="006A5DBA"/>
    <w:rsid w:val="006B22AB"/>
    <w:rsid w:val="006B74AC"/>
    <w:rsid w:val="006C3F8C"/>
    <w:rsid w:val="006D265A"/>
    <w:rsid w:val="006D3A84"/>
    <w:rsid w:val="006D526D"/>
    <w:rsid w:val="006E1B76"/>
    <w:rsid w:val="006E2198"/>
    <w:rsid w:val="006F4351"/>
    <w:rsid w:val="006F4FCF"/>
    <w:rsid w:val="00711630"/>
    <w:rsid w:val="007160B0"/>
    <w:rsid w:val="00716C62"/>
    <w:rsid w:val="00723BFA"/>
    <w:rsid w:val="00723DB3"/>
    <w:rsid w:val="00745CFA"/>
    <w:rsid w:val="00763EFB"/>
    <w:rsid w:val="00767A73"/>
    <w:rsid w:val="007945F7"/>
    <w:rsid w:val="007A373C"/>
    <w:rsid w:val="007C149F"/>
    <w:rsid w:val="007C329E"/>
    <w:rsid w:val="007D0BD7"/>
    <w:rsid w:val="007D17D7"/>
    <w:rsid w:val="007E1976"/>
    <w:rsid w:val="007F48AD"/>
    <w:rsid w:val="007F5BDF"/>
    <w:rsid w:val="00811C64"/>
    <w:rsid w:val="008201AF"/>
    <w:rsid w:val="0082074B"/>
    <w:rsid w:val="008222D7"/>
    <w:rsid w:val="00825C39"/>
    <w:rsid w:val="0084331D"/>
    <w:rsid w:val="00875EC5"/>
    <w:rsid w:val="0087736F"/>
    <w:rsid w:val="008844F9"/>
    <w:rsid w:val="00885019"/>
    <w:rsid w:val="0088530A"/>
    <w:rsid w:val="0088728E"/>
    <w:rsid w:val="0089082A"/>
    <w:rsid w:val="00891248"/>
    <w:rsid w:val="00896033"/>
    <w:rsid w:val="008A3172"/>
    <w:rsid w:val="008B5208"/>
    <w:rsid w:val="008C49A5"/>
    <w:rsid w:val="008E1D36"/>
    <w:rsid w:val="008E3B85"/>
    <w:rsid w:val="00915746"/>
    <w:rsid w:val="00932053"/>
    <w:rsid w:val="00935335"/>
    <w:rsid w:val="00952AC7"/>
    <w:rsid w:val="009548BF"/>
    <w:rsid w:val="0096033C"/>
    <w:rsid w:val="00974F5C"/>
    <w:rsid w:val="009874E8"/>
    <w:rsid w:val="009914DB"/>
    <w:rsid w:val="009A4021"/>
    <w:rsid w:val="009B097A"/>
    <w:rsid w:val="009B1AEE"/>
    <w:rsid w:val="009B7ECD"/>
    <w:rsid w:val="009C118D"/>
    <w:rsid w:val="009E186D"/>
    <w:rsid w:val="009F16A6"/>
    <w:rsid w:val="00A002EE"/>
    <w:rsid w:val="00A10107"/>
    <w:rsid w:val="00A17EF0"/>
    <w:rsid w:val="00A26B66"/>
    <w:rsid w:val="00A30B92"/>
    <w:rsid w:val="00A41760"/>
    <w:rsid w:val="00A62FFB"/>
    <w:rsid w:val="00A8001F"/>
    <w:rsid w:val="00A81450"/>
    <w:rsid w:val="00A843C7"/>
    <w:rsid w:val="00A93F82"/>
    <w:rsid w:val="00AC0FF1"/>
    <w:rsid w:val="00AC5B4C"/>
    <w:rsid w:val="00AE0C67"/>
    <w:rsid w:val="00AE5ECA"/>
    <w:rsid w:val="00AE6264"/>
    <w:rsid w:val="00AE797A"/>
    <w:rsid w:val="00B10C09"/>
    <w:rsid w:val="00B43221"/>
    <w:rsid w:val="00B433DE"/>
    <w:rsid w:val="00B434C1"/>
    <w:rsid w:val="00B45D37"/>
    <w:rsid w:val="00B60996"/>
    <w:rsid w:val="00B62189"/>
    <w:rsid w:val="00B72021"/>
    <w:rsid w:val="00B734D3"/>
    <w:rsid w:val="00B80DBD"/>
    <w:rsid w:val="00B87F05"/>
    <w:rsid w:val="00B94A40"/>
    <w:rsid w:val="00B97091"/>
    <w:rsid w:val="00BD0883"/>
    <w:rsid w:val="00BD71C1"/>
    <w:rsid w:val="00BE07BF"/>
    <w:rsid w:val="00BE13D1"/>
    <w:rsid w:val="00BE3057"/>
    <w:rsid w:val="00BE4525"/>
    <w:rsid w:val="00BF03B0"/>
    <w:rsid w:val="00BF37B2"/>
    <w:rsid w:val="00C114A3"/>
    <w:rsid w:val="00C30248"/>
    <w:rsid w:val="00C3492C"/>
    <w:rsid w:val="00C42F45"/>
    <w:rsid w:val="00C658D8"/>
    <w:rsid w:val="00C659D7"/>
    <w:rsid w:val="00C84253"/>
    <w:rsid w:val="00C91C3D"/>
    <w:rsid w:val="00CA3B53"/>
    <w:rsid w:val="00CA5460"/>
    <w:rsid w:val="00CD41A5"/>
    <w:rsid w:val="00CD5D8B"/>
    <w:rsid w:val="00D042F3"/>
    <w:rsid w:val="00D10F62"/>
    <w:rsid w:val="00D116A2"/>
    <w:rsid w:val="00D141FD"/>
    <w:rsid w:val="00D22AB5"/>
    <w:rsid w:val="00D27885"/>
    <w:rsid w:val="00D41DD5"/>
    <w:rsid w:val="00D42973"/>
    <w:rsid w:val="00D57D87"/>
    <w:rsid w:val="00D6101D"/>
    <w:rsid w:val="00D6790F"/>
    <w:rsid w:val="00D721B9"/>
    <w:rsid w:val="00D76727"/>
    <w:rsid w:val="00D832F7"/>
    <w:rsid w:val="00D96E1F"/>
    <w:rsid w:val="00DB1341"/>
    <w:rsid w:val="00DB3E87"/>
    <w:rsid w:val="00DC2ADB"/>
    <w:rsid w:val="00DC2BE1"/>
    <w:rsid w:val="00DC34B5"/>
    <w:rsid w:val="00DC5687"/>
    <w:rsid w:val="00DC5DF8"/>
    <w:rsid w:val="00DD248D"/>
    <w:rsid w:val="00DD589E"/>
    <w:rsid w:val="00DF440D"/>
    <w:rsid w:val="00DF7CBF"/>
    <w:rsid w:val="00E00379"/>
    <w:rsid w:val="00E00A83"/>
    <w:rsid w:val="00E01AA2"/>
    <w:rsid w:val="00E22F64"/>
    <w:rsid w:val="00E52123"/>
    <w:rsid w:val="00E633B8"/>
    <w:rsid w:val="00E806FD"/>
    <w:rsid w:val="00E80F1C"/>
    <w:rsid w:val="00E97092"/>
    <w:rsid w:val="00EB27AD"/>
    <w:rsid w:val="00EB4489"/>
    <w:rsid w:val="00EC7594"/>
    <w:rsid w:val="00ED0A65"/>
    <w:rsid w:val="00EE3F2F"/>
    <w:rsid w:val="00EE6D76"/>
    <w:rsid w:val="00EF1811"/>
    <w:rsid w:val="00EF5381"/>
    <w:rsid w:val="00F001F2"/>
    <w:rsid w:val="00F20A0E"/>
    <w:rsid w:val="00F35FF3"/>
    <w:rsid w:val="00F44C96"/>
    <w:rsid w:val="00F57CDD"/>
    <w:rsid w:val="00F57E07"/>
    <w:rsid w:val="00F7082D"/>
    <w:rsid w:val="00F7282F"/>
    <w:rsid w:val="00F762D8"/>
    <w:rsid w:val="00F86BB5"/>
    <w:rsid w:val="00F909C8"/>
    <w:rsid w:val="00FB0A35"/>
    <w:rsid w:val="00FB2BA4"/>
    <w:rsid w:val="00FC0DA8"/>
    <w:rsid w:val="00FE4E2F"/>
    <w:rsid w:val="00FF22D4"/>
    <w:rsid w:val="1A194041"/>
    <w:rsid w:val="1EB9D098"/>
    <w:rsid w:val="1FE8D68C"/>
    <w:rsid w:val="2136D2BD"/>
    <w:rsid w:val="4C3A58E3"/>
    <w:rsid w:val="5A317D04"/>
    <w:rsid w:val="750EAC11"/>
    <w:rsid w:val="7E8A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097A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,Opsomblokjes en substreepjes,Reference List,INK_Opsomming,_EDSN_agendapunt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,Opsomblokjes en substreepjes Char,Reference List Char,INK_Opsomming Char,_EDSN_agendapunt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F82EBF00B7A64184C79A7FCE569D06" ma:contentTypeVersion="6" ma:contentTypeDescription="Een nieuw document maken." ma:contentTypeScope="" ma:versionID="8eed4fb4e836cabee5528d0c98d8d76d">
  <xsd:schema xmlns:xsd="http://www.w3.org/2001/XMLSchema" xmlns:xs="http://www.w3.org/2001/XMLSchema" xmlns:p="http://schemas.microsoft.com/office/2006/metadata/properties" xmlns:ns2="b43d5d97-9547-4294-9de2-e59f3d8e4bbb" targetNamespace="http://schemas.microsoft.com/office/2006/metadata/properties" ma:root="true" ma:fieldsID="22b7af3daa72d753130cd351b561e28c" ns2:_="">
    <xsd:import namespace="b43d5d97-9547-4294-9de2-e59f3d8e4bb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d5d97-9547-4294-9de2-e59f3d8e4bb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b43d5d97-9547-4294-9de2-e59f3d8e4bbb" xsi:nil="true"/>
    <PageCount xmlns="b43d5d97-9547-4294-9de2-e59f3d8e4b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5067E3-92D8-411F-8A49-7E4D83EBF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3d5d97-9547-4294-9de2-e59f3d8e4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customXml/itemProps4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39</TotalTime>
  <Pages>5</Pages>
  <Words>521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Roelofsma, Mark</cp:lastModifiedBy>
  <cp:revision>28</cp:revision>
  <cp:lastPrinted>2016-08-26T13:28:00Z</cp:lastPrinted>
  <dcterms:created xsi:type="dcterms:W3CDTF">2024-07-02T09:12:00Z</dcterms:created>
  <dcterms:modified xsi:type="dcterms:W3CDTF">2024-10-09T13:02:00Z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0x010100A6F82EBF00B7A64184C79A7FCE569D06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