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EF28B" w14:textId="77777777" w:rsidR="00B202F4" w:rsidRPr="00B202F4" w:rsidRDefault="00B202F4" w:rsidP="00B202F4">
      <w:pPr>
        <w:rPr>
          <w:b/>
          <w:bCs/>
          <w:sz w:val="22"/>
          <w:szCs w:val="22"/>
        </w:rPr>
      </w:pPr>
      <w:r w:rsidRPr="00B202F4">
        <w:rPr>
          <w:b/>
          <w:bCs/>
          <w:sz w:val="22"/>
          <w:szCs w:val="22"/>
        </w:rPr>
        <w:t xml:space="preserve">BIJLAGE </w:t>
      </w:r>
      <w:r w:rsidRPr="00B202F4">
        <w:rPr>
          <w:b/>
          <w:bCs/>
          <w:sz w:val="22"/>
          <w:szCs w:val="22"/>
          <w:highlight w:val="yellow"/>
        </w:rPr>
        <w:t>&lt;nummer&gt;</w:t>
      </w:r>
    </w:p>
    <w:p w14:paraId="7F7BA059" w14:textId="77777777" w:rsidR="00B202F4" w:rsidRDefault="00B202F4" w:rsidP="00B202F4">
      <w:r>
        <w:t xml:space="preserve">HOLDINGVERKLARING </w:t>
      </w:r>
      <w:r w:rsidRPr="00B202F4">
        <w:rPr>
          <w:highlight w:val="yellow"/>
        </w:rPr>
        <w:t>&lt;NAAM AANBESTEDING&gt;</w:t>
      </w:r>
    </w:p>
    <w:p w14:paraId="44C37F14" w14:textId="77777777" w:rsidR="00B202F4" w:rsidRDefault="00B202F4" w:rsidP="00B202F4"/>
    <w:p w14:paraId="1AEEE8C7" w14:textId="77777777" w:rsidR="00B202F4" w:rsidRP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202F4">
        <w:rPr>
          <w:b/>
          <w:bCs/>
        </w:rPr>
        <w:t xml:space="preserve">Garantieverklaring holding/concernmaatschappij </w:t>
      </w:r>
    </w:p>
    <w:p w14:paraId="5A64CAD8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C6B548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Naam bedrijf:</w:t>
      </w:r>
      <w:r>
        <w:tab/>
        <w:t>………………………………………………………………………………….</w:t>
      </w:r>
    </w:p>
    <w:p w14:paraId="4D256BD0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Adres:</w:t>
      </w:r>
      <w:r>
        <w:tab/>
        <w:t>………………………………………………………………………………….</w:t>
      </w:r>
    </w:p>
    <w:p w14:paraId="2FA5F08B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Postcode en plaats:</w:t>
      </w:r>
      <w:r>
        <w:tab/>
        <w:t>………………………………………………………………………………….</w:t>
      </w:r>
    </w:p>
    <w:p w14:paraId="0C09C02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1CEF08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hierna te noemen:</w:t>
      </w:r>
      <w:r>
        <w:tab/>
      </w:r>
      <w:r w:rsidRPr="00B202F4">
        <w:rPr>
          <w:b/>
          <w:bCs/>
        </w:rPr>
        <w:t>de holding</w:t>
      </w:r>
      <w:r>
        <w:t xml:space="preserve"> </w:t>
      </w:r>
    </w:p>
    <w:p w14:paraId="0A0AEA77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D181B7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Ondergetekende, </w:t>
      </w:r>
    </w:p>
    <w:p w14:paraId="036A22F3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overwegende dat </w:t>
      </w:r>
      <w:r w:rsidRPr="00B202F4">
        <w:rPr>
          <w:highlight w:val="yellow"/>
        </w:rPr>
        <w:t>&lt;naam inschrijver invullen&gt;</w:t>
      </w:r>
      <w:r>
        <w:t xml:space="preserve"> een dochtermaatschappij van de holding is en dat deze Inschrijver voor de Inschrijving ter zake van de aanbesteding, gebruik wenst te maken van de consolideerde financiële gegevens van de holding, </w:t>
      </w:r>
    </w:p>
    <w:p w14:paraId="19CB731C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0BC0C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verklaart dat </w:t>
      </w:r>
    </w:p>
    <w:p w14:paraId="36F06B30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 holding zich hierbij - onder voorwaarde van gunning van de opdracht – financieel garant stelt voor de nakoming van alle verplichtingen, die uit hoofde van de ingevolge de onderhavige aanbesteding gesloten overeenkomst(en) door Inschrijver worden aangegaan. </w:t>
      </w:r>
    </w:p>
    <w:p w14:paraId="404CEDCC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4B9162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Plaats:</w:t>
      </w:r>
      <w:r>
        <w:tab/>
        <w:t>…………………………………….</w:t>
      </w:r>
      <w:r>
        <w:tab/>
        <w:t>Datum:</w:t>
      </w:r>
      <w:r>
        <w:tab/>
        <w:t>…………………………………….</w:t>
      </w:r>
    </w:p>
    <w:p w14:paraId="08155A7C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Naam:</w:t>
      </w:r>
      <w:r>
        <w:tab/>
        <w:t>…………………………………….</w:t>
      </w:r>
      <w:r>
        <w:tab/>
        <w:t>Functie:</w:t>
      </w:r>
      <w:r>
        <w:tab/>
        <w:t>…………………………………….</w:t>
      </w:r>
    </w:p>
    <w:p w14:paraId="363D0085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49AE01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EA5455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Handtekening …………………………………….</w:t>
      </w:r>
    </w:p>
    <w:p w14:paraId="5561E070" w14:textId="77777777" w:rsidR="00C425A6" w:rsidRDefault="00C425A6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6EC0D9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D33393" w14:textId="77777777" w:rsidR="00B202F4" w:rsidRDefault="00B202F4" w:rsidP="00C425A6">
      <w:pPr>
        <w:pStyle w:val="Lijstaline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t>Deze verklaring dient door een bestuurder van de holding te worden ondertekend (zie onder kop</w:t>
      </w:r>
      <w:r w:rsidR="00C425A6">
        <w:t xml:space="preserve"> </w:t>
      </w:r>
      <w:r>
        <w:t>‘Bestuurder(s)’ op het uittreksel uit het handelsregister), dus niet door een gevolmachtigde/procuratiehouder.</w:t>
      </w:r>
    </w:p>
    <w:p w14:paraId="696E6BB0" w14:textId="77777777" w:rsidR="00B202F4" w:rsidRDefault="00B202F4" w:rsidP="00B202F4"/>
    <w:p w14:paraId="4C261E3F" w14:textId="77777777" w:rsidR="00B202F4" w:rsidRDefault="00B202F4" w:rsidP="00B202F4"/>
    <w:p w14:paraId="6D633286" w14:textId="77777777" w:rsidR="00B202F4" w:rsidRDefault="00B202F4" w:rsidP="00B202F4"/>
    <w:p w14:paraId="11961E24" w14:textId="77777777" w:rsidR="00B97A1E" w:rsidRPr="00C27FEF" w:rsidRDefault="00B97A1E" w:rsidP="00C27FEF"/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2B6A6" w14:textId="77777777" w:rsidR="001127DB" w:rsidRDefault="001127DB" w:rsidP="00C27FEF">
      <w:pPr>
        <w:spacing w:line="240" w:lineRule="auto"/>
      </w:pPr>
      <w:r>
        <w:separator/>
      </w:r>
    </w:p>
  </w:endnote>
  <w:endnote w:type="continuationSeparator" w:id="0">
    <w:p w14:paraId="4B400F1B" w14:textId="77777777" w:rsidR="001127DB" w:rsidRDefault="001127DB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2ABF2A2D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770EDCE8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103DB7C1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02C1C9A2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A6C34" w14:textId="77777777" w:rsidR="001127DB" w:rsidRPr="00C27FEF" w:rsidRDefault="001127DB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7BD8F978" w14:textId="77777777" w:rsidR="001127DB" w:rsidRDefault="001127DB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444DF" w14:textId="77777777" w:rsidR="001B3B58" w:rsidRDefault="001B3B58">
    <w:pPr>
      <w:pStyle w:val="Koptekst"/>
    </w:pPr>
  </w:p>
  <w:p w14:paraId="5A431240" w14:textId="77777777" w:rsidR="001B3B58" w:rsidRDefault="001B3B58">
    <w:pPr>
      <w:pStyle w:val="Koptekst"/>
    </w:pPr>
  </w:p>
  <w:p w14:paraId="5A20092D" w14:textId="77777777" w:rsidR="001B3B58" w:rsidRDefault="001B3B58">
    <w:pPr>
      <w:pStyle w:val="Koptekst"/>
    </w:pPr>
  </w:p>
  <w:p w14:paraId="1A0CDAB7" w14:textId="77777777" w:rsidR="001B3B58" w:rsidRDefault="001B3B58">
    <w:pPr>
      <w:pStyle w:val="Koptekst"/>
    </w:pPr>
  </w:p>
  <w:p w14:paraId="7A2F7060" w14:textId="77777777" w:rsidR="001B3B58" w:rsidRDefault="001B3B58">
    <w:pPr>
      <w:pStyle w:val="Koptekst"/>
    </w:pPr>
  </w:p>
  <w:p w14:paraId="08F7012C" w14:textId="77777777" w:rsidR="001B3B58" w:rsidRDefault="001B3B58">
    <w:pPr>
      <w:pStyle w:val="Koptekst"/>
    </w:pPr>
  </w:p>
  <w:p w14:paraId="06F4B6DA" w14:textId="77777777" w:rsidR="001B3B58" w:rsidRDefault="001B3B58">
    <w:pPr>
      <w:pStyle w:val="Koptekst"/>
    </w:pPr>
  </w:p>
  <w:p w14:paraId="75176FB5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131AD8BB" wp14:editId="07F94BA3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76307F"/>
    <w:multiLevelType w:val="hybridMultilevel"/>
    <w:tmpl w:val="4C723A1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6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479956652">
    <w:abstractNumId w:val="6"/>
  </w:num>
  <w:num w:numId="2" w16cid:durableId="87237479">
    <w:abstractNumId w:val="6"/>
  </w:num>
  <w:num w:numId="3" w16cid:durableId="1560437256">
    <w:abstractNumId w:val="6"/>
  </w:num>
  <w:num w:numId="4" w16cid:durableId="711805133">
    <w:abstractNumId w:val="6"/>
  </w:num>
  <w:num w:numId="5" w16cid:durableId="2023310754">
    <w:abstractNumId w:val="3"/>
  </w:num>
  <w:num w:numId="6" w16cid:durableId="90585291">
    <w:abstractNumId w:val="5"/>
  </w:num>
  <w:num w:numId="7" w16cid:durableId="138693601">
    <w:abstractNumId w:val="4"/>
  </w:num>
  <w:num w:numId="8" w16cid:durableId="1269775025">
    <w:abstractNumId w:val="1"/>
  </w:num>
  <w:num w:numId="9" w16cid:durableId="1645937363">
    <w:abstractNumId w:val="4"/>
  </w:num>
  <w:num w:numId="10" w16cid:durableId="1544439709">
    <w:abstractNumId w:val="5"/>
  </w:num>
  <w:num w:numId="11" w16cid:durableId="1406342197">
    <w:abstractNumId w:val="1"/>
  </w:num>
  <w:num w:numId="12" w16cid:durableId="916209294">
    <w:abstractNumId w:val="3"/>
  </w:num>
  <w:num w:numId="13" w16cid:durableId="1594119368">
    <w:abstractNumId w:val="2"/>
  </w:num>
  <w:num w:numId="14" w16cid:durableId="1547569451">
    <w:abstractNumId w:val="2"/>
  </w:num>
  <w:num w:numId="15" w16cid:durableId="79864395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2962D7"/>
    <w:rsid w:val="001127DB"/>
    <w:rsid w:val="001B3B58"/>
    <w:rsid w:val="001C1F6E"/>
    <w:rsid w:val="002962D7"/>
    <w:rsid w:val="002C3E17"/>
    <w:rsid w:val="004151E8"/>
    <w:rsid w:val="00B202F4"/>
    <w:rsid w:val="00B97A1E"/>
    <w:rsid w:val="00BA1BF3"/>
    <w:rsid w:val="00C27FEF"/>
    <w:rsid w:val="00C425A6"/>
    <w:rsid w:val="00DB5539"/>
    <w:rsid w:val="00DD7E6E"/>
    <w:rsid w:val="00EC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2A30C"/>
  <w15:chartTrackingRefBased/>
  <w15:docId w15:val="{D7EB9268-A4D7-44F6-A602-BE7557E9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Lijstalinea">
    <w:name w:val="List Paragraph"/>
    <w:basedOn w:val="Standaard"/>
    <w:uiPriority w:val="34"/>
    <w:qFormat/>
    <w:rsid w:val="00C42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elofsmaMark\Downloads\Wagenpark%20NvI1\2.%20Gepubliceerde%20versies%2024-09-2024\Bijlage%20Holdingverklar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b43d5d97-9547-4294-9de2-e59f3d8e4bbb" xsi:nil="true"/>
    <Author0 xmlns="b43d5d97-9547-4294-9de2-e59f3d8e4bb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F82EBF00B7A64184C79A7FCE569D06" ma:contentTypeVersion="6" ma:contentTypeDescription="Een nieuw document maken." ma:contentTypeScope="" ma:versionID="8eed4fb4e836cabee5528d0c98d8d76d">
  <xsd:schema xmlns:xsd="http://www.w3.org/2001/XMLSchema" xmlns:xs="http://www.w3.org/2001/XMLSchema" xmlns:p="http://schemas.microsoft.com/office/2006/metadata/properties" xmlns:ns2="b43d5d97-9547-4294-9de2-e59f3d8e4bbb" targetNamespace="http://schemas.microsoft.com/office/2006/metadata/properties" ma:root="true" ma:fieldsID="22b7af3daa72d753130cd351b561e28c" ns2:_="">
    <xsd:import namespace="b43d5d97-9547-4294-9de2-e59f3d8e4bbb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d5d97-9547-4294-9de2-e59f3d8e4bbb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b43d5d97-9547-4294-9de2-e59f3d8e4bbb"/>
  </ds:schemaRefs>
</ds:datastoreItem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2F891A-9AA8-4AAD-AF87-935E4F680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3d5d97-9547-4294-9de2-e59f3d8e4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Holdingverklaring</Template>
  <TotalTime>1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Roelofsma, Mark</dc:creator>
  <cp:keywords/>
  <dc:description>Geschikt om teksten op te maken volgens de Kadaster huisstijl met gebruiking van de Kadaster werkbalk.</dc:description>
  <cp:lastModifiedBy>Roelofsma, Mark</cp:lastModifiedBy>
  <cp:revision>1</cp:revision>
  <dcterms:created xsi:type="dcterms:W3CDTF">2024-09-24T13:36:00Z</dcterms:created>
  <dcterms:modified xsi:type="dcterms:W3CDTF">2024-09-24T13:37:00Z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0x010100A6F82EBF00B7A64184C79A7FCE569D06</vt:lpwstr>
  </property>
</Properties>
</file>