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08FB462F" w:rsidR="00A977E5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tbl>
      <w:tblPr>
        <w:tblpPr w:leftFromText="141" w:rightFromText="141" w:vertAnchor="text" w:horzAnchor="margin" w:tblpY="80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207"/>
      </w:tblGrid>
      <w:tr w:rsidR="00A977E5" w:rsidRPr="00B60B02" w14:paraId="77926674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4FA327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32E675" w14:textId="7333B26D" w:rsidR="00A977E5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150FCCE" w14:textId="13F377A9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E4238E0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B96AF0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B3D1213" w14:textId="20EB4463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CAB4993" w14:textId="523294C5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98239E1" w14:textId="77777777" w:rsidR="00277136" w:rsidRPr="004C430C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6C007C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 w:rsidRPr="004C430C">
              <w:rPr>
                <w:b/>
                <w:szCs w:val="18"/>
              </w:rPr>
              <w:t>Directie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367537A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49E56B12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DB453C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74AE42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F9273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1E33433A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F6F223E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0670F29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149641D" w14:textId="24FDF1F3" w:rsidR="00A977E5" w:rsidRPr="004C430C" w:rsidRDefault="00681608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Finance &amp; Control</w:t>
            </w:r>
          </w:p>
        </w:tc>
      </w:tr>
      <w:tr w:rsidR="00A977E5" w:rsidRPr="00B60B02" w14:paraId="6AE2112E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7159A4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Auteur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588C45F" w14:textId="74E15984" w:rsidR="00A977E5" w:rsidRPr="00B60B02" w:rsidRDefault="00881657" w:rsidP="001D03F1">
            <w:pPr>
              <w:tabs>
                <w:tab w:val="left" w:pos="2520"/>
              </w:tabs>
            </w:pPr>
            <w:r>
              <w:t>Irma Hospers</w:t>
            </w:r>
          </w:p>
        </w:tc>
      </w:tr>
      <w:tr w:rsidR="00A977E5" w:rsidRPr="00B60B02" w14:paraId="626CD497" w14:textId="77777777" w:rsidTr="001D03F1">
        <w:trPr>
          <w:cantSplit/>
          <w:trHeight w:val="1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9F30A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61ADC509" w14:textId="43F0837B" w:rsidR="00A977E5" w:rsidRPr="00B60B02" w:rsidRDefault="00A977E5" w:rsidP="001D03F1">
            <w:pPr>
              <w:tabs>
                <w:tab w:val="left" w:pos="2520"/>
              </w:tabs>
              <w:ind w:left="7788" w:hanging="7788"/>
            </w:pPr>
            <w:r>
              <w:t>1.</w:t>
            </w:r>
            <w:r w:rsidR="00A25651">
              <w:t>0</w:t>
            </w:r>
            <w:r>
              <w:t xml:space="preserve"> </w:t>
            </w:r>
          </w:p>
        </w:tc>
      </w:tr>
      <w:tr w:rsidR="00A977E5" w:rsidRPr="00B60B02" w14:paraId="042BDCC2" w14:textId="77777777" w:rsidTr="001D03F1">
        <w:trPr>
          <w:cantSplit/>
          <w:trHeight w:val="44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249B65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Versiedatum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B6A32CF" w14:textId="3F9F2AA5" w:rsidR="00A977E5" w:rsidRPr="00B60B02" w:rsidRDefault="00F37EFF" w:rsidP="001D03F1">
            <w:pPr>
              <w:tabs>
                <w:tab w:val="left" w:pos="2520"/>
              </w:tabs>
            </w:pPr>
            <w:r>
              <w:t>3</w:t>
            </w:r>
            <w:r w:rsidR="00A977E5">
              <w:t>-</w:t>
            </w:r>
            <w:r>
              <w:t>1</w:t>
            </w:r>
            <w:r w:rsidR="00A977E5">
              <w:t>-202</w:t>
            </w:r>
            <w:r>
              <w:t>3</w:t>
            </w:r>
          </w:p>
        </w:tc>
      </w:tr>
    </w:tbl>
    <w:p w14:paraId="21C0C2BD" w14:textId="77777777" w:rsidR="00A977E5" w:rsidRPr="00216D1D" w:rsidRDefault="00A977E5" w:rsidP="00A977E5">
      <w:pPr>
        <w:ind w:left="2268"/>
        <w:rPr>
          <w:sz w:val="24"/>
        </w:rPr>
      </w:pPr>
    </w:p>
    <w:p w14:paraId="7AFB9257" w14:textId="77777777" w:rsidR="00A977E5" w:rsidRDefault="00A977E5" w:rsidP="00A977E5">
      <w:pPr>
        <w:rPr>
          <w:i/>
        </w:rPr>
      </w:pPr>
    </w:p>
    <w:p w14:paraId="766BCDA1" w14:textId="369720FE" w:rsidR="00F85C5E" w:rsidRPr="009E165D" w:rsidRDefault="00ED071D" w:rsidP="009E165D">
      <w:pPr>
        <w:pStyle w:val="Kop1"/>
        <w:numPr>
          <w:ilvl w:val="0"/>
          <w:numId w:val="0"/>
        </w:numPr>
        <w:rPr>
          <w:sz w:val="28"/>
          <w:szCs w:val="28"/>
        </w:rPr>
      </w:pPr>
      <w:bookmarkStart w:id="1" w:name="_Toc123638557"/>
      <w:r w:rsidRPr="009E165D">
        <w:rPr>
          <w:sz w:val="28"/>
          <w:szCs w:val="28"/>
        </w:rPr>
        <w:lastRenderedPageBreak/>
        <w:t>Verklaring</w:t>
      </w:r>
      <w:bookmarkEnd w:id="1"/>
    </w:p>
    <w:p w14:paraId="5BCD9E1C" w14:textId="3CB6A5EE" w:rsidR="00ED071D" w:rsidRDefault="00465D99" w:rsidP="00ED071D">
      <w:pPr>
        <w:rPr>
          <w:lang w:val="nl"/>
        </w:rPr>
      </w:pPr>
      <w:r>
        <w:rPr>
          <w:lang w:val="nl"/>
        </w:rPr>
        <w:t>i.v.m. Europese sancties tegen Rusland</w:t>
      </w:r>
    </w:p>
    <w:p w14:paraId="1DF2E389" w14:textId="2AB0A22E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289F273D" w14:textId="08BA8E22" w:rsidR="004557D0" w:rsidRPr="00926919" w:rsidRDefault="004557D0" w:rsidP="004557D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876D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44F53DF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E33974C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0BE72544" w14:textId="176E4E55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14:paraId="71268199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1CF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7FFE03" w14:textId="6261C50F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711FD1D" w14:textId="77777777" w:rsidR="003A5003" w:rsidRPr="00816C76" w:rsidRDefault="003A5003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A11EE0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2C786" w14:textId="77777777" w:rsidR="006B5C53" w:rsidRDefault="006B5C53" w:rsidP="00C27FEF">
      <w:pPr>
        <w:spacing w:line="240" w:lineRule="auto"/>
      </w:pPr>
      <w:r>
        <w:separator/>
      </w:r>
    </w:p>
  </w:endnote>
  <w:endnote w:type="continuationSeparator" w:id="0">
    <w:p w14:paraId="102C2C66" w14:textId="77777777" w:rsidR="006B5C53" w:rsidRDefault="006B5C53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D6C42" w14:textId="77777777" w:rsidR="006B5C53" w:rsidRPr="00C27FEF" w:rsidRDefault="006B5C53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00DAD6CB" w14:textId="77777777" w:rsidR="006B5C53" w:rsidRDefault="006B5C53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C1F6E"/>
    <w:rsid w:val="001E5314"/>
    <w:rsid w:val="001E7056"/>
    <w:rsid w:val="002048C0"/>
    <w:rsid w:val="002129AC"/>
    <w:rsid w:val="00222DE2"/>
    <w:rsid w:val="00277136"/>
    <w:rsid w:val="002860BC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A2A4F"/>
    <w:rsid w:val="00532E41"/>
    <w:rsid w:val="0063046E"/>
    <w:rsid w:val="00681608"/>
    <w:rsid w:val="006B5C53"/>
    <w:rsid w:val="006D6E3E"/>
    <w:rsid w:val="00714E13"/>
    <w:rsid w:val="00815E15"/>
    <w:rsid w:val="008737A1"/>
    <w:rsid w:val="0087770B"/>
    <w:rsid w:val="00881657"/>
    <w:rsid w:val="008D77A7"/>
    <w:rsid w:val="00926B57"/>
    <w:rsid w:val="009C3FE5"/>
    <w:rsid w:val="009E165D"/>
    <w:rsid w:val="00A11EE0"/>
    <w:rsid w:val="00A25651"/>
    <w:rsid w:val="00A4508B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C27FEF"/>
    <w:rsid w:val="00CA5B03"/>
    <w:rsid w:val="00D24C9F"/>
    <w:rsid w:val="00D52F7C"/>
    <w:rsid w:val="00D64A18"/>
    <w:rsid w:val="00D7024F"/>
    <w:rsid w:val="00D826B3"/>
    <w:rsid w:val="00D926F7"/>
    <w:rsid w:val="00DB5539"/>
    <w:rsid w:val="00DD7E6E"/>
    <w:rsid w:val="00DF161A"/>
    <w:rsid w:val="00E346B0"/>
    <w:rsid w:val="00EB26E7"/>
    <w:rsid w:val="00ED071D"/>
    <w:rsid w:val="00F16158"/>
    <w:rsid w:val="00F31F84"/>
    <w:rsid w:val="00F37EFF"/>
    <w:rsid w:val="00F857F2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F82EBF00B7A64184C79A7FCE569D06" ma:contentTypeVersion="6" ma:contentTypeDescription="Een nieuw document maken." ma:contentTypeScope="" ma:versionID="8eed4fb4e836cabee5528d0c98d8d76d">
  <xsd:schema xmlns:xsd="http://www.w3.org/2001/XMLSchema" xmlns:xs="http://www.w3.org/2001/XMLSchema" xmlns:p="http://schemas.microsoft.com/office/2006/metadata/properties" xmlns:ns2="b43d5d97-9547-4294-9de2-e59f3d8e4bbb" targetNamespace="http://schemas.microsoft.com/office/2006/metadata/properties" ma:root="true" ma:fieldsID="22b7af3daa72d753130cd351b561e28c" ns2:_="">
    <xsd:import namespace="b43d5d97-9547-4294-9de2-e59f3d8e4bbb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d5d97-9547-4294-9de2-e59f3d8e4bbb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b43d5d97-9547-4294-9de2-e59f3d8e4bbb" xsi:nil="true"/>
    <Author0 xmlns="b43d5d97-9547-4294-9de2-e59f3d8e4bbb" xsi:nil="true"/>
  </documentManagement>
</p:properties>
</file>

<file path=customXml/itemProps1.xml><?xml version="1.0" encoding="utf-8"?>
<ds:datastoreItem xmlns:ds="http://schemas.openxmlformats.org/officeDocument/2006/customXml" ds:itemID="{722EEBE2-F352-4F9E-9AD4-B1261AFEA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3d5d97-9547-4294-9de2-e59f3d8e4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b43d5d97-9547-4294-9de2-e59f3d8e4b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2</TotalTime>
  <Pages>2</Pages>
  <Words>321</Words>
  <Characters>2005</Characters>
  <Application>Microsoft Office Word</Application>
  <DocSecurity>0</DocSecurity>
  <Lines>16</Lines>
  <Paragraphs>4</Paragraphs>
  <ScaleCrop>false</ScaleCrop>
  <Company>PC Support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Mark Roelofsma</cp:lastModifiedBy>
  <cp:revision>3</cp:revision>
  <cp:lastPrinted>2021-11-16T11:00:00Z</cp:lastPrinted>
  <dcterms:created xsi:type="dcterms:W3CDTF">2024-02-27T19:05:00Z</dcterms:created>
  <dcterms:modified xsi:type="dcterms:W3CDTF">2024-05-28T12:30:00Z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0x010100A6F82EBF00B7A64184C79A7FCE569D06</vt:lpwstr>
  </property>
</Properties>
</file>