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2C3012D8" w:rsidR="00DD0E19" w:rsidRPr="007F7BB0" w:rsidRDefault="00DE6A74" w:rsidP="00075E48">
            <w:pPr>
              <w:pStyle w:val="CoverSubtitel"/>
              <w:rPr>
                <w:sz w:val="40"/>
                <w:szCs w:val="40"/>
              </w:rPr>
            </w:pPr>
            <w:r w:rsidRPr="007F7BB0">
              <w:rPr>
                <w:sz w:val="40"/>
                <w:szCs w:val="40"/>
              </w:rPr>
              <w:t xml:space="preserve">Bijlage </w:t>
            </w:r>
            <w:r w:rsidR="008265B2">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3BAD5674" w14:textId="6879D8E6" w:rsidR="00542E32" w:rsidRPr="00464E53" w:rsidRDefault="00DE120A" w:rsidP="004F44E7">
            <w:pPr>
              <w:tabs>
                <w:tab w:val="left" w:pos="6810"/>
              </w:tabs>
              <w:rPr>
                <w:rFonts w:cstheme="minorHAnsi"/>
                <w:b/>
                <w:sz w:val="20"/>
                <w:szCs w:val="20"/>
              </w:rPr>
            </w:pPr>
            <w:r w:rsidRPr="00DE120A">
              <w:rPr>
                <w:rStyle w:val="normaltextrun"/>
                <w:rFonts w:cstheme="minorHAnsi"/>
                <w:sz w:val="20"/>
                <w:szCs w:val="20"/>
              </w:rPr>
              <w:t>Inschrijver beschikt over aantoonbare ervaring met het beheren van digitale tekeningen. Inschrijver toont deze competentie aan door één referentieopdracht te overleggen waarin een digitaal tekeningenbestand heeft beheerd met een omvang van minimaal 7.500 tekeningen bij één opdrachtgever.</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17CE66C6"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4A4E63" w:rsidRPr="00A9593F">
              <w:rPr>
                <w:rFonts w:cstheme="minorHAnsi"/>
                <w:bCs/>
                <w:sz w:val="20"/>
                <w:szCs w:val="20"/>
              </w:rPr>
              <w:t xml:space="preserve">aantal </w:t>
            </w:r>
            <w:r w:rsidR="00A9593F" w:rsidRPr="00A9593F">
              <w:rPr>
                <w:rFonts w:cstheme="minorHAnsi"/>
                <w:bCs/>
                <w:sz w:val="20"/>
                <w:szCs w:val="20"/>
              </w:rPr>
              <w:t xml:space="preserve">tekeningen </w:t>
            </w:r>
          </w:p>
        </w:tc>
        <w:tc>
          <w:tcPr>
            <w:tcW w:w="5528" w:type="dxa"/>
            <w:tcBorders>
              <w:top w:val="single" w:sz="8" w:space="0" w:color="C0C0C0"/>
              <w:left w:val="single" w:sz="8" w:space="0" w:color="C0C0C0"/>
              <w:right w:val="single" w:sz="8" w:space="0" w:color="C0C0C0"/>
            </w:tcBorders>
            <w:vAlign w:val="center"/>
            <w:hideMark/>
          </w:tcPr>
          <w:p w14:paraId="4A6499F8" w14:textId="77777777" w:rsidR="00542E32" w:rsidRDefault="004A4E63" w:rsidP="00D67EE8">
            <w:pPr>
              <w:rPr>
                <w:rFonts w:cstheme="minorHAnsi"/>
                <w:bCs/>
                <w:sz w:val="20"/>
                <w:szCs w:val="20"/>
              </w:rPr>
            </w:pPr>
            <w:r>
              <w:rPr>
                <w:rFonts w:cstheme="minorHAnsi"/>
                <w:bCs/>
                <w:sz w:val="20"/>
                <w:szCs w:val="20"/>
              </w:rPr>
              <w:t xml:space="preserve">                                </w:t>
            </w:r>
          </w:p>
          <w:p w14:paraId="6BEDB2FD" w14:textId="5A8A13A7" w:rsidR="00A9593F" w:rsidRPr="00464E53" w:rsidRDefault="00A9593F"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p w14:paraId="766AF84D" w14:textId="77777777" w:rsidR="00DE120A" w:rsidRDefault="00DE120A"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120A" w:rsidRPr="00464E53" w14:paraId="4F0C8549" w14:textId="77777777" w:rsidTr="00CB267D">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AEE8213" w14:textId="59BB89E2" w:rsidR="00DE120A" w:rsidRPr="00464E53" w:rsidRDefault="00DE120A" w:rsidP="00CB267D">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5B00F6E5" w14:textId="661950C5" w:rsidR="00DE120A" w:rsidRPr="00464E53" w:rsidRDefault="00FD2AEF" w:rsidP="00CB267D">
            <w:pPr>
              <w:tabs>
                <w:tab w:val="left" w:pos="6810"/>
              </w:tabs>
              <w:rPr>
                <w:rFonts w:cstheme="minorHAnsi"/>
                <w:b/>
                <w:sz w:val="20"/>
                <w:szCs w:val="20"/>
              </w:rPr>
            </w:pPr>
            <w:r w:rsidRPr="00FD2AEF">
              <w:rPr>
                <w:rStyle w:val="normaltextrun"/>
                <w:rFonts w:cstheme="minorHAnsi"/>
                <w:sz w:val="20"/>
                <w:szCs w:val="20"/>
              </w:rPr>
              <w:t>Inschrijver beschikt over aantoonbare ervaring met het opstellen van het (CAD)tekenwerk van onder andere technisch tekenwerk, meetstaten, noodplattegronden (conform NEN1414) en het inmeten van gebouwen op opdrachtbasis.</w:t>
            </w:r>
          </w:p>
        </w:tc>
      </w:tr>
      <w:tr w:rsidR="00DE120A" w:rsidRPr="00464E53" w14:paraId="030E5DA0" w14:textId="77777777" w:rsidTr="00CB267D">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E62100C"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120A" w:rsidRPr="00464E53" w14:paraId="1DEFDA9A" w14:textId="77777777" w:rsidTr="00CB267D">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92A7E9E" w14:textId="77777777" w:rsidR="00DE120A" w:rsidRPr="00464E53" w:rsidRDefault="00DE120A" w:rsidP="00CB267D">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E4855C8" w14:textId="77777777" w:rsidR="00DE120A" w:rsidRPr="00464E53" w:rsidRDefault="00DE120A" w:rsidP="00CB267D">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80FB717" w14:textId="77777777" w:rsidR="00DE120A" w:rsidRPr="00464E53" w:rsidRDefault="00DE120A" w:rsidP="00CB267D">
            <w:pPr>
              <w:rPr>
                <w:rFonts w:cstheme="minorHAnsi"/>
                <w:bCs/>
                <w:sz w:val="20"/>
                <w:szCs w:val="20"/>
              </w:rPr>
            </w:pPr>
          </w:p>
        </w:tc>
      </w:tr>
      <w:tr w:rsidR="00DE120A" w:rsidRPr="00464E53" w14:paraId="6E34F116"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5A21958"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6B2FED1" w14:textId="77777777" w:rsidR="00DE120A" w:rsidRPr="00464E53" w:rsidRDefault="00DE120A" w:rsidP="00CB267D">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BE65419" w14:textId="77777777" w:rsidR="00DE120A" w:rsidRPr="00464E53" w:rsidRDefault="00DE120A" w:rsidP="00CB267D">
            <w:pPr>
              <w:rPr>
                <w:rFonts w:cstheme="minorHAnsi"/>
                <w:bCs/>
                <w:sz w:val="20"/>
                <w:szCs w:val="20"/>
              </w:rPr>
            </w:pPr>
          </w:p>
        </w:tc>
      </w:tr>
      <w:tr w:rsidR="00DE120A" w:rsidRPr="00464E53" w14:paraId="748E3008"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011C711"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450E8435" w14:textId="77777777" w:rsidR="00DE120A" w:rsidRPr="00464E53" w:rsidRDefault="00DE120A" w:rsidP="00CB267D">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8F2C576" w14:textId="77777777" w:rsidR="00DE120A" w:rsidRPr="00464E53" w:rsidRDefault="00DE120A" w:rsidP="00CB267D">
            <w:pPr>
              <w:rPr>
                <w:rFonts w:cstheme="minorHAnsi"/>
                <w:bCs/>
                <w:sz w:val="20"/>
                <w:szCs w:val="20"/>
              </w:rPr>
            </w:pPr>
          </w:p>
        </w:tc>
      </w:tr>
      <w:tr w:rsidR="00DE120A" w:rsidRPr="00464E53" w14:paraId="3509D26E" w14:textId="77777777" w:rsidTr="00CB267D">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DD59FE4" w14:textId="77777777" w:rsidR="00DE120A" w:rsidRPr="00464E53" w:rsidRDefault="00DE120A" w:rsidP="00CB267D">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763A067" w14:textId="77777777" w:rsidR="00DE120A" w:rsidRPr="00464E53" w:rsidRDefault="00DE120A" w:rsidP="00CB267D">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240D8090" w14:textId="77777777" w:rsidR="00DE120A" w:rsidRPr="00464E53" w:rsidRDefault="00DE120A" w:rsidP="00CB267D">
            <w:pPr>
              <w:rPr>
                <w:rFonts w:cstheme="minorHAnsi"/>
                <w:bCs/>
                <w:sz w:val="20"/>
                <w:szCs w:val="20"/>
              </w:rPr>
            </w:pPr>
          </w:p>
        </w:tc>
      </w:tr>
      <w:tr w:rsidR="00DE120A" w:rsidRPr="00464E53" w14:paraId="582A2702" w14:textId="77777777" w:rsidTr="00CB267D">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4DA8FB0"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FC748F3" w14:textId="77777777" w:rsidR="00DE120A" w:rsidRPr="00464E53" w:rsidRDefault="00DE120A" w:rsidP="00CB267D">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B466F56" w14:textId="77777777" w:rsidR="00DE120A" w:rsidRPr="00464E53" w:rsidRDefault="00DE120A" w:rsidP="00CB267D">
            <w:pPr>
              <w:rPr>
                <w:rFonts w:cstheme="minorHAnsi"/>
                <w:bCs/>
                <w:sz w:val="20"/>
                <w:szCs w:val="20"/>
              </w:rPr>
            </w:pPr>
          </w:p>
        </w:tc>
      </w:tr>
      <w:tr w:rsidR="00DE120A" w:rsidRPr="00464E53" w14:paraId="7BD1A1F4" w14:textId="77777777" w:rsidTr="00CB267D">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4275FCD"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59320C6" w14:textId="77777777" w:rsidR="00DE120A" w:rsidRPr="00464E53" w:rsidRDefault="00DE120A" w:rsidP="00CB267D">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85D3BF4" w14:textId="77777777" w:rsidR="00DE120A" w:rsidRPr="00464E53" w:rsidRDefault="00DE120A" w:rsidP="00CB267D">
            <w:pPr>
              <w:rPr>
                <w:rFonts w:cstheme="minorHAnsi"/>
                <w:bCs/>
                <w:sz w:val="20"/>
                <w:szCs w:val="20"/>
              </w:rPr>
            </w:pPr>
          </w:p>
        </w:tc>
      </w:tr>
      <w:tr w:rsidR="00DE120A" w:rsidRPr="00464E53" w14:paraId="58BE5E94" w14:textId="77777777" w:rsidTr="00CB267D">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43F1530"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31C9C8A" w14:textId="77777777" w:rsidR="00DE120A" w:rsidRPr="00464E53" w:rsidRDefault="00DE120A" w:rsidP="00CB267D">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BAE4CA0" w14:textId="77777777" w:rsidR="00DE120A" w:rsidRPr="00464E53" w:rsidRDefault="00DE120A" w:rsidP="00CB267D">
            <w:pPr>
              <w:rPr>
                <w:rFonts w:cstheme="minorHAnsi"/>
                <w:bCs/>
                <w:sz w:val="20"/>
                <w:szCs w:val="20"/>
              </w:rPr>
            </w:pPr>
          </w:p>
        </w:tc>
      </w:tr>
      <w:tr w:rsidR="00DE120A" w:rsidRPr="001430D4" w14:paraId="087CDA2D"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A3F4669"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Projectgegevens</w:t>
            </w:r>
          </w:p>
        </w:tc>
      </w:tr>
      <w:tr w:rsidR="00DE120A" w:rsidRPr="00464E53" w14:paraId="6A67DF81"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8CAB462" w14:textId="77777777" w:rsidR="00DE120A" w:rsidRDefault="00DE120A" w:rsidP="00CB267D">
            <w:pPr>
              <w:rPr>
                <w:rFonts w:cstheme="minorHAnsi"/>
                <w:bCs/>
                <w:sz w:val="20"/>
                <w:szCs w:val="20"/>
              </w:rPr>
            </w:pPr>
          </w:p>
          <w:p w14:paraId="5376EABE" w14:textId="77777777" w:rsidR="00DE120A" w:rsidRPr="00464E53" w:rsidRDefault="00DE120A" w:rsidP="00CB267D">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4185E62" w14:textId="77777777" w:rsidR="00DE120A" w:rsidRPr="00464E53" w:rsidRDefault="00DE120A" w:rsidP="00CB267D">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5E98389" w14:textId="77777777" w:rsidR="00DE120A" w:rsidRPr="00464E53" w:rsidRDefault="00DE120A" w:rsidP="00CB267D">
            <w:pPr>
              <w:rPr>
                <w:rFonts w:cstheme="minorHAnsi"/>
                <w:bCs/>
                <w:sz w:val="20"/>
                <w:szCs w:val="20"/>
              </w:rPr>
            </w:pPr>
          </w:p>
        </w:tc>
      </w:tr>
      <w:tr w:rsidR="00DE120A" w:rsidRPr="00464E53" w14:paraId="29433572"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DF655A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E4159FC" w14:textId="77777777" w:rsidR="00DE120A" w:rsidRPr="00464E53" w:rsidRDefault="00DE120A" w:rsidP="00CB267D">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C2602B9" w14:textId="77777777" w:rsidR="00DE120A" w:rsidRPr="00464E53" w:rsidRDefault="00DE120A" w:rsidP="00CB267D">
            <w:pPr>
              <w:rPr>
                <w:rFonts w:cstheme="minorHAnsi"/>
                <w:bCs/>
                <w:sz w:val="20"/>
                <w:szCs w:val="20"/>
              </w:rPr>
            </w:pPr>
          </w:p>
        </w:tc>
      </w:tr>
      <w:tr w:rsidR="00DE120A" w:rsidRPr="00464E53" w14:paraId="03DD0857"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2661FC6"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2DD9BBC" w14:textId="77777777" w:rsidR="00DE120A" w:rsidRPr="00464E53" w:rsidRDefault="00DE120A" w:rsidP="00CB267D">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AAC6CF7" w14:textId="77777777" w:rsidR="00DE120A" w:rsidRPr="00464E53" w:rsidRDefault="00DE120A" w:rsidP="00CB267D">
            <w:pPr>
              <w:rPr>
                <w:rFonts w:cstheme="minorHAnsi"/>
                <w:bCs/>
                <w:sz w:val="20"/>
                <w:szCs w:val="20"/>
              </w:rPr>
            </w:pPr>
          </w:p>
        </w:tc>
      </w:tr>
      <w:tr w:rsidR="00DE120A" w:rsidRPr="00464E53" w14:paraId="73DE6E2C" w14:textId="77777777" w:rsidTr="00A95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195A575" w14:textId="77777777" w:rsidR="00DE120A" w:rsidRPr="00464E53" w:rsidRDefault="00DE120A" w:rsidP="00CB267D">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4F947A7" w14:textId="3C156DA3" w:rsidR="00DE120A" w:rsidRPr="00464E53" w:rsidRDefault="00DE120A" w:rsidP="00CB267D">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1A3EBCD1" w14:textId="10738DD9" w:rsidR="00DE120A" w:rsidRPr="00464E53" w:rsidRDefault="00DE120A" w:rsidP="00CB267D">
            <w:pPr>
              <w:rPr>
                <w:rFonts w:cstheme="minorHAnsi"/>
                <w:bCs/>
                <w:sz w:val="20"/>
                <w:szCs w:val="20"/>
              </w:rPr>
            </w:pPr>
          </w:p>
        </w:tc>
      </w:tr>
      <w:tr w:rsidR="00DE120A" w:rsidRPr="00464E53" w14:paraId="2991955C"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7357C6E" w14:textId="77777777" w:rsidR="00DE120A" w:rsidRPr="00464E53" w:rsidRDefault="00DE120A" w:rsidP="00CB267D">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9F357E9" w14:textId="77777777" w:rsidR="00DE120A" w:rsidRPr="00464E53" w:rsidRDefault="00DE120A" w:rsidP="00CB267D">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27805838" w14:textId="77777777" w:rsidR="00DE120A" w:rsidRDefault="00DE120A" w:rsidP="00CB267D">
            <w:pPr>
              <w:rPr>
                <w:rFonts w:cstheme="minorHAnsi"/>
                <w:sz w:val="20"/>
                <w:szCs w:val="20"/>
              </w:rPr>
            </w:pPr>
          </w:p>
          <w:p w14:paraId="01C51644" w14:textId="77777777" w:rsidR="00DE120A" w:rsidRDefault="00DE120A" w:rsidP="00CB267D">
            <w:pPr>
              <w:rPr>
                <w:rFonts w:cstheme="minorHAnsi"/>
                <w:sz w:val="20"/>
                <w:szCs w:val="20"/>
              </w:rPr>
            </w:pPr>
          </w:p>
          <w:p w14:paraId="00F3F1D8" w14:textId="77777777" w:rsidR="00DE120A" w:rsidRPr="00464E53" w:rsidRDefault="00DE120A" w:rsidP="00CB267D">
            <w:pPr>
              <w:rPr>
                <w:rFonts w:cstheme="minorHAnsi"/>
                <w:sz w:val="20"/>
                <w:szCs w:val="20"/>
              </w:rPr>
            </w:pPr>
          </w:p>
        </w:tc>
      </w:tr>
    </w:tbl>
    <w:p w14:paraId="11D67260" w14:textId="77777777" w:rsidR="00DE120A" w:rsidRDefault="00DE120A" w:rsidP="004A4E63">
      <w:pPr>
        <w:rPr>
          <w:rFonts w:cstheme="minorHAnsi"/>
        </w:rPr>
      </w:pPr>
    </w:p>
    <w:p w14:paraId="2C4E4FAB" w14:textId="77777777" w:rsidR="00DE120A" w:rsidRDefault="00DE120A"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120A" w:rsidRPr="00464E53" w14:paraId="74B5B382" w14:textId="77777777" w:rsidTr="00CB267D">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7FB66A0" w14:textId="196D5BC6" w:rsidR="00DE120A" w:rsidRPr="00464E53" w:rsidRDefault="00DE120A" w:rsidP="00CB267D">
            <w:pPr>
              <w:tabs>
                <w:tab w:val="left" w:pos="6810"/>
              </w:tabs>
              <w:rPr>
                <w:rFonts w:cstheme="minorHAnsi"/>
                <w:b/>
                <w:sz w:val="20"/>
                <w:szCs w:val="20"/>
              </w:rPr>
            </w:pPr>
            <w:r w:rsidRPr="00464E53">
              <w:rPr>
                <w:rFonts w:cstheme="minorHAnsi"/>
                <w:b/>
                <w:sz w:val="20"/>
                <w:szCs w:val="20"/>
              </w:rPr>
              <w:t xml:space="preserve">Kerncompetentie </w:t>
            </w:r>
            <w:r w:rsidR="007313E1">
              <w:rPr>
                <w:rFonts w:cstheme="minorHAnsi"/>
                <w:b/>
                <w:sz w:val="20"/>
                <w:szCs w:val="20"/>
              </w:rPr>
              <w:t>3</w:t>
            </w:r>
            <w:r w:rsidRPr="00464E53">
              <w:rPr>
                <w:rFonts w:cstheme="minorHAnsi"/>
                <w:b/>
                <w:sz w:val="20"/>
                <w:szCs w:val="20"/>
              </w:rPr>
              <w:t>:</w:t>
            </w:r>
          </w:p>
          <w:p w14:paraId="229CCEC9" w14:textId="13666C4F" w:rsidR="00DE120A" w:rsidRPr="00464E53" w:rsidRDefault="007313E1" w:rsidP="00CB267D">
            <w:pPr>
              <w:tabs>
                <w:tab w:val="left" w:pos="6810"/>
              </w:tabs>
              <w:rPr>
                <w:rFonts w:cstheme="minorHAnsi"/>
                <w:b/>
                <w:sz w:val="20"/>
                <w:szCs w:val="20"/>
              </w:rPr>
            </w:pPr>
            <w:r w:rsidRPr="007313E1">
              <w:rPr>
                <w:rStyle w:val="normaltextrun"/>
                <w:rFonts w:cstheme="minorHAnsi"/>
                <w:sz w:val="20"/>
                <w:szCs w:val="20"/>
              </w:rPr>
              <w:t xml:space="preserve">Inschrijver beschikt over aantoonbare ervaring met het inmeten volgens NEN 2580 van utiliteitsgebouwen met een </w:t>
            </w:r>
            <w:proofErr w:type="spellStart"/>
            <w:r w:rsidRPr="007313E1">
              <w:rPr>
                <w:rStyle w:val="normaltextrun"/>
                <w:rFonts w:cstheme="minorHAnsi"/>
                <w:sz w:val="20"/>
                <w:szCs w:val="20"/>
              </w:rPr>
              <w:t>bvo</w:t>
            </w:r>
            <w:proofErr w:type="spellEnd"/>
            <w:r w:rsidRPr="007313E1">
              <w:rPr>
                <w:rStyle w:val="normaltextrun"/>
                <w:rFonts w:cstheme="minorHAnsi"/>
                <w:sz w:val="20"/>
                <w:szCs w:val="20"/>
              </w:rPr>
              <w:t xml:space="preserve"> van ten miste 17.500 m2 bij één opdrachtgever.</w:t>
            </w:r>
          </w:p>
        </w:tc>
      </w:tr>
      <w:tr w:rsidR="00DE120A" w:rsidRPr="00464E53" w14:paraId="1A0B6998" w14:textId="77777777" w:rsidTr="00CB267D">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9B46ECB"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120A" w:rsidRPr="00464E53" w14:paraId="1F4A2B01" w14:textId="77777777" w:rsidTr="00CB267D">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2DEABD5" w14:textId="77777777" w:rsidR="00DE120A" w:rsidRPr="00464E53" w:rsidRDefault="00DE120A" w:rsidP="00CB267D">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372EC62" w14:textId="77777777" w:rsidR="00DE120A" w:rsidRPr="00464E53" w:rsidRDefault="00DE120A" w:rsidP="00CB267D">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AE35BEC" w14:textId="77777777" w:rsidR="00DE120A" w:rsidRPr="00464E53" w:rsidRDefault="00DE120A" w:rsidP="00CB267D">
            <w:pPr>
              <w:rPr>
                <w:rFonts w:cstheme="minorHAnsi"/>
                <w:bCs/>
                <w:sz w:val="20"/>
                <w:szCs w:val="20"/>
              </w:rPr>
            </w:pPr>
          </w:p>
        </w:tc>
      </w:tr>
      <w:tr w:rsidR="00DE120A" w:rsidRPr="00464E53" w14:paraId="6B0A59CA"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B6076AA"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EB54587" w14:textId="77777777" w:rsidR="00DE120A" w:rsidRPr="00464E53" w:rsidRDefault="00DE120A" w:rsidP="00CB267D">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4B3929EE" w14:textId="77777777" w:rsidR="00DE120A" w:rsidRPr="00464E53" w:rsidRDefault="00DE120A" w:rsidP="00CB267D">
            <w:pPr>
              <w:rPr>
                <w:rFonts w:cstheme="minorHAnsi"/>
                <w:bCs/>
                <w:sz w:val="20"/>
                <w:szCs w:val="20"/>
              </w:rPr>
            </w:pPr>
          </w:p>
        </w:tc>
      </w:tr>
      <w:tr w:rsidR="00DE120A" w:rsidRPr="00464E53" w14:paraId="4E8A8638"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7237B6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7427409" w14:textId="77777777" w:rsidR="00DE120A" w:rsidRPr="00464E53" w:rsidRDefault="00DE120A" w:rsidP="00CB267D">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B6A7800" w14:textId="77777777" w:rsidR="00DE120A" w:rsidRPr="00464E53" w:rsidRDefault="00DE120A" w:rsidP="00CB267D">
            <w:pPr>
              <w:rPr>
                <w:rFonts w:cstheme="minorHAnsi"/>
                <w:bCs/>
                <w:sz w:val="20"/>
                <w:szCs w:val="20"/>
              </w:rPr>
            </w:pPr>
          </w:p>
        </w:tc>
      </w:tr>
      <w:tr w:rsidR="00DE120A" w:rsidRPr="00464E53" w14:paraId="4C6D9497" w14:textId="77777777" w:rsidTr="00CB267D">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34BF39A" w14:textId="77777777" w:rsidR="00DE120A" w:rsidRPr="00464E53" w:rsidRDefault="00DE120A" w:rsidP="00CB267D">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3CD2BF2" w14:textId="77777777" w:rsidR="00DE120A" w:rsidRPr="00464E53" w:rsidRDefault="00DE120A" w:rsidP="00CB267D">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11BA3F3" w14:textId="77777777" w:rsidR="00DE120A" w:rsidRPr="00464E53" w:rsidRDefault="00DE120A" w:rsidP="00CB267D">
            <w:pPr>
              <w:rPr>
                <w:rFonts w:cstheme="minorHAnsi"/>
                <w:bCs/>
                <w:sz w:val="20"/>
                <w:szCs w:val="20"/>
              </w:rPr>
            </w:pPr>
          </w:p>
        </w:tc>
      </w:tr>
      <w:tr w:rsidR="00DE120A" w:rsidRPr="00464E53" w14:paraId="25E93DDA" w14:textId="77777777" w:rsidTr="00CB267D">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2EA53AD"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298E021" w14:textId="77777777" w:rsidR="00DE120A" w:rsidRPr="00464E53" w:rsidRDefault="00DE120A" w:rsidP="00CB267D">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DB0205" w14:textId="77777777" w:rsidR="00DE120A" w:rsidRPr="00464E53" w:rsidRDefault="00DE120A" w:rsidP="00CB267D">
            <w:pPr>
              <w:rPr>
                <w:rFonts w:cstheme="minorHAnsi"/>
                <w:bCs/>
                <w:sz w:val="20"/>
                <w:szCs w:val="20"/>
              </w:rPr>
            </w:pPr>
          </w:p>
        </w:tc>
      </w:tr>
      <w:tr w:rsidR="00DE120A" w:rsidRPr="00464E53" w14:paraId="74AB2237" w14:textId="77777777" w:rsidTr="00CB267D">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FF6AB55"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517E599" w14:textId="77777777" w:rsidR="00DE120A" w:rsidRPr="00464E53" w:rsidRDefault="00DE120A" w:rsidP="00CB267D">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0CFF306" w14:textId="77777777" w:rsidR="00DE120A" w:rsidRPr="00464E53" w:rsidRDefault="00DE120A" w:rsidP="00CB267D">
            <w:pPr>
              <w:rPr>
                <w:rFonts w:cstheme="minorHAnsi"/>
                <w:bCs/>
                <w:sz w:val="20"/>
                <w:szCs w:val="20"/>
              </w:rPr>
            </w:pPr>
          </w:p>
        </w:tc>
      </w:tr>
      <w:tr w:rsidR="00DE120A" w:rsidRPr="00464E53" w14:paraId="65D87A05" w14:textId="77777777" w:rsidTr="00CB267D">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44C8DB1"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7E4A6ED" w14:textId="77777777" w:rsidR="00DE120A" w:rsidRPr="00464E53" w:rsidRDefault="00DE120A" w:rsidP="00CB267D">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9E4B3F4" w14:textId="77777777" w:rsidR="00DE120A" w:rsidRPr="00464E53" w:rsidRDefault="00DE120A" w:rsidP="00CB267D">
            <w:pPr>
              <w:rPr>
                <w:rFonts w:cstheme="minorHAnsi"/>
                <w:bCs/>
                <w:sz w:val="20"/>
                <w:szCs w:val="20"/>
              </w:rPr>
            </w:pPr>
          </w:p>
        </w:tc>
      </w:tr>
      <w:tr w:rsidR="00DE120A" w:rsidRPr="001430D4" w14:paraId="45AD9CFC"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CCDFE9D"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Projectgegevens</w:t>
            </w:r>
          </w:p>
        </w:tc>
      </w:tr>
      <w:tr w:rsidR="00DE120A" w:rsidRPr="00464E53" w14:paraId="5D3172BA"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06C421E" w14:textId="77777777" w:rsidR="00DE120A" w:rsidRDefault="00DE120A" w:rsidP="00CB267D">
            <w:pPr>
              <w:rPr>
                <w:rFonts w:cstheme="minorHAnsi"/>
                <w:bCs/>
                <w:sz w:val="20"/>
                <w:szCs w:val="20"/>
              </w:rPr>
            </w:pPr>
          </w:p>
          <w:p w14:paraId="4431592E" w14:textId="77777777" w:rsidR="00DE120A" w:rsidRPr="00464E53" w:rsidRDefault="00DE120A" w:rsidP="00CB267D">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4372336" w14:textId="77777777" w:rsidR="00DE120A" w:rsidRPr="00464E53" w:rsidRDefault="00DE120A" w:rsidP="00CB267D">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24E9EDE" w14:textId="77777777" w:rsidR="00DE120A" w:rsidRPr="00464E53" w:rsidRDefault="00DE120A" w:rsidP="00CB267D">
            <w:pPr>
              <w:rPr>
                <w:rFonts w:cstheme="minorHAnsi"/>
                <w:bCs/>
                <w:sz w:val="20"/>
                <w:szCs w:val="20"/>
              </w:rPr>
            </w:pPr>
          </w:p>
        </w:tc>
      </w:tr>
      <w:tr w:rsidR="00DE120A" w:rsidRPr="00464E53" w14:paraId="0548614D"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D0B3FB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398D3EE" w14:textId="77777777" w:rsidR="00DE120A" w:rsidRPr="00464E53" w:rsidRDefault="00DE120A" w:rsidP="00CB267D">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90739FC" w14:textId="77777777" w:rsidR="00DE120A" w:rsidRPr="00464E53" w:rsidRDefault="00DE120A" w:rsidP="00CB267D">
            <w:pPr>
              <w:rPr>
                <w:rFonts w:cstheme="minorHAnsi"/>
                <w:bCs/>
                <w:sz w:val="20"/>
                <w:szCs w:val="20"/>
              </w:rPr>
            </w:pPr>
          </w:p>
        </w:tc>
      </w:tr>
      <w:tr w:rsidR="00DE120A" w:rsidRPr="00464E53" w14:paraId="766CD0F3"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4C977E7"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009A3DA" w14:textId="77777777" w:rsidR="00DE120A" w:rsidRPr="00464E53" w:rsidRDefault="00DE120A" w:rsidP="00CB267D">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CDF87E3" w14:textId="77777777" w:rsidR="00DE120A" w:rsidRPr="00464E53" w:rsidRDefault="00DE120A" w:rsidP="00CB267D">
            <w:pPr>
              <w:rPr>
                <w:rFonts w:cstheme="minorHAnsi"/>
                <w:bCs/>
                <w:sz w:val="20"/>
                <w:szCs w:val="20"/>
              </w:rPr>
            </w:pPr>
          </w:p>
        </w:tc>
      </w:tr>
      <w:tr w:rsidR="00DE120A" w:rsidRPr="00464E53" w14:paraId="11BB10B8" w14:textId="77777777" w:rsidTr="00A95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798FEB2" w14:textId="77777777" w:rsidR="00DE120A" w:rsidRPr="00464E53" w:rsidRDefault="00DE120A" w:rsidP="00CB267D">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36FC336" w14:textId="4303601D" w:rsidR="00DE120A" w:rsidRPr="00464E53" w:rsidRDefault="00DE120A" w:rsidP="00CB267D">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proofErr w:type="spellStart"/>
            <w:r w:rsidR="00A9593F">
              <w:rPr>
                <w:rFonts w:cstheme="minorHAnsi"/>
                <w:bCs/>
                <w:sz w:val="20"/>
                <w:szCs w:val="20"/>
              </w:rPr>
              <w:t>bvo</w:t>
            </w:r>
            <w:proofErr w:type="spellEnd"/>
          </w:p>
        </w:tc>
        <w:tc>
          <w:tcPr>
            <w:tcW w:w="5528" w:type="dxa"/>
            <w:tcBorders>
              <w:top w:val="single" w:sz="8" w:space="0" w:color="C0C0C0"/>
              <w:left w:val="single" w:sz="8" w:space="0" w:color="C0C0C0"/>
              <w:right w:val="single" w:sz="8" w:space="0" w:color="C0C0C0"/>
            </w:tcBorders>
            <w:vAlign w:val="center"/>
          </w:tcPr>
          <w:p w14:paraId="01A0D293" w14:textId="738B10B9" w:rsidR="00DE120A" w:rsidRPr="00464E53" w:rsidRDefault="00DE120A" w:rsidP="00CB267D">
            <w:pPr>
              <w:rPr>
                <w:rFonts w:cstheme="minorHAnsi"/>
                <w:bCs/>
                <w:sz w:val="20"/>
                <w:szCs w:val="20"/>
              </w:rPr>
            </w:pPr>
          </w:p>
        </w:tc>
      </w:tr>
      <w:tr w:rsidR="00DE120A" w:rsidRPr="00464E53" w14:paraId="3E6509A5"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07D28FA" w14:textId="77777777" w:rsidR="00DE120A" w:rsidRPr="00464E53" w:rsidRDefault="00DE120A" w:rsidP="00CB267D">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C99E4C2" w14:textId="77777777" w:rsidR="00DE120A" w:rsidRPr="00464E53" w:rsidRDefault="00DE120A" w:rsidP="00CB267D">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6E9D837" w14:textId="77777777" w:rsidR="00DE120A" w:rsidRDefault="00DE120A" w:rsidP="00CB267D">
            <w:pPr>
              <w:rPr>
                <w:rFonts w:cstheme="minorHAnsi"/>
                <w:sz w:val="20"/>
                <w:szCs w:val="20"/>
              </w:rPr>
            </w:pPr>
          </w:p>
          <w:p w14:paraId="3418ABFE" w14:textId="77777777" w:rsidR="00DE120A" w:rsidRDefault="00DE120A" w:rsidP="00CB267D">
            <w:pPr>
              <w:rPr>
                <w:rFonts w:cstheme="minorHAnsi"/>
                <w:sz w:val="20"/>
                <w:szCs w:val="20"/>
              </w:rPr>
            </w:pPr>
          </w:p>
          <w:p w14:paraId="318B0C56" w14:textId="77777777" w:rsidR="00DE120A" w:rsidRPr="00464E53" w:rsidRDefault="00DE120A" w:rsidP="00CB267D">
            <w:pPr>
              <w:rPr>
                <w:rFonts w:cstheme="minorHAnsi"/>
                <w:sz w:val="20"/>
                <w:szCs w:val="20"/>
              </w:rPr>
            </w:pPr>
          </w:p>
        </w:tc>
      </w:tr>
    </w:tbl>
    <w:p w14:paraId="3669E823" w14:textId="77777777" w:rsidR="00DE120A" w:rsidRPr="00464E53" w:rsidRDefault="00DE120A" w:rsidP="004A4E63">
      <w:pPr>
        <w:rPr>
          <w:rFonts w:cstheme="minorHAnsi"/>
        </w:rPr>
      </w:pPr>
    </w:p>
    <w:p w14:paraId="5B4F7747" w14:textId="2D36C802"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44E7"/>
    <w:rsid w:val="004F75C3"/>
    <w:rsid w:val="005027CD"/>
    <w:rsid w:val="00507BD7"/>
    <w:rsid w:val="00520D2F"/>
    <w:rsid w:val="00526C7C"/>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13E1"/>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265B2"/>
    <w:rsid w:val="008307FF"/>
    <w:rsid w:val="00834D47"/>
    <w:rsid w:val="00843FD7"/>
    <w:rsid w:val="008471F5"/>
    <w:rsid w:val="00855E2A"/>
    <w:rsid w:val="008616CE"/>
    <w:rsid w:val="008637CB"/>
    <w:rsid w:val="008749D7"/>
    <w:rsid w:val="00883A85"/>
    <w:rsid w:val="008B4728"/>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9592C"/>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93F"/>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0F2C"/>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120A"/>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471B"/>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D2AEF"/>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D4B65920B99499BED6CA364781135" ma:contentTypeVersion="6" ma:contentTypeDescription="Een nieuw document maken." ma:contentTypeScope="" ma:versionID="9e107067c36a62d90eacc1545b71ce9b">
  <xsd:schema xmlns:xsd="http://www.w3.org/2001/XMLSchema" xmlns:xs="http://www.w3.org/2001/XMLSchema" xmlns:p="http://schemas.microsoft.com/office/2006/metadata/properties" xmlns:ns2="664136d3-6d03-479b-aaf5-342c91a199fd" xmlns:ns3="0e80c2ca-5fd9-4e20-af74-891641850df4" targetNamespace="http://schemas.microsoft.com/office/2006/metadata/properties" ma:root="true" ma:fieldsID="a1f7d934a8d00f3ce588daffdbf216d0" ns2:_="" ns3:_="">
    <xsd:import namespace="664136d3-6d03-479b-aaf5-342c91a199fd"/>
    <xsd:import namespace="0e80c2ca-5fd9-4e20-af74-891641850d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36d3-6d03-479b-aaf5-342c91a19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c2ca-5fd9-4e20-af74-891641850df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8C3C9-FF4E-4ED9-B1A9-8DC772E49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36d3-6d03-479b-aaf5-342c91a199fd"/>
    <ds:schemaRef ds:uri="0e80c2ca-5fd9-4e20-af74-891641850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 v1.0</Template>
  <TotalTime>47</TotalTime>
  <Pages>2</Pages>
  <Words>321</Words>
  <Characters>2074</Characters>
  <Application>Microsoft Office Word</Application>
  <DocSecurity>0</DocSecurity>
  <Lines>48</Lines>
  <Paragraphs>18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34</cp:revision>
  <dcterms:created xsi:type="dcterms:W3CDTF">2022-03-04T08:58:00Z</dcterms:created>
  <dcterms:modified xsi:type="dcterms:W3CDTF">2024-06-25T10:02:00Z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0x010100401119B704A48046A64124561FF3B3FF</vt:lpwstr>
  </property>
  <property fmtid="{D5CDD505-2E9C-101B-9397-08002B2CF9AE}" pid="5" name="MediaServiceImageTags">
    <vt:lpwstr/>
  </property>
</Properties>
</file>