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14E6" w14:textId="1A27B9F3" w:rsidR="000728A5" w:rsidRPr="003059F9" w:rsidRDefault="000728A5" w:rsidP="000728A5">
      <w:pPr>
        <w:spacing w:line="240" w:lineRule="auto"/>
        <w:rPr>
          <w:b/>
          <w:bCs/>
          <w:sz w:val="28"/>
          <w:szCs w:val="28"/>
        </w:rPr>
      </w:pPr>
      <w:r w:rsidRPr="003059F9">
        <w:rPr>
          <w:b/>
          <w:bCs/>
          <w:sz w:val="28"/>
          <w:szCs w:val="28"/>
        </w:rPr>
        <w:t xml:space="preserve">Bijlage </w:t>
      </w:r>
      <w:r>
        <w:rPr>
          <w:b/>
          <w:bCs/>
          <w:sz w:val="28"/>
          <w:szCs w:val="28"/>
        </w:rPr>
        <w:t>2</w:t>
      </w:r>
      <w:r w:rsidRPr="003059F9">
        <w:rPr>
          <w:b/>
          <w:bCs/>
          <w:sz w:val="28"/>
          <w:szCs w:val="28"/>
        </w:rPr>
        <w:t>.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Pr="003059F9">
        <w:rPr>
          <w:b/>
          <w:bCs/>
          <w:sz w:val="28"/>
          <w:szCs w:val="28"/>
        </w:rPr>
        <w:tab/>
      </w:r>
    </w:p>
    <w:p w14:paraId="58CE8BCD" w14:textId="77777777" w:rsidR="000728A5" w:rsidRPr="003059F9" w:rsidRDefault="000728A5" w:rsidP="000728A5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="000728A5" w:rsidRPr="003059F9" w14:paraId="6079782B" w14:textId="77777777" w:rsidTr="00595DC3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06D625EC" w14:textId="77777777" w:rsidR="000728A5" w:rsidRPr="003059F9" w:rsidRDefault="000728A5" w:rsidP="00595DC3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="000728A5" w:rsidRPr="003059F9" w14:paraId="3AA62389" w14:textId="77777777" w:rsidTr="000728A5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F03F49F" w14:textId="77777777" w:rsidR="000728A5" w:rsidRPr="003059F9" w:rsidRDefault="000728A5" w:rsidP="00595DC3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 xml:space="preserve">Kerncompetentie: </w:t>
            </w:r>
          </w:p>
          <w:p w14:paraId="39D72C97" w14:textId="686D333C" w:rsidR="005864A4" w:rsidRPr="000B0C90" w:rsidRDefault="000728A5" w:rsidP="005864A4">
            <w:pPr>
              <w:spacing w:line="340" w:lineRule="exact"/>
              <w:rPr>
                <w:rStyle w:val="normaltextrun"/>
              </w:rPr>
            </w:pPr>
            <w:r w:rsidRPr="000B0C90">
              <w:rPr>
                <w:rStyle w:val="normaltextrun"/>
              </w:rPr>
              <w:t xml:space="preserve">Het uitvoeren van de Verbijzonderde Interne Controle voor een overheidsorganisatie met een minimale waarde van € 35.000 </w:t>
            </w:r>
            <w:r w:rsidRPr="005864A4">
              <w:rPr>
                <w:rStyle w:val="normaltextrun"/>
              </w:rPr>
              <w:t>per jaar.</w:t>
            </w:r>
            <w:r w:rsidR="005864A4" w:rsidRPr="005864A4">
              <w:rPr>
                <w:rStyle w:val="normaltextrun"/>
              </w:rPr>
              <w:t xml:space="preserve">  Uw in te zetten medewerker moet werkzaam zijn of zijn geweest bij deze referentie.</w:t>
            </w:r>
          </w:p>
          <w:p w14:paraId="407A9B57" w14:textId="0ED67221" w:rsidR="000728A5" w:rsidRPr="003059F9" w:rsidRDefault="000728A5" w:rsidP="000728A5">
            <w:pPr>
              <w:widowControl w:val="0"/>
              <w:autoSpaceDE w:val="0"/>
              <w:autoSpaceDN w:val="0"/>
              <w:adjustRightInd w:val="0"/>
              <w:spacing w:after="200" w:line="240" w:lineRule="auto"/>
            </w:pPr>
          </w:p>
        </w:tc>
      </w:tr>
      <w:tr w:rsidR="000728A5" w:rsidRPr="003059F9" w14:paraId="2E78EF7A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12AE0AD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39E2022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="000728A5" w:rsidRPr="003059F9" w14:paraId="14F6F2EF" w14:textId="77777777" w:rsidTr="00595DC3">
        <w:trPr>
          <w:cantSplit/>
          <w:trHeight w:val="398"/>
        </w:trPr>
        <w:tc>
          <w:tcPr>
            <w:tcW w:w="299" w:type="dxa"/>
            <w:shd w:val="clear" w:color="FFFF00" w:fill="auto"/>
          </w:tcPr>
          <w:p w14:paraId="7087F156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2A425E2A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FFFF00" w:fill="auto"/>
          </w:tcPr>
          <w:p w14:paraId="4F2336B7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0385C09A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60D2763E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50F03F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FFFF00" w:fill="auto"/>
          </w:tcPr>
          <w:p w14:paraId="2C16D8B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B3A9692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3D3A83AD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8DA5260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FFFF00" w:fill="auto"/>
          </w:tcPr>
          <w:p w14:paraId="3A96EE2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877D71C" w14:textId="77777777" w:rsidTr="00595DC3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1AF416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5B6D92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FFFF00" w:fill="auto"/>
          </w:tcPr>
          <w:p w14:paraId="15A07A1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16584819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38842D7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41D0A4A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FFFF00" w:fill="auto"/>
          </w:tcPr>
          <w:p w14:paraId="7C48F7D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F2E0571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53D2B708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55C4807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FFFF00" w:fill="auto"/>
          </w:tcPr>
          <w:p w14:paraId="6E81A89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136AC6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2393B6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74D35FE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="000728A5" w:rsidRPr="003059F9" w14:paraId="121FD807" w14:textId="77777777" w:rsidTr="00595DC3">
        <w:trPr>
          <w:cantSplit/>
          <w:trHeight w:val="397"/>
        </w:trPr>
        <w:tc>
          <w:tcPr>
            <w:tcW w:w="299" w:type="dxa"/>
            <w:shd w:val="clear" w:color="FFFF00" w:fill="auto"/>
          </w:tcPr>
          <w:p w14:paraId="3FF414F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11D4CB8E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FFFF00" w:fill="auto"/>
          </w:tcPr>
          <w:p w14:paraId="2B91C42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B63E2F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6AAF4A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61D0A949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FFFF00" w:fill="auto"/>
          </w:tcPr>
          <w:p w14:paraId="1CFB3894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E5882AA" w14:textId="77777777" w:rsidTr="00595DC3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67C88A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12939157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FFFF00" w:fill="auto"/>
          </w:tcPr>
          <w:p w14:paraId="423B7732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3D725313" w14:textId="77777777" w:rsidTr="00595DC3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  <w:shd w:val="clear" w:color="FFFF00" w:fill="auto"/>
          </w:tcPr>
          <w:p w14:paraId="2499BB3B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38B0897F" w14:textId="65EA03B3" w:rsidR="000728A5" w:rsidRPr="003059F9" w:rsidRDefault="00BC126F" w:rsidP="00595DC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FFFF00" w:fill="auto"/>
          </w:tcPr>
          <w:p w14:paraId="6797966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AB84A40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65E9CF5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55C391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="000728A5" w:rsidRPr="003059F9" w14:paraId="54055654" w14:textId="77777777" w:rsidTr="000728A5">
        <w:trPr>
          <w:cantSplit/>
          <w:trHeight w:val="1293"/>
        </w:trPr>
        <w:tc>
          <w:tcPr>
            <w:tcW w:w="299" w:type="dxa"/>
            <w:shd w:val="clear" w:color="FFFF00" w:fill="auto"/>
          </w:tcPr>
          <w:p w14:paraId="1B05602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169BD61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14:paraId="38459487" w14:textId="4487FCA2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FFFF00" w:fill="auto"/>
          </w:tcPr>
          <w:p w14:paraId="605FBDE8" w14:textId="75738E8D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74F6C842" w14:textId="77777777" w:rsidTr="000728A5">
        <w:trPr>
          <w:cantSplit/>
          <w:trHeight w:val="418"/>
        </w:trPr>
        <w:tc>
          <w:tcPr>
            <w:tcW w:w="299" w:type="dxa"/>
            <w:shd w:val="clear" w:color="auto" w:fill="000000" w:themeFill="text1"/>
          </w:tcPr>
          <w:p w14:paraId="65DC4919" w14:textId="500E56FB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</w:tcPr>
          <w:p w14:paraId="4EED3479" w14:textId="17A5EA0E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</w:tcPr>
          <w:p w14:paraId="7D02F17A" w14:textId="77777777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33EC4EE0" w14:textId="77777777" w:rsidTr="00595DC3">
        <w:trPr>
          <w:cantSplit/>
          <w:trHeight w:val="1766"/>
        </w:trPr>
        <w:tc>
          <w:tcPr>
            <w:tcW w:w="299" w:type="dxa"/>
            <w:shd w:val="clear" w:color="FFFF00" w:fill="auto"/>
          </w:tcPr>
          <w:p w14:paraId="7CD8D176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24E8927B" w14:textId="5ED233A0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FFFF00" w:fill="auto"/>
          </w:tcPr>
          <w:p w14:paraId="094840D8" w14:textId="77777777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14:paraId="6BCDC7AE" w14:textId="77777777" w:rsidR="000728A5" w:rsidRPr="003059F9" w:rsidRDefault="000728A5" w:rsidP="000728A5"/>
    <w:p w14:paraId="24882575" w14:textId="2F7F21EB" w:rsidR="00151088" w:rsidRPr="000728A5" w:rsidRDefault="00151088" w:rsidP="000728A5"/>
    <w:sectPr w:rsidR="00151088" w:rsidRPr="000728A5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A644" w14:textId="77777777" w:rsidR="002F139C" w:rsidRDefault="002F139C">
      <w:r>
        <w:separator/>
      </w:r>
    </w:p>
  </w:endnote>
  <w:endnote w:type="continuationSeparator" w:id="0">
    <w:p w14:paraId="692DD712" w14:textId="77777777" w:rsidR="002F139C" w:rsidRDefault="002F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366CECCC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6DA7950" w14:textId="29FB1107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7137B0B7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1B784D3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14:paraId="51255C68" w14:textId="0D774088" w:rsidR="00A525DB" w:rsidRDefault="00302DA3">
    <w:pPr>
      <w:pStyle w:val="Voettekst"/>
    </w:pPr>
    <w:r w:rsidRPr="00977A58">
      <w:rPr>
        <w:noProof/>
      </w:rPr>
      <w:drawing>
        <wp:anchor distT="0" distB="0" distL="114300" distR="114300" simplePos="0" relativeHeight="251665408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00A0" w14:textId="118BD3AA" w:rsidR="008E394B" w:rsidRDefault="0029342A">
    <w:pPr>
      <w:pStyle w:val="Voettekst"/>
    </w:pPr>
    <w:r>
      <w:t xml:space="preserve">   </w:t>
    </w:r>
  </w:p>
  <w:p w14:paraId="04D5B8F5" w14:textId="77777777" w:rsidR="00850DC6" w:rsidRDefault="0029342A" w:rsidP="00850DC6">
    <w:pPr>
      <w:pStyle w:val="Voettekst"/>
    </w:pPr>
    <w:r>
      <w:t xml:space="preserve">     </w:t>
    </w:r>
  </w:p>
  <w:p w14:paraId="072CC114" w14:textId="77777777" w:rsidR="00A525DB" w:rsidRPr="00D232CC" w:rsidRDefault="0029342A" w:rsidP="007B3771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6EF248D1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5AF7C94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1DCD0B0E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78E0119" w14:textId="21498759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id="0" w:name="_Hlk151483948"/>
        </w:p>
      </w:tc>
    </w:tr>
  </w:tbl>
  <w:bookmarkEnd w:id="0"/>
  <w:p w14:paraId="16253BD0" w14:textId="118BD3AA" w:rsidR="002C73FB" w:rsidRPr="00D232CC" w:rsidRDefault="00106495" w:rsidP="007B3771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63360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7980" w14:textId="77777777" w:rsidR="002F139C" w:rsidRDefault="002F139C">
      <w:r>
        <w:separator/>
      </w:r>
    </w:p>
  </w:footnote>
  <w:footnote w:type="continuationSeparator" w:id="0">
    <w:p w14:paraId="0F3E98B7" w14:textId="77777777" w:rsidR="002F139C" w:rsidRDefault="002F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14:paraId="43AB5AD2" w14:textId="77777777" w:rsidTr="000E7DD7">
      <w:tc>
        <w:tcPr>
          <w:tcW w:w="6829" w:type="dxa"/>
          <w:shd w:val="clear" w:color="auto" w:fill="auto"/>
        </w:tcPr>
        <w:p w14:paraId="15B7B51A" w14:textId="77777777" w:rsidR="002C73FB" w:rsidRPr="000E7DD7" w:rsidRDefault="002C73FB" w:rsidP="008967DF">
          <w:pPr>
            <w:pStyle w:val="Naamvolgvel"/>
            <w:rPr>
              <w:b w:val="0"/>
            </w:rPr>
          </w:pPr>
        </w:p>
      </w:tc>
    </w:tr>
  </w:tbl>
  <w:p w14:paraId="1FC802DB" w14:textId="77777777" w:rsidR="002C73FB" w:rsidRDefault="002C73FB" w:rsidP="008967DF">
    <w:pPr>
      <w:pStyle w:val="Koptekst"/>
    </w:pPr>
  </w:p>
  <w:p w14:paraId="572259DC" w14:textId="77777777" w:rsidR="002C73FB" w:rsidRDefault="002C73FB" w:rsidP="008967DF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14:paraId="7370C4CB" w14:textId="77777777" w:rsidTr="000E7DD7">
      <w:tc>
        <w:tcPr>
          <w:tcW w:w="567" w:type="dxa"/>
          <w:shd w:val="clear" w:color="auto" w:fill="auto"/>
        </w:tcPr>
        <w:p w14:paraId="5BDE1FA4" w14:textId="77777777" w:rsidR="002C73FB" w:rsidRDefault="00704E37" w:rsidP="000E7DD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="002C73FB" w:rsidRPr="000E7DD7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="002C73FB" w:rsidRPr="000E7DD7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 w:rsidR="0039431F">
            <w:fldChar w:fldCharType="begin"/>
          </w:r>
          <w:r w:rsidR="0039431F">
            <w:instrText xml:space="preserve"> NUMPAGES   \* MERGEFORMAT </w:instrText>
          </w:r>
          <w:r w:rsidR="0039431F">
            <w:fldChar w:fldCharType="separate"/>
          </w:r>
          <w:r w:rsidR="00E225FD">
            <w:rPr>
              <w:noProof/>
            </w:rPr>
            <w:t>2</w:t>
          </w:r>
          <w:r w:rsidR="0039431F">
            <w:rPr>
              <w:noProof/>
            </w:rPr>
            <w:fldChar w:fldCharType="end"/>
          </w:r>
        </w:p>
      </w:tc>
    </w:tr>
  </w:tbl>
  <w:p w14:paraId="483AA75E" w14:textId="77777777" w:rsidR="002C73FB" w:rsidRDefault="002C73FB" w:rsidP="008967DF">
    <w:pPr>
      <w:pStyle w:val="Koptekst"/>
    </w:pPr>
  </w:p>
  <w:p w14:paraId="0D33924D" w14:textId="77777777" w:rsidR="002C73FB" w:rsidRDefault="002C73FB" w:rsidP="008967DF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14:paraId="05379306" w14:textId="77777777" w:rsidTr="000E7DD7">
      <w:tc>
        <w:tcPr>
          <w:tcW w:w="3178" w:type="dxa"/>
          <w:shd w:val="clear" w:color="auto" w:fill="auto"/>
        </w:tcPr>
        <w:p w14:paraId="0E803C96" w14:textId="77777777" w:rsidR="002C73FB" w:rsidRDefault="002C73FB" w:rsidP="000E7DD7">
          <w:pPr>
            <w:pStyle w:val="Gegevens"/>
            <w:jc w:val="right"/>
          </w:pPr>
        </w:p>
        <w:p w14:paraId="68A10B33" w14:textId="77777777" w:rsidR="002C73FB" w:rsidRDefault="002C73FB" w:rsidP="000E7DD7">
          <w:pPr>
            <w:pStyle w:val="Gegevens"/>
            <w:jc w:val="right"/>
          </w:pPr>
        </w:p>
      </w:tc>
    </w:tr>
  </w:tbl>
  <w:p w14:paraId="40100B72" w14:textId="77777777" w:rsidR="002C73FB" w:rsidRPr="00B97CB4" w:rsidRDefault="002C73FB" w:rsidP="001E2BD0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14:paraId="4293EC15" w14:textId="77777777" w:rsidR="002C73FB" w:rsidRDefault="002C73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9C14" w14:textId="3A7B9818" w:rsidR="00B22553" w:rsidRPr="00F91D58" w:rsidRDefault="00FA294E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14:paraId="60DFAEE4" w14:textId="77777777" w:rsidR="002C73FB" w:rsidRPr="00F91D58" w:rsidRDefault="002C73FB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14:paraId="0045581E" w14:textId="77777777" w:rsidR="002C73FB" w:rsidRPr="000E0B38" w:rsidRDefault="002C73FB" w:rsidP="008967DF"/>
  <w:p w14:paraId="7F5230F7" w14:textId="77777777" w:rsidR="002C73FB" w:rsidRDefault="002C73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FA8E" w14:textId="77777777" w:rsidR="005C66B1" w:rsidRPr="005C66B1" w:rsidRDefault="005C66B1" w:rsidP="005C66B1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14:paraId="28EAC010" w14:textId="77777777" w:rsidTr="00A8093D">
      <w:tc>
        <w:tcPr>
          <w:tcW w:w="6974" w:type="dxa"/>
          <w:shd w:val="clear" w:color="auto" w:fill="auto"/>
        </w:tcPr>
        <w:p w14:paraId="1D2ED694" w14:textId="77777777" w:rsidR="00A8093D" w:rsidRPr="00A3685E" w:rsidRDefault="00A8093D" w:rsidP="00A8093D">
          <w:pPr>
            <w:rPr>
              <w:color w:val="A6A6A6"/>
              <w:sz w:val="11"/>
              <w:szCs w:val="11"/>
            </w:rPr>
          </w:pPr>
        </w:p>
      </w:tc>
    </w:tr>
  </w:tbl>
  <w:p w14:paraId="50D6E68D" w14:textId="680EBB2A" w:rsidR="00852FDD" w:rsidRDefault="00DA1FE8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pt;height:11pt" o:bullet="t">
        <v:imagedata r:id="rId1" o:title="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ascii="BakerSignet BT" w:hAnsi="BakerSignet BT" w:hint="defaul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BakerSignet BT" w:hAnsi="BakerSignet BT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BakerSignet BT" w:hAnsi="BakerSignet BT" w:hint="defaul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BakerSignet BT" w:hAnsi="BakerSignet BT" w:hint="defaul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BakerSignet BT" w:hAnsi="BakerSignet BT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7"/>
  </w:num>
  <w:num w:numId="8" w16cid:durableId="633367887">
    <w:abstractNumId w:val="6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8"/>
  </w:num>
  <w:num w:numId="12" w16cid:durableId="1320890293">
    <w:abstractNumId w:val="9"/>
  </w:num>
  <w:num w:numId="13" w16cid:durableId="251622815">
    <w:abstractNumId w:val="4"/>
  </w:num>
  <w:num w:numId="14" w16cid:durableId="552355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7ECF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D3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E2F07"/>
    <w:rsid w:val="00DE4BE4"/>
    <w:rsid w:val="00DE4DC9"/>
    <w:rsid w:val="00E116E6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935DB"/>
    <w:rsid w:val="00EA7B8B"/>
    <w:rsid w:val="00EB10D0"/>
    <w:rsid w:val="00EC1C07"/>
    <w:rsid w:val="00EC33F5"/>
    <w:rsid w:val="00EC39D2"/>
    <w:rsid w:val="00ED6A0C"/>
    <w:rsid w:val="00EE06DA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532A"/>
    <w:rsid w:val="00FC3267"/>
    <w:rsid w:val="00FC5C4E"/>
    <w:rsid w:val="00FD74C6"/>
    <w:rsid w:val="00FE21E5"/>
    <w:rsid w:val="00FE2DAB"/>
    <w:rsid w:val="00FE5313"/>
    <w:rsid w:val="00FE5B35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">
    <w:name w:val="Brief"/>
    <w:basedOn w:val="Standaard"/>
    <w:rsid w:val="00591F00"/>
  </w:style>
  <w:style w:type="paragraph" w:customStyle="1" w:styleId="Subkop">
    <w:name w:val="Subkop"/>
    <w:basedOn w:val="Brief"/>
    <w:next w:val="Standaard"/>
    <w:rsid w:val="00591F00"/>
    <w:rPr>
      <w:b/>
    </w:rPr>
  </w:style>
  <w:style w:type="paragraph" w:customStyle="1" w:styleId="Opsomming-tekens">
    <w:name w:val="Opsomming - tekens"/>
    <w:basedOn w:val="Standaard"/>
    <w:rsid w:val="00591F00"/>
    <w:pPr>
      <w:numPr>
        <w:numId w:val="6"/>
      </w:numPr>
    </w:pPr>
  </w:style>
  <w:style w:type="paragraph" w:customStyle="1" w:styleId="Opsomming-cijfers">
    <w:name w:val="Opsomming - cijfers"/>
    <w:basedOn w:val="Standaard"/>
    <w:rsid w:val="00591F00"/>
    <w:pPr>
      <w:numPr>
        <w:numId w:val="5"/>
      </w:numPr>
    </w:pPr>
  </w:style>
  <w:style w:type="paragraph" w:customStyle="1" w:styleId="Documentnaam">
    <w:name w:val="Documentnaam"/>
    <w:basedOn w:val="Standaard"/>
    <w:rsid w:val="00591F00"/>
    <w:rPr>
      <w:b/>
      <w:sz w:val="28"/>
    </w:rPr>
  </w:style>
  <w:style w:type="paragraph" w:customStyle="1" w:styleId="Paginacijfer">
    <w:name w:val="Paginacijfer"/>
    <w:basedOn w:val="Gegevens"/>
    <w:rsid w:val="00591F00"/>
    <w:pPr>
      <w:jc w:val="right"/>
    </w:pPr>
  </w:style>
  <w:style w:type="paragraph" w:customStyle="1" w:styleId="Fax">
    <w:name w:val="Fax"/>
    <w:basedOn w:val="Standaard"/>
    <w:rsid w:val="00591F00"/>
  </w:style>
  <w:style w:type="paragraph" w:customStyle="1" w:styleId="Faxgegevens">
    <w:name w:val="Fax gegevens"/>
    <w:basedOn w:val="Gegevens"/>
    <w:rsid w:val="00591F00"/>
    <w:rPr>
      <w:sz w:val="17"/>
    </w:rPr>
  </w:style>
  <w:style w:type="paragraph" w:customStyle="1" w:styleId="Naamvolgvel">
    <w:name w:val="Naam volgvel"/>
    <w:basedOn w:val="Gegevens"/>
    <w:rsid w:val="00591F00"/>
    <w:rPr>
      <w:b/>
    </w:rPr>
  </w:style>
  <w:style w:type="paragraph" w:customStyle="1" w:styleId="Vergadering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customStyle="1" w:styleId="Vergaderingaanwezig">
    <w:name w:val="Vergadering aanwezig"/>
    <w:basedOn w:val="Gegevens"/>
    <w:rsid w:val="00591F00"/>
    <w:pPr>
      <w:spacing w:line="240" w:lineRule="exact"/>
    </w:pPr>
  </w:style>
  <w:style w:type="paragraph" w:customStyle="1" w:styleId="Gegevens">
    <w:name w:val="Gegevens"/>
    <w:basedOn w:val="Brief"/>
    <w:uiPriority w:val="99"/>
    <w:rsid w:val="00591F00"/>
    <w:rPr>
      <w:sz w:val="16"/>
    </w:rPr>
  </w:style>
  <w:style w:type="paragraph" w:customStyle="1" w:styleId="Persbericht">
    <w:name w:val="Persbericht"/>
    <w:basedOn w:val="Documentnaam"/>
    <w:rsid w:val="00591F00"/>
    <w:pPr>
      <w:spacing w:line="240" w:lineRule="auto"/>
    </w:pPr>
    <w:rPr>
      <w:sz w:val="42"/>
    </w:rPr>
  </w:style>
  <w:style w:type="paragraph" w:customStyle="1" w:styleId="Retouradres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gevensvet">
    <w:name w:val="Gegevens vet"/>
    <w:basedOn w:val="Gegevens"/>
    <w:next w:val="Gegevens"/>
    <w:rsid w:val="00973C87"/>
    <w:pPr>
      <w:framePr w:wrap="around" w:vAnchor="page" w:h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customStyle="1" w:styleId="standaardvet">
    <w:name w:val="standaard vet"/>
    <w:basedOn w:val="Standaard"/>
    <w:next w:val="Standaard"/>
    <w:link w:val="standaardvetChar"/>
    <w:autoRedefine/>
    <w:rsid w:val="00F30829"/>
    <w:pPr>
      <w:framePr w:wrap="around" w:vAnchor="page" w:hAnchor="text" w:y="2433"/>
      <w:suppressOverlap/>
    </w:pPr>
    <w:rPr>
      <w:rFonts w:ascii="Lucida Sans" w:hAnsi="Lucida Sans"/>
      <w:b/>
    </w:rPr>
  </w:style>
  <w:style w:type="character" w:customStyle="1" w:styleId="standaardvetChar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customStyle="1" w:styleId="Opmaakprofiel1">
    <w:name w:val="Opmaakprofiel1"/>
    <w:basedOn w:val="Koptekst"/>
    <w:rsid w:val="00BC6E7C"/>
    <w:pPr>
      <w:ind w:firstLine="708"/>
    </w:pPr>
    <w:rPr>
      <w:b/>
    </w:rPr>
  </w:style>
  <w:style w:type="paragraph" w:customStyle="1" w:styleId="Opmaakprofiel2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customStyle="1" w:styleId="E-mailStijl40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customStyle="1" w:styleId="MPM-1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customStyle="1" w:styleId="VoettekstChar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customStyle="1" w:styleId="Kop1Char">
    <w:name w:val="Kop 1 Char"/>
    <w:link w:val="Kop1"/>
    <w:rsid w:val="00502B3F"/>
    <w:rPr>
      <w:rFonts w:ascii="Verdana" w:eastAsia="Times New Roman" w:hAnsi="Verdana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Documnet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728A5"/>
  </w:style>
  <w:style w:type="character" w:customStyle="1" w:styleId="LijstalineaChar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27" ma:contentTypeDescription="Een nieuw document maken." ma:contentTypeScope="" ma:versionID="f78cc68c790c3a32e4f6152a132d22c3">
  <xsd:schema xmlns:xsd="http://www.w3.org/2001/XMLSchema" xmlns:xs="http://www.w3.org/2001/XMLSchema" xmlns:p="http://schemas.microsoft.com/office/2006/metadata/properties" xmlns:ns2="1ebd86b5-04f1-4702-b095-5ce672bcb47c" xmlns:ns3="1dfeeeb8-6e28-42ca-8423-34f0f9ebd47a" targetNamespace="http://schemas.microsoft.com/office/2006/metadata/properties" ma:root="true" ma:fieldsID="10c1addb45ca0e647fbbeeba5ba7e7c9" ns2:_="" ns3:_=""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mmateriële vaste activa"/>
                        <xsd:enumeration value="Materiële vaste activa"/>
                        <xsd:enumeration value="Vorderingen-debiteur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DFA25-52D4-4DC6-85BD-55BB504CE3DC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1ebd86b5-04f1-4702-b095-5ce672bcb47c"/>
    <ds:schemaRef ds:uri="http://schemas.microsoft.com/office/infopath/2007/PartnerControls"/>
    <ds:schemaRef ds:uri="http://schemas.openxmlformats.org/package/2006/metadata/core-properties"/>
    <ds:schemaRef ds:uri="1dfeeeb8-6e28-42ca-8423-34f0f9ebd47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3B3F38D-6ECC-425C-B9F0-1E10ACFF7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Bijlage%202%20Referentie%20-%20en%20tevredenheidsverklaring</Template>
  <TotalTime>0</TotalTime>
  <Pages>1</Pages>
  <Words>109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High Concept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Langereis, Sabine</dc:creator>
  <cp:keywords/>
  <cp:lastModifiedBy>Ruiter, Chiel de</cp:lastModifiedBy>
  <cp:revision>2</cp:revision>
  <cp:lastPrinted>2012-12-21T15:22:00Z</cp:lastPrinted>
  <dcterms:created xsi:type="dcterms:W3CDTF">2024-12-05T10:47:00Z</dcterms:created>
  <dcterms:modified xsi:type="dcterms:W3CDTF">2024-12-05T10:47:00Z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