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3558C" w14:textId="49F92668" w:rsidR="0098414C" w:rsidRPr="0083634A" w:rsidRDefault="006862D6" w:rsidP="006862D6">
      <w:pPr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Europese openbare aanbesteding </w:t>
      </w:r>
      <w:r w:rsidR="009E3699">
        <w:rPr>
          <w:rFonts w:asciiTheme="minorHAnsi" w:hAnsiTheme="minorHAnsi" w:cstheme="minorHAnsi"/>
          <w:color w:val="4F81BD" w:themeColor="accent1"/>
          <w:sz w:val="22"/>
          <w:szCs w:val="22"/>
        </w:rPr>
        <w:t>Inhuur Personeel</w:t>
      </w:r>
      <w:r w:rsidR="0098414C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15AB2D96" w14:textId="325A4415" w:rsidR="006862D6" w:rsidRPr="0083634A" w:rsidRDefault="0098414C" w:rsidP="009200A6">
      <w:pPr>
        <w:spacing w:after="120"/>
        <w:rPr>
          <w:rFonts w:asciiTheme="minorHAnsi" w:hAnsiTheme="minorHAnsi" w:cstheme="minorHAnsi"/>
          <w:color w:val="4F81BD" w:themeColor="accent1"/>
          <w:sz w:val="22"/>
          <w:szCs w:val="22"/>
        </w:rPr>
      </w:pPr>
      <w:r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>Kenmerk: RIJ</w:t>
      </w:r>
      <w:r w:rsidR="009E3699">
        <w:rPr>
          <w:rFonts w:asciiTheme="minorHAnsi" w:hAnsiTheme="minorHAnsi" w:cstheme="minorHAnsi"/>
          <w:color w:val="4F81BD" w:themeColor="accent1"/>
          <w:sz w:val="22"/>
          <w:szCs w:val="22"/>
        </w:rPr>
        <w:t>IP2024</w:t>
      </w:r>
      <w:r w:rsidR="009279A2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  <w:r w:rsidR="006862D6" w:rsidRPr="0083634A">
        <w:rPr>
          <w:rFonts w:asciiTheme="minorHAnsi" w:hAnsiTheme="minorHAnsi" w:cstheme="minorHAnsi"/>
          <w:color w:val="4F81BD" w:themeColor="accent1"/>
          <w:sz w:val="22"/>
          <w:szCs w:val="22"/>
        </w:rPr>
        <w:t xml:space="preserve"> </w:t>
      </w:r>
    </w:p>
    <w:p w14:paraId="36811368" w14:textId="4EEE3E48" w:rsidR="00DA3D5A" w:rsidRPr="0083634A" w:rsidRDefault="00F00A16" w:rsidP="00CC48A8">
      <w:pPr>
        <w:pStyle w:val="Kop2"/>
        <w:numPr>
          <w:ilvl w:val="0"/>
          <w:numId w:val="0"/>
        </w:numPr>
        <w:spacing w:befor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Referentie</w:t>
      </w:r>
      <w:r w:rsidR="003E3461" w:rsidRPr="0083634A"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  <w:t>blad</w:t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="002818B3" w:rsidRPr="0083634A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</w:p>
    <w:p w14:paraId="65D439DF" w14:textId="1A82B9A0" w:rsidR="00F00A16" w:rsidRPr="0083634A" w:rsidRDefault="00F00A16" w:rsidP="00F00A16">
      <w:pPr>
        <w:rPr>
          <w:rFonts w:asciiTheme="minorHAnsi" w:hAnsiTheme="minorHAnsi" w:cstheme="minorHAnsi"/>
          <w:sz w:val="22"/>
          <w:szCs w:val="22"/>
        </w:rPr>
      </w:pPr>
      <w:r w:rsidRPr="0083634A">
        <w:rPr>
          <w:rFonts w:asciiTheme="minorHAnsi" w:hAnsiTheme="minorHAnsi" w:cstheme="minorHAnsi"/>
          <w:sz w:val="22"/>
          <w:szCs w:val="22"/>
        </w:rPr>
        <w:t xml:space="preserve">Opgave referenties van de </w:t>
      </w:r>
      <w:r w:rsidR="005821EA" w:rsidRPr="0083634A">
        <w:rPr>
          <w:rFonts w:asciiTheme="minorHAnsi" w:hAnsiTheme="minorHAnsi" w:cstheme="minorHAnsi"/>
          <w:sz w:val="22"/>
          <w:szCs w:val="22"/>
        </w:rPr>
        <w:t>o</w:t>
      </w:r>
      <w:r w:rsidRPr="0083634A">
        <w:rPr>
          <w:rFonts w:asciiTheme="minorHAnsi" w:hAnsiTheme="minorHAnsi" w:cstheme="minorHAnsi"/>
          <w:sz w:val="22"/>
          <w:szCs w:val="22"/>
        </w:rPr>
        <w:t xml:space="preserve">pdrachten die gedurende de afgelopen drie </w:t>
      </w:r>
      <w:r w:rsidR="005821EA" w:rsidRPr="0083634A">
        <w:rPr>
          <w:rFonts w:asciiTheme="minorHAnsi" w:hAnsiTheme="minorHAnsi" w:cstheme="minorHAnsi"/>
          <w:sz w:val="22"/>
          <w:szCs w:val="22"/>
        </w:rPr>
        <w:t>j</w:t>
      </w:r>
      <w:r w:rsidRPr="0083634A">
        <w:rPr>
          <w:rFonts w:asciiTheme="minorHAnsi" w:hAnsiTheme="minorHAnsi" w:cstheme="minorHAnsi"/>
          <w:sz w:val="22"/>
          <w:szCs w:val="22"/>
        </w:rPr>
        <w:t xml:space="preserve">aar door </w:t>
      </w:r>
      <w:r w:rsidR="000B692F">
        <w:rPr>
          <w:rFonts w:asciiTheme="minorHAnsi" w:hAnsiTheme="minorHAnsi" w:cstheme="minorHAnsi"/>
          <w:sz w:val="22"/>
          <w:szCs w:val="22"/>
        </w:rPr>
        <w:t>i</w:t>
      </w:r>
      <w:r w:rsidRPr="0083634A">
        <w:rPr>
          <w:rFonts w:asciiTheme="minorHAnsi" w:hAnsiTheme="minorHAnsi" w:cstheme="minorHAnsi"/>
          <w:sz w:val="22"/>
          <w:szCs w:val="22"/>
        </w:rPr>
        <w:t xml:space="preserve">nschrijver zijn verricht, ondertekend voor juistheid door contactpersoon van de desbetreffende referent. </w:t>
      </w:r>
    </w:p>
    <w:p w14:paraId="41382694" w14:textId="77777777" w:rsidR="00F00A16" w:rsidRPr="009200A6" w:rsidRDefault="00F00A16" w:rsidP="003651DD">
      <w:pPr>
        <w:rPr>
          <w:rFonts w:ascii="Calibri Light" w:hAnsi="Calibri Light" w:cs="Calibri Light"/>
          <w:sz w:val="22"/>
          <w:szCs w:val="22"/>
        </w:rPr>
      </w:pPr>
    </w:p>
    <w:tbl>
      <w:tblPr>
        <w:tblStyle w:val="Tabelraster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A35683" w:rsidRPr="009200A6" w14:paraId="2AACB4D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36D28E9" w14:textId="1242193D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 organisatie</w:t>
            </w:r>
            <w:r w:rsidR="004F23FD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4F23FD" w:rsidRPr="009200A6">
              <w:rPr>
                <w:rFonts w:ascii="Calibri Light" w:hAnsi="Calibri Light" w:cs="Calibri Light"/>
                <w:b/>
                <w:sz w:val="22"/>
                <w:szCs w:val="22"/>
              </w:rPr>
              <w:t>referent</w:t>
            </w:r>
          </w:p>
        </w:tc>
        <w:tc>
          <w:tcPr>
            <w:tcW w:w="5670" w:type="dxa"/>
          </w:tcPr>
          <w:p w14:paraId="0DC71CE8" w14:textId="606A49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C596CA0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EA27DAA" w14:textId="010916D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Soort organisatie</w:t>
            </w:r>
          </w:p>
        </w:tc>
        <w:tc>
          <w:tcPr>
            <w:tcW w:w="5670" w:type="dxa"/>
          </w:tcPr>
          <w:p w14:paraId="7ABBA943" w14:textId="689C209E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6601C96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DA8DE36" w14:textId="54BE64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70" w:type="dxa"/>
          </w:tcPr>
          <w:p w14:paraId="32619E47" w14:textId="489C2D62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430D943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4B23B93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Naam contactpersoon </w:t>
            </w:r>
          </w:p>
          <w:p w14:paraId="0FD1C0AE" w14:textId="35589601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7CD99A9E" w14:textId="2A85D63B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6665D816" w14:textId="77777777" w:rsidTr="009200A6">
        <w:trPr>
          <w:trHeight w:val="680"/>
        </w:trPr>
        <w:tc>
          <w:tcPr>
            <w:tcW w:w="4390" w:type="dxa"/>
            <w:shd w:val="clear" w:color="auto" w:fill="C6D9F1" w:themeFill="text2" w:themeFillTint="33"/>
          </w:tcPr>
          <w:p w14:paraId="227F65B4" w14:textId="54B77624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Adres</w:t>
            </w:r>
          </w:p>
          <w:p w14:paraId="2FA4848C" w14:textId="438644F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Postcode</w:t>
            </w:r>
            <w:r w:rsidR="00B94B5B" w:rsidRPr="009200A6">
              <w:rPr>
                <w:rFonts w:ascii="Calibri Light" w:hAnsi="Calibri Light" w:cs="Calibri Light"/>
                <w:sz w:val="22"/>
                <w:szCs w:val="22"/>
              </w:rPr>
              <w:t xml:space="preserve"> en plaats</w:t>
            </w:r>
          </w:p>
          <w:p w14:paraId="62439E1A" w14:textId="2534204C" w:rsidR="00A35683" w:rsidRPr="009200A6" w:rsidRDefault="00A35683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36FE7D5" w14:textId="77777777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7154787" w14:textId="6B784FCD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F00A16" w:rsidRPr="009200A6" w14:paraId="1CCFBAED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871877F" w14:textId="5BA4E04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Telefoonnummer</w:t>
            </w:r>
          </w:p>
        </w:tc>
        <w:tc>
          <w:tcPr>
            <w:tcW w:w="5670" w:type="dxa"/>
          </w:tcPr>
          <w:p w14:paraId="4667F285" w14:textId="6AD7D926" w:rsidR="00F00A16" w:rsidRPr="009200A6" w:rsidRDefault="00F00A16" w:rsidP="004F23FD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070674D5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BBC59" w14:textId="1C81A4B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Functie contactpersoon</w:t>
            </w:r>
          </w:p>
        </w:tc>
        <w:tc>
          <w:tcPr>
            <w:tcW w:w="5670" w:type="dxa"/>
          </w:tcPr>
          <w:p w14:paraId="26758F48" w14:textId="193EDEE9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A35683" w:rsidRPr="009200A6" w14:paraId="27838A1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0FC22767" w14:textId="5C423567" w:rsidR="00F00A16" w:rsidRPr="009200A6" w:rsidRDefault="00F00A16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Omschrijving van 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inclusief kerncompetentie 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invullen desbetreffende k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erncompetentie door Inschrijver)</w:t>
            </w:r>
          </w:p>
          <w:p w14:paraId="1DBCC149" w14:textId="06DDD962" w:rsidR="002818B3" w:rsidRPr="009200A6" w:rsidRDefault="002818B3" w:rsidP="003E36C9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81441B1" w14:textId="1A9E2D82" w:rsidR="00B94B5B" w:rsidRPr="009200A6" w:rsidRDefault="00B94B5B" w:rsidP="00B94B5B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D4FBFF2" w14:textId="71C04CF3" w:rsidR="00B94B5B" w:rsidRPr="009200A6" w:rsidRDefault="00B94B5B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3D55112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043A581" w14:textId="097115E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De </w:t>
            </w:r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pdracht is zelfstandig (zonder </w:t>
            </w:r>
            <w:proofErr w:type="spellStart"/>
            <w:r w:rsidR="00793863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  <w:r w:rsidR="00BA692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="00DA1955" w:rsidRPr="009200A6">
              <w:rPr>
                <w:rFonts w:ascii="Calibri Light" w:hAnsi="Calibri Light" w:cs="Calibri Light"/>
                <w:sz w:val="22"/>
                <w:szCs w:val="22"/>
              </w:rPr>
              <w:t>uitgevoerd</w:t>
            </w:r>
          </w:p>
        </w:tc>
        <w:tc>
          <w:tcPr>
            <w:tcW w:w="5670" w:type="dxa"/>
          </w:tcPr>
          <w:p w14:paraId="06A2D9D7" w14:textId="5EFE5304" w:rsidR="003E6063" w:rsidRPr="009200A6" w:rsidRDefault="00501A19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77D0C3" wp14:editId="61F2B84D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BD724E" id="Rechthoek 4" o:spid="_x0000_s1026" style="position:absolute;margin-left:155pt;margin-top:11.55pt;width:18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" fillcolor="#4f81bd [3204]" strokecolor="#243f60 [1604]" strokeweight="2pt"/>
                  </w:pict>
                </mc:Fallback>
              </mc:AlternateContent>
            </w:r>
            <w:r w:rsidR="003E6063" w:rsidRPr="009200A6"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AA096A5" wp14:editId="1C711FB2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214CFF" id="Rechthoek 3" o:spid="_x0000_s1026" style="position:absolute;margin-left:27.9pt;margin-top:12pt;width:18pt;height:1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" fillcolor="#4f81bd [3204]" strokecolor="#243f60 [1604]" strokeweight="2pt"/>
                  </w:pict>
                </mc:Fallback>
              </mc:AlternateContent>
            </w:r>
          </w:p>
          <w:p w14:paraId="03252F6C" w14:textId="4F9983F5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3E6063" w:rsidRPr="009200A6" w14:paraId="66C34AF9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6E7FE586" w14:textId="5FBD9B59" w:rsidR="003E6063" w:rsidRPr="009200A6" w:rsidRDefault="0094438E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Als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 xml:space="preserve"> vorige vraag met ‘Nee’ is beantwoord: Bij de uitvoering is gebruik gemaakt van de volgende </w:t>
            </w:r>
            <w:proofErr w:type="spellStart"/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c</w:t>
            </w:r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ombinanten</w:t>
            </w:r>
            <w:proofErr w:type="spellEnd"/>
            <w:r w:rsidR="003E6063" w:rsidRPr="009200A6">
              <w:rPr>
                <w:rFonts w:ascii="Calibri Light" w:hAnsi="Calibri Light" w:cs="Calibri Light"/>
                <w:sz w:val="22"/>
                <w:szCs w:val="22"/>
              </w:rPr>
              <w:t>:</w:t>
            </w:r>
          </w:p>
          <w:p w14:paraId="2FE6288E" w14:textId="77777777" w:rsidR="003E6063" w:rsidRPr="009200A6" w:rsidRDefault="003E606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AEAA2D" w14:textId="77777777" w:rsidR="003E6063" w:rsidRPr="009200A6" w:rsidRDefault="003E6063" w:rsidP="00F00A16">
            <w:pPr>
              <w:rPr>
                <w:rFonts w:ascii="Calibri Light" w:hAnsi="Calibri Light" w:cs="Calibri Light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9200A6" w14:paraId="28F48B58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66E5371" w14:textId="3B8ED97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Onderdelen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>pdracht die in combinatie/</w:t>
            </w:r>
            <w:proofErr w:type="spellStart"/>
            <w:r w:rsidRPr="009200A6">
              <w:rPr>
                <w:rFonts w:ascii="Calibri Light" w:hAnsi="Calibri Light" w:cs="Calibri Light"/>
                <w:sz w:val="22"/>
                <w:szCs w:val="22"/>
              </w:rPr>
              <w:t>onderaanneming</w:t>
            </w:r>
            <w:proofErr w:type="spellEnd"/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zijn gegeven:</w:t>
            </w:r>
          </w:p>
          <w:p w14:paraId="3860C0F0" w14:textId="329A006D" w:rsidR="002818B3" w:rsidRPr="009200A6" w:rsidRDefault="002818B3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2D67933" w14:textId="06D7403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1ABC447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590F155C" w14:textId="1F1A2B6D" w:rsidR="00F00A16" w:rsidRPr="009200A6" w:rsidRDefault="00546FF4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Financiële omvang van de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32B35A5E" w14:textId="194A8F66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(</w:t>
            </w:r>
            <w:proofErr w:type="gramStart"/>
            <w:r w:rsidRPr="009200A6">
              <w:rPr>
                <w:rFonts w:ascii="Calibri Light" w:hAnsi="Calibri Light" w:cs="Calibri Light"/>
                <w:sz w:val="22"/>
                <w:szCs w:val="22"/>
              </w:rPr>
              <w:t>omzet</w:t>
            </w:r>
            <w:proofErr w:type="gramEnd"/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voor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i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>nschrijver</w:t>
            </w: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 in Euro’s, ex</w:t>
            </w:r>
            <w:r w:rsidR="00546FF4" w:rsidRPr="009200A6">
              <w:rPr>
                <w:rFonts w:ascii="Calibri Light" w:hAnsi="Calibri Light" w:cs="Calibri Light"/>
                <w:sz w:val="22"/>
                <w:szCs w:val="22"/>
              </w:rPr>
              <w:t xml:space="preserve"> btw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)</w:t>
            </w:r>
          </w:p>
          <w:p w14:paraId="2939973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16AD6B9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843E4D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259E89DD" w14:textId="5ABE5DB6" w:rsidR="00F00A16" w:rsidRPr="009200A6" w:rsidRDefault="0094438E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Datum/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periode uitvoering</w:t>
            </w:r>
          </w:p>
          <w:p w14:paraId="2DFB8EC5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6A0F781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3C83BB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18095D2A" w14:textId="383D9320" w:rsidR="00F00A16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 xml:space="preserve">Eventuele bijzonderheden </w:t>
            </w:r>
            <w:r w:rsidR="00501A19" w:rsidRPr="009200A6">
              <w:rPr>
                <w:rFonts w:ascii="Calibri Light" w:hAnsi="Calibri Light" w:cs="Calibri Light"/>
                <w:sz w:val="22"/>
                <w:szCs w:val="22"/>
              </w:rPr>
              <w:t>o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>pdracht</w:t>
            </w:r>
          </w:p>
          <w:p w14:paraId="47110EF0" w14:textId="3226DD6D" w:rsidR="002818B3" w:rsidRPr="009200A6" w:rsidRDefault="002818B3" w:rsidP="002818B3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7476D7A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38CB3FA3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834AFA9" w14:textId="60CF1353" w:rsidR="00F00A16" w:rsidRPr="009200A6" w:rsidRDefault="003E6063" w:rsidP="003E606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aar waarheid opgemaakt </w:t>
            </w:r>
            <w:r w:rsidR="002818B3" w:rsidRPr="009200A6">
              <w:rPr>
                <w:rFonts w:ascii="Calibri Light" w:hAnsi="Calibri Light" w:cs="Calibri Light"/>
                <w:sz w:val="22"/>
                <w:szCs w:val="22"/>
              </w:rPr>
              <w:t>(datum, plaats)</w:t>
            </w:r>
            <w:r w:rsidR="00F00A16" w:rsidRPr="009200A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</w:tcPr>
          <w:p w14:paraId="5843B6DE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CABBADF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7AF33A8E" w14:textId="49D4746F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Naam:</w:t>
            </w:r>
          </w:p>
        </w:tc>
        <w:tc>
          <w:tcPr>
            <w:tcW w:w="5670" w:type="dxa"/>
          </w:tcPr>
          <w:p w14:paraId="601A513F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0E749E46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4DE44AC0" w14:textId="7683905A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Bedrijf:</w:t>
            </w:r>
          </w:p>
        </w:tc>
        <w:tc>
          <w:tcPr>
            <w:tcW w:w="5670" w:type="dxa"/>
          </w:tcPr>
          <w:p w14:paraId="4A14790C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46FF4" w:rsidRPr="009200A6" w14:paraId="6953CE62" w14:textId="77777777" w:rsidTr="009200A6">
        <w:trPr>
          <w:trHeight w:val="340"/>
        </w:trPr>
        <w:tc>
          <w:tcPr>
            <w:tcW w:w="4390" w:type="dxa"/>
            <w:shd w:val="clear" w:color="auto" w:fill="C6D9F1" w:themeFill="text2" w:themeFillTint="33"/>
          </w:tcPr>
          <w:p w14:paraId="3045B838" w14:textId="19F1F704" w:rsidR="00F00A16" w:rsidRPr="009200A6" w:rsidRDefault="0094438E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9200A6">
              <w:rPr>
                <w:rFonts w:ascii="Calibri Light" w:hAnsi="Calibri Light" w:cs="Calibri Light"/>
                <w:sz w:val="22"/>
                <w:szCs w:val="22"/>
              </w:rPr>
              <w:t>Handtekening [</w:t>
            </w:r>
            <w:r w:rsidR="00F00A16" w:rsidRPr="009200A6">
              <w:rPr>
                <w:rFonts w:ascii="Calibri Light" w:hAnsi="Calibri Light" w:cs="Calibri Light"/>
                <w:i/>
                <w:sz w:val="22"/>
                <w:szCs w:val="22"/>
              </w:rPr>
              <w:t>contactpersoon referent]</w:t>
            </w:r>
          </w:p>
          <w:p w14:paraId="796D0FFE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3B9537B9" w14:textId="77777777" w:rsidR="003E6063" w:rsidRPr="009200A6" w:rsidRDefault="003E606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680B7FCD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1C32D77B" w14:textId="77777777" w:rsidR="002818B3" w:rsidRPr="009200A6" w:rsidRDefault="002818B3" w:rsidP="00F00A16">
            <w:pPr>
              <w:rPr>
                <w:rFonts w:ascii="Calibri Light" w:hAnsi="Calibri Light" w:cs="Calibri Light"/>
                <w:i/>
                <w:sz w:val="22"/>
                <w:szCs w:val="22"/>
              </w:rPr>
            </w:pPr>
          </w:p>
          <w:p w14:paraId="0DF5F3EA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670" w:type="dxa"/>
          </w:tcPr>
          <w:p w14:paraId="2F9B0677" w14:textId="77777777" w:rsidR="00F00A16" w:rsidRPr="009200A6" w:rsidRDefault="00F00A16" w:rsidP="00F00A1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508C361" w14:textId="54FF2FE1" w:rsidR="0023222B" w:rsidRPr="009200A6" w:rsidRDefault="0023222B" w:rsidP="003651DD">
      <w:pPr>
        <w:rPr>
          <w:rFonts w:ascii="Calibri Light" w:hAnsi="Calibri Light" w:cs="Calibri Light"/>
          <w:sz w:val="22"/>
          <w:szCs w:val="22"/>
        </w:rPr>
      </w:pPr>
    </w:p>
    <w:sectPr w:rsidR="0023222B" w:rsidRPr="009200A6" w:rsidSect="0074367D">
      <w:headerReference w:type="default" r:id="rId11"/>
      <w:footerReference w:type="default" r:id="rId12"/>
      <w:pgSz w:w="11907" w:h="16839" w:code="9"/>
      <w:pgMar w:top="851" w:right="1134" w:bottom="851" w:left="113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91612" w14:textId="77777777" w:rsidR="000E146C" w:rsidRDefault="000E146C" w:rsidP="00337101">
      <w:pPr>
        <w:spacing w:line="240" w:lineRule="auto"/>
      </w:pPr>
      <w:r>
        <w:separator/>
      </w:r>
    </w:p>
  </w:endnote>
  <w:endnote w:type="continuationSeparator" w:id="0">
    <w:p w14:paraId="463729F9" w14:textId="77777777" w:rsidR="000E146C" w:rsidRDefault="000E146C" w:rsidP="00337101">
      <w:pPr>
        <w:spacing w:line="240" w:lineRule="auto"/>
      </w:pPr>
      <w:r>
        <w:continuationSeparator/>
      </w:r>
    </w:p>
  </w:endnote>
  <w:endnote w:type="continuationNotice" w:id="1">
    <w:p w14:paraId="5F331304" w14:textId="77777777" w:rsidR="000E146C" w:rsidRDefault="000E14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5565553"/>
      <w:docPartObj>
        <w:docPartGallery w:val="Page Numbers (Bottom of Page)"/>
        <w:docPartUnique/>
      </w:docPartObj>
    </w:sdtPr>
    <w:sdtEndPr/>
    <w:sdtContent>
      <w:p w14:paraId="7D18906F" w14:textId="41991D6F" w:rsidR="004E68E7" w:rsidRDefault="004E68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7D">
          <w:rPr>
            <w:noProof/>
          </w:rPr>
          <w:t>1</w:t>
        </w:r>
        <w:r>
          <w:fldChar w:fldCharType="end"/>
        </w:r>
      </w:p>
    </w:sdtContent>
  </w:sdt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28C14" w14:textId="77777777" w:rsidR="000E146C" w:rsidRPr="003651DD" w:rsidRDefault="000E146C" w:rsidP="003651DD">
      <w:pPr>
        <w:pStyle w:val="Voettekst"/>
      </w:pPr>
    </w:p>
  </w:footnote>
  <w:footnote w:type="continuationSeparator" w:id="0">
    <w:p w14:paraId="59F8A29E" w14:textId="77777777" w:rsidR="000E146C" w:rsidRDefault="000E146C" w:rsidP="00337101">
      <w:pPr>
        <w:spacing w:line="240" w:lineRule="auto"/>
      </w:pPr>
      <w:r>
        <w:continuationSeparator/>
      </w:r>
    </w:p>
  </w:footnote>
  <w:footnote w:type="continuationNotice" w:id="1">
    <w:p w14:paraId="77A8D6A3" w14:textId="77777777" w:rsidR="000E146C" w:rsidRDefault="000E14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92561" w14:textId="208286E1" w:rsidR="0074367D" w:rsidRDefault="0074367D">
    <w:pPr>
      <w:pStyle w:val="Koptekst"/>
    </w:pPr>
    <w:r w:rsidRPr="00D44541">
      <w:rPr>
        <w:rFonts w:eastAsia="Tahoma"/>
        <w:noProof/>
        <w:sz w:val="40"/>
        <w:szCs w:val="40"/>
        <w:lang w:eastAsia="nl-NL"/>
      </w:rPr>
      <w:drawing>
        <wp:anchor distT="0" distB="0" distL="114300" distR="114300" simplePos="0" relativeHeight="251658240" behindDoc="0" locked="0" layoutInCell="1" allowOverlap="1" wp14:anchorId="7EC02155" wp14:editId="0E0F6E71">
          <wp:simplePos x="0" y="0"/>
          <wp:positionH relativeFrom="column">
            <wp:posOffset>4728210</wp:posOffset>
          </wp:positionH>
          <wp:positionV relativeFrom="paragraph">
            <wp:posOffset>-285750</wp:posOffset>
          </wp:positionV>
          <wp:extent cx="1419225" cy="327660"/>
          <wp:effectExtent l="0" t="0" r="9525" b="0"/>
          <wp:wrapThrough wrapText="bothSides">
            <wp:wrapPolygon edited="0">
              <wp:start x="0" y="0"/>
              <wp:lineTo x="0" y="20093"/>
              <wp:lineTo x="21455" y="20093"/>
              <wp:lineTo x="21455" y="0"/>
              <wp:lineTo x="0" y="0"/>
            </wp:wrapPolygon>
          </wp:wrapThrough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RIJN IJSSEL_kleur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hybridMultilevel"/>
    <w:tmpl w:val="0C4C2D08"/>
    <w:lvl w:ilvl="0" w:tplc="662ACAE6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8AA8C164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 w:tplc="C742A3A0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 w:tplc="B51099C6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 w:tplc="C5D88C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C8C6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9E6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56A1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86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hybridMultilevel"/>
    <w:tmpl w:val="5164FA20"/>
    <w:lvl w:ilvl="0" w:tplc="FEEC7132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 w:tplc="F63297A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 w:tplc="83B2A1A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 w:tplc="7C86933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 w:tplc="B6F44D5C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 w:tplc="4ECEB72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 w:tplc="0FFC93C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 w:tplc="983C9F6A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 w:tplc="2D30089E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pStyle w:val="Kop1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908440">
    <w:abstractNumId w:val="12"/>
  </w:num>
  <w:num w:numId="2" w16cid:durableId="408237397">
    <w:abstractNumId w:val="21"/>
  </w:num>
  <w:num w:numId="3" w16cid:durableId="1862356641">
    <w:abstractNumId w:val="14"/>
  </w:num>
  <w:num w:numId="4" w16cid:durableId="32000939">
    <w:abstractNumId w:val="24"/>
  </w:num>
  <w:num w:numId="5" w16cid:durableId="799035945">
    <w:abstractNumId w:val="17"/>
  </w:num>
  <w:num w:numId="6" w16cid:durableId="900143178">
    <w:abstractNumId w:val="9"/>
  </w:num>
  <w:num w:numId="7" w16cid:durableId="1558392989">
    <w:abstractNumId w:val="7"/>
  </w:num>
  <w:num w:numId="8" w16cid:durableId="559559448">
    <w:abstractNumId w:val="6"/>
  </w:num>
  <w:num w:numId="9" w16cid:durableId="1500583033">
    <w:abstractNumId w:val="5"/>
  </w:num>
  <w:num w:numId="10" w16cid:durableId="917903380">
    <w:abstractNumId w:val="4"/>
  </w:num>
  <w:num w:numId="11" w16cid:durableId="950206645">
    <w:abstractNumId w:val="8"/>
  </w:num>
  <w:num w:numId="12" w16cid:durableId="1334183703">
    <w:abstractNumId w:val="3"/>
  </w:num>
  <w:num w:numId="13" w16cid:durableId="1497569449">
    <w:abstractNumId w:val="2"/>
  </w:num>
  <w:num w:numId="14" w16cid:durableId="1216626650">
    <w:abstractNumId w:val="1"/>
  </w:num>
  <w:num w:numId="15" w16cid:durableId="369038837">
    <w:abstractNumId w:val="0"/>
  </w:num>
  <w:num w:numId="16" w16cid:durableId="1833641247">
    <w:abstractNumId w:val="15"/>
  </w:num>
  <w:num w:numId="17" w16cid:durableId="1826316907">
    <w:abstractNumId w:val="28"/>
  </w:num>
  <w:num w:numId="18" w16cid:durableId="355664094">
    <w:abstractNumId w:val="32"/>
  </w:num>
  <w:num w:numId="19" w16cid:durableId="382599935">
    <w:abstractNumId w:val="27"/>
  </w:num>
  <w:num w:numId="20" w16cid:durableId="111900929">
    <w:abstractNumId w:val="25"/>
  </w:num>
  <w:num w:numId="21" w16cid:durableId="612828009">
    <w:abstractNumId w:val="42"/>
  </w:num>
  <w:num w:numId="22" w16cid:durableId="707684873">
    <w:abstractNumId w:val="44"/>
  </w:num>
  <w:num w:numId="23" w16cid:durableId="509834999">
    <w:abstractNumId w:val="26"/>
  </w:num>
  <w:num w:numId="24" w16cid:durableId="1331443386">
    <w:abstractNumId w:val="11"/>
  </w:num>
  <w:num w:numId="25" w16cid:durableId="174467824">
    <w:abstractNumId w:val="39"/>
  </w:num>
  <w:num w:numId="26" w16cid:durableId="645934829">
    <w:abstractNumId w:val="19"/>
  </w:num>
  <w:num w:numId="27" w16cid:durableId="1181625630">
    <w:abstractNumId w:val="46"/>
  </w:num>
  <w:num w:numId="28" w16cid:durableId="389773658">
    <w:abstractNumId w:val="43"/>
  </w:num>
  <w:num w:numId="29" w16cid:durableId="50201831">
    <w:abstractNumId w:val="18"/>
  </w:num>
  <w:num w:numId="30" w16cid:durableId="1914582715">
    <w:abstractNumId w:val="10"/>
  </w:num>
  <w:num w:numId="31" w16cid:durableId="1667592432">
    <w:abstractNumId w:val="16"/>
  </w:num>
  <w:num w:numId="32" w16cid:durableId="1041242523">
    <w:abstractNumId w:val="23"/>
  </w:num>
  <w:num w:numId="33" w16cid:durableId="58670407">
    <w:abstractNumId w:val="41"/>
  </w:num>
  <w:num w:numId="34" w16cid:durableId="1838575975">
    <w:abstractNumId w:val="42"/>
  </w:num>
  <w:num w:numId="35" w16cid:durableId="1127509178">
    <w:abstractNumId w:val="38"/>
  </w:num>
  <w:num w:numId="36" w16cid:durableId="1445537807">
    <w:abstractNumId w:val="31"/>
  </w:num>
  <w:num w:numId="37" w16cid:durableId="1187870974">
    <w:abstractNumId w:val="30"/>
  </w:num>
  <w:num w:numId="38" w16cid:durableId="1993102292">
    <w:abstractNumId w:val="33"/>
  </w:num>
  <w:num w:numId="39" w16cid:durableId="138500829">
    <w:abstractNumId w:val="20"/>
  </w:num>
  <w:num w:numId="40" w16cid:durableId="1038551905">
    <w:abstractNumId w:val="45"/>
  </w:num>
  <w:num w:numId="41" w16cid:durableId="1292592076">
    <w:abstractNumId w:val="35"/>
  </w:num>
  <w:num w:numId="42" w16cid:durableId="485778820">
    <w:abstractNumId w:val="29"/>
  </w:num>
  <w:num w:numId="43" w16cid:durableId="791217755">
    <w:abstractNumId w:val="13"/>
  </w:num>
  <w:num w:numId="44" w16cid:durableId="232204555">
    <w:abstractNumId w:val="40"/>
  </w:num>
  <w:num w:numId="45" w16cid:durableId="403332732">
    <w:abstractNumId w:val="37"/>
  </w:num>
  <w:num w:numId="46" w16cid:durableId="2143645554">
    <w:abstractNumId w:val="34"/>
  </w:num>
  <w:num w:numId="47" w16cid:durableId="2070153869">
    <w:abstractNumId w:val="36"/>
  </w:num>
  <w:num w:numId="48" w16cid:durableId="138244233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B692F"/>
    <w:rsid w:val="000C14A9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D774E"/>
    <w:rsid w:val="000E06D8"/>
    <w:rsid w:val="000E0A16"/>
    <w:rsid w:val="000E146C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1F7399"/>
    <w:rsid w:val="002003FC"/>
    <w:rsid w:val="00201E7F"/>
    <w:rsid w:val="00202173"/>
    <w:rsid w:val="00202BAC"/>
    <w:rsid w:val="002034F2"/>
    <w:rsid w:val="0020418D"/>
    <w:rsid w:val="00206355"/>
    <w:rsid w:val="00206EA8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965B4"/>
    <w:rsid w:val="002A10A2"/>
    <w:rsid w:val="002A1A82"/>
    <w:rsid w:val="002A2774"/>
    <w:rsid w:val="002A45C7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14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4A0"/>
    <w:rsid w:val="003359D1"/>
    <w:rsid w:val="00336ED2"/>
    <w:rsid w:val="00337101"/>
    <w:rsid w:val="00341408"/>
    <w:rsid w:val="00341AC3"/>
    <w:rsid w:val="00342289"/>
    <w:rsid w:val="00342F45"/>
    <w:rsid w:val="00344D94"/>
    <w:rsid w:val="00344FAA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07E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461"/>
    <w:rsid w:val="003E3519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5F24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3F9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1B7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4EC6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3BF1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3C1A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62D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2DDF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D7E31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31426"/>
    <w:rsid w:val="008330DC"/>
    <w:rsid w:val="00833D33"/>
    <w:rsid w:val="00834D8E"/>
    <w:rsid w:val="00835B41"/>
    <w:rsid w:val="0083634A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00A6"/>
    <w:rsid w:val="009234F5"/>
    <w:rsid w:val="0092673F"/>
    <w:rsid w:val="0092753D"/>
    <w:rsid w:val="009279A2"/>
    <w:rsid w:val="00930D7B"/>
    <w:rsid w:val="00941386"/>
    <w:rsid w:val="0094159D"/>
    <w:rsid w:val="00941C0B"/>
    <w:rsid w:val="00941E72"/>
    <w:rsid w:val="0094438E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14C"/>
    <w:rsid w:val="0098471E"/>
    <w:rsid w:val="009861E6"/>
    <w:rsid w:val="0098743C"/>
    <w:rsid w:val="009901BA"/>
    <w:rsid w:val="00990C7C"/>
    <w:rsid w:val="0099212C"/>
    <w:rsid w:val="00996EEC"/>
    <w:rsid w:val="009975B7"/>
    <w:rsid w:val="00997622"/>
    <w:rsid w:val="009A0BC9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3699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41DF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3162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48A8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4605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813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02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2BD2"/>
    <w:rsid w:val="00DC2FCA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2B6E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678C"/>
    <w:rsid w:val="00FF7BFC"/>
    <w:rsid w:val="2CEFE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70F1D7C"/>
  <w15:docId w15:val="{CAB0DA63-486F-4435-95F8-4312D982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numPr>
        <w:numId w:val="21"/>
      </w:numPr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numPr>
        <w:numId w:val="0"/>
      </w:num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numPr>
        <w:numId w:val="0"/>
      </w:numPr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5A53CCCF09E94282E7C52AB3569A48" ma:contentTypeVersion="6" ma:contentTypeDescription="Een nieuw document maken." ma:contentTypeScope="" ma:versionID="8d2cd64a17aea4ed3e86941cac5a16a5">
  <xsd:schema xmlns:xsd="http://www.w3.org/2001/XMLSchema" xmlns:xs="http://www.w3.org/2001/XMLSchema" xmlns:p="http://schemas.microsoft.com/office/2006/metadata/properties" xmlns:ns2="3b14901b-8fad-43a8-95e3-37ceab2a4b71" targetNamespace="http://schemas.microsoft.com/office/2006/metadata/properties" ma:root="true" ma:fieldsID="a6acfabf23bacc1943c0da699cad10d7" ns2:_="">
    <xsd:import namespace="3b14901b-8fad-43a8-95e3-37ceab2a4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4901b-8fad-43a8-95e3-37ceab2a4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30C29-C964-4D25-A8DE-B6568F5E8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4901b-8fad-43a8-95e3-37ceab2a4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C6B57-4FE6-4DE5-AEFE-43FA216777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23CC2B-F62B-49D1-A374-6C13AD41AD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1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Peelen, Marcel</cp:lastModifiedBy>
  <cp:revision>2</cp:revision>
  <cp:lastPrinted>2016-09-08T07:41:00Z</cp:lastPrinted>
  <dcterms:created xsi:type="dcterms:W3CDTF">2024-07-10T15:50:00Z</dcterms:created>
  <dcterms:modified xsi:type="dcterms:W3CDTF">2024-07-10T15:50:00Z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0x010100435A53CCCF09E94282E7C52AB3569A48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