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CCCD8D1E8D54B8DC0B6F60C926652" ma:contentTypeVersion="6" ma:contentTypeDescription="Een nieuw document maken." ma:contentTypeScope="" ma:versionID="a191ee20925c83169996c6300f342ead">
  <xsd:schema xmlns:xsd="http://www.w3.org/2001/XMLSchema" xmlns:xs="http://www.w3.org/2001/XMLSchema" xmlns:p="http://schemas.microsoft.com/office/2006/metadata/properties" xmlns:ns2="9bd3d9d0-035f-42ef-be2d-9e89c45a5c55" xmlns:ns3="e4382af4-8eeb-46cf-b38b-b94ea8ad5e07" targetNamespace="http://schemas.microsoft.com/office/2006/metadata/properties" ma:root="true" ma:fieldsID="e216e74b962a2df8007b92e95f03416e" ns2:_="" ns3:_="">
    <xsd:import namespace="9bd3d9d0-035f-42ef-be2d-9e89c45a5c55"/>
    <xsd:import namespace="e4382af4-8eeb-46cf-b38b-b94ea8ad5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3d9d0-035f-42ef-be2d-9e89c45a5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82af4-8eeb-46cf-b38b-b94ea8ad5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E1FD7-FEAA-446D-A6F5-F016A16B6676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0617948-37F8-4963-99C9-83B5E0435A1E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