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942D7" w:rsidR="00385B8F" w:rsidRDefault="00D942D7" w14:paraId="4CC22D25" w14:textId="7E305214">
      <w:pPr>
        <w:rPr>
          <w:rFonts w:ascii="Arial" w:hAnsi="Arial" w:cs="Arial"/>
          <w:b/>
          <w:sz w:val="20"/>
          <w:szCs w:val="20"/>
        </w:rPr>
      </w:pPr>
      <w:r w:rsidRPr="00D942D7">
        <w:rPr>
          <w:rFonts w:ascii="Arial" w:hAnsi="Arial" w:cs="Arial"/>
          <w:b/>
          <w:sz w:val="20"/>
          <w:szCs w:val="20"/>
        </w:rPr>
        <w:t>Standaardformulier referenties</w:t>
      </w:r>
      <w:r w:rsidR="00C35955">
        <w:rPr>
          <w:rFonts w:ascii="Arial" w:hAnsi="Arial" w:cs="Arial"/>
          <w:b/>
          <w:sz w:val="20"/>
          <w:szCs w:val="20"/>
        </w:rPr>
        <w:t xml:space="preserve"> – dit formulier moet worden ondertekend door de contactpersoon van uw referentie</w:t>
      </w:r>
      <w:r w:rsidR="00525BAA">
        <w:rPr>
          <w:rFonts w:ascii="Arial" w:hAnsi="Arial" w:cs="Arial"/>
          <w:b/>
          <w:sz w:val="20"/>
          <w:szCs w:val="20"/>
        </w:rPr>
        <w:t xml:space="preserve"> en </w:t>
      </w:r>
      <w:r w:rsidRPr="00FD54AB" w:rsidR="00525BAA">
        <w:rPr>
          <w:rFonts w:ascii="Arial" w:hAnsi="Arial" w:cs="Arial"/>
          <w:b/>
          <w:sz w:val="20"/>
          <w:szCs w:val="20"/>
        </w:rPr>
        <w:t>worden bijgevoegd bij uw inschrijving</w:t>
      </w:r>
      <w:r w:rsidRPr="00FD54AB" w:rsidR="00FD54AB">
        <w:rPr>
          <w:rFonts w:ascii="Arial" w:hAnsi="Arial" w:cs="Arial"/>
          <w:b/>
          <w:sz w:val="20"/>
          <w:szCs w:val="20"/>
        </w:rPr>
        <w:t>.</w:t>
      </w:r>
      <w:r w:rsidR="00C35955">
        <w:rPr>
          <w:rFonts w:ascii="Arial" w:hAnsi="Arial" w:cs="Arial"/>
          <w:b/>
          <w:sz w:val="20"/>
          <w:szCs w:val="20"/>
        </w:rPr>
        <w:t xml:space="preserve"> </w:t>
      </w:r>
    </w:p>
    <w:p w:rsidRPr="00D942D7" w:rsidR="00D942D7" w:rsidRDefault="00D942D7" w14:paraId="504ABF41" w14:textId="77777777">
      <w:pPr>
        <w:rPr>
          <w:rFonts w:ascii="Arial" w:hAnsi="Arial" w:cs="Arial"/>
          <w:sz w:val="20"/>
          <w:szCs w:val="20"/>
        </w:rPr>
      </w:pPr>
    </w:p>
    <w:p w:rsidRPr="00904EAA" w:rsidR="00D942D7" w:rsidRDefault="000F5BB3" w14:paraId="5E980025" w14:textId="2F63097E">
      <w:pPr>
        <w:rPr>
          <w:rFonts w:ascii="Arial" w:hAnsi="Arial" w:cs="Arial"/>
          <w:i/>
          <w:sz w:val="20"/>
          <w:szCs w:val="20"/>
        </w:rPr>
      </w:pPr>
      <w:r w:rsidRPr="00043C8D">
        <w:rPr>
          <w:rFonts w:ascii="Arial" w:hAnsi="Arial" w:cs="Arial"/>
          <w:i/>
          <w:sz w:val="20"/>
          <w:szCs w:val="20"/>
        </w:rPr>
        <w:t>1.2.</w:t>
      </w:r>
      <w:r w:rsidRPr="00043C8D" w:rsidR="006314D7">
        <w:rPr>
          <w:rFonts w:ascii="Arial" w:hAnsi="Arial" w:cs="Arial"/>
          <w:i/>
          <w:sz w:val="20"/>
          <w:szCs w:val="20"/>
        </w:rPr>
        <w:t>4</w:t>
      </w:r>
      <w:r w:rsidRPr="00043C8D">
        <w:rPr>
          <w:rFonts w:ascii="Arial" w:hAnsi="Arial" w:cs="Arial"/>
          <w:i/>
          <w:sz w:val="20"/>
          <w:szCs w:val="20"/>
        </w:rPr>
        <w:t xml:space="preserve"> </w:t>
      </w:r>
      <w:r w:rsidRPr="00043C8D" w:rsidR="0085472D">
        <w:rPr>
          <w:rFonts w:ascii="Arial" w:hAnsi="Arial" w:cs="Arial"/>
          <w:i/>
          <w:sz w:val="20"/>
          <w:szCs w:val="20"/>
        </w:rPr>
        <w:t>Referentie</w:t>
      </w:r>
      <w:r w:rsidRPr="00043C8D" w:rsidR="00041AA4">
        <w:rPr>
          <w:rFonts w:ascii="Arial" w:hAnsi="Arial" w:cs="Arial"/>
          <w:i/>
          <w:sz w:val="20"/>
          <w:szCs w:val="20"/>
        </w:rPr>
        <w:t xml:space="preserve"> </w:t>
      </w:r>
      <w:r w:rsidRPr="00043C8D" w:rsidR="00043C8D">
        <w:rPr>
          <w:rFonts w:ascii="Arial" w:hAnsi="Arial" w:cs="Arial"/>
          <w:i/>
          <w:sz w:val="20"/>
          <w:szCs w:val="20"/>
        </w:rPr>
        <w:t>Liftonderhoud</w:t>
      </w:r>
      <w:r w:rsidR="00043C8D">
        <w:rPr>
          <w:rFonts w:ascii="Arial" w:hAnsi="Arial" w:cs="Arial"/>
          <w:i/>
          <w:sz w:val="20"/>
          <w:szCs w:val="20"/>
        </w:rPr>
        <w:t xml:space="preserve"> </w:t>
      </w:r>
    </w:p>
    <w:p w:rsidRPr="00D942D7" w:rsidR="00D942D7" w:rsidRDefault="00D942D7" w14:paraId="084A7BFD" w14:textId="77777777">
      <w:pPr>
        <w:rPr>
          <w:rFonts w:ascii="Arial" w:hAnsi="Arial" w:cs="Arial"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Pr="00497380" w:rsidR="00D942D7" w:rsidTr="00497380" w14:paraId="7C95C94F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2C8345A5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name="_Hlk5871696" w:id="0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43138F47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606C6371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Pr="00497380" w:rsidR="00D942D7" w:rsidP="00497380" w:rsidRDefault="00D942D7" w14:paraId="392FDF49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Pr="00497380" w:rsidR="00D942D7" w:rsidTr="00497380" w14:paraId="61D091BA" w14:textId="77777777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1958DB14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00D96004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2E453373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2FD38CE2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D942D7" w:rsidTr="00497380" w14:paraId="40C564F2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19738A0A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00836E5D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4D2D9943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Pr="00497380" w:rsidR="00D942D7" w:rsidP="00497380" w:rsidRDefault="00D942D7" w14:paraId="695D7103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Pr="00497380" w:rsidR="00D942D7" w:rsidTr="00497380" w14:paraId="629A4988" w14:textId="77777777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6FBE5E1F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752DACAA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7445FB0D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3BBD2752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D942D7" w:rsidTr="00497380" w14:paraId="0F39366C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5403D0F4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317405B8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4B0C3EF5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Pr="00497380" w:rsidR="00D942D7" w:rsidP="00497380" w:rsidRDefault="00D942D7" w14:paraId="2FD8120D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Pr="00497380" w:rsidR="00D942D7" w:rsidTr="00497380" w14:paraId="2384B99B" w14:textId="77777777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20E97B78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383260D8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7FBA056C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1E6F00F7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D942D7" w:rsidTr="00497380" w14:paraId="3D92DA14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35D139CA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36A2C2FD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1D1F3E20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Pr="00497380" w:rsidR="00D942D7" w:rsidP="00497380" w:rsidRDefault="00D942D7" w14:paraId="529F1FC6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Pr="00497380" w:rsidR="00D942D7" w:rsidTr="00497380" w14:paraId="78DCDEC5" w14:textId="77777777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45C5015D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31D22D4B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67206E49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6233D0C4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D942D7" w:rsidTr="00497380" w14:paraId="59B7F30E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4C5B172A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5D9479CD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24119B9F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Pr="00497380" w:rsidR="00D942D7" w:rsidP="00497380" w:rsidRDefault="00D942D7" w14:paraId="528BD6B0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Pr="00497380" w:rsidR="00D942D7" w:rsidTr="00497380" w14:paraId="2771D158" w14:textId="77777777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00F4471E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3658F402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0D95CDB8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4701B461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D942D7" w:rsidTr="00497380" w14:paraId="73E42393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5478EA38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3DBE4A99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Pr="00497380" w:rsidR="00D942D7" w:rsidP="00497380" w:rsidRDefault="00D942D7" w14:paraId="4840AAC5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Pr="00497380" w:rsidR="00D942D7" w:rsidTr="00497380" w14:paraId="03A926C8" w14:textId="77777777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1235C0B5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332E8E6F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1C1B1863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56833C32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D942D7" w:rsidTr="00497380" w14:paraId="38C63B2B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0B416741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6722DC9D" w14:textId="22016E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 w:rsidRPr="005C409C" w:rsidR="00D03D28">
              <w:rPr>
                <w:rFonts w:ascii="Arial" w:hAnsi="Arial" w:cs="Arial"/>
                <w:sz w:val="20"/>
                <w:szCs w:val="20"/>
              </w:rPr>
              <w:t>aanvang</w:t>
            </w:r>
            <w:r w:rsidRPr="005C409C">
              <w:rPr>
                <w:rFonts w:ascii="Arial" w:hAnsi="Arial" w:cs="Arial"/>
                <w:sz w:val="20"/>
                <w:szCs w:val="20"/>
              </w:rPr>
              <w:t xml:space="preserve">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Pr="00497380" w:rsidR="00D942D7" w:rsidP="00497380" w:rsidRDefault="00D942D7" w14:paraId="3F764F1F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Pr="00497380" w:rsidR="00D942D7" w:rsidTr="00497380" w14:paraId="59A50EC1" w14:textId="77777777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D942D7" w:rsidP="00497380" w:rsidRDefault="00D942D7" w14:paraId="27D8B178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3F1D220F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5BB06EA4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D942D7" w:rsidP="00497380" w:rsidRDefault="00D942D7" w14:paraId="1A917793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0F5BB3" w:rsidTr="00F34602" w14:paraId="2AD77CBC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497380" w:rsidR="000F5BB3" w:rsidP="00497380" w:rsidRDefault="000F5BB3" w14:paraId="2C33DF7A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Pr="00D03D28" w:rsidR="00D03D28" w:rsidP="00D03D28" w:rsidRDefault="000F5BB3" w14:paraId="3118CE28" w14:textId="4911B61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Beschrijving van de werkzaamheden con</w:t>
            </w:r>
            <w:r>
              <w:rPr>
                <w:rFonts w:ascii="Arial" w:hAnsi="Arial" w:cs="Arial"/>
                <w:sz w:val="20"/>
                <w:szCs w:val="20"/>
              </w:rPr>
              <w:t xml:space="preserve">form </w:t>
            </w:r>
            <w:r w:rsidRPr="00D03D28">
              <w:rPr>
                <w:rFonts w:ascii="Arial" w:hAnsi="Arial" w:cs="Arial"/>
                <w:sz w:val="20"/>
                <w:szCs w:val="20"/>
              </w:rPr>
              <w:t>1.2.</w:t>
            </w:r>
            <w:r w:rsidRPr="00D03D28" w:rsidR="006314D7">
              <w:rPr>
                <w:rFonts w:ascii="Arial" w:hAnsi="Arial" w:cs="Arial"/>
                <w:sz w:val="20"/>
                <w:szCs w:val="20"/>
              </w:rPr>
              <w:t>4</w:t>
            </w:r>
            <w:r w:rsidRPr="00D03D28"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Pr="00D03D28" w:rsidR="006314D7">
              <w:rPr>
                <w:rFonts w:ascii="Arial" w:hAnsi="Arial" w:cs="Arial"/>
                <w:sz w:val="20"/>
                <w:szCs w:val="20"/>
              </w:rPr>
              <w:t>a</w:t>
            </w:r>
            <w:r w:rsidRPr="00D03D28">
              <w:rPr>
                <w:rFonts w:ascii="Arial" w:hAnsi="Arial" w:cs="Arial"/>
                <w:sz w:val="20"/>
                <w:szCs w:val="20"/>
              </w:rPr>
              <w:t>anbestedingsdocument betreffende kerncompetentie</w:t>
            </w:r>
            <w:r w:rsidRPr="00D03D28" w:rsidR="006314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3D28">
              <w:rPr>
                <w:rFonts w:ascii="Arial" w:hAnsi="Arial" w:cs="Arial"/>
                <w:sz w:val="20"/>
                <w:szCs w:val="20"/>
              </w:rPr>
              <w:t>‘</w:t>
            </w:r>
            <w:r w:rsidRPr="00D03D28" w:rsidR="00D03D28">
              <w:rPr>
                <w:rFonts w:ascii="Arial" w:hAnsi="Arial" w:cs="Arial"/>
                <w:sz w:val="20"/>
                <w:szCs w:val="20"/>
              </w:rPr>
              <w:t xml:space="preserve">Inschrijver heeft aantoonbaar ervaring (middels referentie met een tevredenheidsverklaring) met het onderhoud van minimaal 6 diverse merken en types liftinstallaties met een minimale omvang van 25 installaties, voor de minimale periode van twee jaar in de afgelopen drie jaar. </w:t>
            </w:r>
          </w:p>
          <w:p w:rsidRPr="00497380" w:rsidR="000F5BB3" w:rsidP="00D03D28" w:rsidRDefault="00D03D28" w14:paraId="71E8D44F" w14:textId="6F39C87F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D03D28">
              <w:rPr>
                <w:rFonts w:ascii="Arial" w:hAnsi="Arial" w:cs="Arial"/>
                <w:sz w:val="20"/>
                <w:szCs w:val="20"/>
              </w:rPr>
              <w:t>(Beschrijf de grootte van de liftinstallaties, aangeven welke merken het betroffen en de periode van onderhoud)</w:t>
            </w:r>
            <w:r>
              <w:rPr>
                <w:rFonts w:ascii="Arial" w:hAnsi="Arial" w:cs="Arial"/>
                <w:sz w:val="20"/>
                <w:szCs w:val="20"/>
              </w:rPr>
              <w:t>’.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0F5BB3" w:rsidP="00497380" w:rsidRDefault="000F5BB3" w14:paraId="0C25E0E6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Pr="00497380" w:rsidR="000F5BB3" w:rsidP="00497380" w:rsidRDefault="000F5BB3" w14:paraId="24319752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0F5BB3" w:rsidP="00497380" w:rsidRDefault="000F5BB3" w14:paraId="1D86EE5F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0F5BB3" w:rsidP="00497380" w:rsidRDefault="000F5BB3" w14:paraId="5C737439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0F5BB3" w:rsidP="00497380" w:rsidRDefault="000F5BB3" w14:paraId="543E9402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0F5BB3" w:rsidP="00497380" w:rsidRDefault="000F5BB3" w14:paraId="7FC100BE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0F5BB3" w:rsidP="00497380" w:rsidRDefault="000F5BB3" w14:paraId="2A466812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0F5BB3" w:rsidP="00497380" w:rsidRDefault="000F5BB3" w14:paraId="6A133581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0F5BB3" w:rsidP="00497380" w:rsidRDefault="000F5BB3" w14:paraId="7DF89430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0F5BB3" w:rsidP="00497380" w:rsidRDefault="000F5BB3" w14:paraId="4459FF15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Pr="00497380" w:rsidR="000F5BB3" w:rsidP="00497380" w:rsidRDefault="000F5BB3" w14:paraId="4B9B9608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0F5BB3" w:rsidTr="00F34602" w14:paraId="3AEACC53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0F5BB3" w:rsidP="00497380" w:rsidRDefault="000F5BB3" w14:paraId="27D90B3F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Pr="00497380" w:rsidR="000F5BB3" w:rsidP="00041AA4" w:rsidRDefault="000F5BB3" w14:paraId="4C912649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0F5BB3" w:rsidP="00497380" w:rsidRDefault="000F5BB3" w14:paraId="77769369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:rsidRPr="00497380" w:rsidR="000F5BB3" w:rsidP="00497380" w:rsidRDefault="000F5BB3" w14:paraId="1B021BA2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0F5BB3" w:rsidTr="00F34602" w14:paraId="4FA47C07" w14:textId="77777777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0F5BB3" w:rsidP="00497380" w:rsidRDefault="000F5BB3" w14:paraId="5CAD6803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Pr="00497380" w:rsidR="000F5BB3" w:rsidP="00041AA4" w:rsidRDefault="000F5BB3" w14:paraId="037C2F75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0F5BB3" w:rsidP="00497380" w:rsidRDefault="000F5BB3" w14:paraId="4E35525A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:rsidRPr="00497380" w:rsidR="000F5BB3" w:rsidP="00497380" w:rsidRDefault="000F5BB3" w14:paraId="6EA51F09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7380" w:rsidR="000F5BB3" w:rsidTr="00F34602" w14:paraId="227F2016" w14:textId="77777777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0F5BB3" w:rsidP="00497380" w:rsidRDefault="000F5BB3" w14:paraId="7436F7C6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5BB3" w:rsidP="00497380" w:rsidRDefault="000F5BB3" w14:paraId="7BCC61F5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932225" w:rsidP="00497380" w:rsidRDefault="00932225" w14:paraId="6AD6FE18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932225" w:rsidP="00497380" w:rsidRDefault="00932225" w14:paraId="54DED5EE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932225" w:rsidP="00497380" w:rsidRDefault="00932225" w14:paraId="03C1E501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Pr="00497380" w:rsidR="00932225" w:rsidP="00497380" w:rsidRDefault="00932225" w14:paraId="407B0D29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497380" w:rsidR="000F5BB3" w:rsidP="00497380" w:rsidRDefault="000F5BB3" w14:paraId="4BB4C7C5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Pr="00497380" w:rsidR="000F5BB3" w:rsidP="00497380" w:rsidRDefault="000F5BB3" w14:paraId="71609D4A" w14:textId="7777777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:rsidR="00D03D28" w:rsidRDefault="00D03D28" w14:paraId="6C4AF911" w14:textId="7777777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Pr="005C409C" w:rsidR="00D03D28" w:rsidTr="00D03D28" w14:paraId="2D1232BF" w14:textId="77777777">
        <w:trPr>
          <w:trHeight w:val="24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5C409C" w:rsidR="00D03D28" w:rsidP="00BE542B" w:rsidRDefault="00D03D28" w14:paraId="3DF9934E" w14:textId="5D3D9432">
            <w:pPr>
              <w:rPr>
                <w:rFonts w:ascii="Arial" w:hAnsi="Arial" w:cs="Arial"/>
                <w:sz w:val="20"/>
                <w:szCs w:val="20"/>
              </w:rPr>
            </w:pPr>
            <w:r w:rsidRPr="005C409C">
              <w:rPr>
                <w:rFonts w:ascii="Arial" w:hAnsi="Arial" w:cs="Arial"/>
                <w:sz w:val="20"/>
                <w:szCs w:val="20"/>
              </w:rPr>
              <w:t>Naar tevredenheid uitgevoerd: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Pr="005C409C" w:rsidR="00D03D28" w:rsidP="00BE542B" w:rsidRDefault="00D03D28" w14:paraId="2A94E497" w14:textId="07156C79">
            <w:pPr>
              <w:rPr>
                <w:rFonts w:ascii="Arial" w:hAnsi="Arial" w:cs="Arial"/>
                <w:sz w:val="20"/>
                <w:szCs w:val="20"/>
              </w:rPr>
            </w:pPr>
            <w:r w:rsidRPr="005C409C">
              <w:rPr>
                <w:rFonts w:ascii="Arial" w:hAnsi="Arial" w:cs="Arial"/>
                <w:sz w:val="20"/>
                <w:szCs w:val="20"/>
              </w:rPr>
              <w:t> JA/NEE</w:t>
            </w:r>
          </w:p>
        </w:tc>
      </w:tr>
    </w:tbl>
    <w:p w:rsidR="00D03D28" w:rsidRDefault="00D03D28" w14:paraId="63281B6B" w14:textId="77777777"/>
    <w:p w:rsidR="00D03D28" w:rsidRDefault="00D03D28" w14:paraId="5D169CD3" w14:textId="77777777"/>
    <w:p w:rsidR="00D03D28" w:rsidRDefault="00D03D28" w14:paraId="4495B2CF" w14:textId="7777777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942D7" w:rsidTr="7A6D7E0D" w14:paraId="1112C1DE" w14:textId="77777777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</w:tcPr>
          <w:p w:rsidR="00D942D7" w:rsidP="006E512A" w:rsidRDefault="00D942D7" w14:paraId="24C1DC05" w14:textId="4E8479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/>
            <w:vAlign w:val="center"/>
          </w:tcPr>
          <w:p w:rsidR="00D942D7" w:rsidP="006E512A" w:rsidRDefault="00D942D7" w14:paraId="3C2275EC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Tr="7A6D7E0D" w14:paraId="69DD879D" w14:textId="77777777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</w:tcPr>
          <w:p w:rsidR="00D942D7" w:rsidP="006E512A" w:rsidRDefault="00D942D7" w14:paraId="17A4210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</w:tcPr>
          <w:p w:rsidR="00D942D7" w:rsidP="006E512A" w:rsidRDefault="00D942D7" w14:paraId="0E9449B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Tr="7A6D7E0D" w14:paraId="378C30AC" w14:textId="77777777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</w:tcPr>
          <w:p w:rsidR="00C35955" w:rsidP="006E512A" w:rsidRDefault="00C35955" w14:paraId="72A87576" w14:textId="59611A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</w:t>
            </w:r>
            <w:r w:rsidR="00B72C1C">
              <w:rPr>
                <w:rFonts w:ascii="Arial" w:hAnsi="Arial" w:cs="Arial"/>
                <w:sz w:val="20"/>
                <w:szCs w:val="20"/>
              </w:rPr>
              <w:t xml:space="preserve"> en functie</w:t>
            </w:r>
            <w:r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3C47E2">
              <w:rPr>
                <w:rFonts w:ascii="Arial" w:hAnsi="Arial" w:cs="Arial"/>
                <w:sz w:val="20"/>
                <w:szCs w:val="20"/>
              </w:rPr>
              <w:t>ontactpersoon</w:t>
            </w:r>
            <w:r w:rsidR="00B72C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942D7" w:rsidP="006E512A" w:rsidRDefault="00C35955" w14:paraId="43AF317E" w14:textId="0D0D00D2">
            <w:pPr>
              <w:rPr>
                <w:rFonts w:ascii="Arial" w:hAnsi="Arial" w:cs="Arial"/>
                <w:sz w:val="20"/>
                <w:szCs w:val="20"/>
              </w:rPr>
            </w:pPr>
            <w:r w:rsidRPr="7A6D7E0D" w:rsidR="0CAD4E84">
              <w:rPr>
                <w:rFonts w:ascii="Arial" w:hAnsi="Arial" w:cs="Arial"/>
                <w:sz w:val="20"/>
                <w:szCs w:val="20"/>
              </w:rPr>
              <w:t>referentie</w:t>
            </w:r>
            <w:r w:rsidRPr="7A6D7E0D" w:rsidR="00D942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/>
            <w:vAlign w:val="center"/>
          </w:tcPr>
          <w:p w:rsidR="00D942D7" w:rsidP="006E512A" w:rsidRDefault="00D942D7" w14:paraId="330A91E8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Tr="7A6D7E0D" w14:paraId="58ED53A1" w14:textId="77777777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</w:tcPr>
          <w:p w:rsidR="00D942D7" w:rsidP="006E512A" w:rsidRDefault="00D942D7" w14:paraId="1834039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</w:tcPr>
          <w:p w:rsidR="00D942D7" w:rsidP="006E512A" w:rsidRDefault="00D942D7" w14:paraId="1E7A67D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Tr="7A6D7E0D" w14:paraId="190D97C1" w14:textId="77777777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</w:tcPr>
          <w:p w:rsidR="00D942D7" w:rsidP="006E512A" w:rsidRDefault="00D942D7" w14:paraId="23AE22C1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/>
            <w:vAlign w:val="center"/>
          </w:tcPr>
          <w:p w:rsidR="00D942D7" w:rsidP="006E512A" w:rsidRDefault="00D942D7" w14:paraId="6A7802BA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Tr="7A6D7E0D" w14:paraId="20B976FF" w14:textId="77777777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</w:tcPr>
          <w:p w:rsidR="00D942D7" w:rsidP="006E512A" w:rsidRDefault="00D942D7" w14:paraId="3983761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</w:tcPr>
          <w:p w:rsidR="00D942D7" w:rsidP="006E512A" w:rsidRDefault="00D942D7" w14:paraId="03564C4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Tr="7A6D7E0D" w14:paraId="5BC5A869" w14:textId="77777777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</w:tcPr>
          <w:p w:rsidR="00D942D7" w:rsidP="006E512A" w:rsidRDefault="00D942D7" w14:paraId="0616CC63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</w:t>
            </w:r>
            <w:r w:rsidR="003C47E2">
              <w:rPr>
                <w:rFonts w:ascii="Arial" w:hAnsi="Arial" w:cs="Arial"/>
                <w:sz w:val="20"/>
                <w:szCs w:val="20"/>
              </w:rPr>
              <w:t xml:space="preserve"> contactpersoon referentie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/>
          </w:tcPr>
          <w:p w:rsidR="00D942D7" w:rsidP="006E512A" w:rsidRDefault="00D942D7" w14:paraId="33ABAAD6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32225" w:rsidP="00534BF6" w:rsidRDefault="0085472D" w14:paraId="48DAA7B9" w14:textId="77777777">
      <w:r>
        <w:t xml:space="preserve"> </w:t>
      </w:r>
    </w:p>
    <w:p w:rsidR="006314D7" w:rsidP="00534BF6" w:rsidRDefault="006314D7" w14:paraId="44B0F300" w14:textId="77777777"/>
    <w:sectPr w:rsidR="006314D7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391C" w:rsidRDefault="00B7391C" w14:paraId="40779AFD" w14:textId="77777777">
      <w:r>
        <w:separator/>
      </w:r>
    </w:p>
  </w:endnote>
  <w:endnote w:type="continuationSeparator" w:id="0">
    <w:p w:rsidR="00B7391C" w:rsidRDefault="00B7391C" w14:paraId="57B5E67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03F8D" w:rsidP="00D942D7" w:rsidRDefault="00D03F8D" w14:paraId="23798AAC" w14:textId="7777777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:rsidRPr="008523A4" w:rsidR="00D03F8D" w:rsidP="00D942D7" w:rsidRDefault="00D03F8D" w14:paraId="08C9AF72" w14:textId="7777777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6314D7">
      <w:rPr>
        <w:rStyle w:val="Paginanummer"/>
        <w:rFonts w:ascii="Arial" w:hAnsi="Arial" w:cs="Arial"/>
        <w:sz w:val="16"/>
        <w:szCs w:val="16"/>
      </w:rPr>
      <w:t xml:space="preserve">juli </w:t>
    </w:r>
    <w:r>
      <w:rPr>
        <w:rStyle w:val="Paginanummer"/>
        <w:rFonts w:ascii="Arial" w:hAnsi="Arial" w:cs="Arial"/>
        <w:sz w:val="16"/>
        <w:szCs w:val="16"/>
      </w:rPr>
      <w:t>201</w:t>
    </w:r>
    <w:r w:rsidR="00932225">
      <w:rPr>
        <w:rStyle w:val="Paginanummer"/>
        <w:rFonts w:ascii="Arial" w:hAnsi="Arial" w:cs="Arial"/>
        <w:sz w:val="16"/>
        <w:szCs w:val="16"/>
      </w:rPr>
      <w:t>9</w:t>
    </w:r>
  </w:p>
  <w:p w:rsidRPr="00096A7E" w:rsidR="00D03F8D" w:rsidP="00D942D7" w:rsidRDefault="00D03F8D" w14:paraId="3C5C5C6A" w14:textId="7777777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:rsidRPr="00D942D7" w:rsidR="005151B5" w:rsidP="005151B5" w:rsidRDefault="00D03F8D" w14:paraId="3E522A98" w14:textId="61BD3280">
    <w:pPr>
      <w:pStyle w:val="Voettekst"/>
      <w:jc w:val="center"/>
      <w:rPr>
        <w:rFonts w:ascii="Arial" w:hAnsi="Arial" w:cs="Arial"/>
        <w:sz w:val="16"/>
        <w:szCs w:val="16"/>
      </w:rPr>
    </w:pPr>
    <w:proofErr w:type="spellStart"/>
    <w:r w:rsidRPr="00D03D28">
      <w:rPr>
        <w:rFonts w:ascii="Arial" w:hAnsi="Arial" w:cs="Arial"/>
        <w:b/>
        <w:sz w:val="16"/>
        <w:szCs w:val="16"/>
      </w:rPr>
      <w:t>ROCvA</w:t>
    </w:r>
    <w:proofErr w:type="spellEnd"/>
    <w:r w:rsidRPr="00D03D28" w:rsidR="00297F7F">
      <w:rPr>
        <w:rFonts w:ascii="Arial" w:hAnsi="Arial" w:cs="Arial"/>
        <w:b/>
        <w:sz w:val="16"/>
        <w:szCs w:val="16"/>
      </w:rPr>
      <w:t>-</w:t>
    </w:r>
    <w:r w:rsidRPr="00D03D28" w:rsidR="00614064">
      <w:rPr>
        <w:rFonts w:ascii="Arial" w:hAnsi="Arial" w:cs="Arial"/>
        <w:b/>
        <w:sz w:val="16"/>
        <w:szCs w:val="16"/>
      </w:rPr>
      <w:t>F</w:t>
    </w:r>
    <w:r w:rsidRPr="00D03D28">
      <w:rPr>
        <w:rFonts w:ascii="Arial" w:hAnsi="Arial" w:cs="Arial"/>
        <w:b/>
        <w:sz w:val="16"/>
        <w:szCs w:val="16"/>
      </w:rPr>
      <w:t xml:space="preserve"> en </w:t>
    </w:r>
    <w:proofErr w:type="spellStart"/>
    <w:r w:rsidRPr="00D03D28">
      <w:rPr>
        <w:rFonts w:ascii="Arial" w:hAnsi="Arial" w:cs="Arial"/>
        <w:b/>
        <w:sz w:val="16"/>
        <w:szCs w:val="16"/>
      </w:rPr>
      <w:t>VOvA</w:t>
    </w:r>
    <w:proofErr w:type="spellEnd"/>
    <w:r w:rsidRPr="00D03D28">
      <w:rPr>
        <w:rFonts w:ascii="Arial" w:hAnsi="Arial" w:cs="Arial"/>
        <w:b/>
        <w:sz w:val="16"/>
        <w:szCs w:val="16"/>
      </w:rPr>
      <w:t xml:space="preserve"> </w:t>
    </w:r>
    <w:r w:rsidRPr="00D03D28" w:rsidR="00041AA4">
      <w:rPr>
        <w:rFonts w:ascii="Arial" w:hAnsi="Arial" w:cs="Arial"/>
        <w:b/>
        <w:sz w:val="16"/>
        <w:szCs w:val="16"/>
      </w:rPr>
      <w:t xml:space="preserve">Aanbestedingsdocument </w:t>
    </w:r>
    <w:r w:rsidRPr="00D03D28" w:rsidR="00D03D28">
      <w:rPr>
        <w:rFonts w:ascii="Arial" w:hAnsi="Arial" w:cs="Arial"/>
        <w:b/>
        <w:sz w:val="16"/>
        <w:szCs w:val="16"/>
      </w:rPr>
      <w:t>Liftonderhoud</w:t>
    </w:r>
    <w:r w:rsidR="00D03D28">
      <w:rPr>
        <w:rFonts w:ascii="Arial" w:hAnsi="Arial" w:cs="Arial"/>
        <w:b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391C" w:rsidRDefault="00B7391C" w14:paraId="53671D8B" w14:textId="77777777">
      <w:r>
        <w:separator/>
      </w:r>
    </w:p>
  </w:footnote>
  <w:footnote w:type="continuationSeparator" w:id="0">
    <w:p w:rsidR="00B7391C" w:rsidRDefault="00B7391C" w14:paraId="345ADD7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AB7A1E" w:rsidR="00AB7A1E" w:rsidP="00AB7A1E" w:rsidRDefault="00AB7A1E" w14:paraId="29635489" w14:textId="77777777">
    <w:pPr>
      <w:pStyle w:val="Koptekst"/>
      <w:rPr>
        <w:rFonts w:ascii="Arial" w:hAnsi="Arial" w:cs="Arial"/>
        <w:noProof/>
        <w:sz w:val="20"/>
        <w:szCs w:val="20"/>
      </w:rPr>
    </w:pPr>
  </w:p>
  <w:p w:rsidRPr="00AB7A1E" w:rsidR="00AB7A1E" w:rsidP="00AB7A1E" w:rsidRDefault="00AB7A1E" w14:paraId="62AEE0D0" w14:textId="24EADC50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E751EA">
      <w:rPr>
        <w:rFonts w:ascii="Arial" w:hAnsi="Arial" w:cs="Arial"/>
        <w:noProof/>
        <w:sz w:val="20"/>
        <w:szCs w:val="20"/>
      </w:rPr>
      <w:drawing>
        <wp:inline distT="0" distB="0" distL="0" distR="0" wp14:anchorId="0D99F380" wp14:editId="05D70516">
          <wp:extent cx="1912620" cy="71628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62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AB7A1E" w:rsidR="00D03F8D" w:rsidP="00AB7A1E" w:rsidRDefault="00D03F8D" w14:paraId="69F36B9E" w14:textId="77777777">
    <w:pPr>
      <w:pStyle w:val="Koptekst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1C"/>
    <w:rsid w:val="00041AA4"/>
    <w:rsid w:val="00043C8D"/>
    <w:rsid w:val="00077288"/>
    <w:rsid w:val="00092612"/>
    <w:rsid w:val="000C371E"/>
    <w:rsid w:val="000D388C"/>
    <w:rsid w:val="000D5BE0"/>
    <w:rsid w:val="000F4483"/>
    <w:rsid w:val="000F5BB3"/>
    <w:rsid w:val="00182457"/>
    <w:rsid w:val="001C17E2"/>
    <w:rsid w:val="001F2393"/>
    <w:rsid w:val="001F33B5"/>
    <w:rsid w:val="00297F7F"/>
    <w:rsid w:val="003767DB"/>
    <w:rsid w:val="00385B8F"/>
    <w:rsid w:val="003B554C"/>
    <w:rsid w:val="003C47E2"/>
    <w:rsid w:val="00447898"/>
    <w:rsid w:val="00463AD3"/>
    <w:rsid w:val="0046560F"/>
    <w:rsid w:val="00497380"/>
    <w:rsid w:val="004A1212"/>
    <w:rsid w:val="00505925"/>
    <w:rsid w:val="005151B5"/>
    <w:rsid w:val="005216BF"/>
    <w:rsid w:val="00525BAA"/>
    <w:rsid w:val="00534BF6"/>
    <w:rsid w:val="005B18E6"/>
    <w:rsid w:val="005C409C"/>
    <w:rsid w:val="00614064"/>
    <w:rsid w:val="006314D7"/>
    <w:rsid w:val="00651CA7"/>
    <w:rsid w:val="006B1531"/>
    <w:rsid w:val="006C65FB"/>
    <w:rsid w:val="006D43AF"/>
    <w:rsid w:val="006E512A"/>
    <w:rsid w:val="006F2242"/>
    <w:rsid w:val="007143CC"/>
    <w:rsid w:val="0074464F"/>
    <w:rsid w:val="00786D27"/>
    <w:rsid w:val="00790013"/>
    <w:rsid w:val="00791C71"/>
    <w:rsid w:val="00797F56"/>
    <w:rsid w:val="008032F3"/>
    <w:rsid w:val="0085472D"/>
    <w:rsid w:val="00884154"/>
    <w:rsid w:val="008F799A"/>
    <w:rsid w:val="00904EAA"/>
    <w:rsid w:val="00932225"/>
    <w:rsid w:val="009328F4"/>
    <w:rsid w:val="009E4C0A"/>
    <w:rsid w:val="009F33D9"/>
    <w:rsid w:val="00A02097"/>
    <w:rsid w:val="00AB7A1E"/>
    <w:rsid w:val="00B72C1C"/>
    <w:rsid w:val="00B7391C"/>
    <w:rsid w:val="00B96608"/>
    <w:rsid w:val="00BC3162"/>
    <w:rsid w:val="00C00457"/>
    <w:rsid w:val="00C35955"/>
    <w:rsid w:val="00CA3BF2"/>
    <w:rsid w:val="00D03D28"/>
    <w:rsid w:val="00D03F8D"/>
    <w:rsid w:val="00D942D7"/>
    <w:rsid w:val="00DB32AE"/>
    <w:rsid w:val="00E37766"/>
    <w:rsid w:val="00E751EA"/>
    <w:rsid w:val="00E90CAE"/>
    <w:rsid w:val="00EF44CA"/>
    <w:rsid w:val="00F164E6"/>
    <w:rsid w:val="00F2755C"/>
    <w:rsid w:val="00F34602"/>
    <w:rsid w:val="00F833EC"/>
    <w:rsid w:val="00FD54AB"/>
    <w:rsid w:val="0CAD4E84"/>
    <w:rsid w:val="7A6D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CCEC7B"/>
  <w15:chartTrackingRefBased/>
  <w15:docId w15:val="{600BB323-F9F8-42BA-BF09-95B98E00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Pr>
      <w:sz w:val="24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styleId="TitelChar" w:customStyle="1">
    <w:name w:val="Titel Char"/>
    <w:link w:val="Titel"/>
    <w:rsid w:val="000C371E"/>
    <w:rPr>
      <w:rFonts w:ascii="LucidaSansEF" w:hAnsi="LucidaSansEF"/>
      <w:b/>
      <w:sz w:val="22"/>
    </w:rPr>
  </w:style>
  <w:style w:type="character" w:styleId="KoptekstChar" w:customStyle="1">
    <w:name w:val="Koptekst Char"/>
    <w:link w:val="Koptekst"/>
    <w:uiPriority w:val="99"/>
    <w:rsid w:val="00AB7A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customXml" Target="../customXml/item5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ovatof\AppData\Local\Temp\ea0f732a-f1d7-4465-ac3a-e0e24dfbea04_OneDrive_1_7-6-2024.zip.a04\Sjabloon%20Referentie%20formuli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1280A69507B45A99F89A016D44317" ma:contentTypeVersion="6" ma:contentTypeDescription="Een nieuw document maken." ma:contentTypeScope="" ma:versionID="e65f5df4f73cd70d7ebd0e625165515f">
  <xsd:schema xmlns:xsd="http://www.w3.org/2001/XMLSchema" xmlns:xs="http://www.w3.org/2001/XMLSchema" xmlns:p="http://schemas.microsoft.com/office/2006/metadata/properties" xmlns:ns2="05ad5072-6932-4bb6-8470-eae7bf0cd4f2" xmlns:ns3="edd36769-b40e-466e-bf75-3bbc84769e18" targetNamespace="http://schemas.microsoft.com/office/2006/metadata/properties" ma:root="true" ma:fieldsID="bee5a2ebc8542cce0b51022b980ff4b2" ns2:_="" ns3:_="">
    <xsd:import namespace="05ad5072-6932-4bb6-8470-eae7bf0cd4f2"/>
    <xsd:import namespace="edd36769-b40e-466e-bf75-3bbc84769e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d5072-6932-4bb6-8470-eae7bf0cd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36769-b40e-466e-bf75-3bbc84769e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schemas.microsoft.com/office/infopath/2007/PartnerControls"/>
    <ds:schemaRef ds:uri="04f52f86-2b84-4d87-ae02-c0654c792a0b"/>
    <ds:schemaRef ds:uri="a1aa8730-7c4c-42bb-8fdb-c0c80af62159"/>
  </ds:schemaRefs>
</ds:datastoreItem>
</file>

<file path=customXml/itemProps2.xml><?xml version="1.0" encoding="utf-8"?>
<ds:datastoreItem xmlns:ds="http://schemas.openxmlformats.org/officeDocument/2006/customXml" ds:itemID="{62E57434-FD12-4B8E-8EA2-9C78133600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48696F-8464-4A08-86EE-0483EDB9DEDC}"/>
</file>

<file path=customXml/itemProps4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Sjabloon Referentie formulier</ap:Template>
  <ap:Application>Microsoft Word for the web</ap:Application>
  <ap:DocSecurity>0</ap:DocSecurity>
  <ap:ScaleCrop>false</ap:ScaleCrop>
  <ap:Company>ROC van Amsterdam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Model 5: Standaardformulier referenties</dc:title>
  <dc:subject/>
  <dc:creator>Francesco Trovato</dc:creator>
  <keywords/>
  <dc:description/>
  <lastModifiedBy>Francesco Trovato</lastModifiedBy>
  <revision>7</revision>
  <lastPrinted>2014-02-27T10:53:00.0000000Z</lastPrinted>
  <dcterms:created xsi:type="dcterms:W3CDTF">2024-06-07T13:07:00.0000000Z</dcterms:created>
  <dcterms:modified xsi:type="dcterms:W3CDTF">2024-06-11T13:08:39.4729181Z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0x010100D1F1280A69507B45A99F89A016D44317</vt:lpwstr>
  </property>
  <property fmtid="{D5CDD505-2E9C-101B-9397-08002B2CF9AE}" pid="6" name="_ExtendedDescription">
    <vt:lpwstr/>
  </property>
</Properties>
</file>