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ABCE3" w14:textId="351419E1" w:rsidR="004867D1" w:rsidRPr="004E6B6B" w:rsidRDefault="004867D1" w:rsidP="004E6B6B">
      <w:pPr>
        <w:pStyle w:val="Kop1"/>
        <w:jc w:val="both"/>
        <w:rPr>
          <w:rFonts w:ascii="Ubuntu Light" w:hAnsi="Ubuntu Light"/>
        </w:rPr>
      </w:pPr>
      <w:r w:rsidRPr="004E6B6B">
        <w:rPr>
          <w:rFonts w:ascii="Ubuntu Light" w:hAnsi="Ubuntu Light"/>
        </w:rPr>
        <w:t xml:space="preserve">Bijlage </w:t>
      </w:r>
      <w:r w:rsidR="00EF39B1" w:rsidRPr="004E6B6B">
        <w:rPr>
          <w:rFonts w:ascii="Ubuntu Light" w:hAnsi="Ubuntu Light"/>
        </w:rPr>
        <w:t>1</w:t>
      </w:r>
      <w:r w:rsidRPr="004E6B6B">
        <w:rPr>
          <w:rFonts w:ascii="Ubuntu Light" w:hAnsi="Ubuntu Light"/>
        </w:rPr>
        <w:t xml:space="preserve">: </w:t>
      </w:r>
      <w:r w:rsidR="002C382D" w:rsidRPr="004E6B6B">
        <w:rPr>
          <w:rFonts w:ascii="Ubuntu Light" w:hAnsi="Ubuntu Light"/>
        </w:rPr>
        <w:t>Formulier voor het indien van uw antwoorden op de vragen in het marktconsultatiedocument</w:t>
      </w:r>
      <w:r w:rsidR="7C3A735A" w:rsidRPr="004E6B6B">
        <w:rPr>
          <w:rFonts w:ascii="Ubuntu Light" w:hAnsi="Ubuntu Light"/>
        </w:rPr>
        <w:t xml:space="preserve"> </w:t>
      </w:r>
    </w:p>
    <w:p w14:paraId="4D156BF7" w14:textId="6221BD40" w:rsidR="004867D1" w:rsidRPr="004E6B6B" w:rsidRDefault="7C3A735A" w:rsidP="004E6B6B">
      <w:pPr>
        <w:pStyle w:val="Kop1"/>
        <w:jc w:val="both"/>
        <w:rPr>
          <w:rFonts w:ascii="Ubuntu Light" w:hAnsi="Ubuntu Light"/>
        </w:rPr>
      </w:pPr>
      <w:r w:rsidRPr="004E6B6B">
        <w:rPr>
          <w:rFonts w:ascii="Ubuntu Light" w:hAnsi="Ubuntu Light"/>
        </w:rPr>
        <w:t>(</w:t>
      </w:r>
      <w:r w:rsidR="00CE1064" w:rsidRPr="004E6B6B">
        <w:rPr>
          <w:rFonts w:ascii="Ubuntu Light" w:hAnsi="Ubuntu Light"/>
        </w:rPr>
        <w:t>Perceel</w:t>
      </w:r>
      <w:r w:rsidRPr="004E6B6B">
        <w:rPr>
          <w:rFonts w:ascii="Ubuntu Light" w:hAnsi="Ubuntu Light"/>
        </w:rPr>
        <w:t xml:space="preserve"> medewerkers gemeentelij</w:t>
      </w:r>
      <w:r w:rsidR="2AB0F670" w:rsidRPr="004E6B6B">
        <w:rPr>
          <w:rFonts w:ascii="Ubuntu Light" w:hAnsi="Ubuntu Light"/>
        </w:rPr>
        <w:t>ke organisatie)</w:t>
      </w:r>
    </w:p>
    <w:p w14:paraId="69C66B00" w14:textId="77777777" w:rsidR="002C382D" w:rsidRPr="004E6B6B" w:rsidRDefault="002C382D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6"/>
        <w:gridCol w:w="6893"/>
      </w:tblGrid>
      <w:tr w:rsidR="002C382D" w:rsidRPr="004E6B6B" w14:paraId="3BF9AD8C" w14:textId="77777777" w:rsidTr="004E6B6B">
        <w:tc>
          <w:tcPr>
            <w:tcW w:w="2746" w:type="dxa"/>
            <w:shd w:val="clear" w:color="auto" w:fill="E0E0E0"/>
            <w:tcMar>
              <w:top w:w="34" w:type="dxa"/>
              <w:bottom w:w="34" w:type="dxa"/>
            </w:tcMar>
          </w:tcPr>
          <w:p w14:paraId="716A5F55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Gegevens</w:t>
            </w:r>
          </w:p>
        </w:tc>
        <w:tc>
          <w:tcPr>
            <w:tcW w:w="6893" w:type="dxa"/>
            <w:shd w:val="clear" w:color="auto" w:fill="E0E0E0"/>
            <w:tcMar>
              <w:top w:w="34" w:type="dxa"/>
              <w:bottom w:w="34" w:type="dxa"/>
            </w:tcMar>
          </w:tcPr>
          <w:p w14:paraId="18D845C7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Opgevraagde informatie</w:t>
            </w:r>
          </w:p>
        </w:tc>
      </w:tr>
      <w:tr w:rsidR="002C382D" w:rsidRPr="004E6B6B" w14:paraId="6AD55329" w14:textId="77777777" w:rsidTr="004E6B6B">
        <w:tc>
          <w:tcPr>
            <w:tcW w:w="2746" w:type="dxa"/>
            <w:shd w:val="clear" w:color="auto" w:fill="F3F3F3"/>
            <w:tcMar>
              <w:top w:w="34" w:type="dxa"/>
              <w:bottom w:w="34" w:type="dxa"/>
            </w:tcMar>
          </w:tcPr>
          <w:p w14:paraId="7483ADEC" w14:textId="7E42D31A" w:rsidR="002C382D" w:rsidRPr="004E6B6B" w:rsidRDefault="00CE1064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 xml:space="preserve">Marktconsultatie:  </w:t>
            </w:r>
          </w:p>
        </w:tc>
        <w:tc>
          <w:tcPr>
            <w:tcW w:w="6893" w:type="dxa"/>
            <w:tcMar>
              <w:top w:w="34" w:type="dxa"/>
              <w:bottom w:w="34" w:type="dxa"/>
            </w:tcMar>
          </w:tcPr>
          <w:p w14:paraId="7AB41D4F" w14:textId="5452D9E9" w:rsidR="002C382D" w:rsidRPr="004E6B6B" w:rsidRDefault="004E6B6B" w:rsidP="004E6B6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Arbodienstverlening voor de gemeentelijke organisatie</w:t>
            </w:r>
          </w:p>
        </w:tc>
      </w:tr>
      <w:tr w:rsidR="002C382D" w:rsidRPr="004E6B6B" w14:paraId="72D795D2" w14:textId="77777777" w:rsidTr="004E6B6B">
        <w:tc>
          <w:tcPr>
            <w:tcW w:w="2746" w:type="dxa"/>
            <w:shd w:val="clear" w:color="auto" w:fill="F3F3F3"/>
            <w:tcMar>
              <w:top w:w="34" w:type="dxa"/>
              <w:bottom w:w="34" w:type="dxa"/>
            </w:tcMar>
          </w:tcPr>
          <w:p w14:paraId="554140A7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Naam organisatie:</w:t>
            </w:r>
          </w:p>
        </w:tc>
        <w:tc>
          <w:tcPr>
            <w:tcW w:w="6893" w:type="dxa"/>
            <w:tcMar>
              <w:top w:w="34" w:type="dxa"/>
              <w:bottom w:w="34" w:type="dxa"/>
            </w:tcMar>
          </w:tcPr>
          <w:p w14:paraId="435A1B56" w14:textId="77777777" w:rsidR="002C382D" w:rsidRPr="004E6B6B" w:rsidRDefault="002C382D" w:rsidP="004E6B6B">
            <w:pPr>
              <w:jc w:val="both"/>
              <w:rPr>
                <w:rFonts w:cs="Arial"/>
                <w:color w:val="FF0000"/>
              </w:rPr>
            </w:pPr>
            <w:r w:rsidRPr="004E6B6B">
              <w:rPr>
                <w:rFonts w:cs="Arial"/>
                <w:color w:val="FF0000"/>
              </w:rPr>
              <w:t>Invullen door deelnemer</w:t>
            </w:r>
          </w:p>
        </w:tc>
      </w:tr>
    </w:tbl>
    <w:p w14:paraId="378EADFE" w14:textId="77777777" w:rsidR="002C382D" w:rsidRPr="004E6B6B" w:rsidRDefault="002C382D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p w14:paraId="78986D39" w14:textId="465459C0" w:rsidR="002C382D" w:rsidRPr="004E6B6B" w:rsidRDefault="002C382D" w:rsidP="004E6B6B">
      <w:pPr>
        <w:pStyle w:val="Geenafstand"/>
        <w:jc w:val="both"/>
        <w:rPr>
          <w:rFonts w:ascii="Ubuntu Light" w:hAnsi="Ubuntu Light"/>
          <w:color w:val="auto"/>
          <w:sz w:val="20"/>
          <w:szCs w:val="20"/>
        </w:rPr>
      </w:pPr>
      <w:r w:rsidRPr="004E6B6B">
        <w:rPr>
          <w:rFonts w:ascii="Ubuntu Light" w:hAnsi="Ubuntu Light"/>
          <w:color w:val="auto"/>
          <w:sz w:val="20"/>
          <w:szCs w:val="20"/>
        </w:rPr>
        <w:t xml:space="preserve">Gemeente Hoeksche Waard stelt het op prijs als u deelneemt aan deze marktconsultatie. In de vragenlijst hieronder treft u op verschillende thema’s vragen aan die wij aan u willen voorleggen. U kunt zelf kiezen op welke vragen u een reactie wilt geven. Het is dus niet verplicht om alle vragen te beantwoorden. De gemeente verzoekt u, om de vragen die u beantwoordt, voldoende te onderbouwen. U kunt door middel van separate zelf op te stellen bijlagen, informatie aan leveren over andere thema’s die niet zijn opgenomen in deze vragenlijst en uploaden in TenderNed. </w:t>
      </w:r>
    </w:p>
    <w:p w14:paraId="0AA31F44" w14:textId="77777777" w:rsidR="002C382D" w:rsidRPr="004E6B6B" w:rsidRDefault="002C382D" w:rsidP="004E6B6B">
      <w:pPr>
        <w:pStyle w:val="Geenafstand"/>
        <w:jc w:val="both"/>
        <w:rPr>
          <w:rFonts w:ascii="Ubuntu Light" w:hAnsi="Ubuntu Light"/>
          <w:color w:val="auto"/>
          <w:sz w:val="20"/>
          <w:szCs w:val="20"/>
        </w:rPr>
      </w:pPr>
    </w:p>
    <w:p w14:paraId="6B67A19C" w14:textId="2B3D72C0" w:rsidR="002C382D" w:rsidRPr="004E6B6B" w:rsidRDefault="002C382D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  <w:r w:rsidRPr="004E6B6B">
        <w:rPr>
          <w:rFonts w:ascii="Ubuntu Light" w:hAnsi="Ubuntu Light"/>
          <w:color w:val="auto"/>
          <w:sz w:val="20"/>
          <w:szCs w:val="20"/>
        </w:rPr>
        <w:t>Er is geen restrictie of instructie hoe en met hoeveel woorden u de vragen dient te beantwoorden. Wij verzoeken u wel om de antwoorden kort en bondig te houden zodat de administratieve lasten voor zowel u als aanbieder als voor de gemeente beperkt blijft.</w:t>
      </w:r>
    </w:p>
    <w:p w14:paraId="01AFC873" w14:textId="77777777" w:rsidR="002C382D" w:rsidRPr="004E6B6B" w:rsidRDefault="002C382D" w:rsidP="004E6B6B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4E6B6B" w14:paraId="629877E0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730B4E5" w14:textId="0EEF6411" w:rsidR="003E62D4" w:rsidRPr="004E6B6B" w:rsidRDefault="002C382D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B1658D" w:rsidRPr="004E6B6B">
              <w:rPr>
                <w:rFonts w:cs="Arial"/>
              </w:rPr>
              <w:t>1</w:t>
            </w:r>
            <w:r w:rsidR="00824A9F">
              <w:rPr>
                <w:rFonts w:cs="Arial"/>
              </w:rPr>
              <w:t xml:space="preserve">: </w:t>
            </w:r>
            <w:r w:rsidR="3E9BECF2" w:rsidRPr="004E6B6B">
              <w:rPr>
                <w:rFonts w:cs="Arial"/>
              </w:rPr>
              <w:t>D</w:t>
            </w:r>
            <w:r w:rsidR="00E0521A" w:rsidRPr="004E6B6B">
              <w:rPr>
                <w:rFonts w:cs="Arial"/>
              </w:rPr>
              <w:t xml:space="preserve">e inzet van de arbodienstverlener </w:t>
            </w:r>
            <w:r w:rsidR="7E90AEA5" w:rsidRPr="004E6B6B">
              <w:rPr>
                <w:rFonts w:cs="Arial"/>
              </w:rPr>
              <w:t xml:space="preserve">voor onze organisatie </w:t>
            </w:r>
            <w:r w:rsidR="009A7835" w:rsidRPr="004E6B6B">
              <w:rPr>
                <w:rFonts w:cs="Arial"/>
              </w:rPr>
              <w:t>richt zich primair op de ziekte verzuimbegeleiding</w:t>
            </w:r>
            <w:r w:rsidR="006D2E39" w:rsidRPr="004E6B6B">
              <w:rPr>
                <w:rFonts w:cs="Arial"/>
              </w:rPr>
              <w:t xml:space="preserve"> inclusief</w:t>
            </w:r>
            <w:r w:rsidR="00BC1CFE" w:rsidRPr="004E6B6B">
              <w:rPr>
                <w:rFonts w:cs="Arial"/>
              </w:rPr>
              <w:t xml:space="preserve"> verzuim- en </w:t>
            </w:r>
            <w:r w:rsidR="00CE1064" w:rsidRPr="004E6B6B">
              <w:rPr>
                <w:rFonts w:cs="Arial"/>
              </w:rPr>
              <w:t>analyse,</w:t>
            </w:r>
            <w:r w:rsidR="00AE35F4" w:rsidRPr="004E6B6B">
              <w:rPr>
                <w:rFonts w:cs="Arial"/>
              </w:rPr>
              <w:t xml:space="preserve"> spreekuur en sociaal werkoverleg</w:t>
            </w:r>
            <w:r w:rsidR="32D0F78D" w:rsidRPr="004E6B6B">
              <w:rPr>
                <w:rFonts w:cs="Arial"/>
              </w:rPr>
              <w:t xml:space="preserve"> (basisdiens</w:t>
            </w:r>
            <w:r w:rsidR="004010D6">
              <w:rPr>
                <w:rFonts w:cs="Arial"/>
              </w:rPr>
              <w:t>t</w:t>
            </w:r>
            <w:r w:rsidR="32D0F78D" w:rsidRPr="004E6B6B">
              <w:rPr>
                <w:rFonts w:cs="Arial"/>
              </w:rPr>
              <w:t>verlening) en eigen regiemodel</w:t>
            </w:r>
            <w:r w:rsidR="00AE35F4" w:rsidRPr="004E6B6B">
              <w:rPr>
                <w:rFonts w:cs="Arial"/>
              </w:rPr>
              <w:t>. Bent</w:t>
            </w:r>
            <w:r w:rsidR="00085D71" w:rsidRPr="004E6B6B">
              <w:rPr>
                <w:rFonts w:cs="Arial"/>
              </w:rPr>
              <w:t xml:space="preserve"> </w:t>
            </w:r>
            <w:r w:rsidR="6F59450D" w:rsidRPr="004E6B6B">
              <w:rPr>
                <w:rFonts w:cs="Arial"/>
              </w:rPr>
              <w:t xml:space="preserve">u </w:t>
            </w:r>
            <w:r w:rsidR="00085D71" w:rsidRPr="004E6B6B">
              <w:rPr>
                <w:rFonts w:cs="Arial"/>
              </w:rPr>
              <w:t xml:space="preserve">bereid </w:t>
            </w:r>
            <w:r w:rsidR="00711F12" w:rsidRPr="004E6B6B">
              <w:rPr>
                <w:rFonts w:cs="Arial"/>
              </w:rPr>
              <w:t>om een contract af te sluiten op basis van deze dienstverlening</w:t>
            </w:r>
            <w:r w:rsidR="004B4D31" w:rsidRPr="004E6B6B">
              <w:rPr>
                <w:rFonts w:cs="Arial"/>
              </w:rPr>
              <w:t xml:space="preserve"> in een r</w:t>
            </w:r>
            <w:r w:rsidR="006C06ED" w:rsidRPr="004E6B6B">
              <w:rPr>
                <w:rFonts w:cs="Arial"/>
              </w:rPr>
              <w:t>aamovereenkomst met een verrichtingen contract</w:t>
            </w:r>
            <w:r w:rsidR="0013675E" w:rsidRPr="004E6B6B">
              <w:rPr>
                <w:rFonts w:cs="Arial"/>
              </w:rPr>
              <w:t xml:space="preserve"> </w:t>
            </w:r>
            <w:r w:rsidR="006F07E7" w:rsidRPr="004E6B6B">
              <w:rPr>
                <w:rFonts w:cs="Arial"/>
              </w:rPr>
              <w:t>met vastgestelde prijzen van de verr</w:t>
            </w:r>
            <w:r w:rsidR="72E3240D" w:rsidRPr="004E6B6B">
              <w:rPr>
                <w:rFonts w:cs="Arial"/>
              </w:rPr>
              <w:t>i</w:t>
            </w:r>
            <w:r w:rsidR="006F07E7" w:rsidRPr="004E6B6B">
              <w:rPr>
                <w:rFonts w:cs="Arial"/>
              </w:rPr>
              <w:t>chting</w:t>
            </w:r>
            <w:r w:rsidR="00711F12" w:rsidRPr="004E6B6B">
              <w:rPr>
                <w:rFonts w:cs="Arial"/>
              </w:rPr>
              <w:t>?</w:t>
            </w:r>
          </w:p>
        </w:tc>
      </w:tr>
      <w:tr w:rsidR="002C382D" w:rsidRPr="004E6B6B" w14:paraId="3B61781A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6856A7B0" w14:textId="1A75D21C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252FF1F1" w14:textId="5F90557D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1AC2019D" w14:textId="1FC4B004" w:rsidR="004E6B6B" w:rsidRPr="004E6B6B" w:rsidRDefault="004E6B6B"/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7987AA4B" w:rsidRPr="004E6B6B" w14:paraId="32785E66" w14:textId="77777777" w:rsidTr="004E6B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066173F7" w14:textId="4A759C4D" w:rsidR="4267FB99" w:rsidRPr="004010D6" w:rsidRDefault="4267FB99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>Vraag 2</w:t>
            </w:r>
            <w:r w:rsidR="004010D6">
              <w:rPr>
                <w:rFonts w:cs="Arial"/>
              </w:rPr>
              <w:t xml:space="preserve">: </w:t>
            </w:r>
            <w:r w:rsidRPr="004E6B6B">
              <w:rPr>
                <w:rFonts w:eastAsia="Calibri" w:cs="Calibri"/>
                <w:sz w:val="22"/>
                <w:szCs w:val="22"/>
              </w:rPr>
              <w:t>Vanuit welke visie op arbodienstverlening werkt u? Welke ervaringen heeft u met het eigen regie model? En heeft u voor gemeente Hoeksche Waard een advies aangaande het eigen regie model in het kader van een komende aanbesteding?</w:t>
            </w:r>
          </w:p>
        </w:tc>
      </w:tr>
      <w:tr w:rsidR="7987AA4B" w:rsidRPr="004E6B6B" w14:paraId="3A6C0DEA" w14:textId="77777777" w:rsidTr="004E6B6B">
        <w:trPr>
          <w:trHeight w:val="300"/>
        </w:trPr>
        <w:tc>
          <w:tcPr>
            <w:tcW w:w="9639" w:type="dxa"/>
            <w:tcMar>
              <w:top w:w="34" w:type="dxa"/>
              <w:bottom w:w="34" w:type="dxa"/>
            </w:tcMar>
          </w:tcPr>
          <w:p w14:paraId="409196BB" w14:textId="77777777" w:rsidR="7987AA4B" w:rsidRPr="004E6B6B" w:rsidRDefault="7987AA4B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65CE2D75" w14:textId="77777777" w:rsidR="7987AA4B" w:rsidRPr="004E6B6B" w:rsidRDefault="7987AA4B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25495736" w14:textId="4E3BDF60" w:rsidR="002C382D" w:rsidRPr="004E6B6B" w:rsidRDefault="002C382D" w:rsidP="004E6B6B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4E6B6B" w14:paraId="36ABA7D3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00B904C" w14:textId="1A403F35" w:rsidR="002C382D" w:rsidRPr="004E6B6B" w:rsidRDefault="002C382D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CE1064" w:rsidRPr="004E6B6B">
              <w:rPr>
                <w:rFonts w:cs="Arial"/>
              </w:rPr>
              <w:t>3:</w:t>
            </w:r>
            <w:r w:rsidR="002922B2">
              <w:rPr>
                <w:rFonts w:cs="Arial"/>
              </w:rPr>
              <w:t xml:space="preserve"> </w:t>
            </w:r>
            <w:r w:rsidR="0091177F" w:rsidRPr="004E6B6B">
              <w:rPr>
                <w:rFonts w:cs="Arial"/>
              </w:rPr>
              <w:t xml:space="preserve">Heeft u een bedrijfsarts </w:t>
            </w:r>
            <w:r w:rsidR="00607D0D" w:rsidRPr="004E6B6B">
              <w:rPr>
                <w:rFonts w:cs="Arial"/>
              </w:rPr>
              <w:t>die de algemene kennis bezit van de bedrijfsonderdelen van de gemeente</w:t>
            </w:r>
            <w:r w:rsidR="00510636" w:rsidRPr="004E6B6B">
              <w:rPr>
                <w:rFonts w:cs="Arial"/>
              </w:rPr>
              <w:t xml:space="preserve"> met de taken en werkprocessen daarbinnen?</w:t>
            </w:r>
          </w:p>
        </w:tc>
      </w:tr>
      <w:tr w:rsidR="002C382D" w:rsidRPr="004E6B6B" w14:paraId="70C01E4B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725218EC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52931CAE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7560949D" w14:textId="77777777" w:rsidR="002C382D" w:rsidRPr="004E6B6B" w:rsidRDefault="002C382D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4E6B6B" w14:paraId="152378AB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EC13538" w14:textId="532C608A" w:rsidR="00CD58F0" w:rsidRPr="004E6B6B" w:rsidRDefault="002C382D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88F383E" w:rsidRPr="004E6B6B">
              <w:rPr>
                <w:rFonts w:cs="Arial"/>
              </w:rPr>
              <w:t>4</w:t>
            </w:r>
            <w:r w:rsidRPr="004E6B6B">
              <w:rPr>
                <w:rFonts w:cs="Arial"/>
              </w:rPr>
              <w:t xml:space="preserve">: </w:t>
            </w:r>
            <w:r w:rsidR="00CD58F0" w:rsidRPr="004E6B6B">
              <w:rPr>
                <w:rFonts w:cs="Arial"/>
              </w:rPr>
              <w:t xml:space="preserve">Heeft u voldoende bedrijfsartsen </w:t>
            </w:r>
            <w:r w:rsidR="00256733" w:rsidRPr="004E6B6B">
              <w:rPr>
                <w:rFonts w:cs="Arial"/>
              </w:rPr>
              <w:t>om een adequate arbodienstverlening te kunnen leveren</w:t>
            </w:r>
            <w:r w:rsidR="002922B2">
              <w:rPr>
                <w:rFonts w:cs="Arial"/>
              </w:rPr>
              <w:t>?</w:t>
            </w:r>
          </w:p>
        </w:tc>
      </w:tr>
      <w:tr w:rsidR="002C382D" w:rsidRPr="004E6B6B" w14:paraId="64092DE0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0CD8EB00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78BC1F49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03024DE0" w14:textId="77777777" w:rsidR="003C6A86" w:rsidRPr="004E6B6B" w:rsidRDefault="003C6A86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3C6A86" w:rsidRPr="004E6B6B" w14:paraId="729A8FF9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59462231" w14:textId="2FB12856" w:rsidR="003C6A86" w:rsidRPr="004E6B6B" w:rsidRDefault="003C6A86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lastRenderedPageBreak/>
              <w:t>Vraag 5:</w:t>
            </w:r>
            <w:r w:rsidR="002922B2">
              <w:rPr>
                <w:rFonts w:cs="Arial"/>
              </w:rPr>
              <w:t xml:space="preserve"> </w:t>
            </w:r>
            <w:r w:rsidR="00923EC0" w:rsidRPr="004E6B6B">
              <w:rPr>
                <w:rFonts w:cs="Arial"/>
              </w:rPr>
              <w:t xml:space="preserve">Wordt bij </w:t>
            </w:r>
            <w:r w:rsidR="00113A34" w:rsidRPr="004E6B6B">
              <w:rPr>
                <w:rFonts w:cs="Arial"/>
              </w:rPr>
              <w:t>t</w:t>
            </w:r>
            <w:r w:rsidR="00923EC0" w:rsidRPr="004E6B6B">
              <w:rPr>
                <w:rFonts w:cs="Arial"/>
              </w:rPr>
              <w:t xml:space="preserve">aakdelegatie </w:t>
            </w:r>
            <w:r w:rsidR="0068323A" w:rsidRPr="004E6B6B">
              <w:rPr>
                <w:rFonts w:cs="Arial"/>
              </w:rPr>
              <w:t xml:space="preserve">van </w:t>
            </w:r>
            <w:r w:rsidR="004253DD" w:rsidRPr="004E6B6B">
              <w:rPr>
                <w:rFonts w:cs="Arial"/>
              </w:rPr>
              <w:t xml:space="preserve">bedrijfsartsen </w:t>
            </w:r>
            <w:r w:rsidR="00113A34" w:rsidRPr="004E6B6B">
              <w:rPr>
                <w:rFonts w:cs="Arial"/>
              </w:rPr>
              <w:t xml:space="preserve">deze uitgevoerd </w:t>
            </w:r>
            <w:r w:rsidR="00923EC0" w:rsidRPr="004E6B6B">
              <w:rPr>
                <w:rFonts w:cs="Arial"/>
              </w:rPr>
              <w:t>door BIG-geregistreerde verpleegkundigen</w:t>
            </w:r>
            <w:r w:rsidR="002922B2">
              <w:rPr>
                <w:rFonts w:cs="Arial"/>
              </w:rPr>
              <w:t>?</w:t>
            </w:r>
          </w:p>
        </w:tc>
      </w:tr>
      <w:tr w:rsidR="003C6A86" w:rsidRPr="004E6B6B" w14:paraId="5DFC4FD4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2E9240BD" w14:textId="77777777" w:rsidR="003C6A86" w:rsidRPr="004E6B6B" w:rsidRDefault="003C6A86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3BCA611C" w14:textId="77777777" w:rsidR="003C6A86" w:rsidRPr="004E6B6B" w:rsidRDefault="003C6A86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2EC97E62" w14:textId="77777777" w:rsidR="003C6A86" w:rsidRPr="004E6B6B" w:rsidRDefault="003C6A86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C6337E" w:rsidRPr="004E6B6B" w14:paraId="5F14A563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52AA01D2" w14:textId="31457720" w:rsidR="00C6337E" w:rsidRPr="004E6B6B" w:rsidRDefault="00C6337E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113A34" w:rsidRPr="004E6B6B">
              <w:rPr>
                <w:rFonts w:cs="Arial"/>
              </w:rPr>
              <w:t>6</w:t>
            </w:r>
            <w:r w:rsidRPr="004E6B6B">
              <w:rPr>
                <w:rFonts w:cs="Arial"/>
              </w:rPr>
              <w:t xml:space="preserve">: </w:t>
            </w:r>
            <w:r w:rsidR="003777FB" w:rsidRPr="004E6B6B">
              <w:rPr>
                <w:rFonts w:cs="Arial"/>
              </w:rPr>
              <w:t xml:space="preserve">Wordt er gebruik </w:t>
            </w:r>
            <w:r w:rsidR="002922B2">
              <w:rPr>
                <w:rFonts w:cs="Arial"/>
              </w:rPr>
              <w:t xml:space="preserve">gemaakt </w:t>
            </w:r>
            <w:r w:rsidR="003777FB" w:rsidRPr="004E6B6B">
              <w:rPr>
                <w:rFonts w:cs="Arial"/>
              </w:rPr>
              <w:t xml:space="preserve">van een </w:t>
            </w:r>
            <w:r w:rsidR="002A2D2D" w:rsidRPr="004E6B6B">
              <w:rPr>
                <w:rFonts w:cs="Arial"/>
              </w:rPr>
              <w:t>(online) triage systeem</w:t>
            </w:r>
            <w:r w:rsidR="00F5102E" w:rsidRPr="004E6B6B">
              <w:rPr>
                <w:rFonts w:cs="Arial"/>
              </w:rPr>
              <w:t xml:space="preserve"> met voorspellende waarde</w:t>
            </w:r>
            <w:r w:rsidR="005B5ACD" w:rsidRPr="004E6B6B">
              <w:rPr>
                <w:rFonts w:cs="Arial"/>
              </w:rPr>
              <w:t xml:space="preserve"> voor de kwaliteit</w:t>
            </w:r>
            <w:r w:rsidR="001E63D0" w:rsidRPr="004E6B6B">
              <w:rPr>
                <w:rFonts w:cs="Arial"/>
              </w:rPr>
              <w:t xml:space="preserve"> en </w:t>
            </w:r>
            <w:r w:rsidR="0031709A" w:rsidRPr="004E6B6B">
              <w:rPr>
                <w:rFonts w:cs="Arial"/>
              </w:rPr>
              <w:t>efficiëntie</w:t>
            </w:r>
            <w:r w:rsidR="001E63D0" w:rsidRPr="004E6B6B">
              <w:rPr>
                <w:rFonts w:cs="Arial"/>
              </w:rPr>
              <w:t xml:space="preserve"> van de zorg ve</w:t>
            </w:r>
            <w:r w:rsidR="0068323A" w:rsidRPr="004E6B6B">
              <w:rPr>
                <w:rFonts w:cs="Arial"/>
              </w:rPr>
              <w:t>r</w:t>
            </w:r>
            <w:r w:rsidR="0031709A" w:rsidRPr="004E6B6B">
              <w:rPr>
                <w:rFonts w:cs="Arial"/>
              </w:rPr>
              <w:t>h</w:t>
            </w:r>
            <w:r w:rsidR="001E63D0" w:rsidRPr="004E6B6B">
              <w:rPr>
                <w:rFonts w:cs="Arial"/>
              </w:rPr>
              <w:t>oogd</w:t>
            </w:r>
            <w:r w:rsidR="002922B2">
              <w:rPr>
                <w:rFonts w:cs="Arial"/>
              </w:rPr>
              <w:t>?</w:t>
            </w:r>
          </w:p>
        </w:tc>
      </w:tr>
      <w:tr w:rsidR="00C6337E" w:rsidRPr="004E6B6B" w14:paraId="11D8B4E3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3619A779" w14:textId="77777777" w:rsidR="00C6337E" w:rsidRPr="004E6B6B" w:rsidRDefault="00C6337E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113AA500" w14:textId="77777777" w:rsidR="00C6337E" w:rsidRPr="004E6B6B" w:rsidRDefault="00C6337E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457B6478" w14:textId="77777777" w:rsidR="00C6337E" w:rsidRPr="004E6B6B" w:rsidRDefault="00C6337E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F175E2" w:rsidRPr="004E6B6B" w14:paraId="078B63B6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C655C1B" w14:textId="2E829F8E" w:rsidR="00F175E2" w:rsidRPr="004E6B6B" w:rsidRDefault="00F175E2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2453EF" w:rsidRPr="004E6B6B">
              <w:rPr>
                <w:rFonts w:cs="Arial"/>
              </w:rPr>
              <w:t>7</w:t>
            </w:r>
            <w:r w:rsidRPr="004E6B6B">
              <w:rPr>
                <w:rFonts w:cs="Arial"/>
              </w:rPr>
              <w:t xml:space="preserve">: </w:t>
            </w:r>
            <w:r w:rsidR="00D838E1" w:rsidRPr="004E6B6B">
              <w:rPr>
                <w:rFonts w:cs="Arial"/>
              </w:rPr>
              <w:t xml:space="preserve">Is er expertise </w:t>
            </w:r>
            <w:r w:rsidR="0074158E" w:rsidRPr="004E6B6B">
              <w:rPr>
                <w:rFonts w:cs="Arial"/>
              </w:rPr>
              <w:t xml:space="preserve">en dataverzameling </w:t>
            </w:r>
            <w:r w:rsidR="000678A9" w:rsidRPr="004E6B6B">
              <w:rPr>
                <w:rFonts w:cs="Arial"/>
              </w:rPr>
              <w:t xml:space="preserve">aanwezig </w:t>
            </w:r>
            <w:r w:rsidR="0074158E" w:rsidRPr="004E6B6B">
              <w:rPr>
                <w:rFonts w:cs="Arial"/>
              </w:rPr>
              <w:t>om waardevolle benchmarks</w:t>
            </w:r>
            <w:r w:rsidR="000678A9" w:rsidRPr="004E6B6B">
              <w:rPr>
                <w:rFonts w:cs="Arial"/>
              </w:rPr>
              <w:t>, analyses en rapportages te</w:t>
            </w:r>
            <w:r w:rsidR="00D838E1" w:rsidRPr="004E6B6B">
              <w:rPr>
                <w:rFonts w:cs="Arial"/>
              </w:rPr>
              <w:t xml:space="preserve"> leveren</w:t>
            </w:r>
            <w:r w:rsidR="00CE1064">
              <w:rPr>
                <w:rFonts w:cs="Arial"/>
              </w:rPr>
              <w:t>?</w:t>
            </w:r>
          </w:p>
        </w:tc>
      </w:tr>
      <w:tr w:rsidR="00F175E2" w:rsidRPr="004E6B6B" w14:paraId="025904B7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097CDFD0" w14:textId="77777777" w:rsidR="00F175E2" w:rsidRPr="004E6B6B" w:rsidRDefault="00F175E2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16A2E5DD" w14:textId="77777777" w:rsidR="00F175E2" w:rsidRPr="004E6B6B" w:rsidRDefault="00F175E2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6B737B88" w14:textId="77777777" w:rsidR="00C81860" w:rsidRPr="004E6B6B" w:rsidRDefault="00C81860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4E6B6B" w14:paraId="541327F1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991A928" w14:textId="325B4A9C" w:rsidR="002C382D" w:rsidRPr="004E6B6B" w:rsidRDefault="002C382D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0678A9" w:rsidRPr="004E6B6B">
              <w:rPr>
                <w:rFonts w:cs="Arial"/>
              </w:rPr>
              <w:t>8</w:t>
            </w:r>
            <w:r w:rsidRPr="004E6B6B">
              <w:rPr>
                <w:rFonts w:cs="Arial"/>
              </w:rPr>
              <w:t>:</w:t>
            </w:r>
            <w:r w:rsidR="00CE1064">
              <w:rPr>
                <w:rFonts w:cs="Arial"/>
              </w:rPr>
              <w:t xml:space="preserve"> </w:t>
            </w:r>
            <w:r w:rsidR="2E5F9702" w:rsidRPr="004E6B6B">
              <w:rPr>
                <w:rFonts w:cs="Arial"/>
              </w:rPr>
              <w:t xml:space="preserve">Heeft u een </w:t>
            </w:r>
            <w:r w:rsidR="0B17E718" w:rsidRPr="004E6B6B">
              <w:rPr>
                <w:rFonts w:cs="Arial"/>
              </w:rPr>
              <w:t xml:space="preserve">vaste </w:t>
            </w:r>
            <w:r w:rsidR="2E5F9702" w:rsidRPr="004E6B6B">
              <w:rPr>
                <w:rFonts w:cs="Arial"/>
              </w:rPr>
              <w:t>locatie</w:t>
            </w:r>
            <w:r w:rsidR="00CE1064">
              <w:rPr>
                <w:rFonts w:cs="Arial"/>
              </w:rPr>
              <w:t xml:space="preserve"> die</w:t>
            </w:r>
            <w:r w:rsidR="2E5F9702" w:rsidRPr="004E6B6B">
              <w:rPr>
                <w:rFonts w:cs="Arial"/>
              </w:rPr>
              <w:t xml:space="preserve"> </w:t>
            </w:r>
            <w:r w:rsidR="09BAF722" w:rsidRPr="004E6B6B">
              <w:rPr>
                <w:rFonts w:cs="Arial"/>
              </w:rPr>
              <w:t>goed bereik</w:t>
            </w:r>
            <w:r w:rsidR="2B0FE558" w:rsidRPr="004E6B6B">
              <w:rPr>
                <w:rFonts w:cs="Arial"/>
              </w:rPr>
              <w:t xml:space="preserve">baar </w:t>
            </w:r>
            <w:r w:rsidR="00CE1064">
              <w:rPr>
                <w:rFonts w:cs="Arial"/>
              </w:rPr>
              <w:t xml:space="preserve">is </w:t>
            </w:r>
            <w:r w:rsidR="2B0FE558" w:rsidRPr="004E6B6B">
              <w:rPr>
                <w:rFonts w:cs="Arial"/>
              </w:rPr>
              <w:t xml:space="preserve">met het openbaar vervoer </w:t>
            </w:r>
            <w:r w:rsidR="2E5F9702" w:rsidRPr="004E6B6B">
              <w:rPr>
                <w:rFonts w:cs="Arial"/>
              </w:rPr>
              <w:t>binnen 25 km enkele</w:t>
            </w:r>
            <w:r w:rsidR="45208FC2" w:rsidRPr="004E6B6B">
              <w:rPr>
                <w:rFonts w:cs="Arial"/>
              </w:rPr>
              <w:t xml:space="preserve"> reis van </w:t>
            </w:r>
            <w:r w:rsidR="6DF4248B" w:rsidRPr="004E6B6B">
              <w:rPr>
                <w:rFonts w:cs="Arial"/>
              </w:rPr>
              <w:t>de</w:t>
            </w:r>
            <w:r w:rsidR="45208FC2" w:rsidRPr="004E6B6B">
              <w:rPr>
                <w:rFonts w:cs="Arial"/>
              </w:rPr>
              <w:t xml:space="preserve"> locatie Maasdam </w:t>
            </w:r>
            <w:r w:rsidR="37BBF4D1" w:rsidRPr="004E6B6B">
              <w:rPr>
                <w:rFonts w:cs="Arial"/>
              </w:rPr>
              <w:t>Sp</w:t>
            </w:r>
            <w:r w:rsidR="717A6904" w:rsidRPr="004E6B6B">
              <w:rPr>
                <w:rFonts w:cs="Arial"/>
              </w:rPr>
              <w:t xml:space="preserve">ortlaan 22 3299 XG </w:t>
            </w:r>
            <w:r w:rsidR="32C7AFB1" w:rsidRPr="004E6B6B">
              <w:rPr>
                <w:rFonts w:cs="Arial"/>
              </w:rPr>
              <w:t xml:space="preserve">of locatie Oud </w:t>
            </w:r>
            <w:r w:rsidR="61D2387F" w:rsidRPr="004E6B6B">
              <w:rPr>
                <w:rFonts w:cs="Arial"/>
              </w:rPr>
              <w:t>Beijerland</w:t>
            </w:r>
            <w:r w:rsidR="32C7AFB1" w:rsidRPr="004E6B6B">
              <w:rPr>
                <w:rFonts w:cs="Arial"/>
              </w:rPr>
              <w:t xml:space="preserve"> W. van Vlietstraat </w:t>
            </w:r>
            <w:r w:rsidR="00CE1064" w:rsidRPr="004E6B6B">
              <w:rPr>
                <w:rFonts w:cs="Arial"/>
              </w:rPr>
              <w:t>6 3262</w:t>
            </w:r>
            <w:r w:rsidR="2B0FE558" w:rsidRPr="004E6B6B">
              <w:rPr>
                <w:rFonts w:cs="Arial"/>
              </w:rPr>
              <w:t xml:space="preserve"> </w:t>
            </w:r>
            <w:r w:rsidR="09BAF722" w:rsidRPr="004E6B6B">
              <w:rPr>
                <w:rFonts w:cs="Arial"/>
              </w:rPr>
              <w:t>GN</w:t>
            </w:r>
            <w:r w:rsidR="32C7AFB1" w:rsidRPr="004E6B6B">
              <w:rPr>
                <w:rFonts w:cs="Arial"/>
              </w:rPr>
              <w:t xml:space="preserve"> </w:t>
            </w:r>
            <w:r w:rsidR="0B17E718" w:rsidRPr="004E6B6B">
              <w:rPr>
                <w:rFonts w:cs="Arial"/>
              </w:rPr>
              <w:t>voor het spreekuur met de bedrijfsarts?</w:t>
            </w:r>
          </w:p>
        </w:tc>
      </w:tr>
      <w:tr w:rsidR="002C382D" w:rsidRPr="004E6B6B" w14:paraId="5C8B0C8A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7DF01C2B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7F7592BB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02A6BF09" w14:textId="77777777" w:rsidR="006622C5" w:rsidRPr="004E6B6B" w:rsidRDefault="006622C5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4E6B6B" w14:paraId="7831E544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445E7EC3" w14:textId="18E8AC5F" w:rsidR="002C382D" w:rsidRPr="004E6B6B" w:rsidRDefault="002C382D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0678A9" w:rsidRPr="004E6B6B">
              <w:rPr>
                <w:rFonts w:cs="Arial"/>
              </w:rPr>
              <w:t>9</w:t>
            </w:r>
            <w:r w:rsidRPr="004E6B6B">
              <w:rPr>
                <w:rFonts w:cs="Arial"/>
              </w:rPr>
              <w:t xml:space="preserve">: </w:t>
            </w:r>
            <w:r w:rsidR="13D2D970" w:rsidRPr="004E6B6B">
              <w:rPr>
                <w:rFonts w:cs="Arial"/>
              </w:rPr>
              <w:t xml:space="preserve">Heeft </w:t>
            </w:r>
            <w:r w:rsidR="45246A17" w:rsidRPr="004E6B6B">
              <w:rPr>
                <w:rFonts w:cs="Arial"/>
              </w:rPr>
              <w:t>de</w:t>
            </w:r>
            <w:r w:rsidR="0DFE3DAA" w:rsidRPr="004E6B6B">
              <w:rPr>
                <w:rFonts w:cs="Arial"/>
              </w:rPr>
              <w:t xml:space="preserve"> arbodiens</w:t>
            </w:r>
            <w:r w:rsidR="072CF604" w:rsidRPr="004E6B6B">
              <w:rPr>
                <w:rFonts w:cs="Arial"/>
              </w:rPr>
              <w:t>t</w:t>
            </w:r>
            <w:r w:rsidR="0DFE3DAA" w:rsidRPr="004E6B6B">
              <w:rPr>
                <w:rFonts w:cs="Arial"/>
              </w:rPr>
              <w:t>verlener</w:t>
            </w:r>
            <w:r w:rsidR="7091A7D6" w:rsidRPr="004E6B6B">
              <w:rPr>
                <w:rFonts w:cs="Arial"/>
              </w:rPr>
              <w:t xml:space="preserve"> </w:t>
            </w:r>
            <w:r w:rsidR="223D3CEE" w:rsidRPr="004E6B6B">
              <w:rPr>
                <w:rFonts w:cs="Arial"/>
              </w:rPr>
              <w:t>d</w:t>
            </w:r>
            <w:r w:rsidR="45246A17" w:rsidRPr="004E6B6B">
              <w:rPr>
                <w:rFonts w:cs="Arial"/>
              </w:rPr>
              <w:t xml:space="preserve">e mogelijkheid </w:t>
            </w:r>
            <w:r w:rsidR="0DFE3DAA" w:rsidRPr="004E6B6B">
              <w:rPr>
                <w:rFonts w:cs="Arial"/>
              </w:rPr>
              <w:t xml:space="preserve">om </w:t>
            </w:r>
            <w:r w:rsidR="588F9718" w:rsidRPr="004E6B6B">
              <w:rPr>
                <w:rFonts w:cs="Arial"/>
              </w:rPr>
              <w:t xml:space="preserve">op basis van </w:t>
            </w:r>
            <w:r w:rsidR="0DFE3DAA" w:rsidRPr="004E6B6B">
              <w:rPr>
                <w:rFonts w:cs="Arial"/>
              </w:rPr>
              <w:t>vrije keuze de volgende producten af te</w:t>
            </w:r>
            <w:r w:rsidR="588F9718" w:rsidRPr="004E6B6B">
              <w:rPr>
                <w:rFonts w:cs="Arial"/>
              </w:rPr>
              <w:t xml:space="preserve"> nemen? PAGO, </w:t>
            </w:r>
            <w:r w:rsidR="553FE1F3" w:rsidRPr="004E6B6B">
              <w:rPr>
                <w:rFonts w:cs="Arial"/>
              </w:rPr>
              <w:t xml:space="preserve">aanstellingskeuring, inzet bedrijfsmaatschappelijkwerker, </w:t>
            </w:r>
            <w:r w:rsidR="00CE1064" w:rsidRPr="004E6B6B">
              <w:rPr>
                <w:rFonts w:cs="Arial"/>
              </w:rPr>
              <w:t>arbeidsdeskundige</w:t>
            </w:r>
            <w:r w:rsidR="0E23A5AC" w:rsidRPr="004E6B6B">
              <w:rPr>
                <w:rFonts w:cs="Arial"/>
              </w:rPr>
              <w:t>, psycholoog, ergonomie en werkplek</w:t>
            </w:r>
            <w:r w:rsidR="25C727F6" w:rsidRPr="004E6B6B">
              <w:rPr>
                <w:rFonts w:cs="Arial"/>
              </w:rPr>
              <w:t>onderzoek, trauma-opvang en nazorg, voorlichting en training</w:t>
            </w:r>
            <w:r w:rsidR="60A1162F" w:rsidRPr="004E6B6B">
              <w:rPr>
                <w:rFonts w:cs="Arial"/>
              </w:rPr>
              <w:t>.</w:t>
            </w:r>
            <w:r w:rsidR="0DFE3DAA" w:rsidRPr="004E6B6B">
              <w:rPr>
                <w:rFonts w:cs="Arial"/>
              </w:rPr>
              <w:t xml:space="preserve"> </w:t>
            </w:r>
          </w:p>
        </w:tc>
      </w:tr>
      <w:tr w:rsidR="002C382D" w:rsidRPr="004E6B6B" w14:paraId="09F2C8CF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2D354728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6FF7A145" w14:textId="77777777" w:rsidR="002C382D" w:rsidRPr="004E6B6B" w:rsidRDefault="002C382D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76A91287" w14:textId="77777777" w:rsidR="004E6B6B" w:rsidRPr="004E6B6B" w:rsidRDefault="004E6B6B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00202145" w:rsidRPr="004E6B6B" w14:paraId="1B3ED414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0E7435C1" w14:textId="443C44B3" w:rsidR="00202145" w:rsidRPr="004E6B6B" w:rsidRDefault="1B5ADF53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 xml:space="preserve">Vraag </w:t>
            </w:r>
            <w:r w:rsidR="000678A9" w:rsidRPr="004E6B6B">
              <w:rPr>
                <w:rFonts w:cs="Arial"/>
              </w:rPr>
              <w:t>10</w:t>
            </w:r>
            <w:r w:rsidRPr="004E6B6B">
              <w:rPr>
                <w:rFonts w:cs="Arial"/>
              </w:rPr>
              <w:t xml:space="preserve">: </w:t>
            </w:r>
            <w:r w:rsidR="2658088C" w:rsidRPr="004E6B6B">
              <w:rPr>
                <w:rFonts w:cs="Arial"/>
              </w:rPr>
              <w:t xml:space="preserve">Wat maakt een overeenkomst </w:t>
            </w:r>
            <w:r w:rsidR="12E90266" w:rsidRPr="004E6B6B">
              <w:rPr>
                <w:rFonts w:cs="Arial"/>
              </w:rPr>
              <w:t>op</w:t>
            </w:r>
            <w:r w:rsidR="13F32358" w:rsidRPr="004E6B6B">
              <w:rPr>
                <w:rFonts w:cs="Arial"/>
              </w:rPr>
              <w:t xml:space="preserve"> basis van </w:t>
            </w:r>
            <w:r w:rsidR="12E90266" w:rsidRPr="004E6B6B">
              <w:rPr>
                <w:rFonts w:cs="Arial"/>
              </w:rPr>
              <w:t>v</w:t>
            </w:r>
            <w:r w:rsidR="20C88EBB" w:rsidRPr="004E6B6B">
              <w:rPr>
                <w:rFonts w:cs="Arial"/>
              </w:rPr>
              <w:t>e</w:t>
            </w:r>
            <w:r w:rsidR="12E90266" w:rsidRPr="004E6B6B">
              <w:rPr>
                <w:rFonts w:cs="Arial"/>
              </w:rPr>
              <w:t>rrichtingen</w:t>
            </w:r>
            <w:r w:rsidR="00CE1064">
              <w:rPr>
                <w:rFonts w:cs="Arial"/>
              </w:rPr>
              <w:t xml:space="preserve"> </w:t>
            </w:r>
            <w:r w:rsidR="12E90266" w:rsidRPr="004E6B6B">
              <w:rPr>
                <w:rFonts w:cs="Arial"/>
              </w:rPr>
              <w:t>voor</w:t>
            </w:r>
            <w:r w:rsidR="7938BE57" w:rsidRPr="004E6B6B">
              <w:rPr>
                <w:rFonts w:cs="Arial"/>
              </w:rPr>
              <w:t xml:space="preserve"> uw organisatie aantrekkelijk?</w:t>
            </w:r>
            <w:r w:rsidR="12E90266" w:rsidRPr="004E6B6B">
              <w:rPr>
                <w:rFonts w:cs="Arial"/>
              </w:rPr>
              <w:t xml:space="preserve"> </w:t>
            </w:r>
          </w:p>
        </w:tc>
      </w:tr>
      <w:tr w:rsidR="00202145" w:rsidRPr="004E6B6B" w14:paraId="078A44B1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545AC820" w14:textId="77777777" w:rsidR="00202145" w:rsidRPr="004E6B6B" w:rsidRDefault="00202145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39BC4AB1" w14:textId="77777777" w:rsidR="00202145" w:rsidRPr="004E6B6B" w:rsidRDefault="00202145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4E6165BD" w14:textId="777F89A9" w:rsidR="004E6B6B" w:rsidRPr="004E6B6B" w:rsidRDefault="004E6B6B"/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7987AA4B" w:rsidRPr="004E6B6B" w14:paraId="0ED253F9" w14:textId="77777777" w:rsidTr="004E6B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7DA67B8D" w14:textId="4F38BAC1" w:rsidR="73406438" w:rsidRPr="004E6B6B" w:rsidRDefault="73406438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>Vraag</w:t>
            </w:r>
            <w:r w:rsidR="266D6817" w:rsidRPr="004E6B6B">
              <w:rPr>
                <w:rFonts w:cs="Arial"/>
              </w:rPr>
              <w:t xml:space="preserve"> </w:t>
            </w:r>
            <w:r w:rsidR="0031709A" w:rsidRPr="004E6B6B">
              <w:rPr>
                <w:rFonts w:cs="Arial"/>
              </w:rPr>
              <w:t>1</w:t>
            </w:r>
            <w:r w:rsidR="000678A9" w:rsidRPr="004E6B6B">
              <w:rPr>
                <w:rFonts w:cs="Arial"/>
              </w:rPr>
              <w:t>1</w:t>
            </w:r>
            <w:r w:rsidR="266D6817" w:rsidRPr="004E6B6B">
              <w:rPr>
                <w:rFonts w:cs="Arial"/>
              </w:rPr>
              <w:t>:</w:t>
            </w:r>
          </w:p>
          <w:p w14:paraId="3EB90EAC" w14:textId="701A9BFF" w:rsidR="73406438" w:rsidRPr="004E6B6B" w:rsidRDefault="73406438" w:rsidP="004E6B6B">
            <w:pPr>
              <w:jc w:val="both"/>
              <w:rPr>
                <w:rFonts w:cs="Arial"/>
              </w:rPr>
            </w:pPr>
            <w:r w:rsidRPr="004E6B6B">
              <w:rPr>
                <w:rFonts w:cs="Arial"/>
              </w:rPr>
              <w:t>Zou u deel willen nemen aan</w:t>
            </w:r>
            <w:r w:rsidR="00CE1064">
              <w:rPr>
                <w:rFonts w:cs="Arial"/>
              </w:rPr>
              <w:t xml:space="preserve"> </w:t>
            </w:r>
            <w:r w:rsidRPr="004E6B6B">
              <w:rPr>
                <w:rFonts w:cs="Arial"/>
              </w:rPr>
              <w:t>ee</w:t>
            </w:r>
            <w:r w:rsidR="794DA66C" w:rsidRPr="004E6B6B">
              <w:rPr>
                <w:rFonts w:cs="Arial"/>
              </w:rPr>
              <w:t>n aanbesteding van gemeente Hoeksche Waard en wilt u hiervoor uitgenodigd worde</w:t>
            </w:r>
            <w:r w:rsidR="584542EE" w:rsidRPr="004E6B6B">
              <w:rPr>
                <w:rFonts w:cs="Arial"/>
              </w:rPr>
              <w:t>n</w:t>
            </w:r>
            <w:r w:rsidR="794DA66C" w:rsidRPr="004E6B6B">
              <w:rPr>
                <w:rFonts w:cs="Arial"/>
              </w:rPr>
              <w:t>?</w:t>
            </w:r>
          </w:p>
        </w:tc>
      </w:tr>
      <w:tr w:rsidR="7987AA4B" w:rsidRPr="004E6B6B" w14:paraId="5B99841A" w14:textId="77777777" w:rsidTr="004E6B6B">
        <w:trPr>
          <w:trHeight w:val="300"/>
        </w:trPr>
        <w:tc>
          <w:tcPr>
            <w:tcW w:w="9639" w:type="dxa"/>
            <w:tcMar>
              <w:top w:w="34" w:type="dxa"/>
              <w:bottom w:w="34" w:type="dxa"/>
            </w:tcMar>
          </w:tcPr>
          <w:p w14:paraId="7EC69BE0" w14:textId="77777777" w:rsidR="7987AA4B" w:rsidRPr="004E6B6B" w:rsidRDefault="7987AA4B" w:rsidP="004E6B6B">
            <w:pPr>
              <w:jc w:val="both"/>
              <w:rPr>
                <w:rFonts w:cs="Arial"/>
                <w:b/>
              </w:rPr>
            </w:pPr>
            <w:r w:rsidRPr="004E6B6B">
              <w:rPr>
                <w:rFonts w:cs="Arial"/>
                <w:b/>
              </w:rPr>
              <w:t>Antwoord:</w:t>
            </w:r>
          </w:p>
          <w:p w14:paraId="21DF70C2" w14:textId="77777777" w:rsidR="7987AA4B" w:rsidRPr="004E6B6B" w:rsidRDefault="7987AA4B" w:rsidP="004E6B6B">
            <w:pPr>
              <w:jc w:val="both"/>
              <w:rPr>
                <w:rFonts w:cs="Arial"/>
                <w:b/>
              </w:rPr>
            </w:pPr>
          </w:p>
        </w:tc>
      </w:tr>
    </w:tbl>
    <w:p w14:paraId="675B360E" w14:textId="69F9762F" w:rsidR="7987AA4B" w:rsidRPr="004E6B6B" w:rsidRDefault="7987AA4B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sectPr w:rsidR="7987AA4B" w:rsidRPr="004E6B6B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FD213" w14:textId="77777777" w:rsidR="001A0D68" w:rsidRDefault="001A0D68" w:rsidP="00141366">
      <w:r>
        <w:separator/>
      </w:r>
    </w:p>
  </w:endnote>
  <w:endnote w:type="continuationSeparator" w:id="0">
    <w:p w14:paraId="47122264" w14:textId="77777777" w:rsidR="001A0D68" w:rsidRDefault="001A0D68" w:rsidP="0014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F5773" w14:textId="77777777" w:rsidR="00731E93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BDFA" w14:textId="77777777" w:rsidR="00E42179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EDABD" w14:textId="77777777" w:rsidR="001A0D68" w:rsidRPr="00505089" w:rsidRDefault="001A0D68" w:rsidP="00505089">
      <w:pPr>
        <w:pStyle w:val="Voettekst"/>
      </w:pPr>
    </w:p>
  </w:footnote>
  <w:footnote w:type="continuationSeparator" w:id="0">
    <w:p w14:paraId="42E12135" w14:textId="77777777" w:rsidR="001A0D68" w:rsidRDefault="001A0D68" w:rsidP="0014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ED3F" w14:textId="77777777" w:rsidR="00915019" w:rsidRDefault="00915019" w:rsidP="00915019">
    <w:pPr>
      <w:pStyle w:val="Koptekst"/>
    </w:pPr>
  </w:p>
  <w:p w14:paraId="10AA6D05" w14:textId="77777777" w:rsidR="00915019" w:rsidRDefault="00915019" w:rsidP="00915019">
    <w:r>
      <w:rPr>
        <w:noProof/>
      </w:rPr>
      <w:drawing>
        <wp:anchor distT="0" distB="0" distL="114300" distR="114300" simplePos="0" relativeHeight="251662336" behindDoc="0" locked="0" layoutInCell="1" allowOverlap="1" wp14:anchorId="7B8E42FA" wp14:editId="1BAC78D1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1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51834" w14:textId="77777777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1B27D" w14:textId="77777777" w:rsidR="006F3E0C" w:rsidRDefault="006F3E0C" w:rsidP="006F3E0C">
    <w:r>
      <w:rPr>
        <w:noProof/>
      </w:rPr>
      <w:drawing>
        <wp:anchor distT="0" distB="0" distL="114300" distR="114300" simplePos="0" relativeHeight="251664384" behindDoc="0" locked="0" layoutInCell="1" allowOverlap="1" wp14:anchorId="42A3B77A" wp14:editId="1DC29D16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2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E111FB2" wp14:editId="01F9CD2E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1440000" cy="280800"/>
          <wp:effectExtent l="0" t="0" r="8255" b="5080"/>
          <wp:wrapNone/>
          <wp:docPr id="3" name="Afbeelding 2" descr="A green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 green and blue text on a black background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7948C3" w14:textId="77777777" w:rsidR="00341562" w:rsidRPr="006F3E0C" w:rsidRDefault="00341562" w:rsidP="006F3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62979FF"/>
    <w:multiLevelType w:val="multilevel"/>
    <w:tmpl w:val="BD84E9B6"/>
    <w:numStyleLink w:val="KdVArtikelen"/>
  </w:abstractNum>
  <w:abstractNum w:abstractNumId="12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73751DF7"/>
    <w:multiLevelType w:val="multilevel"/>
    <w:tmpl w:val="A138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09466577">
    <w:abstractNumId w:val="14"/>
  </w:num>
  <w:num w:numId="2" w16cid:durableId="2108116035">
    <w:abstractNumId w:val="16"/>
  </w:num>
  <w:num w:numId="3" w16cid:durableId="861013020">
    <w:abstractNumId w:val="10"/>
  </w:num>
  <w:num w:numId="4" w16cid:durableId="405303770">
    <w:abstractNumId w:val="11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5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2093815539">
    <w:abstractNumId w:val="3"/>
  </w:num>
  <w:num w:numId="7" w16cid:durableId="1930700321">
    <w:abstractNumId w:val="20"/>
  </w:num>
  <w:num w:numId="8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907939">
    <w:abstractNumId w:val="8"/>
  </w:num>
  <w:num w:numId="10" w16cid:durableId="596792733">
    <w:abstractNumId w:val="13"/>
  </w:num>
  <w:num w:numId="11" w16cid:durableId="1356228596">
    <w:abstractNumId w:val="17"/>
  </w:num>
  <w:num w:numId="12" w16cid:durableId="1484394681">
    <w:abstractNumId w:val="9"/>
  </w:num>
  <w:num w:numId="13" w16cid:durableId="336925624">
    <w:abstractNumId w:val="4"/>
  </w:num>
  <w:num w:numId="14" w16cid:durableId="1402021549">
    <w:abstractNumId w:val="19"/>
  </w:num>
  <w:num w:numId="15" w16cid:durableId="1566335813">
    <w:abstractNumId w:val="5"/>
  </w:num>
  <w:num w:numId="16" w16cid:durableId="351105262">
    <w:abstractNumId w:val="12"/>
  </w:num>
  <w:num w:numId="17" w16cid:durableId="599684384">
    <w:abstractNumId w:val="7"/>
  </w:num>
  <w:num w:numId="18" w16cid:durableId="600070729">
    <w:abstractNumId w:val="6"/>
  </w:num>
  <w:num w:numId="19" w16cid:durableId="1616251926">
    <w:abstractNumId w:val="0"/>
  </w:num>
  <w:num w:numId="20" w16cid:durableId="408890637">
    <w:abstractNumId w:val="15"/>
  </w:num>
  <w:num w:numId="21" w16cid:durableId="1318456348">
    <w:abstractNumId w:val="1"/>
  </w:num>
  <w:num w:numId="22" w16cid:durableId="1967854219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1457A"/>
    <w:rsid w:val="000278AF"/>
    <w:rsid w:val="000410B7"/>
    <w:rsid w:val="00041FBA"/>
    <w:rsid w:val="000460AA"/>
    <w:rsid w:val="0005383B"/>
    <w:rsid w:val="000678A9"/>
    <w:rsid w:val="000842FA"/>
    <w:rsid w:val="00085D71"/>
    <w:rsid w:val="000869A5"/>
    <w:rsid w:val="000C2E54"/>
    <w:rsid w:val="000D44B8"/>
    <w:rsid w:val="000D4A48"/>
    <w:rsid w:val="000E3074"/>
    <w:rsid w:val="00103EA9"/>
    <w:rsid w:val="00113A34"/>
    <w:rsid w:val="00124FAC"/>
    <w:rsid w:val="0013675E"/>
    <w:rsid w:val="00137181"/>
    <w:rsid w:val="00141366"/>
    <w:rsid w:val="00150FC3"/>
    <w:rsid w:val="00165BAD"/>
    <w:rsid w:val="00167EC1"/>
    <w:rsid w:val="001808AF"/>
    <w:rsid w:val="001831FD"/>
    <w:rsid w:val="001A0D68"/>
    <w:rsid w:val="001A3062"/>
    <w:rsid w:val="001B17C8"/>
    <w:rsid w:val="001E63D0"/>
    <w:rsid w:val="00202145"/>
    <w:rsid w:val="00217F37"/>
    <w:rsid w:val="00242AF3"/>
    <w:rsid w:val="00243C66"/>
    <w:rsid w:val="002453EF"/>
    <w:rsid w:val="00247663"/>
    <w:rsid w:val="0025115D"/>
    <w:rsid w:val="00256733"/>
    <w:rsid w:val="00274AC7"/>
    <w:rsid w:val="0028140D"/>
    <w:rsid w:val="00281C72"/>
    <w:rsid w:val="002873E9"/>
    <w:rsid w:val="002900F7"/>
    <w:rsid w:val="002922B2"/>
    <w:rsid w:val="002A2D2D"/>
    <w:rsid w:val="002C382D"/>
    <w:rsid w:val="002D39DB"/>
    <w:rsid w:val="002F0821"/>
    <w:rsid w:val="002F1AA7"/>
    <w:rsid w:val="002F2883"/>
    <w:rsid w:val="00301BBD"/>
    <w:rsid w:val="00307338"/>
    <w:rsid w:val="00307B50"/>
    <w:rsid w:val="00310FD1"/>
    <w:rsid w:val="00311C9A"/>
    <w:rsid w:val="0031709A"/>
    <w:rsid w:val="00317277"/>
    <w:rsid w:val="0032033B"/>
    <w:rsid w:val="0032221F"/>
    <w:rsid w:val="00326134"/>
    <w:rsid w:val="003275F6"/>
    <w:rsid w:val="00336EEC"/>
    <w:rsid w:val="00341562"/>
    <w:rsid w:val="003475DA"/>
    <w:rsid w:val="00352D29"/>
    <w:rsid w:val="003645CF"/>
    <w:rsid w:val="003657BB"/>
    <w:rsid w:val="00372EDA"/>
    <w:rsid w:val="003777FB"/>
    <w:rsid w:val="00380DB5"/>
    <w:rsid w:val="003811D3"/>
    <w:rsid w:val="00382E1F"/>
    <w:rsid w:val="00384434"/>
    <w:rsid w:val="00393321"/>
    <w:rsid w:val="003B12FC"/>
    <w:rsid w:val="003B5976"/>
    <w:rsid w:val="003C6A86"/>
    <w:rsid w:val="003C7F27"/>
    <w:rsid w:val="003D40D6"/>
    <w:rsid w:val="003E03CD"/>
    <w:rsid w:val="003E62D4"/>
    <w:rsid w:val="003F0EC0"/>
    <w:rsid w:val="003F6B01"/>
    <w:rsid w:val="004010D6"/>
    <w:rsid w:val="00402B9E"/>
    <w:rsid w:val="00412661"/>
    <w:rsid w:val="00417758"/>
    <w:rsid w:val="00420A1F"/>
    <w:rsid w:val="00421AA1"/>
    <w:rsid w:val="004253DD"/>
    <w:rsid w:val="004374E7"/>
    <w:rsid w:val="00452B86"/>
    <w:rsid w:val="00460DA2"/>
    <w:rsid w:val="00474221"/>
    <w:rsid w:val="00477746"/>
    <w:rsid w:val="00482526"/>
    <w:rsid w:val="004827F6"/>
    <w:rsid w:val="004867D1"/>
    <w:rsid w:val="0049252A"/>
    <w:rsid w:val="0049401C"/>
    <w:rsid w:val="004960A7"/>
    <w:rsid w:val="004A11C5"/>
    <w:rsid w:val="004B2791"/>
    <w:rsid w:val="004B4D31"/>
    <w:rsid w:val="004B5EB8"/>
    <w:rsid w:val="004B7240"/>
    <w:rsid w:val="004D25A4"/>
    <w:rsid w:val="004D44B0"/>
    <w:rsid w:val="004D45E2"/>
    <w:rsid w:val="004E6B6B"/>
    <w:rsid w:val="00505089"/>
    <w:rsid w:val="005061E5"/>
    <w:rsid w:val="00510636"/>
    <w:rsid w:val="00520066"/>
    <w:rsid w:val="00527A73"/>
    <w:rsid w:val="00546CD3"/>
    <w:rsid w:val="00564453"/>
    <w:rsid w:val="00575FA9"/>
    <w:rsid w:val="0058278C"/>
    <w:rsid w:val="00583A98"/>
    <w:rsid w:val="005A7117"/>
    <w:rsid w:val="005B0604"/>
    <w:rsid w:val="005B25D9"/>
    <w:rsid w:val="005B5ACD"/>
    <w:rsid w:val="005C0177"/>
    <w:rsid w:val="005C0AB5"/>
    <w:rsid w:val="005C275A"/>
    <w:rsid w:val="005D6784"/>
    <w:rsid w:val="005E42DA"/>
    <w:rsid w:val="005E524E"/>
    <w:rsid w:val="005F128D"/>
    <w:rsid w:val="005F34D8"/>
    <w:rsid w:val="0060331F"/>
    <w:rsid w:val="00604E4A"/>
    <w:rsid w:val="00607D0D"/>
    <w:rsid w:val="00627569"/>
    <w:rsid w:val="0063735E"/>
    <w:rsid w:val="006414F7"/>
    <w:rsid w:val="00642324"/>
    <w:rsid w:val="00642AC1"/>
    <w:rsid w:val="00642E81"/>
    <w:rsid w:val="0064762C"/>
    <w:rsid w:val="006622C5"/>
    <w:rsid w:val="006705A0"/>
    <w:rsid w:val="0068323A"/>
    <w:rsid w:val="00687864"/>
    <w:rsid w:val="006B4C83"/>
    <w:rsid w:val="006C06ED"/>
    <w:rsid w:val="006D06D6"/>
    <w:rsid w:val="006D0D90"/>
    <w:rsid w:val="006D2E39"/>
    <w:rsid w:val="006D6FCA"/>
    <w:rsid w:val="006D6FEB"/>
    <w:rsid w:val="006D7A6E"/>
    <w:rsid w:val="006E0EC5"/>
    <w:rsid w:val="006E1E2F"/>
    <w:rsid w:val="006E7C96"/>
    <w:rsid w:val="006F07E7"/>
    <w:rsid w:val="006F3E0C"/>
    <w:rsid w:val="006F7C07"/>
    <w:rsid w:val="0070332F"/>
    <w:rsid w:val="00711F12"/>
    <w:rsid w:val="00721DCA"/>
    <w:rsid w:val="00731E93"/>
    <w:rsid w:val="00734298"/>
    <w:rsid w:val="00735E46"/>
    <w:rsid w:val="00740020"/>
    <w:rsid w:val="00740A4A"/>
    <w:rsid w:val="0074158E"/>
    <w:rsid w:val="007418C6"/>
    <w:rsid w:val="007426C3"/>
    <w:rsid w:val="00752A52"/>
    <w:rsid w:val="007576E6"/>
    <w:rsid w:val="00784163"/>
    <w:rsid w:val="007A0398"/>
    <w:rsid w:val="007A0EFA"/>
    <w:rsid w:val="007A4142"/>
    <w:rsid w:val="007A4B05"/>
    <w:rsid w:val="007A7981"/>
    <w:rsid w:val="007B5524"/>
    <w:rsid w:val="007B620E"/>
    <w:rsid w:val="007B64C1"/>
    <w:rsid w:val="007C2209"/>
    <w:rsid w:val="007D6940"/>
    <w:rsid w:val="007F79E2"/>
    <w:rsid w:val="00802587"/>
    <w:rsid w:val="00810B15"/>
    <w:rsid w:val="00824A9F"/>
    <w:rsid w:val="0085225F"/>
    <w:rsid w:val="00856846"/>
    <w:rsid w:val="0087168D"/>
    <w:rsid w:val="00881697"/>
    <w:rsid w:val="0088640A"/>
    <w:rsid w:val="008B178C"/>
    <w:rsid w:val="008C74EA"/>
    <w:rsid w:val="008D3BA1"/>
    <w:rsid w:val="008D51B0"/>
    <w:rsid w:val="008F09A5"/>
    <w:rsid w:val="008F159C"/>
    <w:rsid w:val="008F4427"/>
    <w:rsid w:val="008F4AF9"/>
    <w:rsid w:val="009034E1"/>
    <w:rsid w:val="0091177F"/>
    <w:rsid w:val="00914A27"/>
    <w:rsid w:val="00915019"/>
    <w:rsid w:val="00923C32"/>
    <w:rsid w:val="00923EC0"/>
    <w:rsid w:val="009300D2"/>
    <w:rsid w:val="00936314"/>
    <w:rsid w:val="00961904"/>
    <w:rsid w:val="009678AF"/>
    <w:rsid w:val="00967C5E"/>
    <w:rsid w:val="00970649"/>
    <w:rsid w:val="00970688"/>
    <w:rsid w:val="00977808"/>
    <w:rsid w:val="00982877"/>
    <w:rsid w:val="0098DFF7"/>
    <w:rsid w:val="00992995"/>
    <w:rsid w:val="009A7835"/>
    <w:rsid w:val="009B4392"/>
    <w:rsid w:val="009E55C4"/>
    <w:rsid w:val="009F1510"/>
    <w:rsid w:val="009F5825"/>
    <w:rsid w:val="00A15C75"/>
    <w:rsid w:val="00A230CE"/>
    <w:rsid w:val="00A238A7"/>
    <w:rsid w:val="00A24A1B"/>
    <w:rsid w:val="00A354CC"/>
    <w:rsid w:val="00A44195"/>
    <w:rsid w:val="00A45A5A"/>
    <w:rsid w:val="00A56784"/>
    <w:rsid w:val="00A57A07"/>
    <w:rsid w:val="00A75911"/>
    <w:rsid w:val="00A766BA"/>
    <w:rsid w:val="00A77F6E"/>
    <w:rsid w:val="00A8460B"/>
    <w:rsid w:val="00A86E45"/>
    <w:rsid w:val="00A901AF"/>
    <w:rsid w:val="00A90754"/>
    <w:rsid w:val="00A90A6C"/>
    <w:rsid w:val="00AA1812"/>
    <w:rsid w:val="00AB2684"/>
    <w:rsid w:val="00AD3F8A"/>
    <w:rsid w:val="00AE35F4"/>
    <w:rsid w:val="00AE51E3"/>
    <w:rsid w:val="00AE7713"/>
    <w:rsid w:val="00B02B86"/>
    <w:rsid w:val="00B06355"/>
    <w:rsid w:val="00B1340C"/>
    <w:rsid w:val="00B1658D"/>
    <w:rsid w:val="00B172CA"/>
    <w:rsid w:val="00B27382"/>
    <w:rsid w:val="00B45DBA"/>
    <w:rsid w:val="00B725EA"/>
    <w:rsid w:val="00B72C25"/>
    <w:rsid w:val="00B75312"/>
    <w:rsid w:val="00B81549"/>
    <w:rsid w:val="00B842D4"/>
    <w:rsid w:val="00B92943"/>
    <w:rsid w:val="00BB406E"/>
    <w:rsid w:val="00BC0D89"/>
    <w:rsid w:val="00BC1CFE"/>
    <w:rsid w:val="00BC6F12"/>
    <w:rsid w:val="00BD5B67"/>
    <w:rsid w:val="00BD5FF2"/>
    <w:rsid w:val="00BD6445"/>
    <w:rsid w:val="00BE0F4C"/>
    <w:rsid w:val="00BF1F33"/>
    <w:rsid w:val="00BF40E4"/>
    <w:rsid w:val="00C1784B"/>
    <w:rsid w:val="00C26C73"/>
    <w:rsid w:val="00C41309"/>
    <w:rsid w:val="00C5376C"/>
    <w:rsid w:val="00C6337E"/>
    <w:rsid w:val="00C774CA"/>
    <w:rsid w:val="00C81860"/>
    <w:rsid w:val="00C83AAE"/>
    <w:rsid w:val="00C8401E"/>
    <w:rsid w:val="00C86B48"/>
    <w:rsid w:val="00C93931"/>
    <w:rsid w:val="00CB4BC4"/>
    <w:rsid w:val="00CB7462"/>
    <w:rsid w:val="00CC094C"/>
    <w:rsid w:val="00CD58F0"/>
    <w:rsid w:val="00CE1064"/>
    <w:rsid w:val="00CE182E"/>
    <w:rsid w:val="00CF0A59"/>
    <w:rsid w:val="00D10EC3"/>
    <w:rsid w:val="00D219CB"/>
    <w:rsid w:val="00D23650"/>
    <w:rsid w:val="00D40A7C"/>
    <w:rsid w:val="00D41C1A"/>
    <w:rsid w:val="00D447DA"/>
    <w:rsid w:val="00D554C0"/>
    <w:rsid w:val="00D5646E"/>
    <w:rsid w:val="00D6122C"/>
    <w:rsid w:val="00D64B92"/>
    <w:rsid w:val="00D75637"/>
    <w:rsid w:val="00D838E1"/>
    <w:rsid w:val="00DA170B"/>
    <w:rsid w:val="00DA4894"/>
    <w:rsid w:val="00DB130C"/>
    <w:rsid w:val="00DC3258"/>
    <w:rsid w:val="00E015FB"/>
    <w:rsid w:val="00E0521A"/>
    <w:rsid w:val="00E152E1"/>
    <w:rsid w:val="00E35ECF"/>
    <w:rsid w:val="00E42179"/>
    <w:rsid w:val="00E523F0"/>
    <w:rsid w:val="00E612A0"/>
    <w:rsid w:val="00E734E4"/>
    <w:rsid w:val="00E74BA8"/>
    <w:rsid w:val="00E839C0"/>
    <w:rsid w:val="00E87C0D"/>
    <w:rsid w:val="00E94DD6"/>
    <w:rsid w:val="00EB0E89"/>
    <w:rsid w:val="00EB3DA3"/>
    <w:rsid w:val="00EB3EA1"/>
    <w:rsid w:val="00EC7273"/>
    <w:rsid w:val="00EE1638"/>
    <w:rsid w:val="00EE1793"/>
    <w:rsid w:val="00EE61AB"/>
    <w:rsid w:val="00EF2122"/>
    <w:rsid w:val="00EF39B1"/>
    <w:rsid w:val="00F006AE"/>
    <w:rsid w:val="00F175E2"/>
    <w:rsid w:val="00F2314E"/>
    <w:rsid w:val="00F41A4F"/>
    <w:rsid w:val="00F44073"/>
    <w:rsid w:val="00F5102E"/>
    <w:rsid w:val="00F61561"/>
    <w:rsid w:val="00F66469"/>
    <w:rsid w:val="00F74539"/>
    <w:rsid w:val="00F959FB"/>
    <w:rsid w:val="00FA4226"/>
    <w:rsid w:val="00FB38FA"/>
    <w:rsid w:val="00FD22AE"/>
    <w:rsid w:val="00FF212D"/>
    <w:rsid w:val="00FF223C"/>
    <w:rsid w:val="0316FB75"/>
    <w:rsid w:val="072CF604"/>
    <w:rsid w:val="088F383E"/>
    <w:rsid w:val="09BAF722"/>
    <w:rsid w:val="0ABC6ED7"/>
    <w:rsid w:val="0B17E718"/>
    <w:rsid w:val="0B501BFB"/>
    <w:rsid w:val="0BF7797B"/>
    <w:rsid w:val="0DFE3DAA"/>
    <w:rsid w:val="0E23A5AC"/>
    <w:rsid w:val="11AD4C3C"/>
    <w:rsid w:val="11DC1369"/>
    <w:rsid w:val="12E90266"/>
    <w:rsid w:val="132E6BF1"/>
    <w:rsid w:val="13D2D970"/>
    <w:rsid w:val="13F32358"/>
    <w:rsid w:val="178E756B"/>
    <w:rsid w:val="19CE01FE"/>
    <w:rsid w:val="1A4085E2"/>
    <w:rsid w:val="1B5ADF53"/>
    <w:rsid w:val="1C6DF3AE"/>
    <w:rsid w:val="1EC3610E"/>
    <w:rsid w:val="20C88EBB"/>
    <w:rsid w:val="223D3CEE"/>
    <w:rsid w:val="245B55A6"/>
    <w:rsid w:val="25C727F6"/>
    <w:rsid w:val="26534AEB"/>
    <w:rsid w:val="2658088C"/>
    <w:rsid w:val="266D6817"/>
    <w:rsid w:val="27740C4B"/>
    <w:rsid w:val="288A516C"/>
    <w:rsid w:val="28C09711"/>
    <w:rsid w:val="2AB0F670"/>
    <w:rsid w:val="2B0FE558"/>
    <w:rsid w:val="2D33B17E"/>
    <w:rsid w:val="2E336354"/>
    <w:rsid w:val="2E5F9702"/>
    <w:rsid w:val="2FFF026F"/>
    <w:rsid w:val="32C7AFB1"/>
    <w:rsid w:val="32D0F78D"/>
    <w:rsid w:val="33C8ACD3"/>
    <w:rsid w:val="374E1806"/>
    <w:rsid w:val="37BBF4D1"/>
    <w:rsid w:val="38254BEB"/>
    <w:rsid w:val="397B71A5"/>
    <w:rsid w:val="3E819050"/>
    <w:rsid w:val="3E9BECF2"/>
    <w:rsid w:val="3EBAD614"/>
    <w:rsid w:val="4267FB99"/>
    <w:rsid w:val="45208FC2"/>
    <w:rsid w:val="45246A17"/>
    <w:rsid w:val="45D58AA8"/>
    <w:rsid w:val="4AC2DD22"/>
    <w:rsid w:val="4D850434"/>
    <w:rsid w:val="4EC90FBF"/>
    <w:rsid w:val="553FE1F3"/>
    <w:rsid w:val="584542EE"/>
    <w:rsid w:val="588F9718"/>
    <w:rsid w:val="5BAF2115"/>
    <w:rsid w:val="5E3F426B"/>
    <w:rsid w:val="607BF7E6"/>
    <w:rsid w:val="60A1162F"/>
    <w:rsid w:val="61D2387F"/>
    <w:rsid w:val="64310151"/>
    <w:rsid w:val="68451FC6"/>
    <w:rsid w:val="6943A32A"/>
    <w:rsid w:val="6DF4248B"/>
    <w:rsid w:val="6F19D874"/>
    <w:rsid w:val="6F59450D"/>
    <w:rsid w:val="7091A7D6"/>
    <w:rsid w:val="717A6904"/>
    <w:rsid w:val="72E3240D"/>
    <w:rsid w:val="73406438"/>
    <w:rsid w:val="7938BE57"/>
    <w:rsid w:val="794DA66C"/>
    <w:rsid w:val="7987AA4B"/>
    <w:rsid w:val="7A20B68B"/>
    <w:rsid w:val="7C3A735A"/>
    <w:rsid w:val="7E90A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6824F71D-E67B-4FFD-8BEF-5CE7FEE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30C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7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7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7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7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8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1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1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4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4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3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9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9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9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5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6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1270887AA6842BD72E4DA4DA28E9A" ma:contentTypeVersion="4" ma:contentTypeDescription="Create a new document." ma:contentTypeScope="" ma:versionID="7465998d918b78c012e78072bb170642">
  <xsd:schema xmlns:xsd="http://www.w3.org/2001/XMLSchema" xmlns:xs="http://www.w3.org/2001/XMLSchema" xmlns:p="http://schemas.microsoft.com/office/2006/metadata/properties" xmlns:ns2="99cc4454-b083-4ce5-8a6d-303d4e78455d" targetNamespace="http://schemas.microsoft.com/office/2006/metadata/properties" ma:root="true" ma:fieldsID="4aabeee706503ea49b3acac3348c0222" ns2:_="">
    <xsd:import namespace="99cc4454-b083-4ce5-8a6d-303d4e78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4454-b083-4ce5-8a6d-303d4e784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5CCF0444-3421-41FD-B118-08D393BDB3E4}">
  <ds:schemaRefs/>
</ds:datastoreItem>
</file>

<file path=customXml/itemProps2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668F8F6-5201-47BF-8760-C29D78CC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4454-b083-4ce5-8a6d-303d4e784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A9BC24-011C-4CE9-BC33-A325F9042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30</TotalTime>
  <Pages>2</Pages>
  <Words>508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Romee Meijdam</cp:lastModifiedBy>
  <cp:revision>28</cp:revision>
  <dcterms:created xsi:type="dcterms:W3CDTF">2024-11-21T14:38:00Z</dcterms:created>
  <dcterms:modified xsi:type="dcterms:W3CDTF">2024-11-28T10:57:00Z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0x010100B441270887AA6842BD72E4DA4DA28E9A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</Properties>
</file>