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64E25" w14:textId="77777777" w:rsidR="00B465B4" w:rsidRPr="00C66672" w:rsidRDefault="00B465B4" w:rsidP="00B465B4">
      <w:pPr>
        <w:keepNext/>
        <w:numPr>
          <w:ilvl w:val="0"/>
          <w:numId w:val="11"/>
        </w:numPr>
        <w:spacing w:before="240" w:after="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32300868"/>
      <w:bookmarkStart w:id="1" w:name="_Toc235353212"/>
      <w:bookmarkStart w:id="2" w:name="_Toc235501414"/>
      <w:bookmarkStart w:id="3" w:name="_Toc299529704"/>
      <w:bookmarkStart w:id="4" w:name="_Toc301945740"/>
      <w:bookmarkStart w:id="5" w:name="_Toc45290122"/>
      <w:bookmarkStart w:id="6" w:name="_Toc45290914"/>
      <w:bookmarkStart w:id="7" w:name="_Toc45291366"/>
      <w:bookmarkStart w:id="8" w:name="_Toc45291529"/>
      <w:bookmarkStart w:id="9" w:name="_Toc69999746"/>
      <w:bookmarkStart w:id="10" w:name="_Toc160181452"/>
      <w:r w:rsidRPr="00C66672">
        <w:rPr>
          <w:rFonts w:eastAsiaTheme="minorEastAsia" w:cs="Arial"/>
          <w:b/>
          <w:bCs/>
          <w:iCs/>
          <w:sz w:val="28"/>
          <w:szCs w:val="28"/>
        </w:rPr>
        <w:t>Referentie opdracht(en</w:t>
      </w:r>
      <w:bookmarkStart w:id="11" w:name="_Toc235353213"/>
      <w:bookmarkEnd w:id="0"/>
      <w:bookmarkEnd w:id="1"/>
      <w:bookmarkEnd w:id="2"/>
      <w:bookmarkEnd w:id="3"/>
      <w:bookmarkEnd w:id="4"/>
      <w:bookmarkEnd w:id="11"/>
      <w:r w:rsidRPr="00C66672">
        <w:rPr>
          <w:rFonts w:eastAsiaTheme="minorEastAsia" w:cs="Arial"/>
          <w:b/>
          <w:bCs/>
          <w:iCs/>
          <w:sz w:val="28"/>
          <w:szCs w:val="28"/>
        </w:rPr>
        <w:t>)</w:t>
      </w:r>
      <w:bookmarkEnd w:id="5"/>
      <w:bookmarkEnd w:id="6"/>
      <w:bookmarkEnd w:id="7"/>
      <w:bookmarkEnd w:id="8"/>
      <w:bookmarkEnd w:id="9"/>
      <w:bookmarkEnd w:id="10"/>
    </w:p>
    <w:p w14:paraId="23F0A51B" w14:textId="77777777" w:rsidR="00B465B4" w:rsidRPr="00C66672" w:rsidRDefault="00B465B4" w:rsidP="00B465B4">
      <w:pPr>
        <w:rPr>
          <w:rFonts w:eastAsiaTheme="minorEastAsia"/>
        </w:rPr>
      </w:pPr>
    </w:p>
    <w:p w14:paraId="61FAB11C" w14:textId="77777777" w:rsidR="00B465B4" w:rsidRPr="00FA5E14" w:rsidRDefault="00B465B4" w:rsidP="00B465B4">
      <w:pPr>
        <w:ind w:left="349"/>
        <w:rPr>
          <w:rFonts w:eastAsiaTheme="minorEastAsia"/>
          <w:u w:val="single"/>
        </w:rPr>
      </w:pPr>
      <w:r w:rsidRPr="00C66672">
        <w:rPr>
          <w:rFonts w:eastAsiaTheme="minorEastAsia"/>
          <w:b/>
        </w:rPr>
        <w:t>Referentie voor kerncompetentie</w:t>
      </w:r>
      <w:r>
        <w:rPr>
          <w:rFonts w:eastAsiaTheme="minorEastAsia"/>
          <w:b/>
        </w:rPr>
        <w:t xml:space="preserve"> 1</w:t>
      </w:r>
      <w:r w:rsidRPr="00C66672">
        <w:rPr>
          <w:rFonts w:eastAsiaTheme="minorEastAsia"/>
          <w:b/>
        </w:rPr>
        <w:t xml:space="preserve">: </w:t>
      </w:r>
      <w:r w:rsidRPr="00D67AF1">
        <w:rPr>
          <w:rFonts w:eastAsiaTheme="minorEastAsia"/>
        </w:rPr>
        <w:t>Aantoonbare ervaring met het verzorgen van</w:t>
      </w:r>
      <w:r>
        <w:rPr>
          <w:rFonts w:eastAsiaTheme="minorEastAsia"/>
        </w:rPr>
        <w:t xml:space="preserve"> </w:t>
      </w:r>
      <w:r w:rsidRPr="00D67AF1">
        <w:rPr>
          <w:rFonts w:eastAsiaTheme="minorEastAsia"/>
        </w:rPr>
        <w:t>NT2 onderwijs aan</w:t>
      </w:r>
      <w:r>
        <w:rPr>
          <w:rFonts w:eastAsiaTheme="minorEastAsia"/>
        </w:rPr>
        <w:t xml:space="preserve"> minimaal tien</w:t>
      </w:r>
      <w:r w:rsidRPr="00D67AF1">
        <w:rPr>
          <w:rFonts w:eastAsiaTheme="minorEastAsia"/>
        </w:rPr>
        <w:t xml:space="preserve"> inburgeraars</w:t>
      </w:r>
      <w:r>
        <w:rPr>
          <w:rFonts w:eastAsiaTheme="minorEastAsia"/>
        </w:rPr>
        <w:t xml:space="preserve"> in één jaar</w:t>
      </w:r>
      <w:r w:rsidRPr="00D67AF1">
        <w:rPr>
          <w:rFonts w:eastAsiaTheme="minorEastAsia"/>
        </w:rPr>
        <w:t xml:space="preserve"> die analfabeet zijn en/of bij wie sprake is van een lage leerbaarheid.</w:t>
      </w:r>
    </w:p>
    <w:p w14:paraId="696967C5" w14:textId="219C990F" w:rsidR="00B465B4" w:rsidRPr="00C66672" w:rsidRDefault="00B465B4" w:rsidP="00B465B4">
      <w:pPr>
        <w:ind w:left="349"/>
        <w:rPr>
          <w:rFonts w:eastAsiaTheme="minorEastAsia"/>
          <w:b/>
        </w:rPr>
      </w:pPr>
      <w:r w:rsidRPr="002D0F4F">
        <w:rPr>
          <w:rFonts w:eastAsiaTheme="minorEastAsia"/>
        </w:rPr>
        <w:t xml:space="preserve">Deze ervaring dient aangetoond te worden door een referentie </w:t>
      </w:r>
      <w:r>
        <w:rPr>
          <w:rFonts w:eastAsiaTheme="minorEastAsia"/>
        </w:rPr>
        <w:t xml:space="preserve">van een opdracht </w:t>
      </w:r>
      <w:r w:rsidRPr="002D0F4F">
        <w:rPr>
          <w:rFonts w:eastAsiaTheme="minorEastAsia"/>
        </w:rPr>
        <w:t xml:space="preserve">die uiterlijk drie </w:t>
      </w:r>
      <w:r w:rsidR="008C48AF">
        <w:rPr>
          <w:rFonts w:eastAsiaTheme="minorEastAsia"/>
        </w:rPr>
        <w:t>j</w:t>
      </w:r>
      <w:r w:rsidRPr="002D0F4F">
        <w:rPr>
          <w:rFonts w:eastAsiaTheme="minorEastAsia"/>
        </w:rPr>
        <w:t xml:space="preserve">aar geleden is afgerond, gerekend vanaf de sluitingsdatum van het indienen van de </w:t>
      </w:r>
      <w:r>
        <w:rPr>
          <w:rFonts w:eastAsiaTheme="minorEastAsia"/>
        </w:rPr>
        <w:t>i</w:t>
      </w:r>
      <w:r w:rsidRPr="002D0F4F">
        <w:rPr>
          <w:rFonts w:eastAsiaTheme="minorEastAsia"/>
        </w:rPr>
        <w:t>nschrijving.</w:t>
      </w:r>
    </w:p>
    <w:p w14:paraId="0BBEE04A" w14:textId="77777777" w:rsidR="00B465B4" w:rsidRPr="00C66672" w:rsidRDefault="00B465B4" w:rsidP="00B465B4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B465B4" w:rsidRPr="00C66672" w14:paraId="3DF9089B" w14:textId="77777777" w:rsidTr="00472A17">
        <w:tc>
          <w:tcPr>
            <w:tcW w:w="8927" w:type="dxa"/>
            <w:gridSpan w:val="2"/>
            <w:shd w:val="pct10" w:color="auto" w:fill="auto"/>
          </w:tcPr>
          <w:p w14:paraId="34AF23B1" w14:textId="77777777" w:rsidR="00B465B4" w:rsidRPr="00C66672" w:rsidRDefault="00B465B4" w:rsidP="00472A17">
            <w:pPr>
              <w:rPr>
                <w:rFonts w:eastAsiaTheme="minorEastAsia"/>
                <w:b/>
                <w:sz w:val="26"/>
                <w:szCs w:val="26"/>
              </w:rPr>
            </w:pPr>
            <w:bookmarkStart w:id="12" w:name="_Toc45290123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  <w:bookmarkEnd w:id="12"/>
          </w:p>
        </w:tc>
      </w:tr>
      <w:tr w:rsidR="00B465B4" w:rsidRPr="00C66672" w14:paraId="68F607F7" w14:textId="77777777" w:rsidTr="00472A17">
        <w:tc>
          <w:tcPr>
            <w:tcW w:w="3227" w:type="dxa"/>
          </w:tcPr>
          <w:p w14:paraId="15CBEAD8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4AFD0D5A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</w:tc>
      </w:tr>
      <w:tr w:rsidR="00B465B4" w:rsidRPr="00C66672" w14:paraId="0BEDECCD" w14:textId="77777777" w:rsidTr="00472A17">
        <w:tc>
          <w:tcPr>
            <w:tcW w:w="3227" w:type="dxa"/>
          </w:tcPr>
          <w:p w14:paraId="419C7981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2AEE1D7C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</w:tc>
      </w:tr>
      <w:tr w:rsidR="00B465B4" w:rsidRPr="00C66672" w14:paraId="07770D07" w14:textId="77777777" w:rsidTr="00472A17">
        <w:tc>
          <w:tcPr>
            <w:tcW w:w="3227" w:type="dxa"/>
          </w:tcPr>
          <w:p w14:paraId="41A22447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04568D4A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</w:tc>
      </w:tr>
      <w:tr w:rsidR="00B465B4" w:rsidRPr="00C66672" w14:paraId="346896B4" w14:textId="77777777" w:rsidTr="00472A17">
        <w:tc>
          <w:tcPr>
            <w:tcW w:w="3227" w:type="dxa"/>
          </w:tcPr>
          <w:p w14:paraId="7D3B8168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6EE07800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</w:tc>
      </w:tr>
      <w:tr w:rsidR="00B465B4" w:rsidRPr="00C66672" w14:paraId="224CFA74" w14:textId="77777777" w:rsidTr="00472A17">
        <w:tc>
          <w:tcPr>
            <w:tcW w:w="3227" w:type="dxa"/>
          </w:tcPr>
          <w:p w14:paraId="2B6A573A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29A10BC3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</w:tc>
      </w:tr>
      <w:tr w:rsidR="00B465B4" w:rsidRPr="00C66672" w14:paraId="737F6537" w14:textId="77777777" w:rsidTr="00472A17">
        <w:tc>
          <w:tcPr>
            <w:tcW w:w="3227" w:type="dxa"/>
          </w:tcPr>
          <w:p w14:paraId="7E30F9F8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37F2AA63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</w:tc>
      </w:tr>
      <w:tr w:rsidR="00B465B4" w:rsidRPr="00C66672" w14:paraId="734E825F" w14:textId="77777777" w:rsidTr="00472A17">
        <w:tc>
          <w:tcPr>
            <w:tcW w:w="3227" w:type="dxa"/>
          </w:tcPr>
          <w:p w14:paraId="795AD33B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2C668023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</w:tc>
      </w:tr>
      <w:tr w:rsidR="00B465B4" w:rsidRPr="00C66672" w14:paraId="12B82A19" w14:textId="77777777" w:rsidTr="00472A17">
        <w:tc>
          <w:tcPr>
            <w:tcW w:w="3227" w:type="dxa"/>
          </w:tcPr>
          <w:p w14:paraId="25EC778A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7BB2BAE0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</w:tc>
      </w:tr>
      <w:tr w:rsidR="00B465B4" w:rsidRPr="00C66672" w14:paraId="4E09A2EA" w14:textId="77777777" w:rsidTr="00472A17">
        <w:tc>
          <w:tcPr>
            <w:tcW w:w="3227" w:type="dxa"/>
          </w:tcPr>
          <w:p w14:paraId="3E33CB56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640C7C4E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</w:tc>
      </w:tr>
      <w:tr w:rsidR="00B465B4" w:rsidRPr="00C66672" w14:paraId="5690009E" w14:textId="77777777" w:rsidTr="00472A17">
        <w:tc>
          <w:tcPr>
            <w:tcW w:w="8927" w:type="dxa"/>
            <w:gridSpan w:val="2"/>
            <w:shd w:val="pct10" w:color="auto" w:fill="auto"/>
          </w:tcPr>
          <w:p w14:paraId="62BBB808" w14:textId="77777777" w:rsidR="00B465B4" w:rsidRPr="00C66672" w:rsidRDefault="00B465B4" w:rsidP="00472A17">
            <w:pPr>
              <w:rPr>
                <w:rFonts w:eastAsiaTheme="minorEastAsia"/>
                <w:b/>
                <w:sz w:val="26"/>
                <w:szCs w:val="26"/>
              </w:rPr>
            </w:pPr>
            <w:bookmarkStart w:id="13" w:name="_Toc45290124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  <w:bookmarkEnd w:id="13"/>
          </w:p>
        </w:tc>
      </w:tr>
      <w:tr w:rsidR="00B465B4" w:rsidRPr="00C66672" w14:paraId="2C83092B" w14:textId="77777777" w:rsidTr="00472A17">
        <w:tc>
          <w:tcPr>
            <w:tcW w:w="8927" w:type="dxa"/>
            <w:gridSpan w:val="2"/>
          </w:tcPr>
          <w:p w14:paraId="6D7494F2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B465B4" w:rsidRPr="00C66672" w14:paraId="4840A0EA" w14:textId="77777777" w:rsidTr="00472A17">
        <w:tc>
          <w:tcPr>
            <w:tcW w:w="3227" w:type="dxa"/>
          </w:tcPr>
          <w:p w14:paraId="3A0376D6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31F2BCC5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</w:tc>
      </w:tr>
      <w:tr w:rsidR="00B465B4" w:rsidRPr="00C66672" w14:paraId="54A9E9DF" w14:textId="77777777" w:rsidTr="00472A17">
        <w:tc>
          <w:tcPr>
            <w:tcW w:w="3227" w:type="dxa"/>
          </w:tcPr>
          <w:p w14:paraId="726A188E" w14:textId="77777777" w:rsidR="00B465B4" w:rsidRPr="00C66672" w:rsidRDefault="00B465B4" w:rsidP="00472A1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6B3D00D6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  <w:p w14:paraId="1E55F852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  <w:p w14:paraId="63242EE3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  <w:p w14:paraId="7E27B724" w14:textId="77777777" w:rsidR="00B465B4" w:rsidRPr="00C66672" w:rsidRDefault="00B465B4" w:rsidP="00472A17">
            <w:pPr>
              <w:rPr>
                <w:rFonts w:eastAsiaTheme="minorEastAsia"/>
              </w:rPr>
            </w:pPr>
          </w:p>
        </w:tc>
      </w:tr>
    </w:tbl>
    <w:p w14:paraId="157DEB5A" w14:textId="77777777" w:rsidR="00B465B4" w:rsidRPr="00C66672" w:rsidRDefault="00B465B4" w:rsidP="00B465B4">
      <w:pPr>
        <w:jc w:val="center"/>
        <w:rPr>
          <w:rFonts w:eastAsiaTheme="minorEastAsia"/>
          <w:b/>
          <w:sz w:val="22"/>
          <w:szCs w:val="22"/>
        </w:rPr>
      </w:pPr>
      <w:bookmarkStart w:id="14" w:name="_Toc235353214"/>
      <w:bookmarkEnd w:id="14"/>
    </w:p>
    <w:p w14:paraId="1ABA9F49" w14:textId="77777777" w:rsidR="00B465B4" w:rsidRPr="00C66672" w:rsidRDefault="00B465B4" w:rsidP="00B465B4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p w14:paraId="25A13370" w14:textId="50044FCE" w:rsidR="00AD5F7B" w:rsidRPr="00F56DBA" w:rsidRDefault="00AD5F7B" w:rsidP="00F56DBA"/>
    <w:sectPr w:rsidR="00AD5F7B" w:rsidRPr="00F56DB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CD410" w14:textId="77777777" w:rsidR="007D32DF" w:rsidRDefault="007D32DF">
      <w:r>
        <w:separator/>
      </w:r>
    </w:p>
  </w:endnote>
  <w:endnote w:type="continuationSeparator" w:id="0">
    <w:p w14:paraId="10A0C6AE" w14:textId="77777777" w:rsidR="007D32DF" w:rsidRDefault="007D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A95C3" w14:textId="77777777" w:rsidR="007D32DF" w:rsidRDefault="007D32DF">
      <w:r>
        <w:separator/>
      </w:r>
    </w:p>
  </w:footnote>
  <w:footnote w:type="continuationSeparator" w:id="0">
    <w:p w14:paraId="21AE9239" w14:textId="77777777" w:rsidR="007D32DF" w:rsidRDefault="007D3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DB527F46"/>
    <w:lvl w:ilvl="0" w:tplc="82AA2A2A">
      <w:start w:val="2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997212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461B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3EC6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4173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2318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2933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2B63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0E4E"/>
    <w:rsid w:val="007C1D8D"/>
    <w:rsid w:val="007D32DF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C48AF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14D98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76DD5"/>
    <w:rsid w:val="00995F7C"/>
    <w:rsid w:val="00996713"/>
    <w:rsid w:val="00997212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65B4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4E66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6DBA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E5F6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wet\AppData\Local\Temp\Templafy\WordVsto\0vefw2y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92E7B16BF7F4FBF4655DEAB63F346" ma:contentTypeVersion="12" ma:contentTypeDescription="Een nieuw document maken." ma:contentTypeScope="" ma:versionID="3bc772a02fd46fd1bea430c1d575db56">
  <xsd:schema xmlns:xsd="http://www.w3.org/2001/XMLSchema" xmlns:xs="http://www.w3.org/2001/XMLSchema" xmlns:p="http://schemas.microsoft.com/office/2006/metadata/properties" xmlns:ns2="116ba7b5-b8d4-41e6-9efc-24c875998834" xmlns:ns3="ffd62d6e-e240-4569-b17c-0acb3196e697" targetNamespace="http://schemas.microsoft.com/office/2006/metadata/properties" ma:root="true" ma:fieldsID="cf34b4c9f2797cae36a58b01fcd4b1d1" ns2:_="" ns3:_="">
    <xsd:import namespace="116ba7b5-b8d4-41e6-9efc-24c875998834"/>
    <xsd:import namespace="ffd62d6e-e240-4569-b17c-0acb3196e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a7b5-b8d4-41e6-9efc-24c875998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62d6e-e240-4569-b17c-0acb3196e69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cc414d-60de-4122-8e27-3d47d3ed8054}" ma:internalName="TaxCatchAll" ma:showField="CatchAllData" ma:web="ffd62d6e-e240-4569-b17c-0acb3196e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d62d6e-e240-4569-b17c-0acb3196e697" xsi:nil="true"/>
    <lcf76f155ced4ddcb4097134ff3c332f xmlns="116ba7b5-b8d4-41e6-9efc-24c875998834">
      <Terms xmlns="http://schemas.microsoft.com/office/infopath/2007/PartnerControls"/>
    </lcf76f155ced4ddcb4097134ff3c332f>
  </documentManagement>
</p:properties>
</file>

<file path=customXml/item5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6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BC4C1FBE-EBA2-47F3-B573-B5445D6D8D36}"/>
</file>

<file path=customXml/itemProps2.xml><?xml version="1.0" encoding="utf-8"?>
<ds:datastoreItem xmlns:ds="http://schemas.openxmlformats.org/officeDocument/2006/customXml" ds:itemID="{F9197165-71F0-4BC4-949E-EB9FE20612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01CEE2-53B1-459A-B167-6AE50FC2CF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004CEB-6E8A-4A43-886A-EA5BEE424D9A}">
  <ds:schemaRefs>
    <ds:schemaRef ds:uri="http://schemas.microsoft.com/office/2006/metadata/properties"/>
    <ds:schemaRef ds:uri="http://schemas.microsoft.com/office/infopath/2007/PartnerControls"/>
    <ds:schemaRef ds:uri="ffd62d6e-e240-4569-b17c-0acb3196e697"/>
    <ds:schemaRef ds:uri="116ba7b5-b8d4-41e6-9efc-24c875998834"/>
  </ds:schemaRefs>
</ds:datastoreItem>
</file>

<file path=customXml/itemProps5.xml><?xml version="1.0" encoding="utf-8"?>
<ds:datastoreItem xmlns:ds="http://schemas.openxmlformats.org/officeDocument/2006/customXml" ds:itemID="{15BF9407-0C3C-45EB-98A7-8D592920170C}">
  <ds:schemaRefs/>
</ds:datastoreItem>
</file>

<file path=customXml/itemProps6.xml><?xml version="1.0" encoding="utf-8"?>
<ds:datastoreItem xmlns:ds="http://schemas.openxmlformats.org/officeDocument/2006/customXml" ds:itemID="{FD3718AF-07EE-46FB-AC5A-62EC722A8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0vefw2yn</Template>
  <TotalTime>0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2024-05-16T13:31:00Z</dcterms:created>
  <dcterms:modified xsi:type="dcterms:W3CDTF">2024-06-03T07:36:00Z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768523332222451962</vt:lpwstr>
  </property>
  <property fmtid="{D5CDD505-2E9C-101B-9397-08002B2CF9AE}" pid="5" name="TemplafyFromBlank">
    <vt:bool>true</vt:bool>
  </property>
  <property fmtid="{D5CDD505-2E9C-101B-9397-08002B2CF9AE}" pid="6" name="ContentTypeId">
    <vt:lpwstr>0x010100CBC92E7B16BF7F4FBF4655DEAB63F346</vt:lpwstr>
  </property>
  <property fmtid="{D5CDD505-2E9C-101B-9397-08002B2CF9AE}" pid="7" name="MediaServiceImageTags">
    <vt:lpwstr/>
  </property>
</Properties>
</file>