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0A3A32F" w:rsidR="0011628C" w:rsidRDefault="00265B83" w:rsidP="00A1284E">
            <w:r>
              <w:t>Marktconsultatie</w:t>
            </w:r>
          </w:p>
        </w:tc>
        <w:tc>
          <w:tcPr>
            <w:tcW w:w="6237" w:type="dxa"/>
          </w:tcPr>
          <w:p w14:paraId="45185B48" w14:textId="2E84D7A0" w:rsidR="0011628C" w:rsidRDefault="00B937B8" w:rsidP="00C927BB">
            <w:r>
              <w:t xml:space="preserve">Aanvullende Consultatie </w:t>
            </w:r>
            <w:r w:rsidR="005E561A">
              <w:t>GO Asfalt Arnhem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52D590A" w:rsidR="008E4E7D" w:rsidRDefault="00BB3EE8" w:rsidP="00C927BB">
            <w:r>
              <w:t>4224204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707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4095"/>
        <w:gridCol w:w="6788"/>
      </w:tblGrid>
      <w:tr w:rsidR="00A06FF8" w:rsidRPr="003735E0" w14:paraId="5AE5B13D" w14:textId="77777777" w:rsidTr="00FA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4095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88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FA15D0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FA15D0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FA15D0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FA15D0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FA15D0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FA15D0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FA15D0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FA15D0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FA15D0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FA15D0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FA15D0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FA15D0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FA15D0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FA15D0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FA15D0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FA15D0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FA15D0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FA15D0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4095" w:type="dxa"/>
          </w:tcPr>
          <w:p w14:paraId="24F4F155" w14:textId="77777777" w:rsidR="00FA15D0" w:rsidRPr="00177E33" w:rsidRDefault="00FA15D0" w:rsidP="00C927BB"/>
        </w:tc>
        <w:tc>
          <w:tcPr>
            <w:tcW w:w="6788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FA15D0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4095" w:type="dxa"/>
          </w:tcPr>
          <w:p w14:paraId="5605B33D" w14:textId="77777777" w:rsidR="00FA15D0" w:rsidRPr="00177E33" w:rsidRDefault="00FA15D0" w:rsidP="00C927BB"/>
        </w:tc>
        <w:tc>
          <w:tcPr>
            <w:tcW w:w="6788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FA15D0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4095" w:type="dxa"/>
          </w:tcPr>
          <w:p w14:paraId="7DD9CC02" w14:textId="77777777" w:rsidR="00FA15D0" w:rsidRPr="00177E33" w:rsidRDefault="00FA15D0" w:rsidP="00C927BB"/>
        </w:tc>
        <w:tc>
          <w:tcPr>
            <w:tcW w:w="6788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B5872" w14:textId="77777777" w:rsidR="00740854" w:rsidRDefault="00740854">
      <w:r>
        <w:separator/>
      </w:r>
    </w:p>
  </w:endnote>
  <w:endnote w:type="continuationSeparator" w:id="0">
    <w:p w14:paraId="7894C4E3" w14:textId="77777777" w:rsidR="00740854" w:rsidRDefault="00740854">
      <w:r>
        <w:continuationSeparator/>
      </w:r>
    </w:p>
  </w:endnote>
  <w:endnote w:type="continuationNotice" w:id="1">
    <w:p w14:paraId="3229D752" w14:textId="77777777" w:rsidR="00740854" w:rsidRDefault="00740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36F92" w14:textId="77777777" w:rsidR="008039E7" w:rsidRDefault="008039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34FBB" w14:textId="77777777" w:rsidR="00740854" w:rsidRDefault="00740854">
      <w:r>
        <w:separator/>
      </w:r>
    </w:p>
  </w:footnote>
  <w:footnote w:type="continuationSeparator" w:id="0">
    <w:p w14:paraId="7B08080F" w14:textId="77777777" w:rsidR="00740854" w:rsidRDefault="00740854">
      <w:r>
        <w:continuationSeparator/>
      </w:r>
    </w:p>
  </w:footnote>
  <w:footnote w:type="continuationNotice" w:id="1">
    <w:p w14:paraId="31F826B9" w14:textId="77777777" w:rsidR="00740854" w:rsidRDefault="007408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9CDD7" w14:textId="77777777" w:rsidR="008039E7" w:rsidRDefault="008039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6ABF42D6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  <w:r w:rsidR="008039E7">
      <w:rPr>
        <w:sz w:val="40"/>
        <w:szCs w:val="40"/>
      </w:rPr>
      <w:t xml:space="preserve"> Bijlage </w:t>
    </w:r>
    <w:r w:rsidR="00D4110E">
      <w:rPr>
        <w:sz w:val="40"/>
        <w:szCs w:val="40"/>
      </w:rPr>
      <w:t>1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0F96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27C8C"/>
    <w:rsid w:val="002642E3"/>
    <w:rsid w:val="00265B8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A5605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319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E561A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40854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039E7"/>
    <w:rsid w:val="008111DC"/>
    <w:rsid w:val="00811781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937B8"/>
    <w:rsid w:val="00BA5E91"/>
    <w:rsid w:val="00BB2FCD"/>
    <w:rsid w:val="00BB3EE8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688"/>
    <w:rsid w:val="00D128EB"/>
    <w:rsid w:val="00D278A9"/>
    <w:rsid w:val="00D4110E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25BB1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EED36-CF91-4A52-857A-1A53A2F8A8F7}"/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Huib Evers</cp:lastModifiedBy>
  <cp:revision>49</cp:revision>
  <cp:lastPrinted>2022-11-03T17:21:00Z</cp:lastPrinted>
  <dcterms:created xsi:type="dcterms:W3CDTF">2023-04-06T21:36:00Z</dcterms:created>
  <dcterms:modified xsi:type="dcterms:W3CDTF">2024-09-26T13:30:00Z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</Properties>
</file>