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0A3A32F" w:rsidR="0011628C" w:rsidRDefault="00265B83" w:rsidP="00A1284E">
            <w:r>
              <w:t>Marktconsultatie</w:t>
            </w:r>
          </w:p>
        </w:tc>
        <w:tc>
          <w:tcPr>
            <w:tcW w:w="6237" w:type="dxa"/>
          </w:tcPr>
          <w:p w14:paraId="45185B48" w14:textId="6C6B92B9" w:rsidR="0011628C" w:rsidRDefault="005E561A" w:rsidP="00C927BB">
            <w:r>
              <w:t>GO Asfalt Arnhem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252D590A" w:rsidR="008E4E7D" w:rsidRDefault="00BB3EE8" w:rsidP="00C927BB">
            <w:r>
              <w:t>4224204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7070" w:type="dxa"/>
        <w:tblLook w:val="04A0" w:firstRow="1" w:lastRow="0" w:firstColumn="1" w:lastColumn="0" w:noHBand="0" w:noVBand="1"/>
      </w:tblPr>
      <w:tblGrid>
        <w:gridCol w:w="1594"/>
        <w:gridCol w:w="1828"/>
        <w:gridCol w:w="2765"/>
        <w:gridCol w:w="4095"/>
        <w:gridCol w:w="6788"/>
      </w:tblGrid>
      <w:tr w:rsidR="00A06FF8" w:rsidRPr="003735E0" w14:paraId="5AE5B13D" w14:textId="77777777" w:rsidTr="00FA1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059C5A78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Ref.nr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7EA609BE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Onderwerp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5D9183A4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4095" w:type="dxa"/>
            <w:shd w:val="clear" w:color="auto" w:fill="AEC9FF" w:themeFill="accent2" w:themeFillTint="33"/>
          </w:tcPr>
          <w:p w14:paraId="3C58A03B" w14:textId="2CDF34BC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88" w:type="dxa"/>
            <w:shd w:val="clear" w:color="auto" w:fill="AEC9FF" w:themeFill="accent2" w:themeFillTint="33"/>
          </w:tcPr>
          <w:p w14:paraId="2F07D791" w14:textId="6055F453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FA15D0" w14:paraId="4DF926B4" w14:textId="77777777" w:rsidTr="00FA15D0">
        <w:tc>
          <w:tcPr>
            <w:tcW w:w="1594" w:type="dxa"/>
          </w:tcPr>
          <w:p w14:paraId="15D242C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E593F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9A41784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726FE5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FCCFF43" w14:textId="77777777" w:rsidTr="00FA15D0">
        <w:tc>
          <w:tcPr>
            <w:tcW w:w="1594" w:type="dxa"/>
          </w:tcPr>
          <w:p w14:paraId="78869558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5E1C434F" w14:textId="184BE9F1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71FE048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FF939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702381E" w14:textId="77777777" w:rsidTr="00FA15D0">
        <w:tc>
          <w:tcPr>
            <w:tcW w:w="1594" w:type="dxa"/>
          </w:tcPr>
          <w:p w14:paraId="32FB8C69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7746697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293D95E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D06C00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0D4330F" w14:textId="77777777" w:rsidTr="00FA15D0">
        <w:tc>
          <w:tcPr>
            <w:tcW w:w="1594" w:type="dxa"/>
          </w:tcPr>
          <w:p w14:paraId="14BCDC4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C5BE7B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15E432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4381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E94EAA8" w14:textId="77777777" w:rsidTr="00FA15D0">
        <w:tc>
          <w:tcPr>
            <w:tcW w:w="1594" w:type="dxa"/>
          </w:tcPr>
          <w:p w14:paraId="4D437E2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14AC2A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5062D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070D4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DFC8F01" w14:textId="77777777" w:rsidTr="00FA15D0">
        <w:tc>
          <w:tcPr>
            <w:tcW w:w="1594" w:type="dxa"/>
          </w:tcPr>
          <w:p w14:paraId="68E561A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42E0DC0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2AB456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F93A3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BCC38EF" w14:textId="77777777" w:rsidTr="00FA15D0">
        <w:tc>
          <w:tcPr>
            <w:tcW w:w="1594" w:type="dxa"/>
          </w:tcPr>
          <w:p w14:paraId="11FF4C1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A160132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0B24EE8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89E2B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58669F9" w14:textId="77777777" w:rsidTr="00FA15D0">
        <w:tc>
          <w:tcPr>
            <w:tcW w:w="1594" w:type="dxa"/>
          </w:tcPr>
          <w:p w14:paraId="532C540D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6A167C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235D0C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5980F0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11217E5" w14:textId="77777777" w:rsidTr="00FA15D0">
        <w:tc>
          <w:tcPr>
            <w:tcW w:w="1594" w:type="dxa"/>
          </w:tcPr>
          <w:p w14:paraId="2745A2C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5815A7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E9731D7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5FF3A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F4F65B8" w14:textId="77777777" w:rsidTr="00FA15D0">
        <w:tc>
          <w:tcPr>
            <w:tcW w:w="1594" w:type="dxa"/>
          </w:tcPr>
          <w:p w14:paraId="3295D2E4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8C831C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C2F7F7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53A0E9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D5F077E" w14:textId="77777777" w:rsidTr="00FA15D0">
        <w:tc>
          <w:tcPr>
            <w:tcW w:w="1594" w:type="dxa"/>
          </w:tcPr>
          <w:p w14:paraId="327AF8FA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2AE4DD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2C2B881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2CEBC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2DAA1D9" w14:textId="77777777" w:rsidTr="00FA15D0">
        <w:tc>
          <w:tcPr>
            <w:tcW w:w="1594" w:type="dxa"/>
          </w:tcPr>
          <w:p w14:paraId="2BBF6D8E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9DAA5A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CFF537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A3232FC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570E4CF5" w14:textId="77777777" w:rsidTr="00FA15D0">
        <w:tc>
          <w:tcPr>
            <w:tcW w:w="1594" w:type="dxa"/>
          </w:tcPr>
          <w:p w14:paraId="471F63B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1A4043E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0F2B955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ABCC640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C51A714" w14:textId="77777777" w:rsidTr="00FA15D0">
        <w:tc>
          <w:tcPr>
            <w:tcW w:w="1594" w:type="dxa"/>
          </w:tcPr>
          <w:p w14:paraId="01FA7AF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14CB2D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483F0D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4BC714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EC407C8" w14:textId="77777777" w:rsidTr="00FA15D0">
        <w:tc>
          <w:tcPr>
            <w:tcW w:w="1594" w:type="dxa"/>
          </w:tcPr>
          <w:p w14:paraId="02F61D36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6CB603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62E49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EE7D42F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305071A" w14:textId="77777777" w:rsidTr="00FA15D0">
        <w:tc>
          <w:tcPr>
            <w:tcW w:w="1594" w:type="dxa"/>
          </w:tcPr>
          <w:p w14:paraId="687FE4D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D7BB4A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DF825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B97A0E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3D40AEC" w14:textId="77777777" w:rsidTr="00FA15D0">
        <w:tc>
          <w:tcPr>
            <w:tcW w:w="1594" w:type="dxa"/>
          </w:tcPr>
          <w:p w14:paraId="1A3569D3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29964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11DB10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B1C9D8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64643026" w14:textId="77777777" w:rsidTr="00FA15D0">
        <w:tc>
          <w:tcPr>
            <w:tcW w:w="1594" w:type="dxa"/>
          </w:tcPr>
          <w:p w14:paraId="5D5889C3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8A9F2CE" w14:textId="77777777" w:rsidR="00FA15D0" w:rsidRPr="00177E33" w:rsidRDefault="00FA15D0" w:rsidP="00C927BB"/>
        </w:tc>
        <w:tc>
          <w:tcPr>
            <w:tcW w:w="2765" w:type="dxa"/>
          </w:tcPr>
          <w:p w14:paraId="6851CB66" w14:textId="77777777" w:rsidR="00FA15D0" w:rsidRPr="00A06FF8" w:rsidRDefault="00FA15D0" w:rsidP="00C927BB"/>
        </w:tc>
        <w:tc>
          <w:tcPr>
            <w:tcW w:w="4095" w:type="dxa"/>
          </w:tcPr>
          <w:p w14:paraId="24F4F155" w14:textId="77777777" w:rsidR="00FA15D0" w:rsidRPr="00177E33" w:rsidRDefault="00FA15D0" w:rsidP="00C927BB"/>
        </w:tc>
        <w:tc>
          <w:tcPr>
            <w:tcW w:w="6788" w:type="dxa"/>
          </w:tcPr>
          <w:p w14:paraId="63DB0538" w14:textId="77777777" w:rsidR="00FA15D0" w:rsidRPr="00177E33" w:rsidRDefault="00FA15D0" w:rsidP="00C927BB"/>
        </w:tc>
      </w:tr>
      <w:tr w:rsidR="00FA15D0" w14:paraId="05050428" w14:textId="77777777" w:rsidTr="00FA15D0">
        <w:tc>
          <w:tcPr>
            <w:tcW w:w="1594" w:type="dxa"/>
          </w:tcPr>
          <w:p w14:paraId="6666BEEB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B722AD" w14:textId="77777777" w:rsidR="00FA15D0" w:rsidRPr="00177E33" w:rsidRDefault="00FA15D0" w:rsidP="00C927BB"/>
        </w:tc>
        <w:tc>
          <w:tcPr>
            <w:tcW w:w="2765" w:type="dxa"/>
          </w:tcPr>
          <w:p w14:paraId="4C00CEAD" w14:textId="77777777" w:rsidR="00FA15D0" w:rsidRPr="00A06FF8" w:rsidRDefault="00FA15D0" w:rsidP="00C927BB"/>
        </w:tc>
        <w:tc>
          <w:tcPr>
            <w:tcW w:w="4095" w:type="dxa"/>
          </w:tcPr>
          <w:p w14:paraId="5605B33D" w14:textId="77777777" w:rsidR="00FA15D0" w:rsidRPr="00177E33" w:rsidRDefault="00FA15D0" w:rsidP="00C927BB"/>
        </w:tc>
        <w:tc>
          <w:tcPr>
            <w:tcW w:w="6788" w:type="dxa"/>
          </w:tcPr>
          <w:p w14:paraId="33BA16AF" w14:textId="77777777" w:rsidR="00FA15D0" w:rsidRPr="00177E33" w:rsidRDefault="00FA15D0" w:rsidP="00C927BB"/>
        </w:tc>
      </w:tr>
      <w:tr w:rsidR="00FA15D0" w14:paraId="35CDDC86" w14:textId="77777777" w:rsidTr="00FA15D0">
        <w:tc>
          <w:tcPr>
            <w:tcW w:w="1594" w:type="dxa"/>
          </w:tcPr>
          <w:p w14:paraId="70DE925C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5A1C756" w14:textId="77777777" w:rsidR="00FA15D0" w:rsidRPr="00177E33" w:rsidRDefault="00FA15D0" w:rsidP="00C927BB"/>
        </w:tc>
        <w:tc>
          <w:tcPr>
            <w:tcW w:w="2765" w:type="dxa"/>
          </w:tcPr>
          <w:p w14:paraId="3DEE665D" w14:textId="77777777" w:rsidR="00FA15D0" w:rsidRPr="00A06FF8" w:rsidRDefault="00FA15D0" w:rsidP="00C927BB"/>
        </w:tc>
        <w:tc>
          <w:tcPr>
            <w:tcW w:w="4095" w:type="dxa"/>
          </w:tcPr>
          <w:p w14:paraId="7DD9CC02" w14:textId="77777777" w:rsidR="00FA15D0" w:rsidRPr="00177E33" w:rsidRDefault="00FA15D0" w:rsidP="00C927BB"/>
        </w:tc>
        <w:tc>
          <w:tcPr>
            <w:tcW w:w="6788" w:type="dxa"/>
          </w:tcPr>
          <w:p w14:paraId="27745AD8" w14:textId="77777777" w:rsidR="00FA15D0" w:rsidRPr="00177E33" w:rsidRDefault="00FA15D0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65B8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A5605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319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E561A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3EE8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25BB1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B1CA67-BAC0-4CD1-BF20-940754943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d98f67c-1919-4074-973e-72d958f5fb31"/>
    <ds:schemaRef ds:uri="9025bfce-7644-41ff-9242-4316a8af937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52</TotalTime>
  <Pages>1</Pages>
  <Words>12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Claudia van Kesteren</cp:lastModifiedBy>
  <cp:revision>46</cp:revision>
  <cp:lastPrinted>2022-11-03T17:21:00Z</cp:lastPrinted>
  <dcterms:created xsi:type="dcterms:W3CDTF">2023-04-06T21:36:00Z</dcterms:created>
  <dcterms:modified xsi:type="dcterms:W3CDTF">2024-06-11T08:48:00Z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0x010100CCFFDBDAE6087544B2924F946EFA8C66</vt:lpwstr>
  </property>
  <property fmtid="{D5CDD505-2E9C-101B-9397-08002B2CF9AE}" pid="13" name="MediaServiceImageTags">
    <vt:lpwstr/>
  </property>
</Properties>
</file>