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7948" w14:textId="609502EE" w:rsidR="00A66207" w:rsidRPr="00C66672" w:rsidRDefault="00A66207" w:rsidP="00A66207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2300868"/>
      <w:bookmarkStart w:id="1" w:name="_Toc235353212"/>
      <w:bookmarkStart w:id="2" w:name="_Toc235501414"/>
      <w:bookmarkStart w:id="3" w:name="_Toc299529704"/>
      <w:bookmarkStart w:id="4" w:name="_Toc301945740"/>
      <w:bookmarkStart w:id="5" w:name="_Toc45290122"/>
      <w:bookmarkStart w:id="6" w:name="_Toc45290914"/>
      <w:bookmarkStart w:id="7" w:name="_Toc45291366"/>
      <w:bookmarkStart w:id="8" w:name="_Toc45291529"/>
      <w:bookmarkStart w:id="9" w:name="_Toc69999746"/>
      <w:bookmarkStart w:id="10" w:name="_Toc156479697"/>
      <w:r>
        <w:rPr>
          <w:rFonts w:eastAsiaTheme="minorEastAsia" w:cs="Arial"/>
          <w:b/>
          <w:bCs/>
          <w:iCs/>
          <w:sz w:val="28"/>
          <w:szCs w:val="28"/>
        </w:rPr>
        <w:t xml:space="preserve">Bijlage 2: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</w:t>
      </w:r>
      <w:bookmarkStart w:id="11" w:name="_Toc235353213"/>
      <w:bookmarkEnd w:id="0"/>
      <w:bookmarkEnd w:id="1"/>
      <w:bookmarkEnd w:id="2"/>
      <w:bookmarkEnd w:id="3"/>
      <w:bookmarkEnd w:id="4"/>
      <w:bookmarkEnd w:id="11"/>
      <w:r w:rsidRPr="00C66672">
        <w:rPr>
          <w:rFonts w:eastAsiaTheme="minorEastAsia" w:cs="Arial"/>
          <w:b/>
          <w:bCs/>
          <w:iCs/>
          <w:sz w:val="28"/>
          <w:szCs w:val="28"/>
        </w:rPr>
        <w:t>)</w:t>
      </w:r>
      <w:bookmarkEnd w:id="5"/>
      <w:bookmarkEnd w:id="6"/>
      <w:bookmarkEnd w:id="7"/>
      <w:bookmarkEnd w:id="8"/>
      <w:bookmarkEnd w:id="9"/>
      <w:bookmarkEnd w:id="10"/>
    </w:p>
    <w:p w14:paraId="21B08897" w14:textId="77777777" w:rsidR="00A66207" w:rsidRPr="00C66672" w:rsidRDefault="00A66207" w:rsidP="00A66207">
      <w:pPr>
        <w:rPr>
          <w:rFonts w:eastAsiaTheme="minorEastAsia"/>
        </w:rPr>
      </w:pPr>
    </w:p>
    <w:p w14:paraId="0C74BCA2" w14:textId="77777777" w:rsidR="00A66207" w:rsidRPr="00C66672" w:rsidRDefault="00A66207" w:rsidP="00A66207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 xml:space="preserve">Referentie voor kerncompetentie: </w:t>
      </w:r>
      <w:r>
        <w:rPr>
          <w:rFonts w:eastAsiaTheme="minorEastAsia"/>
          <w:b/>
        </w:rPr>
        <w:t>Ervaring met grote gebieden onderzoek</w:t>
      </w:r>
    </w:p>
    <w:p w14:paraId="75755A08" w14:textId="77777777" w:rsidR="00A66207" w:rsidRPr="00C66672" w:rsidRDefault="00A66207" w:rsidP="00A66207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A66207" w:rsidRPr="00C66672" w14:paraId="0AD79226" w14:textId="77777777" w:rsidTr="00DE77E7">
        <w:tc>
          <w:tcPr>
            <w:tcW w:w="8927" w:type="dxa"/>
            <w:gridSpan w:val="2"/>
            <w:shd w:val="pct10" w:color="auto" w:fill="auto"/>
          </w:tcPr>
          <w:p w14:paraId="320BD42D" w14:textId="77777777" w:rsidR="00A66207" w:rsidRPr="00C66672" w:rsidRDefault="00A66207" w:rsidP="00DE77E7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2" w:name="_Toc45290123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  <w:bookmarkEnd w:id="12"/>
          </w:p>
        </w:tc>
      </w:tr>
      <w:tr w:rsidR="00A66207" w:rsidRPr="00C66672" w14:paraId="4006CD5E" w14:textId="77777777" w:rsidTr="00DE77E7">
        <w:tc>
          <w:tcPr>
            <w:tcW w:w="3227" w:type="dxa"/>
          </w:tcPr>
          <w:p w14:paraId="0B0E8071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46623136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61DBB43C" w14:textId="77777777" w:rsidTr="00DE77E7">
        <w:tc>
          <w:tcPr>
            <w:tcW w:w="3227" w:type="dxa"/>
          </w:tcPr>
          <w:p w14:paraId="60016670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30C3C7FB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3251069" w14:textId="77777777" w:rsidTr="00DE77E7">
        <w:tc>
          <w:tcPr>
            <w:tcW w:w="3227" w:type="dxa"/>
          </w:tcPr>
          <w:p w14:paraId="449E49A6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077C35B5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6621BE8F" w14:textId="77777777" w:rsidTr="00DE77E7">
        <w:tc>
          <w:tcPr>
            <w:tcW w:w="3227" w:type="dxa"/>
          </w:tcPr>
          <w:p w14:paraId="7FF353B3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34DEE5C6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62FF4A89" w14:textId="77777777" w:rsidTr="00DE77E7">
        <w:tc>
          <w:tcPr>
            <w:tcW w:w="3227" w:type="dxa"/>
          </w:tcPr>
          <w:p w14:paraId="379867CA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6CD2832D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7A6501B2" w14:textId="77777777" w:rsidTr="00DE77E7">
        <w:tc>
          <w:tcPr>
            <w:tcW w:w="3227" w:type="dxa"/>
          </w:tcPr>
          <w:p w14:paraId="76DB46E7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553C03A7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7439FC74" w14:textId="77777777" w:rsidTr="00DE77E7">
        <w:tc>
          <w:tcPr>
            <w:tcW w:w="3227" w:type="dxa"/>
          </w:tcPr>
          <w:p w14:paraId="0FFEF650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433C1D39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79D77A1" w14:textId="77777777" w:rsidTr="00DE77E7">
        <w:tc>
          <w:tcPr>
            <w:tcW w:w="3227" w:type="dxa"/>
          </w:tcPr>
          <w:p w14:paraId="6F96EBCB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0BE0BC1E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747814D" w14:textId="77777777" w:rsidTr="00DE77E7">
        <w:tc>
          <w:tcPr>
            <w:tcW w:w="3227" w:type="dxa"/>
          </w:tcPr>
          <w:p w14:paraId="7F03462F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3BA86C17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3AFCEE69" w14:textId="77777777" w:rsidTr="00DE77E7">
        <w:tc>
          <w:tcPr>
            <w:tcW w:w="8927" w:type="dxa"/>
            <w:gridSpan w:val="2"/>
          </w:tcPr>
          <w:p w14:paraId="1D3843BD" w14:textId="77777777" w:rsidR="00A66207" w:rsidRDefault="00A66207" w:rsidP="00DE77E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Geef hieronder aan of onderzoek naar de genoemde soorten onderdeel is van de genoemde referentieopdracht: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50"/>
              <w:gridCol w:w="4351"/>
            </w:tblGrid>
            <w:tr w:rsidR="00A66207" w:rsidRPr="00F3023F" w14:paraId="06F93793" w14:textId="77777777" w:rsidTr="00DE77E7">
              <w:tc>
                <w:tcPr>
                  <w:tcW w:w="4350" w:type="dxa"/>
                </w:tcPr>
                <w:p w14:paraId="128B5832" w14:textId="77777777" w:rsidR="00A66207" w:rsidRPr="00F3023F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F3023F">
                    <w:rPr>
                      <w:rFonts w:eastAsiaTheme="minorEastAsia"/>
                      <w:b/>
                      <w:bCs/>
                    </w:rPr>
                    <w:t>Vogelsoorten (verplicht)</w:t>
                  </w:r>
                </w:p>
              </w:tc>
              <w:tc>
                <w:tcPr>
                  <w:tcW w:w="4351" w:type="dxa"/>
                </w:tcPr>
                <w:p w14:paraId="06C321ED" w14:textId="77777777" w:rsidR="00A66207" w:rsidRPr="00F3023F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F3023F">
                    <w:rPr>
                      <w:rFonts w:eastAsiaTheme="minorEastAsia"/>
                      <w:b/>
                      <w:bCs/>
                    </w:rPr>
                    <w:t>Onderdeel van referentieopdracht (Ja/Nee)</w:t>
                  </w:r>
                </w:p>
              </w:tc>
            </w:tr>
            <w:tr w:rsidR="00A66207" w14:paraId="6733A294" w14:textId="77777777" w:rsidTr="00DE77E7">
              <w:tc>
                <w:tcPr>
                  <w:tcW w:w="4350" w:type="dxa"/>
                </w:tcPr>
                <w:p w14:paraId="21D5B7E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Gierzwaluw</w:t>
                  </w:r>
                </w:p>
              </w:tc>
              <w:tc>
                <w:tcPr>
                  <w:tcW w:w="4351" w:type="dxa"/>
                </w:tcPr>
                <w:p w14:paraId="1EFCE6EC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047DA0C9" w14:textId="77777777" w:rsidTr="00DE77E7">
              <w:tc>
                <w:tcPr>
                  <w:tcW w:w="4350" w:type="dxa"/>
                </w:tcPr>
                <w:p w14:paraId="42F10678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Huismus</w:t>
                  </w:r>
                </w:p>
              </w:tc>
              <w:tc>
                <w:tcPr>
                  <w:tcW w:w="4351" w:type="dxa"/>
                </w:tcPr>
                <w:p w14:paraId="3392095A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:rsidRPr="00B01A68" w14:paraId="12ED3B79" w14:textId="77777777" w:rsidTr="00DE77E7">
              <w:tc>
                <w:tcPr>
                  <w:tcW w:w="4350" w:type="dxa"/>
                </w:tcPr>
                <w:p w14:paraId="628DDF63" w14:textId="77777777" w:rsidR="00A66207" w:rsidRPr="00B01A68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B01A68">
                    <w:rPr>
                      <w:rFonts w:eastAsiaTheme="minorEastAsia"/>
                      <w:b/>
                      <w:bCs/>
                    </w:rPr>
                    <w:t>Vleermuissoorten</w:t>
                  </w:r>
                  <w:r w:rsidRPr="00B01A68">
                    <w:rPr>
                      <w:rFonts w:eastAsiaTheme="minorEastAsia"/>
                      <w:b/>
                      <w:bCs/>
                    </w:rPr>
                    <w:br/>
                    <w:t xml:space="preserve">(eis: minimaal </w:t>
                  </w:r>
                  <w:r>
                    <w:rPr>
                      <w:rFonts w:eastAsiaTheme="minorEastAsia"/>
                      <w:b/>
                      <w:bCs/>
                    </w:rPr>
                    <w:t>vijf</w:t>
                  </w:r>
                  <w:r w:rsidRPr="00B01A68">
                    <w:rPr>
                      <w:rFonts w:eastAsiaTheme="minorEastAsia"/>
                      <w:b/>
                      <w:bCs/>
                    </w:rPr>
                    <w:t>)</w:t>
                  </w:r>
                </w:p>
              </w:tc>
              <w:tc>
                <w:tcPr>
                  <w:tcW w:w="4351" w:type="dxa"/>
                </w:tcPr>
                <w:p w14:paraId="77BFC4C9" w14:textId="77777777" w:rsidR="00A66207" w:rsidRPr="00B01A68" w:rsidRDefault="00A66207" w:rsidP="00DE77E7">
                  <w:pPr>
                    <w:rPr>
                      <w:rFonts w:eastAsiaTheme="minorEastAsia"/>
                      <w:b/>
                      <w:bCs/>
                    </w:rPr>
                  </w:pPr>
                  <w:r w:rsidRPr="00B01A68">
                    <w:rPr>
                      <w:rFonts w:eastAsiaTheme="minorEastAsia"/>
                      <w:b/>
                      <w:bCs/>
                    </w:rPr>
                    <w:t>Onderdeel van referentieopdracht (Ja/Nee)</w:t>
                  </w:r>
                </w:p>
              </w:tc>
            </w:tr>
            <w:tr w:rsidR="00A66207" w14:paraId="28DCE738" w14:textId="77777777" w:rsidTr="00DE77E7">
              <w:tc>
                <w:tcPr>
                  <w:tcW w:w="4350" w:type="dxa"/>
                </w:tcPr>
                <w:p w14:paraId="320F4C8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Gewone dwergvleermuis</w:t>
                  </w:r>
                </w:p>
              </w:tc>
              <w:tc>
                <w:tcPr>
                  <w:tcW w:w="4351" w:type="dxa"/>
                </w:tcPr>
                <w:p w14:paraId="0FF79A08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29560DAA" w14:textId="77777777" w:rsidTr="00DE77E7">
              <w:tc>
                <w:tcPr>
                  <w:tcW w:w="4350" w:type="dxa"/>
                </w:tcPr>
                <w:p w14:paraId="3D9F1FAB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Ruige dwergvleermuis</w:t>
                  </w:r>
                </w:p>
              </w:tc>
              <w:tc>
                <w:tcPr>
                  <w:tcW w:w="4351" w:type="dxa"/>
                </w:tcPr>
                <w:p w14:paraId="1C8EB22C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4E2A6866" w14:textId="77777777" w:rsidTr="00DE77E7">
              <w:tc>
                <w:tcPr>
                  <w:tcW w:w="4350" w:type="dxa"/>
                </w:tcPr>
                <w:p w14:paraId="6556F7C4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Laatvlieger</w:t>
                  </w:r>
                </w:p>
              </w:tc>
              <w:tc>
                <w:tcPr>
                  <w:tcW w:w="4351" w:type="dxa"/>
                </w:tcPr>
                <w:p w14:paraId="546BFF35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662452A8" w14:textId="77777777" w:rsidTr="00DE77E7">
              <w:tc>
                <w:tcPr>
                  <w:tcW w:w="4350" w:type="dxa"/>
                </w:tcPr>
                <w:p w14:paraId="4BF3EA38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proofErr w:type="spellStart"/>
                  <w:r>
                    <w:rPr>
                      <w:rFonts w:eastAsiaTheme="minorEastAsia"/>
                    </w:rPr>
                    <w:t>Meervleermuis</w:t>
                  </w:r>
                  <w:proofErr w:type="spellEnd"/>
                </w:p>
              </w:tc>
              <w:tc>
                <w:tcPr>
                  <w:tcW w:w="4351" w:type="dxa"/>
                </w:tcPr>
                <w:p w14:paraId="676D4606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0FBA3CDB" w14:textId="77777777" w:rsidTr="00DE77E7">
              <w:tc>
                <w:tcPr>
                  <w:tcW w:w="4350" w:type="dxa"/>
                </w:tcPr>
                <w:p w14:paraId="1A83E840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Kleine dwergvleermuis</w:t>
                  </w:r>
                </w:p>
              </w:tc>
              <w:tc>
                <w:tcPr>
                  <w:tcW w:w="4351" w:type="dxa"/>
                </w:tcPr>
                <w:p w14:paraId="5171A455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09FBA258" w14:textId="77777777" w:rsidTr="00DE77E7">
              <w:tc>
                <w:tcPr>
                  <w:tcW w:w="4350" w:type="dxa"/>
                </w:tcPr>
                <w:p w14:paraId="76BD473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Rosse vleermuis</w:t>
                  </w:r>
                </w:p>
              </w:tc>
              <w:tc>
                <w:tcPr>
                  <w:tcW w:w="4351" w:type="dxa"/>
                </w:tcPr>
                <w:p w14:paraId="566208E2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2638A9CC" w14:textId="77777777" w:rsidTr="00DE77E7">
              <w:tc>
                <w:tcPr>
                  <w:tcW w:w="4350" w:type="dxa"/>
                </w:tcPr>
                <w:p w14:paraId="158FAE16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Tweekleurige vleermuis</w:t>
                  </w:r>
                </w:p>
              </w:tc>
              <w:tc>
                <w:tcPr>
                  <w:tcW w:w="4351" w:type="dxa"/>
                </w:tcPr>
                <w:p w14:paraId="44164A99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1E267BBA" w14:textId="77777777" w:rsidTr="00DE77E7">
              <w:tc>
                <w:tcPr>
                  <w:tcW w:w="4350" w:type="dxa"/>
                </w:tcPr>
                <w:p w14:paraId="66D6C542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Baardvleermuis</w:t>
                  </w:r>
                </w:p>
              </w:tc>
              <w:tc>
                <w:tcPr>
                  <w:tcW w:w="4351" w:type="dxa"/>
                </w:tcPr>
                <w:p w14:paraId="585A601F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  <w:tr w:rsidR="00A66207" w14:paraId="6D871490" w14:textId="77777777" w:rsidTr="00DE77E7">
              <w:tc>
                <w:tcPr>
                  <w:tcW w:w="4350" w:type="dxa"/>
                </w:tcPr>
                <w:p w14:paraId="456548B7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 xml:space="preserve">Gewone </w:t>
                  </w:r>
                  <w:proofErr w:type="spellStart"/>
                  <w:r>
                    <w:rPr>
                      <w:rFonts w:eastAsiaTheme="minorEastAsia"/>
                    </w:rPr>
                    <w:t>grootoorvleermuis</w:t>
                  </w:r>
                  <w:proofErr w:type="spellEnd"/>
                </w:p>
              </w:tc>
              <w:tc>
                <w:tcPr>
                  <w:tcW w:w="4351" w:type="dxa"/>
                </w:tcPr>
                <w:p w14:paraId="59A36C85" w14:textId="77777777" w:rsidR="00A66207" w:rsidRDefault="00A66207" w:rsidP="00DE77E7">
                  <w:pPr>
                    <w:rPr>
                      <w:rFonts w:eastAsiaTheme="minorEastAsia"/>
                    </w:rPr>
                  </w:pPr>
                </w:p>
              </w:tc>
            </w:tr>
          </w:tbl>
          <w:p w14:paraId="722CC7E1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6A624A4" w14:textId="77777777" w:rsidTr="00DE77E7">
        <w:tc>
          <w:tcPr>
            <w:tcW w:w="3227" w:type="dxa"/>
          </w:tcPr>
          <w:p w14:paraId="14530CBC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  <w:tc>
          <w:tcPr>
            <w:tcW w:w="5700" w:type="dxa"/>
          </w:tcPr>
          <w:p w14:paraId="511C52ED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01BBE520" w14:textId="77777777" w:rsidTr="00DE77E7">
        <w:tc>
          <w:tcPr>
            <w:tcW w:w="8927" w:type="dxa"/>
            <w:gridSpan w:val="2"/>
            <w:shd w:val="pct10" w:color="auto" w:fill="auto"/>
          </w:tcPr>
          <w:p w14:paraId="6ED8798C" w14:textId="77777777" w:rsidR="00A66207" w:rsidRPr="00C66672" w:rsidRDefault="00A66207" w:rsidP="00DE77E7">
            <w:pPr>
              <w:rPr>
                <w:rFonts w:eastAsiaTheme="minorEastAsia"/>
                <w:b/>
                <w:sz w:val="26"/>
                <w:szCs w:val="26"/>
              </w:rPr>
            </w:pPr>
            <w:bookmarkStart w:id="13" w:name="_Toc45290124"/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  <w:bookmarkEnd w:id="13"/>
          </w:p>
        </w:tc>
      </w:tr>
      <w:tr w:rsidR="00A66207" w:rsidRPr="00C66672" w14:paraId="7A6A5545" w14:textId="77777777" w:rsidTr="00DE77E7">
        <w:tc>
          <w:tcPr>
            <w:tcW w:w="8927" w:type="dxa"/>
            <w:gridSpan w:val="2"/>
          </w:tcPr>
          <w:p w14:paraId="2051BA71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A66207" w:rsidRPr="00C66672" w14:paraId="324A5F06" w14:textId="77777777" w:rsidTr="00DE77E7">
        <w:tc>
          <w:tcPr>
            <w:tcW w:w="3227" w:type="dxa"/>
          </w:tcPr>
          <w:p w14:paraId="5C562F33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lastRenderedPageBreak/>
              <w:t>Naam:</w:t>
            </w:r>
          </w:p>
        </w:tc>
        <w:tc>
          <w:tcPr>
            <w:tcW w:w="5700" w:type="dxa"/>
          </w:tcPr>
          <w:p w14:paraId="715DB089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  <w:tr w:rsidR="00A66207" w:rsidRPr="00C66672" w14:paraId="4DBEA1F1" w14:textId="77777777" w:rsidTr="00DE77E7">
        <w:tc>
          <w:tcPr>
            <w:tcW w:w="3227" w:type="dxa"/>
          </w:tcPr>
          <w:p w14:paraId="6A2C2858" w14:textId="77777777" w:rsidR="00A66207" w:rsidRPr="00C66672" w:rsidRDefault="00A66207" w:rsidP="00DE77E7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3B149687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  <w:p w14:paraId="1FDF9BBA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  <w:p w14:paraId="6065EA83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  <w:p w14:paraId="40E2896B" w14:textId="77777777" w:rsidR="00A66207" w:rsidRPr="00C66672" w:rsidRDefault="00A66207" w:rsidP="00DE77E7">
            <w:pPr>
              <w:rPr>
                <w:rFonts w:eastAsiaTheme="minorEastAsia"/>
              </w:rPr>
            </w:pPr>
          </w:p>
        </w:tc>
      </w:tr>
    </w:tbl>
    <w:p w14:paraId="25576CC0" w14:textId="77777777" w:rsidR="00A66207" w:rsidRPr="00C66672" w:rsidRDefault="00A66207" w:rsidP="00A66207">
      <w:pPr>
        <w:jc w:val="center"/>
        <w:rPr>
          <w:rFonts w:eastAsiaTheme="minorEastAsia"/>
          <w:b/>
          <w:sz w:val="22"/>
          <w:szCs w:val="22"/>
        </w:rPr>
      </w:pPr>
      <w:bookmarkStart w:id="14" w:name="_Toc235353214"/>
      <w:bookmarkEnd w:id="14"/>
    </w:p>
    <w:p w14:paraId="454A0237" w14:textId="31CB3801" w:rsidR="00AD5F7B" w:rsidRPr="00A66207" w:rsidRDefault="00A66207" w:rsidP="00A66207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sectPr w:rsidR="00AD5F7B" w:rsidRPr="00A66207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377D" w14:textId="77777777" w:rsidR="003F7FBE" w:rsidRDefault="003F7FBE">
      <w:r>
        <w:separator/>
      </w:r>
    </w:p>
  </w:endnote>
  <w:endnote w:type="continuationSeparator" w:id="0">
    <w:p w14:paraId="547748F5" w14:textId="77777777" w:rsidR="003F7FBE" w:rsidRDefault="003F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DF70" w14:textId="77777777" w:rsidR="003F7FBE" w:rsidRDefault="003F7FBE">
      <w:r>
        <w:separator/>
      </w:r>
    </w:p>
  </w:footnote>
  <w:footnote w:type="continuationSeparator" w:id="0">
    <w:p w14:paraId="1CD48187" w14:textId="77777777" w:rsidR="003F7FBE" w:rsidRDefault="003F7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A6620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3F7FBE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6207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D3D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66207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fpol2v3y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A7FF44B6A504087FA7B1DF2193806" ma:contentTypeVersion="16" ma:contentTypeDescription="Een nieuw document maken." ma:contentTypeScope="" ma:versionID="205099fb41a438779c2eef6a9aad76b5">
  <xsd:schema xmlns:xsd="http://www.w3.org/2001/XMLSchema" xmlns:xs="http://www.w3.org/2001/XMLSchema" xmlns:p="http://schemas.microsoft.com/office/2006/metadata/properties" xmlns:ns2="e65a534f-54f0-4709-a446-9fe193ff49ab" xmlns:ns3="5a80bab5-5a1f-4422-86f8-307be3771670" targetNamespace="http://schemas.microsoft.com/office/2006/metadata/properties" ma:root="true" ma:fieldsID="7097dc3b9d553b7907138ed6add56cf9" ns2:_="" ns3:_="">
    <xsd:import namespace="e65a534f-54f0-4709-a446-9fe193ff49ab"/>
    <xsd:import namespace="5a80bab5-5a1f-4422-86f8-307be377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534f-54f0-4709-a446-9fe193ff4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description="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0bab5-5a1f-4422-86f8-307be377167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9d804e6-8d8c-4836-acca-a37dc0c1834b}" ma:internalName="TaxCatchAll" ma:readOnly="false" ma:showField="CatchAllData" ma:web="5a80bab5-5a1f-4422-86f8-307be3771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80bab5-5a1f-4422-86f8-307be3771670" xsi:nil="true"/>
    <lcf76f155ced4ddcb4097134ff3c332f xmlns="e65a534f-54f0-4709-a446-9fe193ff49ab">
      <Terms xmlns="http://schemas.microsoft.com/office/infopath/2007/PartnerControls"/>
    </lcf76f155ced4ddcb4097134ff3c332f>
    <SharedWithUsers xmlns="5a80bab5-5a1f-4422-86f8-307be3771670">
      <UserInfo>
        <DisplayName/>
        <AccountId xsi:nil="true"/>
        <AccountType/>
      </UserInfo>
    </SharedWithUsers>
    <MediaLengthInSeconds xmlns="e65a534f-54f0-4709-a446-9fe193ff49ab" xsi:nil="true"/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A110F024-6144-4DD0-9E6B-DD9DCB1AE379}"/>
</file>

<file path=customXml/itemProps4.xml><?xml version="1.0" encoding="utf-8"?>
<ds:datastoreItem xmlns:ds="http://schemas.openxmlformats.org/officeDocument/2006/customXml" ds:itemID="{D0CA8329-3DE8-4559-883F-AEC55310B2A2}"/>
</file>

<file path=customXml/itemProps5.xml><?xml version="1.0" encoding="utf-8"?>
<ds:datastoreItem xmlns:ds="http://schemas.openxmlformats.org/officeDocument/2006/customXml" ds:itemID="{2D5B5CF4-C640-4363-A6B1-2AE99B143AC1}"/>
</file>

<file path=docProps/app.xml><?xml version="1.0" encoding="utf-8"?>
<Properties xmlns="http://schemas.openxmlformats.org/officeDocument/2006/extended-properties" xmlns:vt="http://schemas.openxmlformats.org/officeDocument/2006/docPropsVTypes">
  <Template>fpol2v3y</Template>
  <TotalTime>0</TotalTime>
  <Pages>2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2024-01-23T12:01:00Z</dcterms:created>
  <dcterms:modified xsi:type="dcterms:W3CDTF">2024-01-23T12:02:00Z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0x01010076AA7FF44B6A504087FA7B1DF2193806</vt:lpwstr>
  </property>
  <property fmtid="{D5CDD505-2E9C-101B-9397-08002B2CF9AE}" pid="7" name="Order">
    <vt:r8>8829700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