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F85E2D" w14:textId="3AC955F7" w:rsidR="00D373DF" w:rsidRDefault="00275AE6">
      <w:pPr>
        <w:spacing w:line="240" w:lineRule="auto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8F3B3B4" wp14:editId="57548409">
                <wp:simplePos x="0" y="0"/>
                <wp:positionH relativeFrom="margin">
                  <wp:align>right</wp:align>
                </wp:positionH>
                <wp:positionV relativeFrom="paragraph">
                  <wp:posOffset>5148220</wp:posOffset>
                </wp:positionV>
                <wp:extent cx="3862316" cy="3686175"/>
                <wp:effectExtent l="0" t="0" r="24130" b="28575"/>
                <wp:wrapNone/>
                <wp:docPr id="1517376146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2316" cy="3686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D2A5F1" w14:textId="39901AD3" w:rsidR="00E56C0A" w:rsidRPr="002E28FD" w:rsidRDefault="00E56C0A" w:rsidP="00E56C0A">
                            <w:pPr>
                              <w:pStyle w:val="Titel"/>
                            </w:pPr>
                            <w:r w:rsidRPr="002E28FD">
                              <w:t>Catalogus</w:t>
                            </w:r>
                          </w:p>
                          <w:p w14:paraId="62F514F4" w14:textId="05DEAB9A" w:rsidR="00B4078C" w:rsidRPr="00E56C0A" w:rsidRDefault="00E56C0A" w:rsidP="006934A0">
                            <w:pPr>
                              <w:pStyle w:val="Titel"/>
                            </w:pPr>
                            <w:r w:rsidRPr="00E56C0A">
                              <w:t xml:space="preserve">Perceel </w:t>
                            </w:r>
                            <w:r w:rsidR="002E28FD">
                              <w:t>2</w:t>
                            </w:r>
                            <w:r w:rsidRPr="00E56C0A">
                              <w:t xml:space="preserve"> –</w:t>
                            </w:r>
                            <w:r w:rsidR="002E28FD" w:rsidRPr="002E28FD">
                              <w:rPr>
                                <w:b w:val="0"/>
                                <w:bCs/>
                                <w:sz w:val="32"/>
                                <w:szCs w:val="86"/>
                              </w:rPr>
                              <w:t xml:space="preserve"> </w:t>
                            </w:r>
                            <w:r w:rsidR="008444C4">
                              <w:rPr>
                                <w:b w:val="0"/>
                                <w:bCs/>
                                <w:sz w:val="32"/>
                                <w:szCs w:val="86"/>
                              </w:rPr>
                              <w:t>A</w:t>
                            </w:r>
                            <w:r w:rsidR="002E28FD" w:rsidRPr="002E28FD">
                              <w:rPr>
                                <w:b w:val="0"/>
                                <w:bCs/>
                                <w:sz w:val="32"/>
                                <w:szCs w:val="86"/>
                              </w:rPr>
                              <w:t>anlandwerkplekken</w:t>
                            </w:r>
                          </w:p>
                          <w:p w14:paraId="646363CA" w14:textId="4F3DAAB6" w:rsidR="00B4078C" w:rsidRPr="002E28FD" w:rsidRDefault="006A70D3" w:rsidP="006934A0">
                            <w:pPr>
                              <w:pStyle w:val="Ondertitel"/>
                            </w:pPr>
                            <w:r w:rsidRPr="002E28FD">
                              <w:t>Auteur</w:t>
                            </w:r>
                            <w:r w:rsidR="00B4078C" w:rsidRPr="002E28FD">
                              <w:t>: Projectteam Dordthuis</w:t>
                            </w:r>
                          </w:p>
                          <w:p w14:paraId="2580306E" w14:textId="764B0238" w:rsidR="00B4078C" w:rsidRDefault="00B4078C" w:rsidP="006934A0">
                            <w:pPr>
                              <w:pStyle w:val="Ondertitel"/>
                            </w:pPr>
                            <w:r>
                              <w:t xml:space="preserve">Datum: </w:t>
                            </w:r>
                            <w:r w:rsidR="00E56C0A">
                              <w:t>30</w:t>
                            </w:r>
                            <w:r>
                              <w:t>-09-2024</w:t>
                            </w:r>
                          </w:p>
                          <w:p w14:paraId="69D6104C" w14:textId="7E20CEB0" w:rsidR="00B4078C" w:rsidRDefault="00B4078C" w:rsidP="006934A0">
                            <w:pPr>
                              <w:pStyle w:val="Ondertitel"/>
                            </w:pPr>
                            <w:r>
                              <w:t xml:space="preserve">Status/ versie: </w:t>
                            </w:r>
                            <w:r w:rsidR="00E56C0A">
                              <w:t>Definitief</w:t>
                            </w:r>
                            <w:r>
                              <w:t xml:space="preserve">, </w:t>
                            </w:r>
                            <w:r w:rsidR="00E56C0A">
                              <w:t>1.0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5E688A95">
              <v:rect id="Rectangle 5" style="position:absolute;margin-left:252.9pt;margin-top:405.35pt;width:304.1pt;height:290.2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spid="_x0000_s1026" fillcolor="white [3212]" strokecolor="#3b1099 [3213]" strokeweight="1pt" w14:anchorId="58F3B3B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">
                <v:textbox>
                  <w:txbxContent>
                    <w:p w:rsidRPr="002E28FD" w:rsidR="00E56C0A" w:rsidP="00E56C0A" w:rsidRDefault="00E56C0A" w14:paraId="32AC2FC3" w14:textId="39901AD3">
                      <w:pPr>
                        <w:pStyle w:val="Title"/>
                      </w:pPr>
                      <w:r w:rsidRPr="002E28FD">
                        <w:t>Catalogus</w:t>
                      </w:r>
                    </w:p>
                    <w:p w:rsidRPr="00E56C0A" w:rsidR="00B4078C" w:rsidP="006934A0" w:rsidRDefault="00E56C0A" w14:paraId="49E89A6A" w14:textId="05DEAB9A">
                      <w:pPr>
                        <w:pStyle w:val="Title"/>
                      </w:pPr>
                      <w:r w:rsidRPr="00E56C0A">
                        <w:t xml:space="preserve">Perceel </w:t>
                      </w:r>
                      <w:r w:rsidR="002E28FD">
                        <w:t>2</w:t>
                      </w:r>
                      <w:r w:rsidRPr="00E56C0A">
                        <w:t xml:space="preserve"> –</w:t>
                      </w:r>
                      <w:r w:rsidRPr="002E28FD" w:rsidR="002E28FD">
                        <w:rPr>
                          <w:b w:val="0"/>
                          <w:bCs/>
                          <w:sz w:val="32"/>
                          <w:szCs w:val="86"/>
                        </w:rPr>
                        <w:t xml:space="preserve"> </w:t>
                      </w:r>
                      <w:r w:rsidR="008444C4">
                        <w:rPr>
                          <w:b w:val="0"/>
                          <w:bCs/>
                          <w:sz w:val="32"/>
                          <w:szCs w:val="86"/>
                        </w:rPr>
                        <w:t>A</w:t>
                      </w:r>
                      <w:r w:rsidRPr="002E28FD" w:rsidR="002E28FD">
                        <w:rPr>
                          <w:b w:val="0"/>
                          <w:bCs/>
                          <w:sz w:val="32"/>
                          <w:szCs w:val="86"/>
                        </w:rPr>
                        <w:t>anlandwerkplekken</w:t>
                      </w:r>
                    </w:p>
                    <w:p w:rsidRPr="002E28FD" w:rsidR="00B4078C" w:rsidP="006934A0" w:rsidRDefault="006A70D3" w14:paraId="0BCBBA55" w14:textId="4F3DAAB6">
                      <w:pPr>
                        <w:pStyle w:val="Subtitle"/>
                      </w:pPr>
                      <w:r w:rsidRPr="002E28FD">
                        <w:t>Auteur</w:t>
                      </w:r>
                      <w:r w:rsidRPr="002E28FD" w:rsidR="00B4078C">
                        <w:t>: Projectteam Dordthuis</w:t>
                      </w:r>
                    </w:p>
                    <w:p w:rsidR="00B4078C" w:rsidP="006934A0" w:rsidRDefault="00B4078C" w14:paraId="1FD9305A" w14:textId="764B0238">
                      <w:pPr>
                        <w:pStyle w:val="Subtitle"/>
                      </w:pPr>
                      <w:r>
                        <w:t xml:space="preserve">Datum: </w:t>
                      </w:r>
                      <w:r w:rsidR="00E56C0A">
                        <w:t>30</w:t>
                      </w:r>
                      <w:r>
                        <w:t>-09-2024</w:t>
                      </w:r>
                    </w:p>
                    <w:p w:rsidR="00B4078C" w:rsidP="006934A0" w:rsidRDefault="00B4078C" w14:paraId="2823F39B" w14:textId="7E20CEB0">
                      <w:pPr>
                        <w:pStyle w:val="Subtitle"/>
                      </w:pPr>
                      <w:r>
                        <w:t xml:space="preserve">Status/ versie: </w:t>
                      </w:r>
                      <w:r w:rsidR="00E56C0A">
                        <w:t>Definitief</w:t>
                      </w:r>
                      <w:r>
                        <w:t xml:space="preserve">, </w:t>
                      </w:r>
                      <w:r w:rsidR="00E56C0A">
                        <w:t>1.0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373DF">
        <w:br w:type="page"/>
      </w:r>
    </w:p>
    <w:p w14:paraId="753EAFFA" w14:textId="07CCC8CD" w:rsidR="00006A1D" w:rsidRDefault="006F0A59">
      <w:pPr>
        <w:pStyle w:val="Inhopg1"/>
        <w:tabs>
          <w:tab w:val="left" w:pos="420"/>
        </w:tabs>
        <w:rPr>
          <w:rFonts w:asciiTheme="minorHAnsi" w:eastAsiaTheme="minorEastAsia" w:hAnsiTheme="minorHAnsi" w:cstheme="minorBidi"/>
          <w:b w:val="0"/>
          <w:bCs w:val="0"/>
          <w:kern w:val="2"/>
          <w:sz w:val="24"/>
          <w:lang w:val="en-GB" w:eastAsia="en-GB"/>
          <w14:ligatures w14:val="standardContextual"/>
        </w:rPr>
      </w:pPr>
      <w:r>
        <w:lastRenderedPageBreak/>
        <w:fldChar w:fldCharType="begin"/>
      </w:r>
      <w:r w:rsidR="00A821BE">
        <w:instrText>TOC \o "1-2" \z \u \h</w:instrText>
      </w:r>
      <w:r>
        <w:fldChar w:fldCharType="separate"/>
      </w:r>
      <w:hyperlink w:anchor="_Toc178254198" w:history="1">
        <w:r w:rsidR="00006A1D" w:rsidRPr="00CE7857">
          <w:rPr>
            <w:rStyle w:val="Hyperlink"/>
          </w:rPr>
          <w:t>1.</w:t>
        </w:r>
        <w:r w:rsidR="00006A1D">
          <w:rPr>
            <w:rFonts w:asciiTheme="minorHAnsi" w:eastAsiaTheme="minorEastAsia" w:hAnsiTheme="minorHAnsi" w:cstheme="minorBidi"/>
            <w:b w:val="0"/>
            <w:bCs w:val="0"/>
            <w:kern w:val="2"/>
            <w:sz w:val="24"/>
            <w:lang w:val="en-GB" w:eastAsia="en-GB"/>
            <w14:ligatures w14:val="standardContextual"/>
          </w:rPr>
          <w:tab/>
        </w:r>
        <w:r w:rsidR="00006A1D" w:rsidRPr="00CE7857">
          <w:rPr>
            <w:rStyle w:val="Hyperlink"/>
          </w:rPr>
          <w:t>Handleiding</w:t>
        </w:r>
        <w:r w:rsidR="00006A1D">
          <w:rPr>
            <w:webHidden/>
          </w:rPr>
          <w:tab/>
        </w:r>
        <w:r w:rsidR="00006A1D">
          <w:rPr>
            <w:webHidden/>
          </w:rPr>
          <w:fldChar w:fldCharType="begin"/>
        </w:r>
        <w:r w:rsidR="00006A1D">
          <w:rPr>
            <w:webHidden/>
          </w:rPr>
          <w:instrText xml:space="preserve"> PAGEREF _Toc178254198 \h </w:instrText>
        </w:r>
        <w:r w:rsidR="00006A1D">
          <w:rPr>
            <w:webHidden/>
          </w:rPr>
        </w:r>
        <w:r w:rsidR="00006A1D">
          <w:rPr>
            <w:webHidden/>
          </w:rPr>
          <w:fldChar w:fldCharType="separate"/>
        </w:r>
        <w:r w:rsidR="00F514D1">
          <w:rPr>
            <w:webHidden/>
          </w:rPr>
          <w:t>3</w:t>
        </w:r>
        <w:r w:rsidR="00006A1D">
          <w:rPr>
            <w:webHidden/>
          </w:rPr>
          <w:fldChar w:fldCharType="end"/>
        </w:r>
      </w:hyperlink>
    </w:p>
    <w:p w14:paraId="00F1FA24" w14:textId="3587742E" w:rsidR="00006A1D" w:rsidRDefault="0075377D">
      <w:pPr>
        <w:pStyle w:val="Inhopg1"/>
        <w:tabs>
          <w:tab w:val="left" w:pos="420"/>
        </w:tabs>
        <w:rPr>
          <w:rFonts w:asciiTheme="minorHAnsi" w:eastAsiaTheme="minorEastAsia" w:hAnsiTheme="minorHAnsi" w:cstheme="minorBidi"/>
          <w:b w:val="0"/>
          <w:bCs w:val="0"/>
          <w:kern w:val="2"/>
          <w:sz w:val="24"/>
          <w:lang w:val="en-GB" w:eastAsia="en-GB"/>
          <w14:ligatures w14:val="standardContextual"/>
        </w:rPr>
      </w:pPr>
      <w:hyperlink w:anchor="_Toc178254199" w:history="1">
        <w:r w:rsidR="00006A1D" w:rsidRPr="00CE7857">
          <w:rPr>
            <w:rStyle w:val="Hyperlink"/>
          </w:rPr>
          <w:t>2.</w:t>
        </w:r>
        <w:r w:rsidR="00006A1D">
          <w:rPr>
            <w:rFonts w:asciiTheme="minorHAnsi" w:eastAsiaTheme="minorEastAsia" w:hAnsiTheme="minorHAnsi" w:cstheme="minorBidi"/>
            <w:b w:val="0"/>
            <w:bCs w:val="0"/>
            <w:kern w:val="2"/>
            <w:sz w:val="24"/>
            <w:lang w:val="en-GB" w:eastAsia="en-GB"/>
            <w14:ligatures w14:val="standardContextual"/>
          </w:rPr>
          <w:tab/>
        </w:r>
        <w:r w:rsidR="00006A1D" w:rsidRPr="00CE7857">
          <w:rPr>
            <w:rStyle w:val="Hyperlink"/>
          </w:rPr>
          <w:t>Catalogus</w:t>
        </w:r>
        <w:r w:rsidR="00006A1D">
          <w:rPr>
            <w:webHidden/>
          </w:rPr>
          <w:tab/>
        </w:r>
        <w:r w:rsidR="00006A1D">
          <w:rPr>
            <w:webHidden/>
          </w:rPr>
          <w:fldChar w:fldCharType="begin"/>
        </w:r>
        <w:r w:rsidR="00006A1D">
          <w:rPr>
            <w:webHidden/>
          </w:rPr>
          <w:instrText xml:space="preserve"> PAGEREF _Toc178254199 \h </w:instrText>
        </w:r>
        <w:r w:rsidR="00006A1D">
          <w:rPr>
            <w:webHidden/>
          </w:rPr>
        </w:r>
        <w:r w:rsidR="00006A1D">
          <w:rPr>
            <w:webHidden/>
          </w:rPr>
          <w:fldChar w:fldCharType="separate"/>
        </w:r>
        <w:r w:rsidR="00F514D1">
          <w:rPr>
            <w:webHidden/>
          </w:rPr>
          <w:t>5</w:t>
        </w:r>
        <w:r w:rsidR="00006A1D">
          <w:rPr>
            <w:webHidden/>
          </w:rPr>
          <w:fldChar w:fldCharType="end"/>
        </w:r>
      </w:hyperlink>
    </w:p>
    <w:p w14:paraId="5E7CD576" w14:textId="5E15F558" w:rsidR="006F0A59" w:rsidRDefault="006F0A59" w:rsidP="0058581B">
      <w:pPr>
        <w:pStyle w:val="Inhopg2"/>
        <w:tabs>
          <w:tab w:val="left" w:pos="630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r>
        <w:fldChar w:fldCharType="end"/>
      </w:r>
    </w:p>
    <w:p w14:paraId="236DCD6C" w14:textId="0AB2F514" w:rsidR="3BBB5F44" w:rsidRDefault="3BBB5F44">
      <w:r>
        <w:br w:type="page"/>
      </w:r>
    </w:p>
    <w:p w14:paraId="10545C52" w14:textId="285F5518" w:rsidR="00A821BE" w:rsidRDefault="00E56C0A" w:rsidP="00E56C0A">
      <w:pPr>
        <w:pStyle w:val="Definitiekop"/>
        <w:numPr>
          <w:ilvl w:val="0"/>
          <w:numId w:val="76"/>
        </w:numPr>
      </w:pPr>
      <w:bookmarkStart w:id="0" w:name="Start"/>
      <w:bookmarkStart w:id="1" w:name="_Toc178254198"/>
      <w:bookmarkEnd w:id="0"/>
      <w:r>
        <w:lastRenderedPageBreak/>
        <w:t>Handleiding</w:t>
      </w:r>
      <w:bookmarkEnd w:id="1"/>
    </w:p>
    <w:p w14:paraId="438D4F13" w14:textId="0D81887F" w:rsidR="00E56C0A" w:rsidRDefault="00E56C0A" w:rsidP="00006A1D">
      <w:r>
        <w:t xml:space="preserve">Deze catalogus heeft </w:t>
      </w:r>
      <w:r w:rsidR="00006A1D">
        <w:t xml:space="preserve">als doel om voor Opdrachtgever de aangeboden items van Inschrijver gemakkelijk visueel te kunnen vergelijken met de items vanuit het </w:t>
      </w:r>
      <w:proofErr w:type="spellStart"/>
      <w:r w:rsidR="00006A1D">
        <w:t>Vade</w:t>
      </w:r>
      <w:proofErr w:type="spellEnd"/>
      <w:r w:rsidR="00006A1D">
        <w:t xml:space="preserve"> </w:t>
      </w:r>
      <w:proofErr w:type="spellStart"/>
      <w:r w:rsidR="00006A1D">
        <w:t>Mecum</w:t>
      </w:r>
      <w:proofErr w:type="spellEnd"/>
      <w:r w:rsidR="00006A1D">
        <w:t xml:space="preserve">. In de eerste vier kolommen staat de informatie uit het </w:t>
      </w:r>
      <w:proofErr w:type="spellStart"/>
      <w:r w:rsidR="00006A1D">
        <w:t>Vade</w:t>
      </w:r>
      <w:proofErr w:type="spellEnd"/>
      <w:r w:rsidR="00006A1D">
        <w:t xml:space="preserve"> </w:t>
      </w:r>
      <w:proofErr w:type="spellStart"/>
      <w:r w:rsidR="00006A1D">
        <w:t>Mecum</w:t>
      </w:r>
      <w:proofErr w:type="spellEnd"/>
      <w:r w:rsidR="00006A1D">
        <w:t>. In de vijfde en zesde kolom is ruimte overgelaten waar de Inschrijver zijn referentie en referentiebeeld kan invoegen. In het volgende hoofdstuk vind u de catalogus voor dit perceel.</w:t>
      </w:r>
      <w:r w:rsidR="00051F6A">
        <w:t xml:space="preserve"> </w:t>
      </w:r>
      <w:bookmarkStart w:id="2" w:name="_Hlk178254824"/>
      <w:r w:rsidR="00051F6A">
        <w:t>Bij het toevoegen van informatie in de catalogus is de Inschrijver verantwoordelijk voor het ordelijk en goed leesbaar houden van de tabel en alle informatie in de tabel.</w:t>
      </w:r>
    </w:p>
    <w:bookmarkEnd w:id="2"/>
    <w:p w14:paraId="1BF991F9" w14:textId="77777777" w:rsidR="00006A1D" w:rsidRDefault="00006A1D" w:rsidP="00006A1D"/>
    <w:p w14:paraId="768FEAD7" w14:textId="38939B6C" w:rsidR="00DF1451" w:rsidRDefault="008444C4">
      <w:pPr>
        <w:spacing w:line="240" w:lineRule="auto"/>
      </w:pPr>
      <w:r>
        <w:t xml:space="preserve">Deze catalogus is bedoeld om </w:t>
      </w:r>
      <w:r w:rsidR="00E37500">
        <w:t xml:space="preserve">enkel </w:t>
      </w:r>
      <w:r>
        <w:t xml:space="preserve">een alternatieve aanbieding te maken op basis van de aanvullende inlichtingen van het </w:t>
      </w:r>
      <w:proofErr w:type="spellStart"/>
      <w:r>
        <w:t>PvE&amp;W</w:t>
      </w:r>
      <w:proofErr w:type="spellEnd"/>
      <w:r w:rsidR="00E37500">
        <w:t>, de overige items in de catalogus hoeven niet ingevuld te worden in dit bestand</w:t>
      </w:r>
      <w:r>
        <w:t xml:space="preserve">. </w:t>
      </w:r>
      <w:r w:rsidR="00DF1451">
        <w:t xml:space="preserve">De exacte aantallen per meubelstuk </w:t>
      </w:r>
      <w:r w:rsidR="00E37500">
        <w:t xml:space="preserve">van de aanlandwerkplek zones </w:t>
      </w:r>
      <w:r w:rsidR="00DF1451">
        <w:t xml:space="preserve">zijn hieronder benoemd, zie </w:t>
      </w:r>
      <w:r w:rsidR="00DF1451">
        <w:fldChar w:fldCharType="begin"/>
      </w:r>
      <w:r w:rsidR="00DF1451">
        <w:instrText xml:space="preserve"> REF _Ref178255846 \h </w:instrText>
      </w:r>
      <w:r w:rsidR="00DF1451">
        <w:fldChar w:fldCharType="separate"/>
      </w:r>
      <w:r w:rsidR="00DF1451">
        <w:t xml:space="preserve">Tabel </w:t>
      </w:r>
      <w:r w:rsidR="00DF1451">
        <w:rPr>
          <w:noProof/>
        </w:rPr>
        <w:t>1</w:t>
      </w:r>
      <w:r w:rsidR="00DF1451">
        <w:fldChar w:fldCharType="end"/>
      </w:r>
      <w:r w:rsidR="00DF1451">
        <w:t>.</w:t>
      </w:r>
    </w:p>
    <w:p w14:paraId="1E5471EA" w14:textId="77777777" w:rsidR="00DF1451" w:rsidRDefault="00DF1451">
      <w:pPr>
        <w:spacing w:line="240" w:lineRule="auto"/>
      </w:pPr>
    </w:p>
    <w:p w14:paraId="78E0B0DE" w14:textId="3E9D56F7" w:rsidR="00DF1451" w:rsidRDefault="00DF1451" w:rsidP="00DF1451">
      <w:pPr>
        <w:pStyle w:val="Bijschrift"/>
        <w:keepNext/>
      </w:pPr>
      <w:bookmarkStart w:id="3" w:name="_Ref178255846"/>
      <w:r>
        <w:t xml:space="preserve">Tabel </w:t>
      </w:r>
      <w:r>
        <w:fldChar w:fldCharType="begin"/>
      </w:r>
      <w:r>
        <w:instrText>SEQ Tabel \* ARABIC</w:instrText>
      </w:r>
      <w:r>
        <w:fldChar w:fldCharType="separate"/>
      </w:r>
      <w:r>
        <w:rPr>
          <w:noProof/>
        </w:rPr>
        <w:t>1</w:t>
      </w:r>
      <w:r>
        <w:fldChar w:fldCharType="end"/>
      </w:r>
      <w:bookmarkEnd w:id="3"/>
      <w:r>
        <w:t xml:space="preserve"> Aantallen per item voor Aanlandwerkplekken</w:t>
      </w:r>
    </w:p>
    <w:tbl>
      <w:tblPr>
        <w:tblW w:w="5959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159"/>
        <w:gridCol w:w="960"/>
        <w:gridCol w:w="960"/>
        <w:gridCol w:w="960"/>
        <w:gridCol w:w="960"/>
        <w:gridCol w:w="960"/>
      </w:tblGrid>
      <w:tr w:rsidR="00DF1451" w:rsidRPr="00DF1451" w14:paraId="15F2C0B0" w14:textId="77777777" w:rsidTr="3D36651C">
        <w:trPr>
          <w:trHeight w:val="300"/>
        </w:trPr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noWrap/>
            <w:vAlign w:val="bottom"/>
            <w:hideMark/>
          </w:tcPr>
          <w:p w14:paraId="673F902C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0C8AE3D8" w14:textId="3A542027" w:rsidR="00DF1451" w:rsidRPr="00DF1451" w:rsidRDefault="00DF1451" w:rsidP="00DF1451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b/>
                <w:bCs/>
                <w:color w:val="000000"/>
                <w:spacing w:val="0"/>
                <w:sz w:val="22"/>
                <w:szCs w:val="22"/>
                <w:lang w:eastAsia="en-GB"/>
              </w:rPr>
              <w:t xml:space="preserve">3e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spacing w:val="0"/>
                <w:sz w:val="22"/>
                <w:szCs w:val="22"/>
                <w:lang w:eastAsia="en-GB"/>
              </w:rPr>
              <w:t>etage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4753929C" w14:textId="65A82950" w:rsidR="00DF1451" w:rsidRPr="00DF1451" w:rsidRDefault="00DF1451" w:rsidP="00DF1451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b/>
                <w:bCs/>
                <w:color w:val="000000"/>
                <w:spacing w:val="0"/>
                <w:sz w:val="22"/>
                <w:szCs w:val="22"/>
                <w:lang w:eastAsia="en-GB"/>
              </w:rPr>
              <w:t xml:space="preserve">4e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spacing w:val="0"/>
                <w:sz w:val="22"/>
                <w:szCs w:val="22"/>
                <w:lang w:eastAsia="en-GB"/>
              </w:rPr>
              <w:t>etage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6C2C4CE7" w14:textId="21899C73" w:rsidR="00DF1451" w:rsidRPr="00DF1451" w:rsidRDefault="00DF1451" w:rsidP="00DF1451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b/>
                <w:bCs/>
                <w:color w:val="000000"/>
                <w:spacing w:val="0"/>
                <w:sz w:val="22"/>
                <w:szCs w:val="22"/>
                <w:lang w:eastAsia="en-GB"/>
              </w:rPr>
              <w:t xml:space="preserve">5e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spacing w:val="0"/>
                <w:sz w:val="22"/>
                <w:szCs w:val="22"/>
                <w:lang w:eastAsia="en-GB"/>
              </w:rPr>
              <w:t>etage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7A8F18C6" w14:textId="2259DFAF" w:rsidR="00DF1451" w:rsidRPr="00DF1451" w:rsidRDefault="00DF1451" w:rsidP="00DF1451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b/>
                <w:bCs/>
                <w:color w:val="000000"/>
                <w:spacing w:val="0"/>
                <w:sz w:val="22"/>
                <w:szCs w:val="22"/>
                <w:lang w:eastAsia="en-GB"/>
              </w:rPr>
              <w:t xml:space="preserve">6e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spacing w:val="0"/>
                <w:sz w:val="22"/>
                <w:szCs w:val="22"/>
                <w:lang w:eastAsia="en-GB"/>
              </w:rPr>
              <w:t>etage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EB662A2" w14:textId="1E3B382F" w:rsidR="00DF1451" w:rsidRPr="00DF1451" w:rsidRDefault="00DF1451" w:rsidP="00DF1451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b/>
                <w:bCs/>
                <w:color w:val="000000"/>
                <w:spacing w:val="0"/>
                <w:sz w:val="22"/>
                <w:szCs w:val="22"/>
                <w:lang w:eastAsia="en-GB"/>
              </w:rPr>
              <w:t xml:space="preserve">7e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spacing w:val="0"/>
                <w:sz w:val="22"/>
                <w:szCs w:val="22"/>
                <w:lang w:eastAsia="en-GB"/>
              </w:rPr>
              <w:t>etage</w:t>
            </w:r>
          </w:p>
        </w:tc>
      </w:tr>
      <w:tr w:rsidR="00DF1451" w:rsidRPr="00DF1451" w14:paraId="32BBE110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1FD9388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OSS-01b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11B6C7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9DB933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D6A941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27E048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59D3F070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</w:tr>
      <w:tr w:rsidR="00DF1451" w:rsidRPr="00DF1451" w14:paraId="4451FDEE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CB5FDA0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OSS-03a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CFC2A9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6B97A5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A5955E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601DB9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78613598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</w:tr>
      <w:tr w:rsidR="00DF1451" w:rsidRPr="00DF1451" w14:paraId="35C66156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8877B17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OSS-18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89DCDA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EA5336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872B6A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995174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67D6C813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</w:tr>
      <w:tr w:rsidR="00DF1451" w:rsidRPr="00DF1451" w14:paraId="1399B23A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690F151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OSS-20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86786E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C70328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D0DE4A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EC7EAC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71C45264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</w:tr>
      <w:tr w:rsidR="00DF1451" w:rsidRPr="00DF1451" w14:paraId="00396068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A572421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OSS-21a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11BD49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97754E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7C1EBB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B3CD44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40D681AB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</w:tr>
      <w:tr w:rsidR="00DF1451" w:rsidRPr="00DF1451" w14:paraId="4A1946A2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4341CBF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OSS-21b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3F903F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8DA656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332F33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A6780B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0B580089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</w:tr>
      <w:tr w:rsidR="00DF1451" w:rsidRPr="00DF1451" w14:paraId="7F1926E2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6B79DE7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OSS-25b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3173B9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313AA7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A3E639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C3CC1C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787A18DF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6</w:t>
            </w:r>
          </w:p>
        </w:tc>
      </w:tr>
      <w:tr w:rsidR="00DF1451" w:rsidRPr="00DF1451" w14:paraId="0E48944F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2F5A052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OSS-25c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1412C7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211D7C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74E993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3189D6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7581C3FC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16</w:t>
            </w:r>
          </w:p>
        </w:tc>
      </w:tr>
      <w:tr w:rsidR="00DF1451" w:rsidRPr="00DF1451" w14:paraId="5176D36D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16E549F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OSS-25d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B11AE6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61B9CE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21DBEC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FE962C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63D3DA9E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5</w:t>
            </w:r>
          </w:p>
        </w:tc>
      </w:tr>
      <w:tr w:rsidR="00DF1451" w:rsidRPr="00DF1451" w14:paraId="06C8271E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699CDAB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OSS-25e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74077D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50359B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254411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B101F7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1CA526A4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1</w:t>
            </w:r>
          </w:p>
        </w:tc>
      </w:tr>
      <w:tr w:rsidR="00DF1451" w:rsidRPr="00DF1451" w14:paraId="159B0406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7914C97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OSS-26b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341A84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EA15BD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50E10E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16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D6B76C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5D475BD6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</w:tr>
      <w:tr w:rsidR="00DF1451" w:rsidRPr="00DF1451" w14:paraId="6F625DF5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6F62781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OSS-30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566B16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570221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F9B5B4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BCB532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36803447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</w:tr>
      <w:tr w:rsidR="00DF1451" w:rsidRPr="00DF1451" w14:paraId="06895760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BBB7BDD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OSS-35d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8B8A80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4D39B3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AB62C5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F8D1C4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449440DE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</w:tr>
      <w:tr w:rsidR="00DF1451" w:rsidRPr="00DF1451" w14:paraId="300C54F7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DE99F5E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OSS-36b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93BA67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62F8C7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EED1B3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EF669D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724083C7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</w:tr>
      <w:tr w:rsidR="00DF1451" w:rsidRPr="00DF1451" w14:paraId="5A50B10C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4246251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OSS-37a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DCAE6A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1C156A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6E557B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D21E95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01EC1E3D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</w:tr>
      <w:tr w:rsidR="00DF1451" w:rsidRPr="00DF1451" w14:paraId="067A9DE8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4A4FD9D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OSS-38a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A2623A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9F1E03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4F5C38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917F05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2EC2E93D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10</w:t>
            </w:r>
          </w:p>
        </w:tc>
      </w:tr>
      <w:tr w:rsidR="00DF1451" w:rsidRPr="00DF1451" w14:paraId="4A229DB6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9089178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OSS-38b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C1674F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A51CD0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4F2C9B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6F165D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6FB9E8BD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</w:tr>
      <w:tr w:rsidR="00DF1451" w:rsidRPr="00DF1451" w14:paraId="0F797FC5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D091D1E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OSS-38c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AEE51C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983B83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2FF05A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24656B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2553809B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4</w:t>
            </w:r>
          </w:p>
        </w:tc>
      </w:tr>
      <w:tr w:rsidR="00DF1451" w:rsidRPr="00DF1451" w14:paraId="0DB11FA8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3276AA7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OSS-39b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336A73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879932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0CB75B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E2EDA2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70C34168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8</w:t>
            </w:r>
          </w:p>
        </w:tc>
      </w:tr>
      <w:tr w:rsidR="00DF1451" w:rsidRPr="00DF1451" w14:paraId="340D4DB9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F1820A8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OSS-41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A9C8D0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89B018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35956F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B2A1F5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05FC1DBB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</w:tr>
      <w:tr w:rsidR="00DF1451" w:rsidRPr="00DF1451" w14:paraId="02440669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D6B9449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OSS-51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24ABCF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DFDE45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5ECE24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170315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4CDE2BD2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</w:tr>
      <w:tr w:rsidR="00DF1451" w:rsidRPr="00DF1451" w14:paraId="396AE49B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6B6ABEF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OST-03k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EEB5BD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BEC9D2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517AC1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DF3135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676F71BA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</w:tr>
      <w:tr w:rsidR="00DF1451" w:rsidRPr="00DF1451" w14:paraId="3566634F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4D0E7B2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OST-03i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558C40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F2655F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279333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46F360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78F3A0A2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</w:tr>
      <w:tr w:rsidR="00DF1451" w:rsidRPr="00DF1451" w14:paraId="6F753DD4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3FC9C4D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OST-04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04FE33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98EEA0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0752F4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064AE1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75739DAF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5</w:t>
            </w:r>
          </w:p>
        </w:tc>
      </w:tr>
      <w:tr w:rsidR="00DF1451" w:rsidRPr="00DF1451" w14:paraId="60BE361B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FD1E692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OST-05a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877948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449DF2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6BF7C5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0D3CDF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30E51E0A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</w:tr>
      <w:tr w:rsidR="00DF1451" w:rsidRPr="00DF1451" w14:paraId="75FD29D0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C2E86CB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lastRenderedPageBreak/>
              <w:t>OST-05b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F6038C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F2D79E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46A65B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68E8B9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7EB4B7D4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4</w:t>
            </w:r>
          </w:p>
        </w:tc>
      </w:tr>
      <w:tr w:rsidR="00DF1451" w:rsidRPr="00DF1451" w14:paraId="5F9F04E6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C39FCB0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OST-05c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9FA39C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546FF0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5722FA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E5B406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383836E7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</w:tr>
      <w:tr w:rsidR="00DF1451" w:rsidRPr="00DF1451" w14:paraId="473928D3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28BC23E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OST-08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A7CACB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1BBAC5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D8D622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9BA388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6ADD4F54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5</w:t>
            </w:r>
          </w:p>
        </w:tc>
      </w:tr>
      <w:tr w:rsidR="00DF1451" w:rsidRPr="00DF1451" w14:paraId="08C32700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6E00249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OST-09b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C4B058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ADE355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F6F2AB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C86C33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0EEBD7D1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2</w:t>
            </w:r>
          </w:p>
        </w:tc>
      </w:tr>
      <w:tr w:rsidR="00DF1451" w:rsidRPr="00DF1451" w14:paraId="48DACFD4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1BBD5B6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OST-10a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026F1F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6DE775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553C42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F59820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49D9F00C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</w:tr>
      <w:tr w:rsidR="00DF1451" w:rsidRPr="00DF1451" w14:paraId="34491220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D63DF32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OST-10b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763936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7DA15D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A430F9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F77F2D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25D69619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</w:tr>
      <w:tr w:rsidR="00DF1451" w:rsidRPr="00DF1451" w14:paraId="3A03CF42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24935AE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OST-10c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9D4F2A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F3014F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8601B4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FC0D3D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4E94B580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</w:tr>
      <w:tr w:rsidR="00DF1451" w:rsidRPr="00DF1451" w14:paraId="6844BB3F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F32F610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OST-10d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168A8C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CDE251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7025E1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69E44F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53686DAF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</w:tr>
      <w:tr w:rsidR="00DF1451" w:rsidRPr="00DF1451" w14:paraId="55E6C6F3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FD05693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OST-10e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961473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9B71D2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6A4A4D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B12A9C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63BC9D2E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</w:tr>
      <w:tr w:rsidR="00DF1451" w:rsidRPr="00DF1451" w14:paraId="2075A797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16B3EEF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OST-10f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5A0474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69C7BB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2038DC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32274B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411A13C8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</w:tr>
      <w:tr w:rsidR="00DF1451" w:rsidRPr="00DF1451" w14:paraId="5AB42533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CAB0DB7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OST-15a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3A18B9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D3329F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49C732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6B7CF1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28A4F0BC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</w:tr>
      <w:tr w:rsidR="00DF1451" w:rsidRPr="00DF1451" w14:paraId="5016C2BB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C040B9D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OST-15c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3E6A10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77D475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1E74E0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76B68C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4F461EC1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</w:tr>
      <w:tr w:rsidR="00DF1451" w:rsidRPr="00DF1451" w14:paraId="1B79ED1F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4395A00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OST-15e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3E7236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B07502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859D13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E7C973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58284207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</w:tr>
      <w:tr w:rsidR="00DF1451" w:rsidRPr="00DF1451" w14:paraId="79350884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F8A8B4A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OST-16e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0E653B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4E6FFC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2AF195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82D591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24480002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</w:tr>
      <w:tr w:rsidR="00DF1451" w:rsidRPr="00DF1451" w14:paraId="5D0FA94A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294AE36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OST-20a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EC03A5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5482FF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324801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012043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403F7245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1</w:t>
            </w:r>
          </w:p>
        </w:tc>
      </w:tr>
      <w:tr w:rsidR="00DF1451" w:rsidRPr="00DF1451" w14:paraId="34CCEB7D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CDE6F1F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OST-20b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59E00A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F4A910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06A4F3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F2EBD2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1A4DC6B6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3</w:t>
            </w:r>
          </w:p>
        </w:tc>
      </w:tr>
      <w:tr w:rsidR="00DF1451" w:rsidRPr="00DF1451" w14:paraId="4D6634F3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472FD2B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OST-20d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671D88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E4CC1D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7748FC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3793DB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42302E1F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6</w:t>
            </w:r>
          </w:p>
        </w:tc>
      </w:tr>
      <w:tr w:rsidR="00DF1451" w:rsidRPr="00DF1451" w14:paraId="5E964BB2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50A3860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OST-20e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219C81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7DF4B4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217031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D9B043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1E4BD77B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2</w:t>
            </w:r>
          </w:p>
        </w:tc>
      </w:tr>
      <w:tr w:rsidR="00DF1451" w:rsidRPr="00DF1451" w14:paraId="0083E3DB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6E2C67A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OST-21b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E515DC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843CBC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1AF1C1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B963D0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3236EF37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</w:tr>
      <w:tr w:rsidR="00DF1451" w:rsidRPr="00DF1451" w14:paraId="56A8243D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EC8F7FD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OST-26a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DE7DED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91CA50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0B110B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998C64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00ABB76B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</w:tr>
      <w:tr w:rsidR="00DF1451" w:rsidRPr="00DF1451" w14:paraId="3B1855E4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B8323FD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OST-26b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084819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C2C0D8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6D0F89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F9D85B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58EDEFE0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3</w:t>
            </w:r>
          </w:p>
        </w:tc>
      </w:tr>
      <w:tr w:rsidR="00DF1451" w:rsidRPr="00DF1451" w14:paraId="3FF9B4B2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FA3ECC9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OST-31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BFB682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C96ABF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111334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1A885B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37EDFC6D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4</w:t>
            </w:r>
          </w:p>
        </w:tc>
      </w:tr>
      <w:tr w:rsidR="00DF1451" w:rsidRPr="00DF1451" w14:paraId="6EC15283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995D4FF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WPS-01a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192DA7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F9328A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14ADED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61361C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2F65C849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</w:tr>
      <w:tr w:rsidR="00DF1451" w:rsidRPr="00DF1451" w14:paraId="3779218B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9875C10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WPS-02b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E377A7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721118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18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068DDF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19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7DA124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149BC8F5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26</w:t>
            </w:r>
          </w:p>
        </w:tc>
      </w:tr>
      <w:tr w:rsidR="00DF1451" w:rsidRPr="00DF1451" w14:paraId="23616C0B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D08905D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WPS-03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97027A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46A8C3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C4FB48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E8ED12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36DBA54E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2</w:t>
            </w:r>
          </w:p>
        </w:tc>
      </w:tr>
      <w:tr w:rsidR="00DF1451" w:rsidRPr="00DF1451" w14:paraId="6DB48FFF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B7A9924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WPT-02a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51EE4A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2F8299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B1E8C5" w14:textId="77777777" w:rsidR="00DF1451" w:rsidRPr="00DF1451" w:rsidRDefault="00DF1451" w:rsidP="00DF1451">
            <w:pPr>
              <w:spacing w:line="240" w:lineRule="auto"/>
              <w:rPr>
                <w:rFonts w:ascii="Times New Roman" w:eastAsia="Times New Roman" w:hAnsi="Times New Roman" w:cs="Times New Roman"/>
                <w:spacing w:val="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3BA875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13BA50A5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</w:tr>
      <w:tr w:rsidR="00DF1451" w:rsidRPr="00DF1451" w14:paraId="2CEE9DEC" w14:textId="77777777" w:rsidTr="3D36651C">
        <w:trPr>
          <w:trHeight w:val="300"/>
        </w:trPr>
        <w:tc>
          <w:tcPr>
            <w:tcW w:w="11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3052378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WPT-07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2E99EC" w14:textId="77777777" w:rsidR="00DF1451" w:rsidRPr="00DF1451" w:rsidRDefault="00DF1451" w:rsidP="00DF1451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D3B8B8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62375A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F21645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3E4D0CBE" w14:textId="77777777" w:rsidR="00DF1451" w:rsidRPr="00DF1451" w:rsidRDefault="00DF1451" w:rsidP="00DF1451">
            <w:pPr>
              <w:spacing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</w:pPr>
            <w:r w:rsidRPr="00DF1451"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en-GB"/>
              </w:rPr>
              <w:t>6</w:t>
            </w:r>
          </w:p>
        </w:tc>
      </w:tr>
    </w:tbl>
    <w:p w14:paraId="19098C4D" w14:textId="0A313F42" w:rsidR="00E56C0A" w:rsidRDefault="00E56C0A">
      <w:pPr>
        <w:spacing w:line="240" w:lineRule="auto"/>
      </w:pPr>
      <w:r>
        <w:br w:type="page"/>
      </w:r>
    </w:p>
    <w:p w14:paraId="7FF113F1" w14:textId="3FE6BC01" w:rsidR="002F7EEA" w:rsidRDefault="00E56C0A" w:rsidP="00D373DF">
      <w:pPr>
        <w:pStyle w:val="Definitiekop"/>
        <w:numPr>
          <w:ilvl w:val="0"/>
          <w:numId w:val="76"/>
        </w:numPr>
        <w:ind w:left="432" w:hanging="432"/>
      </w:pPr>
      <w:bookmarkStart w:id="4" w:name="_Toc178254199"/>
      <w:r>
        <w:lastRenderedPageBreak/>
        <w:t>Catalogus</w:t>
      </w:r>
      <w:bookmarkEnd w:id="4"/>
    </w:p>
    <w:tbl>
      <w:tblPr>
        <w:tblStyle w:val="Tabelraster"/>
        <w:tblpPr w:leftFromText="180" w:rightFromText="180" w:vertAnchor="page" w:horzAnchor="margin" w:tblpXSpec="center" w:tblpY="1692"/>
        <w:tblW w:w="11307" w:type="dxa"/>
        <w:tblLook w:val="04A0" w:firstRow="1" w:lastRow="0" w:firstColumn="1" w:lastColumn="0" w:noHBand="0" w:noVBand="1"/>
      </w:tblPr>
      <w:tblGrid>
        <w:gridCol w:w="1077"/>
        <w:gridCol w:w="850"/>
        <w:gridCol w:w="3384"/>
        <w:gridCol w:w="2175"/>
        <w:gridCol w:w="1229"/>
        <w:gridCol w:w="2592"/>
      </w:tblGrid>
      <w:tr w:rsidR="002E28FD" w:rsidRPr="003974D2" w14:paraId="589E6905" w14:textId="77777777" w:rsidTr="00A54403">
        <w:trPr>
          <w:trHeight w:val="132"/>
        </w:trPr>
        <w:tc>
          <w:tcPr>
            <w:tcW w:w="1082" w:type="dxa"/>
          </w:tcPr>
          <w:p w14:paraId="4BD1EC17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 w:rsidRPr="003974D2"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819" w:type="dxa"/>
          </w:tcPr>
          <w:p w14:paraId="4F5B0AD1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 w:rsidRPr="003974D2">
              <w:rPr>
                <w:sz w:val="18"/>
                <w:szCs w:val="18"/>
              </w:rPr>
              <w:t>2</w:t>
            </w:r>
          </w:p>
        </w:tc>
        <w:tc>
          <w:tcPr>
            <w:tcW w:w="3146" w:type="dxa"/>
          </w:tcPr>
          <w:p w14:paraId="72BAD34F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 w:rsidRPr="003974D2">
              <w:rPr>
                <w:sz w:val="18"/>
                <w:szCs w:val="18"/>
              </w:rPr>
              <w:t>3</w:t>
            </w:r>
          </w:p>
        </w:tc>
        <w:tc>
          <w:tcPr>
            <w:tcW w:w="1693" w:type="dxa"/>
          </w:tcPr>
          <w:p w14:paraId="0449604F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 w:rsidRPr="003974D2">
              <w:rPr>
                <w:sz w:val="18"/>
                <w:szCs w:val="18"/>
              </w:rPr>
              <w:t>4</w:t>
            </w:r>
          </w:p>
        </w:tc>
        <w:tc>
          <w:tcPr>
            <w:tcW w:w="1292" w:type="dxa"/>
          </w:tcPr>
          <w:p w14:paraId="0E006BAD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 w:rsidRPr="003974D2">
              <w:rPr>
                <w:sz w:val="18"/>
                <w:szCs w:val="18"/>
              </w:rPr>
              <w:t>5</w:t>
            </w:r>
          </w:p>
        </w:tc>
        <w:tc>
          <w:tcPr>
            <w:tcW w:w="3275" w:type="dxa"/>
          </w:tcPr>
          <w:p w14:paraId="412F8F6F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 w:rsidRPr="003974D2">
              <w:rPr>
                <w:sz w:val="18"/>
                <w:szCs w:val="18"/>
              </w:rPr>
              <w:t>6</w:t>
            </w:r>
          </w:p>
        </w:tc>
      </w:tr>
      <w:tr w:rsidR="002E28FD" w:rsidRPr="003974D2" w14:paraId="4737F529" w14:textId="77777777" w:rsidTr="00A54403">
        <w:trPr>
          <w:trHeight w:val="612"/>
        </w:trPr>
        <w:tc>
          <w:tcPr>
            <w:tcW w:w="1082" w:type="dxa"/>
            <w:tcBorders>
              <w:bottom w:val="single" w:sz="24" w:space="0" w:color="64CBFF" w:themeColor="background2" w:themeShade="BF"/>
            </w:tcBorders>
          </w:tcPr>
          <w:p w14:paraId="502FBA89" w14:textId="77777777" w:rsidR="002E28FD" w:rsidRPr="003974D2" w:rsidRDefault="002E28FD" w:rsidP="00A54403">
            <w:pPr>
              <w:rPr>
                <w:b/>
                <w:bCs/>
                <w:sz w:val="18"/>
                <w:szCs w:val="18"/>
              </w:rPr>
            </w:pPr>
            <w:r w:rsidRPr="003974D2">
              <w:rPr>
                <w:b/>
                <w:bCs/>
                <w:sz w:val="18"/>
                <w:szCs w:val="18"/>
              </w:rPr>
              <w:t>Dordthuis referentie</w:t>
            </w:r>
          </w:p>
        </w:tc>
        <w:tc>
          <w:tcPr>
            <w:tcW w:w="819" w:type="dxa"/>
            <w:tcBorders>
              <w:bottom w:val="single" w:sz="24" w:space="0" w:color="64CBFF" w:themeColor="background2" w:themeShade="BF"/>
            </w:tcBorders>
          </w:tcPr>
          <w:p w14:paraId="5213EBD1" w14:textId="77777777" w:rsidR="002E28FD" w:rsidRPr="003974D2" w:rsidRDefault="002E28FD" w:rsidP="00A54403">
            <w:pPr>
              <w:rPr>
                <w:b/>
                <w:bCs/>
                <w:sz w:val="18"/>
                <w:szCs w:val="18"/>
              </w:rPr>
            </w:pPr>
            <w:r w:rsidRPr="003974D2">
              <w:rPr>
                <w:b/>
                <w:bCs/>
                <w:sz w:val="18"/>
                <w:szCs w:val="18"/>
              </w:rPr>
              <w:t>Familie</w:t>
            </w:r>
          </w:p>
        </w:tc>
        <w:tc>
          <w:tcPr>
            <w:tcW w:w="3146" w:type="dxa"/>
            <w:tcBorders>
              <w:bottom w:val="single" w:sz="24" w:space="0" w:color="64CBFF" w:themeColor="background2" w:themeShade="BF"/>
            </w:tcBorders>
          </w:tcPr>
          <w:p w14:paraId="614A86CB" w14:textId="77777777" w:rsidR="002E28FD" w:rsidRPr="003974D2" w:rsidRDefault="002E28FD" w:rsidP="00A54403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3974D2">
              <w:rPr>
                <w:b/>
                <w:bCs/>
                <w:sz w:val="18"/>
                <w:szCs w:val="18"/>
              </w:rPr>
              <w:t>Dordthuis</w:t>
            </w:r>
            <w:proofErr w:type="spellEnd"/>
            <w:r w:rsidRPr="003974D2">
              <w:rPr>
                <w:b/>
                <w:bCs/>
                <w:sz w:val="18"/>
                <w:szCs w:val="18"/>
              </w:rPr>
              <w:t xml:space="preserve"> referentiebeeld (</w:t>
            </w:r>
            <w:proofErr w:type="spellStart"/>
            <w:r w:rsidRPr="003974D2">
              <w:rPr>
                <w:b/>
                <w:bCs/>
                <w:sz w:val="18"/>
                <w:szCs w:val="18"/>
              </w:rPr>
              <w:t>Vade</w:t>
            </w:r>
            <w:proofErr w:type="spellEnd"/>
            <w:r w:rsidRPr="003974D2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74D2">
              <w:rPr>
                <w:b/>
                <w:bCs/>
                <w:sz w:val="18"/>
                <w:szCs w:val="18"/>
              </w:rPr>
              <w:t>Mecum</w:t>
            </w:r>
            <w:proofErr w:type="spellEnd"/>
            <w:r w:rsidRPr="003974D2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693" w:type="dxa"/>
            <w:tcBorders>
              <w:bottom w:val="single" w:sz="24" w:space="0" w:color="64CBFF" w:themeColor="background2" w:themeShade="BF"/>
            </w:tcBorders>
          </w:tcPr>
          <w:p w14:paraId="0321F9BC" w14:textId="77777777" w:rsidR="002E28FD" w:rsidRPr="003974D2" w:rsidRDefault="002E28FD" w:rsidP="00A54403">
            <w:pPr>
              <w:rPr>
                <w:b/>
                <w:bCs/>
                <w:sz w:val="18"/>
                <w:szCs w:val="18"/>
              </w:rPr>
            </w:pPr>
            <w:r w:rsidRPr="003974D2">
              <w:rPr>
                <w:b/>
                <w:bCs/>
                <w:sz w:val="18"/>
                <w:szCs w:val="18"/>
              </w:rPr>
              <w:t>Overige informatie</w:t>
            </w:r>
          </w:p>
        </w:tc>
        <w:tc>
          <w:tcPr>
            <w:tcW w:w="1292" w:type="dxa"/>
            <w:tcBorders>
              <w:bottom w:val="single" w:sz="24" w:space="0" w:color="64CBFF" w:themeColor="background2" w:themeShade="BF"/>
            </w:tcBorders>
          </w:tcPr>
          <w:p w14:paraId="4976488F" w14:textId="77777777" w:rsidR="002E28FD" w:rsidRPr="003974D2" w:rsidRDefault="002E28FD" w:rsidP="00A54403">
            <w:pPr>
              <w:rPr>
                <w:b/>
                <w:bCs/>
                <w:sz w:val="18"/>
                <w:szCs w:val="18"/>
              </w:rPr>
            </w:pPr>
            <w:r w:rsidRPr="003974D2">
              <w:rPr>
                <w:b/>
                <w:bCs/>
                <w:sz w:val="18"/>
                <w:szCs w:val="18"/>
              </w:rPr>
              <w:t>Inschrijver referentie</w:t>
            </w:r>
          </w:p>
        </w:tc>
        <w:tc>
          <w:tcPr>
            <w:tcW w:w="3275" w:type="dxa"/>
            <w:tcBorders>
              <w:bottom w:val="single" w:sz="24" w:space="0" w:color="64CBFF" w:themeColor="background2" w:themeShade="BF"/>
            </w:tcBorders>
          </w:tcPr>
          <w:p w14:paraId="59CA76AF" w14:textId="77777777" w:rsidR="002E28FD" w:rsidRPr="003974D2" w:rsidRDefault="002E28FD" w:rsidP="00A54403">
            <w:pPr>
              <w:rPr>
                <w:b/>
                <w:bCs/>
                <w:sz w:val="18"/>
                <w:szCs w:val="18"/>
              </w:rPr>
            </w:pPr>
            <w:r w:rsidRPr="003974D2">
              <w:rPr>
                <w:b/>
                <w:bCs/>
                <w:sz w:val="18"/>
                <w:szCs w:val="18"/>
              </w:rPr>
              <w:t>Inschrijver referentiebeeld</w:t>
            </w:r>
          </w:p>
        </w:tc>
      </w:tr>
      <w:tr w:rsidR="002E28FD" w:rsidRPr="003974D2" w14:paraId="4D167741" w14:textId="77777777" w:rsidTr="00A54403">
        <w:trPr>
          <w:trHeight w:val="528"/>
        </w:trPr>
        <w:tc>
          <w:tcPr>
            <w:tcW w:w="1082" w:type="dxa"/>
            <w:tcBorders>
              <w:top w:val="single" w:sz="24" w:space="0" w:color="64CBFF" w:themeColor="background2" w:themeShade="BF"/>
              <w:left w:val="single" w:sz="24" w:space="0" w:color="64CBFF" w:themeColor="background2" w:themeShade="BF"/>
              <w:bottom w:val="single" w:sz="24" w:space="0" w:color="64CBFF" w:themeColor="background2" w:themeShade="BF"/>
              <w:right w:val="single" w:sz="24" w:space="0" w:color="64CBFF" w:themeColor="background2" w:themeShade="BF"/>
            </w:tcBorders>
          </w:tcPr>
          <w:p w14:paraId="48C4FAB7" w14:textId="77777777" w:rsidR="002E28FD" w:rsidRPr="002E28FD" w:rsidRDefault="002E28FD" w:rsidP="00A54403">
            <w:pPr>
              <w:rPr>
                <w:sz w:val="18"/>
                <w:szCs w:val="18"/>
                <w:lang w:val="en-GB"/>
              </w:rPr>
            </w:pPr>
            <w:r w:rsidRPr="002E28FD">
              <w:rPr>
                <w:sz w:val="18"/>
                <w:szCs w:val="18"/>
                <w:lang w:val="en-GB"/>
              </w:rPr>
              <w:t>WPT-01a, b, c, d, e, f, g</w:t>
            </w:r>
          </w:p>
        </w:tc>
        <w:tc>
          <w:tcPr>
            <w:tcW w:w="819" w:type="dxa"/>
            <w:tcBorders>
              <w:top w:val="single" w:sz="24" w:space="0" w:color="64CBFF" w:themeColor="background2" w:themeShade="BF"/>
              <w:left w:val="single" w:sz="24" w:space="0" w:color="64CBFF" w:themeColor="background2" w:themeShade="BF"/>
              <w:bottom w:val="single" w:sz="24" w:space="0" w:color="64CBFF" w:themeColor="background2" w:themeShade="BF"/>
              <w:right w:val="single" w:sz="24" w:space="0" w:color="64CBFF" w:themeColor="background2" w:themeShade="BF"/>
            </w:tcBorders>
          </w:tcPr>
          <w:p w14:paraId="47D309A2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 w:rsidRPr="003974D2">
              <w:rPr>
                <w:sz w:val="18"/>
                <w:szCs w:val="18"/>
              </w:rPr>
              <w:t>G</w:t>
            </w:r>
          </w:p>
        </w:tc>
        <w:tc>
          <w:tcPr>
            <w:tcW w:w="3146" w:type="dxa"/>
            <w:tcBorders>
              <w:top w:val="single" w:sz="24" w:space="0" w:color="64CBFF" w:themeColor="background2" w:themeShade="BF"/>
              <w:left w:val="single" w:sz="24" w:space="0" w:color="64CBFF" w:themeColor="background2" w:themeShade="BF"/>
              <w:bottom w:val="single" w:sz="24" w:space="0" w:color="64CBFF" w:themeColor="background2" w:themeShade="BF"/>
              <w:right w:val="single" w:sz="24" w:space="0" w:color="64CBFF" w:themeColor="background2" w:themeShade="BF"/>
            </w:tcBorders>
          </w:tcPr>
          <w:p w14:paraId="06256CD0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 w:rsidRPr="003974D2">
              <w:rPr>
                <w:noProof/>
                <w:sz w:val="18"/>
                <w:szCs w:val="18"/>
              </w:rPr>
              <w:drawing>
                <wp:inline distT="0" distB="0" distL="0" distR="0" wp14:anchorId="6B166E50" wp14:editId="5692D85D">
                  <wp:extent cx="1720938" cy="1549480"/>
                  <wp:effectExtent l="0" t="0" r="0" b="0"/>
                  <wp:docPr id="1815950510" name="Picture 1" descr="A table with red leg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5950510" name="Picture 1" descr="A table with red legs&#10;&#10;Description automatically generated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938" cy="1549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  <w:tcBorders>
              <w:top w:val="single" w:sz="24" w:space="0" w:color="64CBFF" w:themeColor="background2" w:themeShade="BF"/>
              <w:left w:val="single" w:sz="24" w:space="0" w:color="64CBFF" w:themeColor="background2" w:themeShade="BF"/>
              <w:bottom w:val="single" w:sz="24" w:space="0" w:color="64CBFF" w:themeColor="background2" w:themeShade="BF"/>
              <w:right w:val="single" w:sz="24" w:space="0" w:color="64CBFF" w:themeColor="background2" w:themeShade="BF"/>
            </w:tcBorders>
          </w:tcPr>
          <w:p w14:paraId="64CC1CAF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 w:rsidRPr="003974D2">
              <w:rPr>
                <w:noProof/>
                <w:sz w:val="18"/>
                <w:szCs w:val="18"/>
              </w:rPr>
              <w:drawing>
                <wp:inline distT="0" distB="0" distL="0" distR="0" wp14:anchorId="5A8357CD" wp14:editId="7BCC4283">
                  <wp:extent cx="938254" cy="857622"/>
                  <wp:effectExtent l="0" t="0" r="0" b="0"/>
                  <wp:docPr id="312456967" name="Picture 1" descr="A table top with two table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456967" name="Picture 1" descr="A table top with two tables&#10;&#10;Description automatically generated with medium confidence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267" cy="862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2" w:type="dxa"/>
            <w:tcBorders>
              <w:top w:val="single" w:sz="24" w:space="0" w:color="64CBFF" w:themeColor="background2" w:themeShade="BF"/>
              <w:left w:val="single" w:sz="24" w:space="0" w:color="64CBFF" w:themeColor="background2" w:themeShade="BF"/>
              <w:bottom w:val="single" w:sz="24" w:space="0" w:color="64CBFF" w:themeColor="background2" w:themeShade="BF"/>
              <w:right w:val="single" w:sz="24" w:space="0" w:color="64CBFF" w:themeColor="background2" w:themeShade="BF"/>
            </w:tcBorders>
          </w:tcPr>
          <w:p w14:paraId="05755D77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275" w:type="dxa"/>
            <w:tcBorders>
              <w:top w:val="single" w:sz="24" w:space="0" w:color="64CBFF" w:themeColor="background2" w:themeShade="BF"/>
              <w:left w:val="single" w:sz="24" w:space="0" w:color="64CBFF" w:themeColor="background2" w:themeShade="BF"/>
              <w:bottom w:val="single" w:sz="24" w:space="0" w:color="64CBFF" w:themeColor="background2" w:themeShade="BF"/>
              <w:right w:val="single" w:sz="24" w:space="0" w:color="64CBFF" w:themeColor="background2" w:themeShade="BF"/>
            </w:tcBorders>
          </w:tcPr>
          <w:p w14:paraId="028F4353" w14:textId="19F70258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</w:tr>
      <w:tr w:rsidR="002E28FD" w:rsidRPr="003974D2" w14:paraId="3A314D5F" w14:textId="77777777" w:rsidTr="00A54403">
        <w:trPr>
          <w:trHeight w:val="528"/>
        </w:trPr>
        <w:tc>
          <w:tcPr>
            <w:tcW w:w="1082" w:type="dxa"/>
            <w:tcBorders>
              <w:top w:val="single" w:sz="24" w:space="0" w:color="64CBFF" w:themeColor="background2" w:themeShade="BF"/>
              <w:left w:val="single" w:sz="24" w:space="0" w:color="64CBFF" w:themeColor="background2" w:themeShade="BF"/>
              <w:bottom w:val="single" w:sz="24" w:space="0" w:color="64CBFF" w:themeColor="background2" w:themeShade="BF"/>
              <w:right w:val="single" w:sz="24" w:space="0" w:color="64CBFF" w:themeColor="background2" w:themeShade="BF"/>
            </w:tcBorders>
          </w:tcPr>
          <w:p w14:paraId="71E9E9FB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 w:rsidRPr="003974D2">
              <w:rPr>
                <w:sz w:val="18"/>
                <w:szCs w:val="18"/>
              </w:rPr>
              <w:t>WPT-01h, i, j</w:t>
            </w:r>
          </w:p>
        </w:tc>
        <w:tc>
          <w:tcPr>
            <w:tcW w:w="819" w:type="dxa"/>
            <w:tcBorders>
              <w:top w:val="single" w:sz="24" w:space="0" w:color="64CBFF" w:themeColor="background2" w:themeShade="BF"/>
              <w:left w:val="single" w:sz="24" w:space="0" w:color="64CBFF" w:themeColor="background2" w:themeShade="BF"/>
              <w:bottom w:val="single" w:sz="24" w:space="0" w:color="64CBFF" w:themeColor="background2" w:themeShade="BF"/>
              <w:right w:val="single" w:sz="24" w:space="0" w:color="64CBFF" w:themeColor="background2" w:themeShade="BF"/>
            </w:tcBorders>
          </w:tcPr>
          <w:p w14:paraId="35C22C35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 w:rsidRPr="003974D2">
              <w:rPr>
                <w:sz w:val="18"/>
                <w:szCs w:val="18"/>
              </w:rPr>
              <w:t>G</w:t>
            </w:r>
          </w:p>
        </w:tc>
        <w:tc>
          <w:tcPr>
            <w:tcW w:w="3146" w:type="dxa"/>
            <w:tcBorders>
              <w:top w:val="single" w:sz="24" w:space="0" w:color="64CBFF" w:themeColor="background2" w:themeShade="BF"/>
              <w:left w:val="single" w:sz="24" w:space="0" w:color="64CBFF" w:themeColor="background2" w:themeShade="BF"/>
              <w:bottom w:val="single" w:sz="24" w:space="0" w:color="64CBFF" w:themeColor="background2" w:themeShade="BF"/>
              <w:right w:val="single" w:sz="24" w:space="0" w:color="64CBFF" w:themeColor="background2" w:themeShade="BF"/>
            </w:tcBorders>
          </w:tcPr>
          <w:p w14:paraId="7526C7FD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 w:rsidRPr="003974D2">
              <w:rPr>
                <w:noProof/>
                <w:sz w:val="18"/>
                <w:szCs w:val="18"/>
              </w:rPr>
              <w:drawing>
                <wp:inline distT="0" distB="0" distL="0" distR="0" wp14:anchorId="02E0276C" wp14:editId="6C54FC53">
                  <wp:extent cx="1409772" cy="1435174"/>
                  <wp:effectExtent l="0" t="0" r="0" b="0"/>
                  <wp:docPr id="901214283" name="Picture 1" descr="A white and green school des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1214283" name="Picture 1" descr="A white and green school desk&#10;&#10;Description automatically generated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72" cy="14351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  <w:tcBorders>
              <w:top w:val="single" w:sz="24" w:space="0" w:color="64CBFF" w:themeColor="background2" w:themeShade="BF"/>
              <w:left w:val="single" w:sz="24" w:space="0" w:color="64CBFF" w:themeColor="background2" w:themeShade="BF"/>
              <w:bottom w:val="single" w:sz="24" w:space="0" w:color="64CBFF" w:themeColor="background2" w:themeShade="BF"/>
              <w:right w:val="single" w:sz="24" w:space="0" w:color="64CBFF" w:themeColor="background2" w:themeShade="BF"/>
            </w:tcBorders>
          </w:tcPr>
          <w:p w14:paraId="6BD333D6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24" w:space="0" w:color="64CBFF" w:themeColor="background2" w:themeShade="BF"/>
              <w:left w:val="single" w:sz="24" w:space="0" w:color="64CBFF" w:themeColor="background2" w:themeShade="BF"/>
              <w:bottom w:val="single" w:sz="24" w:space="0" w:color="64CBFF" w:themeColor="background2" w:themeShade="BF"/>
              <w:right w:val="single" w:sz="24" w:space="0" w:color="64CBFF" w:themeColor="background2" w:themeShade="BF"/>
            </w:tcBorders>
          </w:tcPr>
          <w:p w14:paraId="20788D8F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275" w:type="dxa"/>
            <w:tcBorders>
              <w:top w:val="single" w:sz="24" w:space="0" w:color="64CBFF" w:themeColor="background2" w:themeShade="BF"/>
              <w:left w:val="single" w:sz="24" w:space="0" w:color="64CBFF" w:themeColor="background2" w:themeShade="BF"/>
              <w:bottom w:val="single" w:sz="24" w:space="0" w:color="64CBFF" w:themeColor="background2" w:themeShade="BF"/>
              <w:right w:val="single" w:sz="24" w:space="0" w:color="64CBFF" w:themeColor="background2" w:themeShade="BF"/>
            </w:tcBorders>
          </w:tcPr>
          <w:p w14:paraId="4BDB6151" w14:textId="3421B00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</w:tr>
      <w:tr w:rsidR="002E28FD" w:rsidRPr="003974D2" w14:paraId="781F0427" w14:textId="77777777" w:rsidTr="00A54403">
        <w:trPr>
          <w:trHeight w:val="551"/>
        </w:trPr>
        <w:tc>
          <w:tcPr>
            <w:tcW w:w="1082" w:type="dxa"/>
            <w:tcBorders>
              <w:top w:val="single" w:sz="24" w:space="0" w:color="64CBFF" w:themeColor="background2" w:themeShade="BF"/>
              <w:left w:val="single" w:sz="24" w:space="0" w:color="64CBFF" w:themeColor="background2" w:themeShade="BF"/>
              <w:bottom w:val="single" w:sz="24" w:space="0" w:color="64CBFF" w:themeColor="background2" w:themeShade="BF"/>
              <w:right w:val="single" w:sz="24" w:space="0" w:color="64CBFF" w:themeColor="background2" w:themeShade="BF"/>
            </w:tcBorders>
          </w:tcPr>
          <w:p w14:paraId="10721366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 w:rsidRPr="003974D2">
              <w:rPr>
                <w:sz w:val="18"/>
                <w:szCs w:val="18"/>
              </w:rPr>
              <w:t>WPT-03</w:t>
            </w:r>
          </w:p>
        </w:tc>
        <w:tc>
          <w:tcPr>
            <w:tcW w:w="819" w:type="dxa"/>
            <w:tcBorders>
              <w:top w:val="single" w:sz="24" w:space="0" w:color="64CBFF" w:themeColor="background2" w:themeShade="BF"/>
              <w:left w:val="single" w:sz="24" w:space="0" w:color="64CBFF" w:themeColor="background2" w:themeShade="BF"/>
              <w:bottom w:val="single" w:sz="24" w:space="0" w:color="64CBFF" w:themeColor="background2" w:themeShade="BF"/>
              <w:right w:val="single" w:sz="24" w:space="0" w:color="64CBFF" w:themeColor="background2" w:themeShade="BF"/>
            </w:tcBorders>
          </w:tcPr>
          <w:p w14:paraId="035EFA63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 w:rsidRPr="003974D2">
              <w:rPr>
                <w:sz w:val="18"/>
                <w:szCs w:val="18"/>
              </w:rPr>
              <w:t>G</w:t>
            </w:r>
          </w:p>
        </w:tc>
        <w:tc>
          <w:tcPr>
            <w:tcW w:w="3146" w:type="dxa"/>
            <w:tcBorders>
              <w:top w:val="single" w:sz="24" w:space="0" w:color="64CBFF" w:themeColor="background2" w:themeShade="BF"/>
              <w:left w:val="single" w:sz="24" w:space="0" w:color="64CBFF" w:themeColor="background2" w:themeShade="BF"/>
              <w:bottom w:val="single" w:sz="24" w:space="0" w:color="64CBFF" w:themeColor="background2" w:themeShade="BF"/>
              <w:right w:val="single" w:sz="24" w:space="0" w:color="64CBFF" w:themeColor="background2" w:themeShade="BF"/>
            </w:tcBorders>
          </w:tcPr>
          <w:p w14:paraId="6DB862A2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 w:rsidRPr="003974D2">
              <w:rPr>
                <w:noProof/>
                <w:sz w:val="18"/>
                <w:szCs w:val="18"/>
              </w:rPr>
              <w:drawing>
                <wp:inline distT="0" distB="0" distL="0" distR="0" wp14:anchorId="41DB5948" wp14:editId="16FCF301">
                  <wp:extent cx="1579494" cy="1504950"/>
                  <wp:effectExtent l="0" t="0" r="0" b="0"/>
                  <wp:docPr id="2077598750" name="Picture 1" descr="A table with a curved to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7598750" name="Picture 1" descr="A table with a curved top&#10;&#10;Description automatically generated"/>
                          <pic:cNvPicPr/>
                        </pic:nvPicPr>
                        <pic:blipFill rotWithShape="1">
                          <a:blip r:embed="rId14"/>
                          <a:srcRect l="2456"/>
                          <a:stretch/>
                        </pic:blipFill>
                        <pic:spPr bwMode="auto">
                          <a:xfrm>
                            <a:off x="0" y="0"/>
                            <a:ext cx="1579575" cy="1505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  <w:tcBorders>
              <w:top w:val="single" w:sz="24" w:space="0" w:color="64CBFF" w:themeColor="background2" w:themeShade="BF"/>
              <w:left w:val="single" w:sz="24" w:space="0" w:color="64CBFF" w:themeColor="background2" w:themeShade="BF"/>
              <w:bottom w:val="single" w:sz="24" w:space="0" w:color="64CBFF" w:themeColor="background2" w:themeShade="BF"/>
              <w:right w:val="single" w:sz="24" w:space="0" w:color="64CBFF" w:themeColor="background2" w:themeShade="BF"/>
            </w:tcBorders>
          </w:tcPr>
          <w:p w14:paraId="55ACC34E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24" w:space="0" w:color="64CBFF" w:themeColor="background2" w:themeShade="BF"/>
              <w:left w:val="single" w:sz="24" w:space="0" w:color="64CBFF" w:themeColor="background2" w:themeShade="BF"/>
              <w:bottom w:val="single" w:sz="24" w:space="0" w:color="64CBFF" w:themeColor="background2" w:themeShade="BF"/>
              <w:right w:val="single" w:sz="24" w:space="0" w:color="64CBFF" w:themeColor="background2" w:themeShade="BF"/>
            </w:tcBorders>
          </w:tcPr>
          <w:p w14:paraId="5FCD7B40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275" w:type="dxa"/>
            <w:tcBorders>
              <w:top w:val="single" w:sz="24" w:space="0" w:color="64CBFF" w:themeColor="background2" w:themeShade="BF"/>
              <w:left w:val="single" w:sz="24" w:space="0" w:color="64CBFF" w:themeColor="background2" w:themeShade="BF"/>
              <w:bottom w:val="single" w:sz="24" w:space="0" w:color="64CBFF" w:themeColor="background2" w:themeShade="BF"/>
              <w:right w:val="single" w:sz="24" w:space="0" w:color="64CBFF" w:themeColor="background2" w:themeShade="BF"/>
            </w:tcBorders>
          </w:tcPr>
          <w:p w14:paraId="68FE2003" w14:textId="0B6AD004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</w:tr>
      <w:tr w:rsidR="002E28FD" w:rsidRPr="003974D2" w14:paraId="402B1592" w14:textId="77777777" w:rsidTr="00A54403">
        <w:trPr>
          <w:trHeight w:val="528"/>
        </w:trPr>
        <w:tc>
          <w:tcPr>
            <w:tcW w:w="1082" w:type="dxa"/>
            <w:tcBorders>
              <w:top w:val="single" w:sz="24" w:space="0" w:color="64CBFF" w:themeColor="background2" w:themeShade="BF"/>
              <w:left w:val="single" w:sz="24" w:space="0" w:color="64CBFF" w:themeColor="background2" w:themeShade="BF"/>
              <w:bottom w:val="single" w:sz="24" w:space="0" w:color="64CBFF" w:themeColor="background2" w:themeShade="BF"/>
              <w:right w:val="single" w:sz="24" w:space="0" w:color="64CBFF" w:themeColor="background2" w:themeShade="BF"/>
            </w:tcBorders>
          </w:tcPr>
          <w:p w14:paraId="58EF500A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 w:rsidRPr="003974D2">
              <w:rPr>
                <w:sz w:val="18"/>
                <w:szCs w:val="18"/>
              </w:rPr>
              <w:t>WPT-05</w:t>
            </w:r>
          </w:p>
        </w:tc>
        <w:tc>
          <w:tcPr>
            <w:tcW w:w="819" w:type="dxa"/>
            <w:tcBorders>
              <w:top w:val="single" w:sz="24" w:space="0" w:color="64CBFF" w:themeColor="background2" w:themeShade="BF"/>
              <w:left w:val="single" w:sz="24" w:space="0" w:color="64CBFF" w:themeColor="background2" w:themeShade="BF"/>
              <w:bottom w:val="single" w:sz="24" w:space="0" w:color="64CBFF" w:themeColor="background2" w:themeShade="BF"/>
              <w:right w:val="single" w:sz="24" w:space="0" w:color="64CBFF" w:themeColor="background2" w:themeShade="BF"/>
            </w:tcBorders>
          </w:tcPr>
          <w:p w14:paraId="6FDE83D8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 w:rsidRPr="003974D2">
              <w:rPr>
                <w:sz w:val="18"/>
                <w:szCs w:val="18"/>
              </w:rPr>
              <w:t>G</w:t>
            </w:r>
          </w:p>
        </w:tc>
        <w:tc>
          <w:tcPr>
            <w:tcW w:w="3146" w:type="dxa"/>
            <w:tcBorders>
              <w:top w:val="single" w:sz="24" w:space="0" w:color="64CBFF" w:themeColor="background2" w:themeShade="BF"/>
              <w:left w:val="single" w:sz="24" w:space="0" w:color="64CBFF" w:themeColor="background2" w:themeShade="BF"/>
              <w:bottom w:val="single" w:sz="24" w:space="0" w:color="64CBFF" w:themeColor="background2" w:themeShade="BF"/>
              <w:right w:val="single" w:sz="24" w:space="0" w:color="64CBFF" w:themeColor="background2" w:themeShade="BF"/>
            </w:tcBorders>
          </w:tcPr>
          <w:p w14:paraId="4674EB1B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 w:rsidRPr="003974D2">
              <w:rPr>
                <w:noProof/>
                <w:sz w:val="18"/>
                <w:szCs w:val="18"/>
              </w:rPr>
              <w:drawing>
                <wp:inline distT="0" distB="0" distL="0" distR="0" wp14:anchorId="11F9405D" wp14:editId="2226EDE7">
                  <wp:extent cx="1530429" cy="1238314"/>
                  <wp:effectExtent l="0" t="0" r="0" b="0"/>
                  <wp:docPr id="2033870475" name="Picture 1" descr="A desk with a curved to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3870475" name="Picture 1" descr="A desk with a curved top&#10;&#10;Description automatically generated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0429" cy="1238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  <w:tcBorders>
              <w:top w:val="single" w:sz="24" w:space="0" w:color="64CBFF" w:themeColor="background2" w:themeShade="BF"/>
              <w:left w:val="single" w:sz="24" w:space="0" w:color="64CBFF" w:themeColor="background2" w:themeShade="BF"/>
              <w:bottom w:val="single" w:sz="24" w:space="0" w:color="64CBFF" w:themeColor="background2" w:themeShade="BF"/>
              <w:right w:val="single" w:sz="24" w:space="0" w:color="64CBFF" w:themeColor="background2" w:themeShade="BF"/>
            </w:tcBorders>
          </w:tcPr>
          <w:p w14:paraId="0E6C4B8B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24" w:space="0" w:color="64CBFF" w:themeColor="background2" w:themeShade="BF"/>
              <w:left w:val="single" w:sz="24" w:space="0" w:color="64CBFF" w:themeColor="background2" w:themeShade="BF"/>
              <w:bottom w:val="single" w:sz="24" w:space="0" w:color="64CBFF" w:themeColor="background2" w:themeShade="BF"/>
              <w:right w:val="single" w:sz="24" w:space="0" w:color="64CBFF" w:themeColor="background2" w:themeShade="BF"/>
            </w:tcBorders>
          </w:tcPr>
          <w:p w14:paraId="6B9ADA14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275" w:type="dxa"/>
            <w:tcBorders>
              <w:top w:val="single" w:sz="24" w:space="0" w:color="64CBFF" w:themeColor="background2" w:themeShade="BF"/>
              <w:left w:val="single" w:sz="24" w:space="0" w:color="64CBFF" w:themeColor="background2" w:themeShade="BF"/>
              <w:bottom w:val="single" w:sz="24" w:space="0" w:color="64CBFF" w:themeColor="background2" w:themeShade="BF"/>
              <w:right w:val="single" w:sz="24" w:space="0" w:color="64CBFF" w:themeColor="background2" w:themeShade="BF"/>
            </w:tcBorders>
          </w:tcPr>
          <w:p w14:paraId="2EAD0F27" w14:textId="1BBAEA45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</w:tr>
      <w:tr w:rsidR="002E28FD" w:rsidRPr="003974D2" w14:paraId="60E14ED1" w14:textId="77777777" w:rsidTr="00A54403">
        <w:trPr>
          <w:trHeight w:val="528"/>
        </w:trPr>
        <w:tc>
          <w:tcPr>
            <w:tcW w:w="1082" w:type="dxa"/>
            <w:tcBorders>
              <w:top w:val="single" w:sz="24" w:space="0" w:color="64CBFF" w:themeColor="background2" w:themeShade="BF"/>
            </w:tcBorders>
          </w:tcPr>
          <w:p w14:paraId="4FE76A0A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WPT-02a, b </w:t>
            </w:r>
          </w:p>
        </w:tc>
        <w:tc>
          <w:tcPr>
            <w:tcW w:w="819" w:type="dxa"/>
            <w:tcBorders>
              <w:top w:val="single" w:sz="24" w:space="0" w:color="64CBFF" w:themeColor="background2" w:themeShade="BF"/>
            </w:tcBorders>
          </w:tcPr>
          <w:p w14:paraId="7BDBDFF7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146" w:type="dxa"/>
            <w:tcBorders>
              <w:top w:val="single" w:sz="24" w:space="0" w:color="64CBFF" w:themeColor="background2" w:themeShade="BF"/>
            </w:tcBorders>
          </w:tcPr>
          <w:p w14:paraId="3D2BFADF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 w:rsidRPr="006D5DE0">
              <w:rPr>
                <w:noProof/>
                <w:sz w:val="18"/>
                <w:szCs w:val="18"/>
              </w:rPr>
              <w:drawing>
                <wp:inline distT="0" distB="0" distL="0" distR="0" wp14:anchorId="2B0980B4" wp14:editId="6B8AF188">
                  <wp:extent cx="1542553" cy="1369165"/>
                  <wp:effectExtent l="0" t="0" r="0" b="0"/>
                  <wp:docPr id="685945700" name="Picture 1" descr="A table with legs and a white sur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5945700" name="Picture 1" descr="A table with legs and a white surface&#10;&#10;Description automatically generated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5306" cy="1371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  <w:tcBorders>
              <w:top w:val="single" w:sz="24" w:space="0" w:color="64CBFF" w:themeColor="background2" w:themeShade="BF"/>
            </w:tcBorders>
          </w:tcPr>
          <w:p w14:paraId="5B440577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24" w:space="0" w:color="64CBFF" w:themeColor="background2" w:themeShade="BF"/>
            </w:tcBorders>
          </w:tcPr>
          <w:p w14:paraId="5B9298DF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275" w:type="dxa"/>
            <w:tcBorders>
              <w:top w:val="single" w:sz="24" w:space="0" w:color="64CBFF" w:themeColor="background2" w:themeShade="BF"/>
            </w:tcBorders>
          </w:tcPr>
          <w:p w14:paraId="21FF7968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</w:tr>
      <w:tr w:rsidR="002E28FD" w:rsidRPr="003974D2" w14:paraId="4E28EED3" w14:textId="77777777" w:rsidTr="00A54403">
        <w:trPr>
          <w:trHeight w:val="528"/>
        </w:trPr>
        <w:tc>
          <w:tcPr>
            <w:tcW w:w="1082" w:type="dxa"/>
          </w:tcPr>
          <w:p w14:paraId="3E997F11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WPT-04</w:t>
            </w:r>
          </w:p>
        </w:tc>
        <w:tc>
          <w:tcPr>
            <w:tcW w:w="819" w:type="dxa"/>
          </w:tcPr>
          <w:p w14:paraId="21AC9288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146" w:type="dxa"/>
          </w:tcPr>
          <w:p w14:paraId="747E3FB3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 w:rsidRPr="00C8712F">
              <w:rPr>
                <w:noProof/>
                <w:sz w:val="18"/>
                <w:szCs w:val="18"/>
              </w:rPr>
              <w:drawing>
                <wp:inline distT="0" distB="0" distL="0" distR="0" wp14:anchorId="2D84AABF" wp14:editId="4C60EA60">
                  <wp:extent cx="1244908" cy="1510748"/>
                  <wp:effectExtent l="0" t="0" r="0" b="0"/>
                  <wp:docPr id="1266696584" name="Picture 1" descr="A white table with a yellow bac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6696584" name="Picture 1" descr="A white table with a yellow back&#10;&#10;Description automatically generated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972" cy="1519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</w:tcPr>
          <w:p w14:paraId="2A5E9D21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</w:tcPr>
          <w:p w14:paraId="0ABED26F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275" w:type="dxa"/>
          </w:tcPr>
          <w:p w14:paraId="559B9ED3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</w:tr>
      <w:tr w:rsidR="002E28FD" w:rsidRPr="003974D2" w14:paraId="384C90FB" w14:textId="77777777" w:rsidTr="00A54403">
        <w:trPr>
          <w:trHeight w:val="528"/>
        </w:trPr>
        <w:tc>
          <w:tcPr>
            <w:tcW w:w="1082" w:type="dxa"/>
          </w:tcPr>
          <w:p w14:paraId="135EFD41" w14:textId="77777777" w:rsidR="002E28FD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WPT-06</w:t>
            </w:r>
          </w:p>
        </w:tc>
        <w:tc>
          <w:tcPr>
            <w:tcW w:w="819" w:type="dxa"/>
          </w:tcPr>
          <w:p w14:paraId="3E266FF8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146" w:type="dxa"/>
          </w:tcPr>
          <w:p w14:paraId="63A25043" w14:textId="77777777" w:rsidR="002E28FD" w:rsidRPr="00C8712F" w:rsidRDefault="002E28FD" w:rsidP="00A54403">
            <w:pPr>
              <w:rPr>
                <w:sz w:val="18"/>
                <w:szCs w:val="18"/>
              </w:rPr>
            </w:pPr>
            <w:r w:rsidRPr="00523377">
              <w:rPr>
                <w:noProof/>
                <w:sz w:val="18"/>
                <w:szCs w:val="18"/>
              </w:rPr>
              <w:drawing>
                <wp:inline distT="0" distB="0" distL="0" distR="0" wp14:anchorId="267469FC" wp14:editId="3D0C3FC3">
                  <wp:extent cx="1244600" cy="1383560"/>
                  <wp:effectExtent l="0" t="0" r="0" b="0"/>
                  <wp:docPr id="2140514673" name="Picture 1" descr="A black desk with wheel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0514673" name="Picture 1" descr="A black desk with wheels&#10;&#10;Description automatically generated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105" cy="1387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</w:tcPr>
          <w:p w14:paraId="64EE0C01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</w:tcPr>
          <w:p w14:paraId="1B4F7142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275" w:type="dxa"/>
          </w:tcPr>
          <w:p w14:paraId="51B8C439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</w:tr>
      <w:tr w:rsidR="002E28FD" w:rsidRPr="003974D2" w14:paraId="301CABA8" w14:textId="77777777" w:rsidTr="00A54403">
        <w:trPr>
          <w:trHeight w:val="528"/>
        </w:trPr>
        <w:tc>
          <w:tcPr>
            <w:tcW w:w="1082" w:type="dxa"/>
          </w:tcPr>
          <w:p w14:paraId="6C62B197" w14:textId="77777777" w:rsidR="002E28FD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WPS-01a, b</w:t>
            </w:r>
          </w:p>
        </w:tc>
        <w:tc>
          <w:tcPr>
            <w:tcW w:w="819" w:type="dxa"/>
          </w:tcPr>
          <w:p w14:paraId="2143E7D7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146" w:type="dxa"/>
          </w:tcPr>
          <w:p w14:paraId="4521F1DB" w14:textId="77777777" w:rsidR="002E28FD" w:rsidRPr="00C8712F" w:rsidRDefault="002E28FD" w:rsidP="00A54403">
            <w:pPr>
              <w:rPr>
                <w:sz w:val="18"/>
                <w:szCs w:val="18"/>
              </w:rPr>
            </w:pPr>
            <w:r w:rsidRPr="00B82DF4">
              <w:rPr>
                <w:noProof/>
                <w:sz w:val="18"/>
                <w:szCs w:val="18"/>
              </w:rPr>
              <w:drawing>
                <wp:inline distT="0" distB="0" distL="0" distR="0" wp14:anchorId="77177FE5" wp14:editId="0C1CB7EF">
                  <wp:extent cx="1787672" cy="1272208"/>
                  <wp:effectExtent l="0" t="0" r="0" b="0"/>
                  <wp:docPr id="784792737" name="Picture 1" descr="A pair of chairs with wheel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4792737" name="Picture 1" descr="A pair of chairs with wheels&#10;&#10;Description automatically generated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1749" cy="1275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</w:tcPr>
          <w:p w14:paraId="424834BA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</w:tcPr>
          <w:p w14:paraId="671B9910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275" w:type="dxa"/>
          </w:tcPr>
          <w:p w14:paraId="28CBDE52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</w:tr>
      <w:tr w:rsidR="002E28FD" w:rsidRPr="003974D2" w14:paraId="7F87355E" w14:textId="77777777" w:rsidTr="00A54403">
        <w:trPr>
          <w:trHeight w:val="528"/>
        </w:trPr>
        <w:tc>
          <w:tcPr>
            <w:tcW w:w="1082" w:type="dxa"/>
            <w:tcBorders>
              <w:bottom w:val="single" w:sz="24" w:space="0" w:color="FBEFD3" w:themeColor="accent4"/>
            </w:tcBorders>
          </w:tcPr>
          <w:p w14:paraId="56F22AE4" w14:textId="77777777" w:rsidR="002E28FD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WPT-07</w:t>
            </w:r>
          </w:p>
        </w:tc>
        <w:tc>
          <w:tcPr>
            <w:tcW w:w="819" w:type="dxa"/>
            <w:tcBorders>
              <w:bottom w:val="single" w:sz="24" w:space="0" w:color="FBEFD3" w:themeColor="accent4"/>
            </w:tcBorders>
          </w:tcPr>
          <w:p w14:paraId="23644505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146" w:type="dxa"/>
            <w:tcBorders>
              <w:bottom w:val="single" w:sz="24" w:space="0" w:color="FBEFD3" w:themeColor="accent4"/>
            </w:tcBorders>
          </w:tcPr>
          <w:p w14:paraId="58B8A2A3" w14:textId="77777777" w:rsidR="002E28FD" w:rsidRPr="00C8712F" w:rsidRDefault="002E28FD" w:rsidP="00A54403">
            <w:pPr>
              <w:rPr>
                <w:sz w:val="18"/>
                <w:szCs w:val="18"/>
              </w:rPr>
            </w:pPr>
            <w:r w:rsidRPr="00024030">
              <w:rPr>
                <w:noProof/>
                <w:sz w:val="18"/>
                <w:szCs w:val="18"/>
              </w:rPr>
              <w:drawing>
                <wp:inline distT="0" distB="0" distL="0" distR="0" wp14:anchorId="1D40102A" wp14:editId="44C8F7CF">
                  <wp:extent cx="1105232" cy="1496409"/>
                  <wp:effectExtent l="0" t="0" r="0" b="0"/>
                  <wp:docPr id="1800013264" name="Picture 1" descr="A white arm with a grey bas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0013264" name="Picture 1" descr="A white arm with a grey base&#10;&#10;Description automatically generated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0508" cy="1503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  <w:tcBorders>
              <w:bottom w:val="single" w:sz="24" w:space="0" w:color="FBEFD3" w:themeColor="accent4"/>
            </w:tcBorders>
          </w:tcPr>
          <w:p w14:paraId="3E442E8B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bottom w:val="single" w:sz="24" w:space="0" w:color="FBEFD3" w:themeColor="accent4"/>
            </w:tcBorders>
          </w:tcPr>
          <w:p w14:paraId="58BA507A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275" w:type="dxa"/>
            <w:tcBorders>
              <w:bottom w:val="single" w:sz="24" w:space="0" w:color="FBEFD3" w:themeColor="accent4"/>
            </w:tcBorders>
          </w:tcPr>
          <w:p w14:paraId="7EAE4B2F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</w:tr>
      <w:tr w:rsidR="002E28FD" w:rsidRPr="003974D2" w14:paraId="76F78493" w14:textId="77777777" w:rsidTr="00A54403">
        <w:trPr>
          <w:trHeight w:val="528"/>
        </w:trPr>
        <w:tc>
          <w:tcPr>
            <w:tcW w:w="1082" w:type="dxa"/>
            <w:tcBorders>
              <w:top w:val="single" w:sz="24" w:space="0" w:color="FBEFD3" w:themeColor="accent4"/>
              <w:left w:val="single" w:sz="24" w:space="0" w:color="FBEFD3" w:themeColor="accent4"/>
              <w:bottom w:val="single" w:sz="24" w:space="0" w:color="FBEFD3" w:themeColor="accent4"/>
              <w:right w:val="single" w:sz="24" w:space="0" w:color="FBEFD3" w:themeColor="accent4"/>
            </w:tcBorders>
          </w:tcPr>
          <w:p w14:paraId="01175B8D" w14:textId="77777777" w:rsidR="002E28FD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WPS-02a. b</w:t>
            </w:r>
          </w:p>
        </w:tc>
        <w:tc>
          <w:tcPr>
            <w:tcW w:w="819" w:type="dxa"/>
            <w:tcBorders>
              <w:top w:val="single" w:sz="24" w:space="0" w:color="FBEFD3" w:themeColor="accent4"/>
              <w:left w:val="single" w:sz="24" w:space="0" w:color="FBEFD3" w:themeColor="accent4"/>
              <w:bottom w:val="single" w:sz="24" w:space="0" w:color="FBEFD3" w:themeColor="accent4"/>
              <w:right w:val="single" w:sz="24" w:space="0" w:color="FBEFD3" w:themeColor="accent4"/>
            </w:tcBorders>
          </w:tcPr>
          <w:p w14:paraId="781FE232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D1</w:t>
            </w:r>
          </w:p>
        </w:tc>
        <w:tc>
          <w:tcPr>
            <w:tcW w:w="3146" w:type="dxa"/>
            <w:tcBorders>
              <w:top w:val="single" w:sz="24" w:space="0" w:color="FBEFD3" w:themeColor="accent4"/>
              <w:left w:val="single" w:sz="24" w:space="0" w:color="FBEFD3" w:themeColor="accent4"/>
              <w:bottom w:val="single" w:sz="24" w:space="0" w:color="FBEFD3" w:themeColor="accent4"/>
              <w:right w:val="single" w:sz="24" w:space="0" w:color="FBEFD3" w:themeColor="accent4"/>
            </w:tcBorders>
          </w:tcPr>
          <w:p w14:paraId="7A359E49" w14:textId="77777777" w:rsidR="002E28FD" w:rsidRPr="00024030" w:rsidRDefault="002E28FD" w:rsidP="00A54403">
            <w:pPr>
              <w:rPr>
                <w:sz w:val="18"/>
                <w:szCs w:val="18"/>
              </w:rPr>
            </w:pPr>
            <w:r w:rsidRPr="00CA5AAC">
              <w:rPr>
                <w:noProof/>
                <w:sz w:val="18"/>
                <w:szCs w:val="18"/>
              </w:rPr>
              <w:drawing>
                <wp:inline distT="0" distB="0" distL="0" distR="0" wp14:anchorId="7791E070" wp14:editId="6CD78B93">
                  <wp:extent cx="1860606" cy="1300618"/>
                  <wp:effectExtent l="0" t="0" r="0" b="0"/>
                  <wp:docPr id="1847414814" name="Picture 1" descr="A pair of chairs with wheel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7414814" name="Picture 1" descr="A pair of chairs with wheels&#10;&#10;Description automatically generated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5902" cy="130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  <w:tcBorders>
              <w:top w:val="single" w:sz="24" w:space="0" w:color="FBEFD3" w:themeColor="accent4"/>
              <w:left w:val="single" w:sz="24" w:space="0" w:color="FBEFD3" w:themeColor="accent4"/>
              <w:bottom w:val="single" w:sz="24" w:space="0" w:color="FBEFD3" w:themeColor="accent4"/>
              <w:right w:val="single" w:sz="24" w:space="0" w:color="FBEFD3" w:themeColor="accent4"/>
            </w:tcBorders>
          </w:tcPr>
          <w:p w14:paraId="76064124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24" w:space="0" w:color="FBEFD3" w:themeColor="accent4"/>
              <w:left w:val="single" w:sz="24" w:space="0" w:color="FBEFD3" w:themeColor="accent4"/>
              <w:bottom w:val="single" w:sz="24" w:space="0" w:color="FBEFD3" w:themeColor="accent4"/>
              <w:right w:val="single" w:sz="24" w:space="0" w:color="FBEFD3" w:themeColor="accent4"/>
            </w:tcBorders>
          </w:tcPr>
          <w:p w14:paraId="68FDEE33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275" w:type="dxa"/>
            <w:tcBorders>
              <w:top w:val="single" w:sz="24" w:space="0" w:color="FBEFD3" w:themeColor="accent4"/>
              <w:left w:val="single" w:sz="24" w:space="0" w:color="FBEFD3" w:themeColor="accent4"/>
              <w:bottom w:val="single" w:sz="24" w:space="0" w:color="FBEFD3" w:themeColor="accent4"/>
              <w:right w:val="single" w:sz="24" w:space="0" w:color="FBEFD3" w:themeColor="accent4"/>
            </w:tcBorders>
          </w:tcPr>
          <w:p w14:paraId="70A7F88F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</w:tr>
      <w:tr w:rsidR="002E28FD" w:rsidRPr="003974D2" w14:paraId="676ACB82" w14:textId="77777777" w:rsidTr="00A54403">
        <w:trPr>
          <w:trHeight w:val="528"/>
        </w:trPr>
        <w:tc>
          <w:tcPr>
            <w:tcW w:w="1082" w:type="dxa"/>
            <w:tcBorders>
              <w:top w:val="single" w:sz="24" w:space="0" w:color="FBEFD3" w:themeColor="accent4"/>
            </w:tcBorders>
          </w:tcPr>
          <w:p w14:paraId="10A5FAB5" w14:textId="77777777" w:rsidR="002E28FD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WPS-03</w:t>
            </w:r>
          </w:p>
        </w:tc>
        <w:tc>
          <w:tcPr>
            <w:tcW w:w="819" w:type="dxa"/>
            <w:tcBorders>
              <w:top w:val="single" w:sz="24" w:space="0" w:color="FBEFD3" w:themeColor="accent4"/>
            </w:tcBorders>
          </w:tcPr>
          <w:p w14:paraId="4A8FBC9B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146" w:type="dxa"/>
            <w:tcBorders>
              <w:top w:val="single" w:sz="24" w:space="0" w:color="FBEFD3" w:themeColor="accent4"/>
            </w:tcBorders>
          </w:tcPr>
          <w:p w14:paraId="074371C2" w14:textId="77777777" w:rsidR="002E28FD" w:rsidRPr="00024030" w:rsidRDefault="002E28FD" w:rsidP="00A54403">
            <w:pPr>
              <w:rPr>
                <w:sz w:val="18"/>
                <w:szCs w:val="18"/>
              </w:rPr>
            </w:pPr>
            <w:r w:rsidRPr="00D9037F">
              <w:rPr>
                <w:noProof/>
                <w:sz w:val="18"/>
                <w:szCs w:val="18"/>
              </w:rPr>
              <w:drawing>
                <wp:inline distT="0" distB="0" distL="0" distR="0" wp14:anchorId="134373E5" wp14:editId="24127C44">
                  <wp:extent cx="656778" cy="1224501"/>
                  <wp:effectExtent l="0" t="0" r="0" b="0"/>
                  <wp:docPr id="765455439" name="Picture 1" descr="A black stool with a round bas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5455439" name="Picture 1" descr="A black stool with a round base&#10;&#10;Description automatically generated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1" cy="12274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  <w:tcBorders>
              <w:top w:val="single" w:sz="24" w:space="0" w:color="FBEFD3" w:themeColor="accent4"/>
            </w:tcBorders>
          </w:tcPr>
          <w:p w14:paraId="416FE516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24" w:space="0" w:color="FBEFD3" w:themeColor="accent4"/>
            </w:tcBorders>
          </w:tcPr>
          <w:p w14:paraId="7CB44D03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275" w:type="dxa"/>
            <w:tcBorders>
              <w:top w:val="single" w:sz="24" w:space="0" w:color="FBEFD3" w:themeColor="accent4"/>
            </w:tcBorders>
          </w:tcPr>
          <w:p w14:paraId="2BFB6BFE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</w:tr>
      <w:tr w:rsidR="002E28FD" w:rsidRPr="003974D2" w14:paraId="5F383D53" w14:textId="77777777" w:rsidTr="00A54403">
        <w:trPr>
          <w:trHeight w:val="528"/>
        </w:trPr>
        <w:tc>
          <w:tcPr>
            <w:tcW w:w="1082" w:type="dxa"/>
          </w:tcPr>
          <w:p w14:paraId="070E2B13" w14:textId="77777777" w:rsidR="002E28FD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OST-31</w:t>
            </w:r>
          </w:p>
        </w:tc>
        <w:tc>
          <w:tcPr>
            <w:tcW w:w="819" w:type="dxa"/>
          </w:tcPr>
          <w:p w14:paraId="45971A25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146" w:type="dxa"/>
          </w:tcPr>
          <w:p w14:paraId="50D2D7A8" w14:textId="77777777" w:rsidR="002E28FD" w:rsidRPr="00024030" w:rsidRDefault="002E28FD" w:rsidP="00A54403">
            <w:pPr>
              <w:rPr>
                <w:sz w:val="18"/>
                <w:szCs w:val="18"/>
              </w:rPr>
            </w:pPr>
            <w:r w:rsidRPr="00AB6B81">
              <w:rPr>
                <w:noProof/>
                <w:sz w:val="18"/>
                <w:szCs w:val="18"/>
              </w:rPr>
              <w:drawing>
                <wp:inline distT="0" distB="0" distL="0" distR="0" wp14:anchorId="2D5EDFED" wp14:editId="74360BE6">
                  <wp:extent cx="909647" cy="1431234"/>
                  <wp:effectExtent l="0" t="0" r="0" b="0"/>
                  <wp:docPr id="171109108" name="Picture 1" descr="A black desk and black 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109108" name="Picture 1" descr="A black desk and black table&#10;&#10;Description automatically generated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580" cy="14358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</w:tcPr>
          <w:p w14:paraId="43A8162E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</w:tcPr>
          <w:p w14:paraId="2267CDDC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275" w:type="dxa"/>
          </w:tcPr>
          <w:p w14:paraId="03514106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</w:tr>
      <w:tr w:rsidR="002E28FD" w:rsidRPr="003974D2" w14:paraId="29859B5D" w14:textId="77777777" w:rsidTr="00A54403">
        <w:trPr>
          <w:trHeight w:val="528"/>
        </w:trPr>
        <w:tc>
          <w:tcPr>
            <w:tcW w:w="1082" w:type="dxa"/>
          </w:tcPr>
          <w:p w14:paraId="0B957133" w14:textId="77777777" w:rsidR="002E28FD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OST-30</w:t>
            </w:r>
          </w:p>
        </w:tc>
        <w:tc>
          <w:tcPr>
            <w:tcW w:w="819" w:type="dxa"/>
          </w:tcPr>
          <w:p w14:paraId="7F24660C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146" w:type="dxa"/>
          </w:tcPr>
          <w:p w14:paraId="326BE73A" w14:textId="77777777" w:rsidR="002E28FD" w:rsidRPr="00024030" w:rsidRDefault="002E28FD" w:rsidP="00A54403">
            <w:pPr>
              <w:rPr>
                <w:sz w:val="18"/>
                <w:szCs w:val="18"/>
              </w:rPr>
            </w:pPr>
            <w:r w:rsidRPr="00AB6B81">
              <w:rPr>
                <w:noProof/>
                <w:sz w:val="18"/>
                <w:szCs w:val="18"/>
              </w:rPr>
              <w:drawing>
                <wp:inline distT="0" distB="0" distL="0" distR="0" wp14:anchorId="32242638" wp14:editId="58737688">
                  <wp:extent cx="1223920" cy="1137036"/>
                  <wp:effectExtent l="0" t="0" r="0" b="0"/>
                  <wp:docPr id="629367232" name="Picture 1" descr="A table with black leg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9367232" name="Picture 1" descr="A table with black legs&#10;&#10;Description automatically generated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933" cy="1142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</w:tcPr>
          <w:p w14:paraId="70926220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</w:tcPr>
          <w:p w14:paraId="3ACB5F76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275" w:type="dxa"/>
          </w:tcPr>
          <w:p w14:paraId="2719F2D5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</w:tr>
      <w:tr w:rsidR="002E28FD" w:rsidRPr="003974D2" w14:paraId="63BFD460" w14:textId="77777777" w:rsidTr="00A54403">
        <w:trPr>
          <w:trHeight w:val="528"/>
        </w:trPr>
        <w:tc>
          <w:tcPr>
            <w:tcW w:w="1082" w:type="dxa"/>
          </w:tcPr>
          <w:p w14:paraId="05A60B4A" w14:textId="77777777" w:rsidR="002E28FD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OST-26a, b</w:t>
            </w:r>
          </w:p>
        </w:tc>
        <w:tc>
          <w:tcPr>
            <w:tcW w:w="819" w:type="dxa"/>
          </w:tcPr>
          <w:p w14:paraId="4E0BDAD1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146" w:type="dxa"/>
          </w:tcPr>
          <w:p w14:paraId="37D661F6" w14:textId="77777777" w:rsidR="002E28FD" w:rsidRPr="00024030" w:rsidRDefault="002E28FD" w:rsidP="00A54403">
            <w:pPr>
              <w:tabs>
                <w:tab w:val="left" w:pos="977"/>
              </w:tabs>
              <w:rPr>
                <w:sz w:val="18"/>
                <w:szCs w:val="18"/>
              </w:rPr>
            </w:pPr>
            <w:r w:rsidRPr="00C02CF2">
              <w:rPr>
                <w:noProof/>
                <w:sz w:val="18"/>
                <w:szCs w:val="18"/>
              </w:rPr>
              <w:drawing>
                <wp:inline distT="0" distB="0" distL="0" distR="0" wp14:anchorId="7DD48242" wp14:editId="60972289">
                  <wp:extent cx="2011680" cy="1096253"/>
                  <wp:effectExtent l="0" t="0" r="0" b="0"/>
                  <wp:docPr id="956389463" name="Picture 1" descr="A table and chairs in a roo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6389463" name="Picture 1" descr="A table and chairs in a room&#10;&#10;Description automatically generated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6159" cy="1098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ab/>
            </w:r>
          </w:p>
        </w:tc>
        <w:tc>
          <w:tcPr>
            <w:tcW w:w="1693" w:type="dxa"/>
          </w:tcPr>
          <w:p w14:paraId="3678F2A2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 w:rsidRPr="00C02CF2">
              <w:rPr>
                <w:noProof/>
                <w:sz w:val="18"/>
                <w:szCs w:val="18"/>
              </w:rPr>
              <w:drawing>
                <wp:inline distT="0" distB="0" distL="0" distR="0" wp14:anchorId="03059F6F" wp14:editId="2114C786">
                  <wp:extent cx="970059" cy="879893"/>
                  <wp:effectExtent l="0" t="0" r="0" b="0"/>
                  <wp:docPr id="1626825022" name="Picture 1" descr="A black table with leg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6825022" name="Picture 1" descr="A black table with legs&#10;&#10;Description automatically generated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4713" cy="8841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2" w:type="dxa"/>
          </w:tcPr>
          <w:p w14:paraId="590109A4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275" w:type="dxa"/>
          </w:tcPr>
          <w:p w14:paraId="17DBBBC9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</w:tr>
      <w:tr w:rsidR="002E28FD" w:rsidRPr="003974D2" w14:paraId="2F4F7672" w14:textId="77777777" w:rsidTr="00A54403">
        <w:trPr>
          <w:trHeight w:val="528"/>
        </w:trPr>
        <w:tc>
          <w:tcPr>
            <w:tcW w:w="1082" w:type="dxa"/>
          </w:tcPr>
          <w:p w14:paraId="51435638" w14:textId="77777777" w:rsidR="002E28FD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OST-01a</w:t>
            </w:r>
          </w:p>
        </w:tc>
        <w:tc>
          <w:tcPr>
            <w:tcW w:w="819" w:type="dxa"/>
          </w:tcPr>
          <w:p w14:paraId="1F4F790A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146" w:type="dxa"/>
          </w:tcPr>
          <w:p w14:paraId="46E32E2D" w14:textId="77777777" w:rsidR="002E28FD" w:rsidRPr="00024030" w:rsidRDefault="002E28FD" w:rsidP="00A54403">
            <w:pPr>
              <w:rPr>
                <w:sz w:val="18"/>
                <w:szCs w:val="18"/>
              </w:rPr>
            </w:pPr>
            <w:r w:rsidRPr="009C2079">
              <w:rPr>
                <w:noProof/>
                <w:sz w:val="18"/>
                <w:szCs w:val="18"/>
              </w:rPr>
              <w:drawing>
                <wp:inline distT="0" distB="0" distL="0" distR="0" wp14:anchorId="76D0DB8C" wp14:editId="35372CC8">
                  <wp:extent cx="1447138" cy="1238371"/>
                  <wp:effectExtent l="0" t="0" r="0" b="0"/>
                  <wp:docPr id="1265165177" name="Picture 1" descr="A round wooden table with leg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5165177" name="Picture 1" descr="A round wooden table with legs&#10;&#10;Description automatically generated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2389" cy="1242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</w:tcPr>
          <w:p w14:paraId="146F615F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</w:tcPr>
          <w:p w14:paraId="0FF73801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275" w:type="dxa"/>
          </w:tcPr>
          <w:p w14:paraId="1A2C4493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</w:tr>
      <w:tr w:rsidR="002E28FD" w:rsidRPr="003974D2" w14:paraId="555AEE18" w14:textId="77777777" w:rsidTr="00A54403">
        <w:trPr>
          <w:trHeight w:val="528"/>
        </w:trPr>
        <w:tc>
          <w:tcPr>
            <w:tcW w:w="1082" w:type="dxa"/>
          </w:tcPr>
          <w:p w14:paraId="167FD25A" w14:textId="77777777" w:rsidR="002E28FD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OSS-41</w:t>
            </w:r>
          </w:p>
        </w:tc>
        <w:tc>
          <w:tcPr>
            <w:tcW w:w="819" w:type="dxa"/>
          </w:tcPr>
          <w:p w14:paraId="40B57F7E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146" w:type="dxa"/>
          </w:tcPr>
          <w:p w14:paraId="0DE8D27A" w14:textId="77777777" w:rsidR="002E28FD" w:rsidRPr="00024030" w:rsidRDefault="002E28FD" w:rsidP="00A54403">
            <w:pPr>
              <w:rPr>
                <w:sz w:val="18"/>
                <w:szCs w:val="18"/>
              </w:rPr>
            </w:pPr>
            <w:r w:rsidRPr="00D50A71">
              <w:rPr>
                <w:noProof/>
                <w:sz w:val="18"/>
                <w:szCs w:val="18"/>
              </w:rPr>
              <w:drawing>
                <wp:inline distT="0" distB="0" distL="0" distR="0" wp14:anchorId="62F4F64E" wp14:editId="20BDCAFA">
                  <wp:extent cx="1073426" cy="1280027"/>
                  <wp:effectExtent l="0" t="0" r="0" b="0"/>
                  <wp:docPr id="292479177" name="Picture 1" descr="A black stool with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479177" name="Picture 1" descr="A black stool with a white background&#10;&#10;Description automatically generated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7584" cy="1284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</w:tcPr>
          <w:p w14:paraId="37DF53A9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</w:tcPr>
          <w:p w14:paraId="0D993CDC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275" w:type="dxa"/>
          </w:tcPr>
          <w:p w14:paraId="4AC07BD1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</w:tr>
      <w:tr w:rsidR="002E28FD" w:rsidRPr="003974D2" w14:paraId="4FB2E1A5" w14:textId="77777777" w:rsidTr="00A54403">
        <w:trPr>
          <w:trHeight w:val="528"/>
        </w:trPr>
        <w:tc>
          <w:tcPr>
            <w:tcW w:w="1082" w:type="dxa"/>
            <w:tcBorders>
              <w:bottom w:val="single" w:sz="24" w:space="0" w:color="FFFF00"/>
            </w:tcBorders>
          </w:tcPr>
          <w:p w14:paraId="1C6D0183" w14:textId="77777777" w:rsidR="002E28FD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OSS-24a</w:t>
            </w:r>
          </w:p>
        </w:tc>
        <w:tc>
          <w:tcPr>
            <w:tcW w:w="819" w:type="dxa"/>
            <w:tcBorders>
              <w:bottom w:val="single" w:sz="24" w:space="0" w:color="FFFF00"/>
            </w:tcBorders>
          </w:tcPr>
          <w:p w14:paraId="1CDFBC8F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146" w:type="dxa"/>
            <w:tcBorders>
              <w:bottom w:val="single" w:sz="24" w:space="0" w:color="FFFF00"/>
            </w:tcBorders>
          </w:tcPr>
          <w:p w14:paraId="4E5175BE" w14:textId="77777777" w:rsidR="002E28FD" w:rsidRPr="00024030" w:rsidRDefault="002E28FD" w:rsidP="00A54403">
            <w:pPr>
              <w:rPr>
                <w:sz w:val="18"/>
                <w:szCs w:val="18"/>
              </w:rPr>
            </w:pPr>
            <w:r w:rsidRPr="00E22AB0">
              <w:rPr>
                <w:noProof/>
                <w:sz w:val="18"/>
                <w:szCs w:val="18"/>
              </w:rPr>
              <w:drawing>
                <wp:inline distT="0" distB="0" distL="0" distR="0" wp14:anchorId="2DFF716D" wp14:editId="2C2095E3">
                  <wp:extent cx="796353" cy="1725433"/>
                  <wp:effectExtent l="0" t="0" r="0" b="0"/>
                  <wp:docPr id="698267295" name="Picture 1" descr="A stool with a black r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8267295" name="Picture 1" descr="A stool with a black ring&#10;&#10;Description automatically generated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666" cy="17282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  <w:tcBorders>
              <w:bottom w:val="single" w:sz="24" w:space="0" w:color="FFFF00"/>
            </w:tcBorders>
          </w:tcPr>
          <w:p w14:paraId="261ED1EB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bottom w:val="single" w:sz="24" w:space="0" w:color="FFFF00"/>
            </w:tcBorders>
          </w:tcPr>
          <w:p w14:paraId="0767DA53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275" w:type="dxa"/>
            <w:tcBorders>
              <w:bottom w:val="single" w:sz="24" w:space="0" w:color="FFFF00"/>
            </w:tcBorders>
          </w:tcPr>
          <w:p w14:paraId="362F4D3D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</w:tr>
      <w:tr w:rsidR="002E28FD" w:rsidRPr="003974D2" w14:paraId="0D63ED53" w14:textId="77777777" w:rsidTr="00A54403">
        <w:trPr>
          <w:trHeight w:val="528"/>
        </w:trPr>
        <w:tc>
          <w:tcPr>
            <w:tcW w:w="1082" w:type="dxa"/>
            <w:tcBorders>
              <w:top w:val="single" w:sz="24" w:space="0" w:color="FFFF00"/>
              <w:left w:val="single" w:sz="24" w:space="0" w:color="FFFF00"/>
              <w:bottom w:val="single" w:sz="24" w:space="0" w:color="FFFF00"/>
              <w:right w:val="single" w:sz="24" w:space="0" w:color="FFFF00"/>
            </w:tcBorders>
          </w:tcPr>
          <w:p w14:paraId="1C875188" w14:textId="77777777" w:rsidR="002E28FD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OSS-21a</w:t>
            </w:r>
          </w:p>
        </w:tc>
        <w:tc>
          <w:tcPr>
            <w:tcW w:w="819" w:type="dxa"/>
            <w:tcBorders>
              <w:top w:val="single" w:sz="24" w:space="0" w:color="FFFF00"/>
              <w:left w:val="single" w:sz="24" w:space="0" w:color="FFFF00"/>
              <w:bottom w:val="single" w:sz="24" w:space="0" w:color="FFFF00"/>
              <w:right w:val="single" w:sz="24" w:space="0" w:color="FFFF00"/>
            </w:tcBorders>
          </w:tcPr>
          <w:p w14:paraId="0E4F990A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3146" w:type="dxa"/>
            <w:tcBorders>
              <w:top w:val="single" w:sz="24" w:space="0" w:color="FFFF00"/>
              <w:left w:val="single" w:sz="24" w:space="0" w:color="FFFF00"/>
              <w:bottom w:val="single" w:sz="24" w:space="0" w:color="FFFF00"/>
              <w:right w:val="single" w:sz="24" w:space="0" w:color="FFFF00"/>
            </w:tcBorders>
          </w:tcPr>
          <w:p w14:paraId="1EAEC4D0" w14:textId="77777777" w:rsidR="002E28FD" w:rsidRPr="00024030" w:rsidRDefault="002E28FD" w:rsidP="00A54403">
            <w:pPr>
              <w:rPr>
                <w:sz w:val="18"/>
                <w:szCs w:val="18"/>
              </w:rPr>
            </w:pPr>
            <w:r w:rsidRPr="000C6C1E">
              <w:rPr>
                <w:noProof/>
                <w:sz w:val="18"/>
                <w:szCs w:val="18"/>
              </w:rPr>
              <w:drawing>
                <wp:inline distT="0" distB="0" distL="0" distR="0" wp14:anchorId="49DCE6D2" wp14:editId="792300B9">
                  <wp:extent cx="1042520" cy="1439186"/>
                  <wp:effectExtent l="0" t="0" r="0" b="0"/>
                  <wp:docPr id="52921584" name="Picture 1" descr="A chair with metal leg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921584" name="Picture 1" descr="A chair with metal legs&#10;&#10;Description automatically generated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576" cy="1443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  <w:tcBorders>
              <w:top w:val="single" w:sz="24" w:space="0" w:color="FFFF00"/>
              <w:left w:val="single" w:sz="24" w:space="0" w:color="FFFF00"/>
              <w:bottom w:val="single" w:sz="24" w:space="0" w:color="FFFF00"/>
              <w:right w:val="single" w:sz="24" w:space="0" w:color="FFFF00"/>
            </w:tcBorders>
          </w:tcPr>
          <w:p w14:paraId="31C13189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 w:rsidRPr="002E3AD7">
              <w:rPr>
                <w:noProof/>
                <w:sz w:val="18"/>
                <w:szCs w:val="18"/>
              </w:rPr>
              <w:drawing>
                <wp:inline distT="0" distB="0" distL="0" distR="0" wp14:anchorId="3C4E46E5" wp14:editId="4EDFC28D">
                  <wp:extent cx="850617" cy="906449"/>
                  <wp:effectExtent l="0" t="0" r="0" b="0"/>
                  <wp:docPr id="1907424638" name="Picture 1" descr="A close up of a chai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7424638" name="Picture 1" descr="A close up of a chair&#10;&#10;Description automatically generated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875" cy="9099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2" w:type="dxa"/>
            <w:tcBorders>
              <w:top w:val="single" w:sz="24" w:space="0" w:color="FFFF00"/>
              <w:left w:val="single" w:sz="24" w:space="0" w:color="FFFF00"/>
              <w:bottom w:val="single" w:sz="24" w:space="0" w:color="FFFF00"/>
              <w:right w:val="single" w:sz="24" w:space="0" w:color="FFFF00"/>
            </w:tcBorders>
          </w:tcPr>
          <w:p w14:paraId="5B9623AB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275" w:type="dxa"/>
            <w:tcBorders>
              <w:top w:val="single" w:sz="24" w:space="0" w:color="FFFF00"/>
              <w:left w:val="single" w:sz="24" w:space="0" w:color="FFFF00"/>
              <w:bottom w:val="single" w:sz="24" w:space="0" w:color="FFFF00"/>
              <w:right w:val="single" w:sz="24" w:space="0" w:color="FFFF00"/>
            </w:tcBorders>
          </w:tcPr>
          <w:p w14:paraId="29E33B3A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</w:tr>
      <w:tr w:rsidR="002E28FD" w:rsidRPr="003974D2" w14:paraId="3EC26333" w14:textId="77777777" w:rsidTr="00A54403">
        <w:trPr>
          <w:trHeight w:val="528"/>
        </w:trPr>
        <w:tc>
          <w:tcPr>
            <w:tcW w:w="1082" w:type="dxa"/>
            <w:tcBorders>
              <w:top w:val="single" w:sz="24" w:space="0" w:color="FFFF00"/>
              <w:left w:val="single" w:sz="24" w:space="0" w:color="FFFF00"/>
              <w:bottom w:val="single" w:sz="24" w:space="0" w:color="FFFF00"/>
              <w:right w:val="single" w:sz="24" w:space="0" w:color="FFFF00"/>
            </w:tcBorders>
          </w:tcPr>
          <w:p w14:paraId="4D94470B" w14:textId="77777777" w:rsidR="002E28FD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OSS-21b</w:t>
            </w:r>
          </w:p>
        </w:tc>
        <w:tc>
          <w:tcPr>
            <w:tcW w:w="819" w:type="dxa"/>
            <w:tcBorders>
              <w:top w:val="single" w:sz="24" w:space="0" w:color="FFFF00"/>
              <w:left w:val="single" w:sz="24" w:space="0" w:color="FFFF00"/>
              <w:bottom w:val="single" w:sz="24" w:space="0" w:color="FFFF00"/>
              <w:right w:val="single" w:sz="24" w:space="0" w:color="FFFF00"/>
            </w:tcBorders>
          </w:tcPr>
          <w:p w14:paraId="4C764C2F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3146" w:type="dxa"/>
            <w:tcBorders>
              <w:top w:val="single" w:sz="24" w:space="0" w:color="FFFF00"/>
              <w:left w:val="single" w:sz="24" w:space="0" w:color="FFFF00"/>
              <w:bottom w:val="single" w:sz="24" w:space="0" w:color="FFFF00"/>
              <w:right w:val="single" w:sz="24" w:space="0" w:color="FFFF00"/>
            </w:tcBorders>
          </w:tcPr>
          <w:p w14:paraId="71558315" w14:textId="77777777" w:rsidR="002E28FD" w:rsidRPr="00024030" w:rsidRDefault="002E28FD" w:rsidP="00A54403">
            <w:pPr>
              <w:rPr>
                <w:sz w:val="18"/>
                <w:szCs w:val="18"/>
              </w:rPr>
            </w:pPr>
            <w:r w:rsidRPr="000C6C1E">
              <w:rPr>
                <w:noProof/>
                <w:sz w:val="18"/>
                <w:szCs w:val="18"/>
              </w:rPr>
              <w:drawing>
                <wp:inline distT="0" distB="0" distL="0" distR="0" wp14:anchorId="56D58F2D" wp14:editId="7937731C">
                  <wp:extent cx="860211" cy="1288111"/>
                  <wp:effectExtent l="0" t="0" r="0" b="0"/>
                  <wp:docPr id="960832363" name="Picture 1" descr="A yellow chair with black leg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0832363" name="Picture 1" descr="A yellow chair with black legs&#10;&#10;Description automatically generated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629" cy="1291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  <w:tcBorders>
              <w:top w:val="single" w:sz="24" w:space="0" w:color="FFFF00"/>
              <w:left w:val="single" w:sz="24" w:space="0" w:color="FFFF00"/>
              <w:bottom w:val="single" w:sz="24" w:space="0" w:color="FFFF00"/>
              <w:right w:val="single" w:sz="24" w:space="0" w:color="FFFF00"/>
            </w:tcBorders>
          </w:tcPr>
          <w:p w14:paraId="7892BEED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24" w:space="0" w:color="FFFF00"/>
              <w:left w:val="single" w:sz="24" w:space="0" w:color="FFFF00"/>
              <w:bottom w:val="single" w:sz="24" w:space="0" w:color="FFFF00"/>
              <w:right w:val="single" w:sz="24" w:space="0" w:color="FFFF00"/>
            </w:tcBorders>
          </w:tcPr>
          <w:p w14:paraId="30B38581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275" w:type="dxa"/>
            <w:tcBorders>
              <w:top w:val="single" w:sz="24" w:space="0" w:color="FFFF00"/>
              <w:left w:val="single" w:sz="24" w:space="0" w:color="FFFF00"/>
              <w:bottom w:val="single" w:sz="24" w:space="0" w:color="FFFF00"/>
              <w:right w:val="single" w:sz="24" w:space="0" w:color="FFFF00"/>
            </w:tcBorders>
          </w:tcPr>
          <w:p w14:paraId="721585FE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</w:tr>
      <w:tr w:rsidR="002E28FD" w:rsidRPr="003974D2" w14:paraId="7788DBF4" w14:textId="77777777" w:rsidTr="00A54403">
        <w:trPr>
          <w:trHeight w:val="528"/>
        </w:trPr>
        <w:tc>
          <w:tcPr>
            <w:tcW w:w="1082" w:type="dxa"/>
            <w:tcBorders>
              <w:top w:val="single" w:sz="24" w:space="0" w:color="FFFF00"/>
              <w:left w:val="single" w:sz="24" w:space="0" w:color="FFFF00"/>
              <w:bottom w:val="single" w:sz="24" w:space="0" w:color="FFFF00"/>
              <w:right w:val="single" w:sz="24" w:space="0" w:color="FFFF00"/>
            </w:tcBorders>
          </w:tcPr>
          <w:p w14:paraId="4264742B" w14:textId="77777777" w:rsidR="002E28FD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OSS-21c</w:t>
            </w:r>
          </w:p>
        </w:tc>
        <w:tc>
          <w:tcPr>
            <w:tcW w:w="819" w:type="dxa"/>
            <w:tcBorders>
              <w:top w:val="single" w:sz="24" w:space="0" w:color="FFFF00"/>
              <w:left w:val="single" w:sz="24" w:space="0" w:color="FFFF00"/>
              <w:bottom w:val="single" w:sz="24" w:space="0" w:color="FFFF00"/>
              <w:right w:val="single" w:sz="24" w:space="0" w:color="FFFF00"/>
            </w:tcBorders>
          </w:tcPr>
          <w:p w14:paraId="22C96AE4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3146" w:type="dxa"/>
            <w:tcBorders>
              <w:top w:val="single" w:sz="24" w:space="0" w:color="FFFF00"/>
              <w:left w:val="single" w:sz="24" w:space="0" w:color="FFFF00"/>
              <w:bottom w:val="single" w:sz="24" w:space="0" w:color="FFFF00"/>
              <w:right w:val="single" w:sz="24" w:space="0" w:color="FFFF00"/>
            </w:tcBorders>
          </w:tcPr>
          <w:p w14:paraId="24167B6E" w14:textId="77777777" w:rsidR="002E28FD" w:rsidRPr="00024030" w:rsidRDefault="002E28FD" w:rsidP="00A54403">
            <w:pPr>
              <w:rPr>
                <w:sz w:val="18"/>
                <w:szCs w:val="18"/>
              </w:rPr>
            </w:pPr>
            <w:r w:rsidRPr="00BF6DD8">
              <w:rPr>
                <w:noProof/>
                <w:sz w:val="18"/>
                <w:szCs w:val="18"/>
              </w:rPr>
              <w:drawing>
                <wp:inline distT="0" distB="0" distL="0" distR="0" wp14:anchorId="629826E5" wp14:editId="5F47FBD8">
                  <wp:extent cx="955860" cy="1486894"/>
                  <wp:effectExtent l="0" t="0" r="0" b="0"/>
                  <wp:docPr id="966714355" name="Picture 1" descr="A chair with metal leg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6714355" name="Picture 1" descr="A chair with metal legs&#10;&#10;Description automatically generated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1461" cy="14956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  <w:tcBorders>
              <w:top w:val="single" w:sz="24" w:space="0" w:color="FFFF00"/>
              <w:left w:val="single" w:sz="24" w:space="0" w:color="FFFF00"/>
              <w:bottom w:val="single" w:sz="24" w:space="0" w:color="FFFF00"/>
              <w:right w:val="single" w:sz="24" w:space="0" w:color="FFFF00"/>
            </w:tcBorders>
          </w:tcPr>
          <w:p w14:paraId="0D89F332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24" w:space="0" w:color="FFFF00"/>
              <w:left w:val="single" w:sz="24" w:space="0" w:color="FFFF00"/>
              <w:bottom w:val="single" w:sz="24" w:space="0" w:color="FFFF00"/>
              <w:right w:val="single" w:sz="24" w:space="0" w:color="FFFF00"/>
            </w:tcBorders>
          </w:tcPr>
          <w:p w14:paraId="00437C8A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275" w:type="dxa"/>
            <w:tcBorders>
              <w:top w:val="single" w:sz="24" w:space="0" w:color="FFFF00"/>
              <w:left w:val="single" w:sz="24" w:space="0" w:color="FFFF00"/>
              <w:bottom w:val="single" w:sz="24" w:space="0" w:color="FFFF00"/>
              <w:right w:val="single" w:sz="24" w:space="0" w:color="FFFF00"/>
            </w:tcBorders>
          </w:tcPr>
          <w:p w14:paraId="380D7687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</w:tr>
      <w:tr w:rsidR="002E28FD" w:rsidRPr="003974D2" w14:paraId="24F34335" w14:textId="77777777" w:rsidTr="00A54403">
        <w:trPr>
          <w:trHeight w:val="528"/>
        </w:trPr>
        <w:tc>
          <w:tcPr>
            <w:tcW w:w="1082" w:type="dxa"/>
            <w:tcBorders>
              <w:top w:val="single" w:sz="24" w:space="0" w:color="FFFF00"/>
              <w:left w:val="single" w:sz="24" w:space="0" w:color="FFFF00"/>
              <w:bottom w:val="single" w:sz="24" w:space="0" w:color="FFFF00"/>
              <w:right w:val="single" w:sz="24" w:space="0" w:color="FFFF00"/>
            </w:tcBorders>
          </w:tcPr>
          <w:p w14:paraId="586B0FBB" w14:textId="77777777" w:rsidR="002E28FD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OSS-18</w:t>
            </w:r>
          </w:p>
        </w:tc>
        <w:tc>
          <w:tcPr>
            <w:tcW w:w="819" w:type="dxa"/>
            <w:tcBorders>
              <w:top w:val="single" w:sz="24" w:space="0" w:color="FFFF00"/>
              <w:left w:val="single" w:sz="24" w:space="0" w:color="FFFF00"/>
              <w:bottom w:val="single" w:sz="24" w:space="0" w:color="FFFF00"/>
              <w:right w:val="single" w:sz="24" w:space="0" w:color="FFFF00"/>
            </w:tcBorders>
          </w:tcPr>
          <w:p w14:paraId="1E476EF3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3146" w:type="dxa"/>
            <w:tcBorders>
              <w:top w:val="single" w:sz="24" w:space="0" w:color="FFFF00"/>
              <w:left w:val="single" w:sz="24" w:space="0" w:color="FFFF00"/>
              <w:bottom w:val="single" w:sz="24" w:space="0" w:color="FFFF00"/>
              <w:right w:val="single" w:sz="24" w:space="0" w:color="FFFF00"/>
            </w:tcBorders>
          </w:tcPr>
          <w:p w14:paraId="357816FA" w14:textId="77777777" w:rsidR="002E28FD" w:rsidRPr="00024030" w:rsidRDefault="002E28FD" w:rsidP="00A54403">
            <w:pPr>
              <w:rPr>
                <w:sz w:val="18"/>
                <w:szCs w:val="18"/>
              </w:rPr>
            </w:pPr>
            <w:r w:rsidRPr="00BF6DD8">
              <w:rPr>
                <w:noProof/>
                <w:sz w:val="18"/>
                <w:szCs w:val="18"/>
              </w:rPr>
              <w:drawing>
                <wp:inline distT="0" distB="0" distL="0" distR="0" wp14:anchorId="12DFDC0A" wp14:editId="67958547">
                  <wp:extent cx="855957" cy="1486894"/>
                  <wp:effectExtent l="0" t="0" r="0" b="0"/>
                  <wp:docPr id="1592266267" name="Picture 1" descr="A chair with a cush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2266267" name="Picture 1" descr="A chair with a cushion&#10;&#10;Description automatically generated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0741" cy="1495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  <w:tcBorders>
              <w:top w:val="single" w:sz="24" w:space="0" w:color="FFFF00"/>
              <w:left w:val="single" w:sz="24" w:space="0" w:color="FFFF00"/>
              <w:bottom w:val="single" w:sz="24" w:space="0" w:color="FFFF00"/>
              <w:right w:val="single" w:sz="24" w:space="0" w:color="FFFF00"/>
            </w:tcBorders>
          </w:tcPr>
          <w:p w14:paraId="5B163F39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24" w:space="0" w:color="FFFF00"/>
              <w:left w:val="single" w:sz="24" w:space="0" w:color="FFFF00"/>
              <w:bottom w:val="single" w:sz="24" w:space="0" w:color="FFFF00"/>
              <w:right w:val="single" w:sz="24" w:space="0" w:color="FFFF00"/>
            </w:tcBorders>
          </w:tcPr>
          <w:p w14:paraId="7F8455B4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275" w:type="dxa"/>
            <w:tcBorders>
              <w:top w:val="single" w:sz="24" w:space="0" w:color="FFFF00"/>
              <w:left w:val="single" w:sz="24" w:space="0" w:color="FFFF00"/>
              <w:bottom w:val="single" w:sz="24" w:space="0" w:color="FFFF00"/>
              <w:right w:val="single" w:sz="24" w:space="0" w:color="FFFF00"/>
            </w:tcBorders>
          </w:tcPr>
          <w:p w14:paraId="12D8DF17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</w:tr>
      <w:tr w:rsidR="002E28FD" w:rsidRPr="003974D2" w14:paraId="288A06D0" w14:textId="77777777" w:rsidTr="00A54403">
        <w:trPr>
          <w:trHeight w:val="528"/>
        </w:trPr>
        <w:tc>
          <w:tcPr>
            <w:tcW w:w="1082" w:type="dxa"/>
            <w:tcBorders>
              <w:top w:val="single" w:sz="24" w:space="0" w:color="FFFF00"/>
              <w:left w:val="single" w:sz="24" w:space="0" w:color="FFFF00"/>
              <w:bottom w:val="single" w:sz="24" w:space="0" w:color="FFFF00"/>
              <w:right w:val="single" w:sz="24" w:space="0" w:color="FFFF00"/>
            </w:tcBorders>
          </w:tcPr>
          <w:p w14:paraId="23661788" w14:textId="77777777" w:rsidR="002E28FD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OSS-19</w:t>
            </w:r>
          </w:p>
        </w:tc>
        <w:tc>
          <w:tcPr>
            <w:tcW w:w="819" w:type="dxa"/>
            <w:tcBorders>
              <w:top w:val="single" w:sz="24" w:space="0" w:color="FFFF00"/>
              <w:left w:val="single" w:sz="24" w:space="0" w:color="FFFF00"/>
              <w:bottom w:val="single" w:sz="24" w:space="0" w:color="FFFF00"/>
              <w:right w:val="single" w:sz="24" w:space="0" w:color="FFFF00"/>
            </w:tcBorders>
          </w:tcPr>
          <w:p w14:paraId="1EA176A1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3146" w:type="dxa"/>
            <w:tcBorders>
              <w:top w:val="single" w:sz="24" w:space="0" w:color="FFFF00"/>
              <w:left w:val="single" w:sz="24" w:space="0" w:color="FFFF00"/>
              <w:bottom w:val="single" w:sz="24" w:space="0" w:color="FFFF00"/>
              <w:right w:val="single" w:sz="24" w:space="0" w:color="FFFF00"/>
            </w:tcBorders>
          </w:tcPr>
          <w:p w14:paraId="3350B723" w14:textId="77777777" w:rsidR="002E28FD" w:rsidRPr="00024030" w:rsidRDefault="002E28FD" w:rsidP="00A54403">
            <w:pPr>
              <w:rPr>
                <w:sz w:val="18"/>
                <w:szCs w:val="18"/>
              </w:rPr>
            </w:pPr>
            <w:r w:rsidRPr="00BF6DD8">
              <w:rPr>
                <w:noProof/>
                <w:sz w:val="18"/>
                <w:szCs w:val="18"/>
              </w:rPr>
              <w:drawing>
                <wp:inline distT="0" distB="0" distL="0" distR="0" wp14:anchorId="46267BE8" wp14:editId="6E26DFA3">
                  <wp:extent cx="887395" cy="1447137"/>
                  <wp:effectExtent l="0" t="0" r="0" b="0"/>
                  <wp:docPr id="1613740926" name="Picture 1" descr="A chair with a black fram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740926" name="Picture 1" descr="A chair with a black frame&#10;&#10;Description automatically generated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9955" cy="1451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  <w:tcBorders>
              <w:top w:val="single" w:sz="24" w:space="0" w:color="FFFF00"/>
              <w:left w:val="single" w:sz="24" w:space="0" w:color="FFFF00"/>
              <w:bottom w:val="single" w:sz="24" w:space="0" w:color="FFFF00"/>
              <w:right w:val="single" w:sz="24" w:space="0" w:color="FFFF00"/>
            </w:tcBorders>
          </w:tcPr>
          <w:p w14:paraId="3A8E797B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24" w:space="0" w:color="FFFF00"/>
              <w:left w:val="single" w:sz="24" w:space="0" w:color="FFFF00"/>
              <w:bottom w:val="single" w:sz="24" w:space="0" w:color="FFFF00"/>
              <w:right w:val="single" w:sz="24" w:space="0" w:color="FFFF00"/>
            </w:tcBorders>
          </w:tcPr>
          <w:p w14:paraId="06D72D44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275" w:type="dxa"/>
            <w:tcBorders>
              <w:top w:val="single" w:sz="24" w:space="0" w:color="FFFF00"/>
              <w:left w:val="single" w:sz="24" w:space="0" w:color="FFFF00"/>
              <w:bottom w:val="single" w:sz="24" w:space="0" w:color="FFFF00"/>
              <w:right w:val="single" w:sz="24" w:space="0" w:color="FFFF00"/>
            </w:tcBorders>
          </w:tcPr>
          <w:p w14:paraId="07F04B6B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</w:tr>
      <w:tr w:rsidR="002E28FD" w:rsidRPr="003974D2" w14:paraId="0BB09C18" w14:textId="77777777" w:rsidTr="00A54403">
        <w:trPr>
          <w:trHeight w:val="528"/>
        </w:trPr>
        <w:tc>
          <w:tcPr>
            <w:tcW w:w="1082" w:type="dxa"/>
            <w:tcBorders>
              <w:top w:val="single" w:sz="24" w:space="0" w:color="FFFF00"/>
              <w:left w:val="single" w:sz="24" w:space="0" w:color="FFFF00"/>
              <w:right w:val="single" w:sz="24" w:space="0" w:color="FFFF00"/>
            </w:tcBorders>
          </w:tcPr>
          <w:p w14:paraId="52342337" w14:textId="77777777" w:rsidR="002E28FD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OSS-22</w:t>
            </w:r>
          </w:p>
        </w:tc>
        <w:tc>
          <w:tcPr>
            <w:tcW w:w="819" w:type="dxa"/>
            <w:tcBorders>
              <w:top w:val="single" w:sz="24" w:space="0" w:color="FFFF00"/>
              <w:left w:val="single" w:sz="24" w:space="0" w:color="FFFF00"/>
              <w:right w:val="single" w:sz="24" w:space="0" w:color="FFFF00"/>
            </w:tcBorders>
          </w:tcPr>
          <w:p w14:paraId="3537E406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3146" w:type="dxa"/>
            <w:tcBorders>
              <w:top w:val="single" w:sz="24" w:space="0" w:color="FFFF00"/>
              <w:left w:val="single" w:sz="24" w:space="0" w:color="FFFF00"/>
              <w:right w:val="single" w:sz="24" w:space="0" w:color="FFFF00"/>
            </w:tcBorders>
          </w:tcPr>
          <w:p w14:paraId="3C339B5D" w14:textId="77777777" w:rsidR="002E28FD" w:rsidRPr="00024030" w:rsidRDefault="002E28FD" w:rsidP="00A54403">
            <w:pPr>
              <w:rPr>
                <w:sz w:val="18"/>
                <w:szCs w:val="18"/>
              </w:rPr>
            </w:pPr>
            <w:r w:rsidRPr="00D034A2">
              <w:rPr>
                <w:noProof/>
                <w:sz w:val="18"/>
                <w:szCs w:val="18"/>
              </w:rPr>
              <w:drawing>
                <wp:inline distT="0" distB="0" distL="0" distR="0" wp14:anchorId="4FA6669F" wp14:editId="645E712A">
                  <wp:extent cx="1224501" cy="1348440"/>
                  <wp:effectExtent l="0" t="0" r="0" b="0"/>
                  <wp:docPr id="2042039824" name="Picture 1" descr="A stack of chairs on a c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2039824" name="Picture 1" descr="A stack of chairs on a cart&#10;&#10;Description automatically generated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7255" cy="13514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  <w:tcBorders>
              <w:top w:val="single" w:sz="24" w:space="0" w:color="FFFF00"/>
              <w:left w:val="single" w:sz="24" w:space="0" w:color="FFFF00"/>
              <w:right w:val="single" w:sz="24" w:space="0" w:color="FFFF00"/>
            </w:tcBorders>
          </w:tcPr>
          <w:p w14:paraId="22DC08D1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24" w:space="0" w:color="FFFF00"/>
              <w:left w:val="single" w:sz="24" w:space="0" w:color="FFFF00"/>
              <w:right w:val="single" w:sz="24" w:space="0" w:color="FFFF00"/>
            </w:tcBorders>
          </w:tcPr>
          <w:p w14:paraId="6E4AFF15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275" w:type="dxa"/>
            <w:tcBorders>
              <w:top w:val="single" w:sz="24" w:space="0" w:color="FFFF00"/>
              <w:left w:val="single" w:sz="24" w:space="0" w:color="FFFF00"/>
              <w:right w:val="single" w:sz="24" w:space="0" w:color="FFFF00"/>
            </w:tcBorders>
          </w:tcPr>
          <w:p w14:paraId="4E28BB92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</w:tr>
      <w:tr w:rsidR="002E28FD" w:rsidRPr="003974D2" w14:paraId="5A164216" w14:textId="77777777" w:rsidTr="00A54403">
        <w:trPr>
          <w:trHeight w:val="528"/>
        </w:trPr>
        <w:tc>
          <w:tcPr>
            <w:tcW w:w="1082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11610636" w14:textId="77777777" w:rsidR="002E28FD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OSS-02a</w:t>
            </w:r>
          </w:p>
        </w:tc>
        <w:tc>
          <w:tcPr>
            <w:tcW w:w="819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5237EFA7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</w:tc>
        <w:tc>
          <w:tcPr>
            <w:tcW w:w="3146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46F1AFB0" w14:textId="77777777" w:rsidR="002E28FD" w:rsidRPr="00024030" w:rsidRDefault="002E28FD" w:rsidP="00A54403">
            <w:pPr>
              <w:rPr>
                <w:sz w:val="18"/>
                <w:szCs w:val="18"/>
              </w:rPr>
            </w:pPr>
            <w:r w:rsidRPr="00AB5EFA">
              <w:rPr>
                <w:noProof/>
                <w:sz w:val="18"/>
                <w:szCs w:val="18"/>
              </w:rPr>
              <w:drawing>
                <wp:inline distT="0" distB="0" distL="0" distR="0" wp14:anchorId="678E83CD" wp14:editId="16284954">
                  <wp:extent cx="731520" cy="1107059"/>
                  <wp:effectExtent l="0" t="0" r="0" b="0"/>
                  <wp:docPr id="1049272838" name="Picture 1" descr="A black office chair with wheel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9272838" name="Picture 1" descr="A black office chair with wheels&#10;&#10;Description automatically generated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4375" cy="1111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40EDBA7F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 w:rsidRPr="000040BE">
              <w:rPr>
                <w:noProof/>
                <w:sz w:val="18"/>
                <w:szCs w:val="18"/>
              </w:rPr>
              <w:drawing>
                <wp:inline distT="0" distB="0" distL="0" distR="0" wp14:anchorId="3A16EFF8" wp14:editId="2291D2AA">
                  <wp:extent cx="866692" cy="746688"/>
                  <wp:effectExtent l="0" t="0" r="0" b="0"/>
                  <wp:docPr id="2132984956" name="Picture 1" descr="A chair in a roo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2984956" name="Picture 1" descr="A chair in a room&#10;&#10;Description automatically generated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384" cy="7524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2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7B185F84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275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711552CC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</w:tr>
      <w:tr w:rsidR="002E28FD" w:rsidRPr="003974D2" w14:paraId="77E8C509" w14:textId="77777777" w:rsidTr="00A54403">
        <w:trPr>
          <w:trHeight w:val="528"/>
        </w:trPr>
        <w:tc>
          <w:tcPr>
            <w:tcW w:w="1082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22F22813" w14:textId="77777777" w:rsidR="002E28FD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OSS-02b</w:t>
            </w:r>
          </w:p>
        </w:tc>
        <w:tc>
          <w:tcPr>
            <w:tcW w:w="819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3EF831D3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</w:tc>
        <w:tc>
          <w:tcPr>
            <w:tcW w:w="3146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529C4C16" w14:textId="77777777" w:rsidR="002E28FD" w:rsidRPr="00024030" w:rsidRDefault="002E28FD" w:rsidP="00A54403">
            <w:pPr>
              <w:rPr>
                <w:sz w:val="18"/>
                <w:szCs w:val="18"/>
              </w:rPr>
            </w:pPr>
            <w:r w:rsidRPr="00AB5EFA">
              <w:rPr>
                <w:noProof/>
                <w:sz w:val="18"/>
                <w:szCs w:val="18"/>
              </w:rPr>
              <w:drawing>
                <wp:inline distT="0" distB="0" distL="0" distR="0" wp14:anchorId="4287B46A" wp14:editId="4F4B919C">
                  <wp:extent cx="787180" cy="1133374"/>
                  <wp:effectExtent l="0" t="0" r="0" b="0"/>
                  <wp:docPr id="390260594" name="Picture 1" descr="A blue chair with black leg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0260594" name="Picture 1" descr="A blue chair with black legs&#10;&#10;Description automatically generated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320" cy="1137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511FB910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490B892F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275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5A9A98E7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</w:tr>
      <w:tr w:rsidR="002E28FD" w:rsidRPr="003974D2" w14:paraId="4773D24B" w14:textId="77777777" w:rsidTr="00A54403">
        <w:trPr>
          <w:trHeight w:val="528"/>
        </w:trPr>
        <w:tc>
          <w:tcPr>
            <w:tcW w:w="1082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37DBD26C" w14:textId="77777777" w:rsidR="002E28FD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OSS-02c</w:t>
            </w:r>
          </w:p>
        </w:tc>
        <w:tc>
          <w:tcPr>
            <w:tcW w:w="819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07243F4C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</w:tc>
        <w:tc>
          <w:tcPr>
            <w:tcW w:w="3146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149CF3B8" w14:textId="77777777" w:rsidR="002E28FD" w:rsidRPr="00024030" w:rsidRDefault="002E28FD" w:rsidP="00A54403">
            <w:pPr>
              <w:rPr>
                <w:sz w:val="18"/>
                <w:szCs w:val="18"/>
              </w:rPr>
            </w:pPr>
            <w:r w:rsidRPr="00AB5EFA">
              <w:rPr>
                <w:noProof/>
                <w:sz w:val="18"/>
                <w:szCs w:val="18"/>
              </w:rPr>
              <w:drawing>
                <wp:inline distT="0" distB="0" distL="0" distR="0" wp14:anchorId="6E30E70A" wp14:editId="211DDCF3">
                  <wp:extent cx="800220" cy="1176794"/>
                  <wp:effectExtent l="0" t="0" r="0" b="0"/>
                  <wp:docPr id="1055275124" name="Picture 1" descr="A blue chair with metal leg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5275124" name="Picture 1" descr="A blue chair with metal legs&#10;&#10;Description automatically generated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405" cy="1181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643E9AA8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50BFFD71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275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706AACCB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</w:tr>
      <w:tr w:rsidR="002E28FD" w:rsidRPr="003974D2" w14:paraId="18FD7AE0" w14:textId="77777777" w:rsidTr="00A54403">
        <w:trPr>
          <w:trHeight w:val="528"/>
        </w:trPr>
        <w:tc>
          <w:tcPr>
            <w:tcW w:w="1082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41576C79" w14:textId="77777777" w:rsidR="002E28FD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OSS-01b</w:t>
            </w:r>
          </w:p>
        </w:tc>
        <w:tc>
          <w:tcPr>
            <w:tcW w:w="819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51E94701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</w:tc>
        <w:tc>
          <w:tcPr>
            <w:tcW w:w="3146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7D55E486" w14:textId="77777777" w:rsidR="002E28FD" w:rsidRPr="00024030" w:rsidRDefault="002E28FD" w:rsidP="00A54403">
            <w:pPr>
              <w:rPr>
                <w:sz w:val="18"/>
                <w:szCs w:val="18"/>
              </w:rPr>
            </w:pPr>
            <w:r w:rsidRPr="00014F7F">
              <w:rPr>
                <w:noProof/>
                <w:sz w:val="18"/>
                <w:szCs w:val="18"/>
              </w:rPr>
              <w:drawing>
                <wp:inline distT="0" distB="0" distL="0" distR="0" wp14:anchorId="0CEDF47F" wp14:editId="11B21080">
                  <wp:extent cx="914400" cy="1268506"/>
                  <wp:effectExtent l="0" t="0" r="0" b="0"/>
                  <wp:docPr id="1330004118" name="Picture 1" descr="A blue chair with black leg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004118" name="Picture 1" descr="A blue chair with black legs&#10;&#10;Description automatically generated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599" cy="12729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632CEFD9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4DFA4BBF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275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1638B827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</w:tr>
      <w:tr w:rsidR="002E28FD" w:rsidRPr="003974D2" w14:paraId="3CF4AB1B" w14:textId="77777777" w:rsidTr="00A54403">
        <w:trPr>
          <w:trHeight w:val="528"/>
        </w:trPr>
        <w:tc>
          <w:tcPr>
            <w:tcW w:w="1082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4F5F9A86" w14:textId="77777777" w:rsidR="002E28FD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OSS-01c</w:t>
            </w:r>
          </w:p>
        </w:tc>
        <w:tc>
          <w:tcPr>
            <w:tcW w:w="819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21B7D488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</w:tc>
        <w:tc>
          <w:tcPr>
            <w:tcW w:w="3146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246134AF" w14:textId="77777777" w:rsidR="002E28FD" w:rsidRPr="00024030" w:rsidRDefault="002E28FD" w:rsidP="00A54403">
            <w:pPr>
              <w:rPr>
                <w:sz w:val="18"/>
                <w:szCs w:val="18"/>
              </w:rPr>
            </w:pPr>
            <w:r w:rsidRPr="00014F7F">
              <w:rPr>
                <w:noProof/>
                <w:sz w:val="18"/>
                <w:szCs w:val="18"/>
              </w:rPr>
              <w:drawing>
                <wp:inline distT="0" distB="0" distL="0" distR="0" wp14:anchorId="09469427" wp14:editId="772FB725">
                  <wp:extent cx="834064" cy="1240403"/>
                  <wp:effectExtent l="0" t="0" r="0" b="0"/>
                  <wp:docPr id="127693117" name="Picture 1" descr="A chair with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693117" name="Picture 1" descr="A chair with a white background&#10;&#10;Description automatically generated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7647" cy="1245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402ED7CB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601965C1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275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4961833E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</w:tr>
      <w:tr w:rsidR="002E28FD" w:rsidRPr="003974D2" w14:paraId="117CA728" w14:textId="77777777" w:rsidTr="00A54403">
        <w:trPr>
          <w:trHeight w:val="528"/>
        </w:trPr>
        <w:tc>
          <w:tcPr>
            <w:tcW w:w="1082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1154EC86" w14:textId="77777777" w:rsidR="002E28FD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OSS-03a</w:t>
            </w:r>
          </w:p>
        </w:tc>
        <w:tc>
          <w:tcPr>
            <w:tcW w:w="819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02028FA0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</w:tc>
        <w:tc>
          <w:tcPr>
            <w:tcW w:w="3146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374C906B" w14:textId="77777777" w:rsidR="002E28FD" w:rsidRPr="00024030" w:rsidRDefault="002E28FD" w:rsidP="00A54403">
            <w:pPr>
              <w:rPr>
                <w:sz w:val="18"/>
                <w:szCs w:val="18"/>
              </w:rPr>
            </w:pPr>
            <w:r w:rsidRPr="00014F7F">
              <w:rPr>
                <w:noProof/>
                <w:sz w:val="18"/>
                <w:szCs w:val="18"/>
              </w:rPr>
              <w:drawing>
                <wp:inline distT="0" distB="0" distL="0" distR="0" wp14:anchorId="02DE8B59" wp14:editId="7C91EC91">
                  <wp:extent cx="743606" cy="1335819"/>
                  <wp:effectExtent l="0" t="0" r="0" b="0"/>
                  <wp:docPr id="815081037" name="Picture 1" descr="A brown stool with metal leg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5081037" name="Picture 1" descr="A brown stool with metal legs&#10;&#10;Description automatically generated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888" cy="1339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0F4D218F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 w:rsidRPr="000040BE">
              <w:rPr>
                <w:noProof/>
                <w:sz w:val="18"/>
                <w:szCs w:val="18"/>
              </w:rPr>
              <w:drawing>
                <wp:inline distT="0" distB="0" distL="0" distR="0" wp14:anchorId="133A3FE9" wp14:editId="052D66B3">
                  <wp:extent cx="1005293" cy="755374"/>
                  <wp:effectExtent l="0" t="0" r="0" b="0"/>
                  <wp:docPr id="981289232" name="Picture 1" descr="A chair next to a 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1289232" name="Picture 1" descr="A chair next to a table&#10;&#10;Description automatically generated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146" cy="763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2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1D0D1669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275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1A217B1C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</w:tr>
      <w:tr w:rsidR="002E28FD" w:rsidRPr="003974D2" w14:paraId="6CB444CF" w14:textId="77777777" w:rsidTr="00A54403">
        <w:trPr>
          <w:trHeight w:val="528"/>
        </w:trPr>
        <w:tc>
          <w:tcPr>
            <w:tcW w:w="1082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76257608" w14:textId="77777777" w:rsidR="002E28FD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OSS-04</w:t>
            </w:r>
          </w:p>
        </w:tc>
        <w:tc>
          <w:tcPr>
            <w:tcW w:w="819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162DFC35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</w:tc>
        <w:tc>
          <w:tcPr>
            <w:tcW w:w="3146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7D3134EC" w14:textId="77777777" w:rsidR="002E28FD" w:rsidRPr="00024030" w:rsidRDefault="002E28FD" w:rsidP="00A54403">
            <w:pPr>
              <w:rPr>
                <w:sz w:val="18"/>
                <w:szCs w:val="18"/>
              </w:rPr>
            </w:pPr>
            <w:r w:rsidRPr="00014F7F">
              <w:rPr>
                <w:noProof/>
                <w:sz w:val="18"/>
                <w:szCs w:val="18"/>
              </w:rPr>
              <w:drawing>
                <wp:inline distT="0" distB="0" distL="0" distR="0" wp14:anchorId="29A29652" wp14:editId="39C9836C">
                  <wp:extent cx="734342" cy="1311965"/>
                  <wp:effectExtent l="0" t="0" r="0" b="0"/>
                  <wp:docPr id="1907221674" name="Picture 1" descr="A gray stool with a cush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7221674" name="Picture 1" descr="A gray stool with a cushion&#10;&#10;Description automatically generated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351" cy="1320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63C8405D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 w:rsidRPr="000040BE">
              <w:rPr>
                <w:noProof/>
                <w:sz w:val="18"/>
                <w:szCs w:val="18"/>
              </w:rPr>
              <w:drawing>
                <wp:inline distT="0" distB="0" distL="0" distR="0" wp14:anchorId="4E5AB7A3" wp14:editId="02C38807">
                  <wp:extent cx="1005293" cy="755374"/>
                  <wp:effectExtent l="0" t="0" r="0" b="0"/>
                  <wp:docPr id="2028112217" name="Picture 1" descr="A chair next to a 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8112217" name="Picture 1" descr="A chair next to a table&#10;&#10;Description automatically generated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146" cy="763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2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145A08BA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275" w:type="dxa"/>
            <w:tcBorders>
              <w:top w:val="single" w:sz="24" w:space="0" w:color="E242B4"/>
              <w:left w:val="single" w:sz="24" w:space="0" w:color="E242B4"/>
              <w:bottom w:val="single" w:sz="24" w:space="0" w:color="E242B4"/>
              <w:right w:val="single" w:sz="24" w:space="0" w:color="E242B4"/>
            </w:tcBorders>
          </w:tcPr>
          <w:p w14:paraId="5D0D9259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</w:tr>
      <w:tr w:rsidR="002E28FD" w:rsidRPr="003974D2" w14:paraId="275E7219" w14:textId="77777777" w:rsidTr="00A54403">
        <w:trPr>
          <w:trHeight w:val="528"/>
        </w:trPr>
        <w:tc>
          <w:tcPr>
            <w:tcW w:w="1082" w:type="dxa"/>
            <w:tcBorders>
              <w:top w:val="single" w:sz="24" w:space="0" w:color="4EA72E"/>
              <w:left w:val="single" w:sz="24" w:space="0" w:color="4EA72E"/>
              <w:bottom w:val="single" w:sz="24" w:space="0" w:color="4EA72E"/>
              <w:right w:val="single" w:sz="24" w:space="0" w:color="4EA72E"/>
            </w:tcBorders>
          </w:tcPr>
          <w:p w14:paraId="5AC0A94A" w14:textId="77777777" w:rsidR="002E28FD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OSS-39a</w:t>
            </w:r>
          </w:p>
        </w:tc>
        <w:tc>
          <w:tcPr>
            <w:tcW w:w="819" w:type="dxa"/>
            <w:tcBorders>
              <w:top w:val="single" w:sz="24" w:space="0" w:color="4EA72E"/>
              <w:left w:val="single" w:sz="24" w:space="0" w:color="4EA72E"/>
              <w:bottom w:val="single" w:sz="24" w:space="0" w:color="4EA72E"/>
              <w:right w:val="single" w:sz="24" w:space="0" w:color="4EA72E"/>
            </w:tcBorders>
          </w:tcPr>
          <w:p w14:paraId="2C2B71E5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C2</w:t>
            </w:r>
          </w:p>
        </w:tc>
        <w:tc>
          <w:tcPr>
            <w:tcW w:w="3146" w:type="dxa"/>
            <w:tcBorders>
              <w:top w:val="single" w:sz="24" w:space="0" w:color="4EA72E"/>
              <w:left w:val="single" w:sz="24" w:space="0" w:color="4EA72E"/>
              <w:bottom w:val="single" w:sz="24" w:space="0" w:color="4EA72E"/>
              <w:right w:val="single" w:sz="24" w:space="0" w:color="4EA72E"/>
            </w:tcBorders>
          </w:tcPr>
          <w:p w14:paraId="19BD3B41" w14:textId="77777777" w:rsidR="002E28FD" w:rsidRPr="00024030" w:rsidRDefault="002E28FD" w:rsidP="00A54403">
            <w:pPr>
              <w:rPr>
                <w:sz w:val="18"/>
                <w:szCs w:val="18"/>
              </w:rPr>
            </w:pPr>
            <w:r w:rsidRPr="00123100">
              <w:rPr>
                <w:noProof/>
                <w:sz w:val="18"/>
                <w:szCs w:val="18"/>
              </w:rPr>
              <w:drawing>
                <wp:inline distT="0" distB="0" distL="0" distR="0" wp14:anchorId="0AFC1C48" wp14:editId="22461417">
                  <wp:extent cx="834887" cy="1222013"/>
                  <wp:effectExtent l="0" t="0" r="0" b="0"/>
                  <wp:docPr id="351608979" name="Picture 1" descr="A chair with a curved bac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1608979" name="Picture 1" descr="A chair with a curved back&#10;&#10;Description automatically generated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074" cy="1229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  <w:tcBorders>
              <w:top w:val="single" w:sz="24" w:space="0" w:color="4EA72E"/>
              <w:left w:val="single" w:sz="24" w:space="0" w:color="4EA72E"/>
              <w:bottom w:val="single" w:sz="24" w:space="0" w:color="4EA72E"/>
              <w:right w:val="single" w:sz="24" w:space="0" w:color="4EA72E"/>
            </w:tcBorders>
          </w:tcPr>
          <w:p w14:paraId="0B96F705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24" w:space="0" w:color="4EA72E"/>
              <w:left w:val="single" w:sz="24" w:space="0" w:color="4EA72E"/>
              <w:bottom w:val="single" w:sz="24" w:space="0" w:color="4EA72E"/>
              <w:right w:val="single" w:sz="24" w:space="0" w:color="4EA72E"/>
            </w:tcBorders>
          </w:tcPr>
          <w:p w14:paraId="398F3C74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275" w:type="dxa"/>
            <w:tcBorders>
              <w:top w:val="single" w:sz="24" w:space="0" w:color="4EA72E"/>
              <w:left w:val="single" w:sz="24" w:space="0" w:color="4EA72E"/>
              <w:bottom w:val="single" w:sz="24" w:space="0" w:color="4EA72E"/>
              <w:right w:val="single" w:sz="24" w:space="0" w:color="4EA72E"/>
            </w:tcBorders>
          </w:tcPr>
          <w:p w14:paraId="470F0C7A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</w:tr>
      <w:tr w:rsidR="002E28FD" w:rsidRPr="003974D2" w14:paraId="2E436D27" w14:textId="77777777" w:rsidTr="00A54403">
        <w:trPr>
          <w:trHeight w:val="528"/>
        </w:trPr>
        <w:tc>
          <w:tcPr>
            <w:tcW w:w="1082" w:type="dxa"/>
            <w:tcBorders>
              <w:top w:val="single" w:sz="24" w:space="0" w:color="4EA72E"/>
              <w:left w:val="single" w:sz="24" w:space="0" w:color="4EA72E"/>
              <w:bottom w:val="single" w:sz="24" w:space="0" w:color="4EA72E"/>
              <w:right w:val="single" w:sz="24" w:space="0" w:color="4EA72E"/>
            </w:tcBorders>
          </w:tcPr>
          <w:p w14:paraId="6D4BF163" w14:textId="77777777" w:rsidR="002E28FD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OSS-39b</w:t>
            </w:r>
          </w:p>
        </w:tc>
        <w:tc>
          <w:tcPr>
            <w:tcW w:w="819" w:type="dxa"/>
            <w:tcBorders>
              <w:top w:val="single" w:sz="24" w:space="0" w:color="4EA72E"/>
              <w:left w:val="single" w:sz="24" w:space="0" w:color="4EA72E"/>
              <w:bottom w:val="single" w:sz="24" w:space="0" w:color="4EA72E"/>
              <w:right w:val="single" w:sz="24" w:space="0" w:color="4EA72E"/>
            </w:tcBorders>
          </w:tcPr>
          <w:p w14:paraId="157847AC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C2</w:t>
            </w:r>
          </w:p>
        </w:tc>
        <w:tc>
          <w:tcPr>
            <w:tcW w:w="3146" w:type="dxa"/>
            <w:tcBorders>
              <w:top w:val="single" w:sz="24" w:space="0" w:color="4EA72E"/>
              <w:left w:val="single" w:sz="24" w:space="0" w:color="4EA72E"/>
              <w:bottom w:val="single" w:sz="24" w:space="0" w:color="4EA72E"/>
              <w:right w:val="single" w:sz="24" w:space="0" w:color="4EA72E"/>
            </w:tcBorders>
          </w:tcPr>
          <w:p w14:paraId="426249C1" w14:textId="77777777" w:rsidR="002E28FD" w:rsidRPr="00024030" w:rsidRDefault="002E28FD" w:rsidP="00A54403">
            <w:pPr>
              <w:rPr>
                <w:sz w:val="18"/>
                <w:szCs w:val="18"/>
              </w:rPr>
            </w:pPr>
            <w:r w:rsidRPr="00123100">
              <w:rPr>
                <w:noProof/>
                <w:sz w:val="18"/>
                <w:szCs w:val="18"/>
              </w:rPr>
              <w:drawing>
                <wp:inline distT="0" distB="0" distL="0" distR="0" wp14:anchorId="15F30558" wp14:editId="757D7BE3">
                  <wp:extent cx="810208" cy="1439186"/>
                  <wp:effectExtent l="0" t="0" r="0" b="0"/>
                  <wp:docPr id="244091500" name="Picture 1" descr="A blue chair with a curved bac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091500" name="Picture 1" descr="A blue chair with a curved back&#10;&#10;Description automatically generated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2393" cy="14430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  <w:tcBorders>
              <w:top w:val="single" w:sz="24" w:space="0" w:color="4EA72E"/>
              <w:left w:val="single" w:sz="24" w:space="0" w:color="4EA72E"/>
              <w:bottom w:val="single" w:sz="24" w:space="0" w:color="4EA72E"/>
              <w:right w:val="single" w:sz="24" w:space="0" w:color="4EA72E"/>
            </w:tcBorders>
          </w:tcPr>
          <w:p w14:paraId="4FB45AC3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 w:rsidRPr="00123100">
              <w:rPr>
                <w:noProof/>
                <w:sz w:val="18"/>
                <w:szCs w:val="18"/>
              </w:rPr>
              <w:drawing>
                <wp:inline distT="0" distB="0" distL="0" distR="0" wp14:anchorId="2C24B1AF" wp14:editId="6A06B9E2">
                  <wp:extent cx="1244179" cy="922351"/>
                  <wp:effectExtent l="0" t="0" r="0" b="0"/>
                  <wp:docPr id="1448922372" name="Picture 1" descr="A person sitting on a chai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8922372" name="Picture 1" descr="A person sitting on a chair&#10;&#10;Description automatically generated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628" cy="9249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2" w:type="dxa"/>
            <w:tcBorders>
              <w:top w:val="single" w:sz="24" w:space="0" w:color="4EA72E"/>
              <w:left w:val="single" w:sz="24" w:space="0" w:color="4EA72E"/>
              <w:bottom w:val="single" w:sz="24" w:space="0" w:color="4EA72E"/>
              <w:right w:val="single" w:sz="24" w:space="0" w:color="4EA72E"/>
            </w:tcBorders>
          </w:tcPr>
          <w:p w14:paraId="550AC906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275" w:type="dxa"/>
            <w:tcBorders>
              <w:top w:val="single" w:sz="24" w:space="0" w:color="4EA72E"/>
              <w:left w:val="single" w:sz="24" w:space="0" w:color="4EA72E"/>
              <w:bottom w:val="single" w:sz="24" w:space="0" w:color="4EA72E"/>
              <w:right w:val="single" w:sz="24" w:space="0" w:color="4EA72E"/>
            </w:tcBorders>
          </w:tcPr>
          <w:p w14:paraId="19CED162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</w:tr>
      <w:tr w:rsidR="002E28FD" w:rsidRPr="003974D2" w14:paraId="7391B873" w14:textId="77777777" w:rsidTr="00A54403">
        <w:trPr>
          <w:trHeight w:val="528"/>
        </w:trPr>
        <w:tc>
          <w:tcPr>
            <w:tcW w:w="1082" w:type="dxa"/>
            <w:tcBorders>
              <w:top w:val="single" w:sz="24" w:space="0" w:color="4EA72E"/>
              <w:left w:val="single" w:sz="24" w:space="0" w:color="FFE9EA" w:themeColor="accent6" w:themeTint="99"/>
              <w:bottom w:val="single" w:sz="24" w:space="0" w:color="FFE9EA" w:themeColor="accent6" w:themeTint="99"/>
              <w:right w:val="single" w:sz="24" w:space="0" w:color="FFE9EA" w:themeColor="accent6" w:themeTint="99"/>
            </w:tcBorders>
          </w:tcPr>
          <w:p w14:paraId="6BBF2EC2" w14:textId="77777777" w:rsidR="002E28FD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OSS-33</w:t>
            </w:r>
          </w:p>
        </w:tc>
        <w:tc>
          <w:tcPr>
            <w:tcW w:w="819" w:type="dxa"/>
            <w:tcBorders>
              <w:top w:val="single" w:sz="24" w:space="0" w:color="4EA72E"/>
              <w:left w:val="single" w:sz="24" w:space="0" w:color="FFE9EA" w:themeColor="accent6" w:themeTint="99"/>
              <w:bottom w:val="single" w:sz="24" w:space="0" w:color="FFE9EA" w:themeColor="accent6" w:themeTint="99"/>
              <w:right w:val="single" w:sz="24" w:space="0" w:color="FFE9EA" w:themeColor="accent6" w:themeTint="99"/>
            </w:tcBorders>
          </w:tcPr>
          <w:p w14:paraId="2071AE28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</w:t>
            </w:r>
          </w:p>
        </w:tc>
        <w:tc>
          <w:tcPr>
            <w:tcW w:w="3146" w:type="dxa"/>
            <w:tcBorders>
              <w:top w:val="single" w:sz="24" w:space="0" w:color="4EA72E"/>
              <w:left w:val="single" w:sz="24" w:space="0" w:color="FFE9EA" w:themeColor="accent6" w:themeTint="99"/>
              <w:bottom w:val="single" w:sz="24" w:space="0" w:color="FFE9EA" w:themeColor="accent6" w:themeTint="99"/>
              <w:right w:val="single" w:sz="24" w:space="0" w:color="FFE9EA" w:themeColor="accent6" w:themeTint="99"/>
            </w:tcBorders>
          </w:tcPr>
          <w:p w14:paraId="4432FABD" w14:textId="77777777" w:rsidR="002E28FD" w:rsidRPr="00024030" w:rsidRDefault="002E28FD" w:rsidP="00A54403">
            <w:pPr>
              <w:rPr>
                <w:sz w:val="18"/>
                <w:szCs w:val="18"/>
              </w:rPr>
            </w:pPr>
            <w:r w:rsidRPr="00276F30">
              <w:rPr>
                <w:noProof/>
                <w:sz w:val="18"/>
                <w:szCs w:val="18"/>
              </w:rPr>
              <w:drawing>
                <wp:inline distT="0" distB="0" distL="0" distR="0" wp14:anchorId="108BD77D" wp14:editId="1F160E36">
                  <wp:extent cx="1003159" cy="1391478"/>
                  <wp:effectExtent l="0" t="0" r="0" b="0"/>
                  <wp:docPr id="90933001" name="Picture 1" descr="A chair with a white cush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933001" name="Picture 1" descr="A chair with a white cushion&#10;&#10;Description automatically generated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458" cy="13988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  <w:tcBorders>
              <w:top w:val="single" w:sz="24" w:space="0" w:color="4EA72E"/>
              <w:left w:val="single" w:sz="24" w:space="0" w:color="FFE9EA" w:themeColor="accent6" w:themeTint="99"/>
              <w:bottom w:val="single" w:sz="24" w:space="0" w:color="FFE9EA" w:themeColor="accent6" w:themeTint="99"/>
              <w:right w:val="single" w:sz="24" w:space="0" w:color="FFE9EA" w:themeColor="accent6" w:themeTint="99"/>
            </w:tcBorders>
          </w:tcPr>
          <w:p w14:paraId="72CA0610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24" w:space="0" w:color="4EA72E"/>
              <w:left w:val="single" w:sz="24" w:space="0" w:color="FFE9EA" w:themeColor="accent6" w:themeTint="99"/>
              <w:bottom w:val="single" w:sz="24" w:space="0" w:color="FFE9EA" w:themeColor="accent6" w:themeTint="99"/>
              <w:right w:val="single" w:sz="24" w:space="0" w:color="FFE9EA" w:themeColor="accent6" w:themeTint="99"/>
            </w:tcBorders>
          </w:tcPr>
          <w:p w14:paraId="4B57991C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275" w:type="dxa"/>
            <w:tcBorders>
              <w:top w:val="single" w:sz="24" w:space="0" w:color="4EA72E"/>
              <w:left w:val="single" w:sz="24" w:space="0" w:color="FFE9EA" w:themeColor="accent6" w:themeTint="99"/>
              <w:bottom w:val="single" w:sz="24" w:space="0" w:color="FFE9EA" w:themeColor="accent6" w:themeTint="99"/>
              <w:right w:val="single" w:sz="24" w:space="0" w:color="FFE9EA" w:themeColor="accent6" w:themeTint="99"/>
            </w:tcBorders>
          </w:tcPr>
          <w:p w14:paraId="7A99A667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</w:tr>
      <w:tr w:rsidR="002E28FD" w:rsidRPr="003974D2" w14:paraId="183EF3F9" w14:textId="77777777" w:rsidTr="00A54403">
        <w:trPr>
          <w:trHeight w:val="528"/>
        </w:trPr>
        <w:tc>
          <w:tcPr>
            <w:tcW w:w="1082" w:type="dxa"/>
            <w:tcBorders>
              <w:top w:val="single" w:sz="24" w:space="0" w:color="FFE9EA" w:themeColor="accent6" w:themeTint="99"/>
              <w:left w:val="single" w:sz="24" w:space="0" w:color="FFE9EA" w:themeColor="accent6" w:themeTint="99"/>
              <w:bottom w:val="single" w:sz="24" w:space="0" w:color="FFE9EA" w:themeColor="accent6" w:themeTint="99"/>
              <w:right w:val="single" w:sz="24" w:space="0" w:color="FFE9EA" w:themeColor="accent6" w:themeTint="99"/>
            </w:tcBorders>
          </w:tcPr>
          <w:p w14:paraId="385DF782" w14:textId="77777777" w:rsidR="002E28FD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OSS-32</w:t>
            </w:r>
          </w:p>
        </w:tc>
        <w:tc>
          <w:tcPr>
            <w:tcW w:w="819" w:type="dxa"/>
            <w:tcBorders>
              <w:top w:val="single" w:sz="24" w:space="0" w:color="FFE9EA" w:themeColor="accent6" w:themeTint="99"/>
              <w:left w:val="single" w:sz="24" w:space="0" w:color="FFE9EA" w:themeColor="accent6" w:themeTint="99"/>
              <w:bottom w:val="single" w:sz="24" w:space="0" w:color="FFE9EA" w:themeColor="accent6" w:themeTint="99"/>
              <w:right w:val="single" w:sz="24" w:space="0" w:color="FFE9EA" w:themeColor="accent6" w:themeTint="99"/>
            </w:tcBorders>
          </w:tcPr>
          <w:p w14:paraId="07ED0714" w14:textId="77777777" w:rsidR="002E28FD" w:rsidRPr="003974D2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</w:t>
            </w:r>
          </w:p>
        </w:tc>
        <w:tc>
          <w:tcPr>
            <w:tcW w:w="3146" w:type="dxa"/>
            <w:tcBorders>
              <w:top w:val="single" w:sz="24" w:space="0" w:color="FFE9EA" w:themeColor="accent6" w:themeTint="99"/>
              <w:left w:val="single" w:sz="24" w:space="0" w:color="FFE9EA" w:themeColor="accent6" w:themeTint="99"/>
              <w:bottom w:val="single" w:sz="24" w:space="0" w:color="FFE9EA" w:themeColor="accent6" w:themeTint="99"/>
              <w:right w:val="single" w:sz="24" w:space="0" w:color="FFE9EA" w:themeColor="accent6" w:themeTint="99"/>
            </w:tcBorders>
          </w:tcPr>
          <w:p w14:paraId="2B353D5E" w14:textId="77777777" w:rsidR="002E28FD" w:rsidRPr="00024030" w:rsidRDefault="002E28FD" w:rsidP="00A54403">
            <w:pPr>
              <w:rPr>
                <w:sz w:val="18"/>
                <w:szCs w:val="18"/>
              </w:rPr>
            </w:pPr>
            <w:r w:rsidRPr="00276F30">
              <w:rPr>
                <w:noProof/>
                <w:sz w:val="18"/>
                <w:szCs w:val="18"/>
              </w:rPr>
              <w:drawing>
                <wp:inline distT="0" distB="0" distL="0" distR="0" wp14:anchorId="46436651" wp14:editId="2C2BF1CE">
                  <wp:extent cx="1533639" cy="1208599"/>
                  <wp:effectExtent l="0" t="0" r="0" b="0"/>
                  <wp:docPr id="1162717920" name="Picture 1" descr="A tan bench with black leg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2717920" name="Picture 1" descr="A tan bench with black legs&#10;&#10;Description automatically generated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2014" cy="1215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  <w:tcBorders>
              <w:top w:val="single" w:sz="24" w:space="0" w:color="FFE9EA" w:themeColor="accent6" w:themeTint="99"/>
              <w:left w:val="single" w:sz="24" w:space="0" w:color="FFE9EA" w:themeColor="accent6" w:themeTint="99"/>
              <w:bottom w:val="single" w:sz="24" w:space="0" w:color="FFE9EA" w:themeColor="accent6" w:themeTint="99"/>
              <w:right w:val="single" w:sz="24" w:space="0" w:color="FFE9EA" w:themeColor="accent6" w:themeTint="99"/>
            </w:tcBorders>
          </w:tcPr>
          <w:p w14:paraId="34801458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24" w:space="0" w:color="FFE9EA" w:themeColor="accent6" w:themeTint="99"/>
              <w:left w:val="single" w:sz="24" w:space="0" w:color="FFE9EA" w:themeColor="accent6" w:themeTint="99"/>
              <w:bottom w:val="single" w:sz="24" w:space="0" w:color="FFE9EA" w:themeColor="accent6" w:themeTint="99"/>
              <w:right w:val="single" w:sz="24" w:space="0" w:color="FFE9EA" w:themeColor="accent6" w:themeTint="99"/>
            </w:tcBorders>
          </w:tcPr>
          <w:p w14:paraId="30993B9A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275" w:type="dxa"/>
            <w:tcBorders>
              <w:top w:val="single" w:sz="24" w:space="0" w:color="FFE9EA" w:themeColor="accent6" w:themeTint="99"/>
              <w:left w:val="single" w:sz="24" w:space="0" w:color="FFE9EA" w:themeColor="accent6" w:themeTint="99"/>
              <w:bottom w:val="single" w:sz="24" w:space="0" w:color="FFE9EA" w:themeColor="accent6" w:themeTint="99"/>
              <w:right w:val="single" w:sz="24" w:space="0" w:color="FFE9EA" w:themeColor="accent6" w:themeTint="99"/>
            </w:tcBorders>
          </w:tcPr>
          <w:p w14:paraId="01904F4D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</w:tr>
      <w:tr w:rsidR="002E28FD" w:rsidRPr="003974D2" w14:paraId="15AED5C2" w14:textId="77777777" w:rsidTr="00A54403">
        <w:trPr>
          <w:trHeight w:val="528"/>
        </w:trPr>
        <w:tc>
          <w:tcPr>
            <w:tcW w:w="1082" w:type="dxa"/>
            <w:tcBorders>
              <w:top w:val="single" w:sz="24" w:space="0" w:color="FFE9EA" w:themeColor="accent6" w:themeTint="99"/>
            </w:tcBorders>
          </w:tcPr>
          <w:p w14:paraId="4222575F" w14:textId="77777777" w:rsidR="002E28FD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OSS-51</w:t>
            </w:r>
          </w:p>
        </w:tc>
        <w:tc>
          <w:tcPr>
            <w:tcW w:w="819" w:type="dxa"/>
            <w:tcBorders>
              <w:top w:val="single" w:sz="24" w:space="0" w:color="FFE9EA" w:themeColor="accent6" w:themeTint="99"/>
            </w:tcBorders>
          </w:tcPr>
          <w:p w14:paraId="3A7EBA88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146" w:type="dxa"/>
            <w:tcBorders>
              <w:top w:val="single" w:sz="24" w:space="0" w:color="FFE9EA" w:themeColor="accent6" w:themeTint="99"/>
            </w:tcBorders>
          </w:tcPr>
          <w:p w14:paraId="2AC6BB7D" w14:textId="77777777" w:rsidR="002E28FD" w:rsidRPr="00024030" w:rsidRDefault="002E28FD" w:rsidP="00A54403">
            <w:pPr>
              <w:rPr>
                <w:sz w:val="18"/>
                <w:szCs w:val="18"/>
              </w:rPr>
            </w:pPr>
            <w:r w:rsidRPr="004704BC">
              <w:rPr>
                <w:noProof/>
                <w:sz w:val="18"/>
                <w:szCs w:val="18"/>
              </w:rPr>
              <w:drawing>
                <wp:inline distT="0" distB="0" distL="0" distR="0" wp14:anchorId="2E2EB5AE" wp14:editId="2CE82A8D">
                  <wp:extent cx="874643" cy="1332211"/>
                  <wp:effectExtent l="0" t="0" r="0" b="0"/>
                  <wp:docPr id="1540737210" name="Picture 1" descr="A wooden chair with a round sea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0737210" name="Picture 1" descr="A wooden chair with a round seat&#10;&#10;Description automatically generated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49" cy="1334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  <w:tcBorders>
              <w:top w:val="single" w:sz="24" w:space="0" w:color="FFE9EA" w:themeColor="accent6" w:themeTint="99"/>
            </w:tcBorders>
          </w:tcPr>
          <w:p w14:paraId="25137A36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24" w:space="0" w:color="FFE9EA" w:themeColor="accent6" w:themeTint="99"/>
            </w:tcBorders>
          </w:tcPr>
          <w:p w14:paraId="77442E40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275" w:type="dxa"/>
            <w:tcBorders>
              <w:top w:val="single" w:sz="24" w:space="0" w:color="FFE9EA" w:themeColor="accent6" w:themeTint="99"/>
            </w:tcBorders>
          </w:tcPr>
          <w:p w14:paraId="0DAF35C7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</w:tr>
      <w:tr w:rsidR="002E28FD" w:rsidRPr="003974D2" w14:paraId="2AFD368F" w14:textId="77777777" w:rsidTr="00A54403">
        <w:trPr>
          <w:trHeight w:val="528"/>
        </w:trPr>
        <w:tc>
          <w:tcPr>
            <w:tcW w:w="1082" w:type="dxa"/>
          </w:tcPr>
          <w:p w14:paraId="6F4B2B5F" w14:textId="77777777" w:rsidR="002E28FD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OSS-49a</w:t>
            </w:r>
          </w:p>
        </w:tc>
        <w:tc>
          <w:tcPr>
            <w:tcW w:w="819" w:type="dxa"/>
          </w:tcPr>
          <w:p w14:paraId="31CBC8AF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146" w:type="dxa"/>
          </w:tcPr>
          <w:p w14:paraId="71DEAE13" w14:textId="77777777" w:rsidR="002E28FD" w:rsidRPr="00024030" w:rsidRDefault="002E28FD" w:rsidP="00A54403">
            <w:pPr>
              <w:rPr>
                <w:sz w:val="18"/>
                <w:szCs w:val="18"/>
              </w:rPr>
            </w:pPr>
            <w:r w:rsidRPr="00CF4083">
              <w:rPr>
                <w:noProof/>
                <w:sz w:val="18"/>
                <w:szCs w:val="18"/>
              </w:rPr>
              <w:drawing>
                <wp:inline distT="0" distB="0" distL="0" distR="0" wp14:anchorId="07D66419" wp14:editId="61B53E55">
                  <wp:extent cx="1152939" cy="1364210"/>
                  <wp:effectExtent l="0" t="0" r="0" b="0"/>
                  <wp:docPr id="1815656176" name="Picture 1" descr="A close-up of a chai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5656176" name="Picture 1" descr="A close-up of a chair&#10;&#10;Description automatically generated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6995" cy="1369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</w:tcPr>
          <w:p w14:paraId="06C8FA34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</w:tcPr>
          <w:p w14:paraId="6733548F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275" w:type="dxa"/>
          </w:tcPr>
          <w:p w14:paraId="373FF094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</w:tr>
      <w:tr w:rsidR="002E28FD" w:rsidRPr="003974D2" w14:paraId="78C98716" w14:textId="77777777" w:rsidTr="00A54403">
        <w:trPr>
          <w:trHeight w:val="528"/>
        </w:trPr>
        <w:tc>
          <w:tcPr>
            <w:tcW w:w="1082" w:type="dxa"/>
          </w:tcPr>
          <w:p w14:paraId="4F22C8CA" w14:textId="77777777" w:rsidR="002E28FD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OSS-49b</w:t>
            </w:r>
          </w:p>
        </w:tc>
        <w:tc>
          <w:tcPr>
            <w:tcW w:w="819" w:type="dxa"/>
          </w:tcPr>
          <w:p w14:paraId="047DDA1C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146" w:type="dxa"/>
          </w:tcPr>
          <w:p w14:paraId="6B2506C9" w14:textId="77777777" w:rsidR="002E28FD" w:rsidRPr="00024030" w:rsidRDefault="002E28FD" w:rsidP="00A54403">
            <w:pPr>
              <w:rPr>
                <w:sz w:val="18"/>
                <w:szCs w:val="18"/>
              </w:rPr>
            </w:pPr>
            <w:r w:rsidRPr="00CF4083">
              <w:rPr>
                <w:noProof/>
                <w:sz w:val="18"/>
                <w:szCs w:val="18"/>
              </w:rPr>
              <w:drawing>
                <wp:inline distT="0" distB="0" distL="0" distR="0" wp14:anchorId="6C724AA5" wp14:editId="01253E4A">
                  <wp:extent cx="1685676" cy="762018"/>
                  <wp:effectExtent l="0" t="0" r="0" b="0"/>
                  <wp:docPr id="83162394" name="Picture 1" descr="A blue couch with a black bas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162394" name="Picture 1" descr="A blue couch with a black base&#10;&#10;Description automatically generated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0291" cy="764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</w:tcPr>
          <w:p w14:paraId="06824A14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</w:tcPr>
          <w:p w14:paraId="4F609AE3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275" w:type="dxa"/>
          </w:tcPr>
          <w:p w14:paraId="4822C417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</w:tr>
      <w:tr w:rsidR="002E28FD" w:rsidRPr="003974D2" w14:paraId="1675CA40" w14:textId="77777777" w:rsidTr="00A54403">
        <w:trPr>
          <w:trHeight w:val="528"/>
        </w:trPr>
        <w:tc>
          <w:tcPr>
            <w:tcW w:w="1082" w:type="dxa"/>
          </w:tcPr>
          <w:p w14:paraId="665043F0" w14:textId="77777777" w:rsidR="002E28FD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OSS-49c</w:t>
            </w:r>
          </w:p>
        </w:tc>
        <w:tc>
          <w:tcPr>
            <w:tcW w:w="819" w:type="dxa"/>
          </w:tcPr>
          <w:p w14:paraId="304B2C39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146" w:type="dxa"/>
          </w:tcPr>
          <w:p w14:paraId="4EEC5EF9" w14:textId="77777777" w:rsidR="002E28FD" w:rsidRPr="00024030" w:rsidRDefault="002E28FD" w:rsidP="00A54403">
            <w:pPr>
              <w:rPr>
                <w:sz w:val="18"/>
                <w:szCs w:val="18"/>
              </w:rPr>
            </w:pPr>
            <w:r w:rsidRPr="008876BE">
              <w:rPr>
                <w:noProof/>
                <w:sz w:val="18"/>
                <w:szCs w:val="18"/>
              </w:rPr>
              <w:drawing>
                <wp:inline distT="0" distB="0" distL="0" distR="0" wp14:anchorId="4AFB090E" wp14:editId="0CD35695">
                  <wp:extent cx="1065474" cy="1192695"/>
                  <wp:effectExtent l="0" t="0" r="0" b="0"/>
                  <wp:docPr id="1313145735" name="Picture 1" descr="A grey couch with black leg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3145735" name="Picture 1" descr="A grey couch with black legs&#10;&#10;Description automatically generated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1104" cy="1198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</w:tcPr>
          <w:p w14:paraId="5D044F3F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</w:tcPr>
          <w:p w14:paraId="09610718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275" w:type="dxa"/>
          </w:tcPr>
          <w:p w14:paraId="6A59EA13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</w:tr>
      <w:tr w:rsidR="002E28FD" w:rsidRPr="003974D2" w14:paraId="77F17FEB" w14:textId="77777777" w:rsidTr="00A54403">
        <w:trPr>
          <w:trHeight w:val="528"/>
        </w:trPr>
        <w:tc>
          <w:tcPr>
            <w:tcW w:w="1082" w:type="dxa"/>
          </w:tcPr>
          <w:p w14:paraId="3FDCA994" w14:textId="77777777" w:rsidR="002E28FD" w:rsidRDefault="002E28FD" w:rsidP="00A544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OSS-49d</w:t>
            </w:r>
          </w:p>
        </w:tc>
        <w:tc>
          <w:tcPr>
            <w:tcW w:w="819" w:type="dxa"/>
          </w:tcPr>
          <w:p w14:paraId="0F6272AD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146" w:type="dxa"/>
          </w:tcPr>
          <w:p w14:paraId="4ED61D81" w14:textId="77777777" w:rsidR="002E28FD" w:rsidRPr="00024030" w:rsidRDefault="002E28FD" w:rsidP="00A54403">
            <w:pPr>
              <w:rPr>
                <w:sz w:val="18"/>
                <w:szCs w:val="18"/>
              </w:rPr>
            </w:pPr>
            <w:r w:rsidRPr="008876BE">
              <w:rPr>
                <w:noProof/>
                <w:sz w:val="18"/>
                <w:szCs w:val="18"/>
              </w:rPr>
              <w:drawing>
                <wp:inline distT="0" distB="0" distL="0" distR="0" wp14:anchorId="164BAE1D" wp14:editId="22AD405D">
                  <wp:extent cx="953772" cy="882595"/>
                  <wp:effectExtent l="0" t="0" r="0" b="0"/>
                  <wp:docPr id="1256051108" name="Picture 1" descr="A yellow ottoman with black leg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6051108" name="Picture 1" descr="A yellow ottoman with black legs&#10;&#10;Description automatically generated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605" cy="8870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</w:tcPr>
          <w:p w14:paraId="0736C2B8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</w:tcPr>
          <w:p w14:paraId="5AD8D30D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275" w:type="dxa"/>
          </w:tcPr>
          <w:p w14:paraId="4B257B21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</w:tr>
      <w:tr w:rsidR="002E28FD" w:rsidRPr="003974D2" w14:paraId="149D2162" w14:textId="77777777" w:rsidTr="00A54403">
        <w:trPr>
          <w:trHeight w:val="528"/>
        </w:trPr>
        <w:tc>
          <w:tcPr>
            <w:tcW w:w="1082" w:type="dxa"/>
          </w:tcPr>
          <w:p w14:paraId="06C55FE6" w14:textId="77777777" w:rsidR="002E28FD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819" w:type="dxa"/>
          </w:tcPr>
          <w:p w14:paraId="5CFCA20A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146" w:type="dxa"/>
          </w:tcPr>
          <w:p w14:paraId="62E14F45" w14:textId="77777777" w:rsidR="002E28FD" w:rsidRPr="00024030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1693" w:type="dxa"/>
          </w:tcPr>
          <w:p w14:paraId="78AAEAA5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</w:tcPr>
          <w:p w14:paraId="4FF8C150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  <w:tc>
          <w:tcPr>
            <w:tcW w:w="3275" w:type="dxa"/>
          </w:tcPr>
          <w:p w14:paraId="151D0031" w14:textId="77777777" w:rsidR="002E28FD" w:rsidRPr="003974D2" w:rsidRDefault="002E28FD" w:rsidP="00A54403">
            <w:pPr>
              <w:rPr>
                <w:sz w:val="18"/>
                <w:szCs w:val="18"/>
              </w:rPr>
            </w:pPr>
          </w:p>
        </w:tc>
      </w:tr>
    </w:tbl>
    <w:p w14:paraId="6EC59208" w14:textId="77777777" w:rsidR="00E56C0A" w:rsidRPr="00D373DF" w:rsidRDefault="00E56C0A" w:rsidP="00D373DF"/>
    <w:sectPr w:rsidR="00E56C0A" w:rsidRPr="00D373DF" w:rsidSect="0081728F">
      <w:headerReference w:type="default" r:id="rId56"/>
      <w:footerReference w:type="even" r:id="rId57"/>
      <w:footerReference w:type="default" r:id="rId58"/>
      <w:headerReference w:type="first" r:id="rId59"/>
      <w:footerReference w:type="first" r:id="rId60"/>
      <w:pgSz w:w="11906" w:h="16838"/>
      <w:pgMar w:top="1418" w:right="1701" w:bottom="1985" w:left="1418" w:header="141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71CA3A" w14:textId="77777777" w:rsidR="002664D6" w:rsidRDefault="002664D6" w:rsidP="00F147E8">
      <w:pPr>
        <w:spacing w:line="240" w:lineRule="auto"/>
      </w:pPr>
      <w:r>
        <w:separator/>
      </w:r>
    </w:p>
  </w:endnote>
  <w:endnote w:type="continuationSeparator" w:id="0">
    <w:p w14:paraId="19ABE0DF" w14:textId="77777777" w:rsidR="002664D6" w:rsidRDefault="002664D6" w:rsidP="00F147E8">
      <w:pPr>
        <w:spacing w:line="240" w:lineRule="auto"/>
      </w:pPr>
      <w:r>
        <w:continuationSeparator/>
      </w:r>
    </w:p>
  </w:endnote>
  <w:endnote w:type="continuationNotice" w:id="1">
    <w:p w14:paraId="011A2267" w14:textId="77777777" w:rsidR="002664D6" w:rsidRDefault="002664D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 (Koppen CS)">
    <w:altName w:val="Times New Roman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Arial">
    <w:altName w:val="Calibri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oFo Sans VF Light">
    <w:altName w:val="Calibri"/>
    <w:charset w:val="00"/>
    <w:family w:val="swiss"/>
    <w:pitch w:val="variable"/>
    <w:sig w:usb0="00000207" w:usb1="00000001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uon Charter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inanummer"/>
      </w:rPr>
      <w:id w:val="-101419137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019B8A22" w14:textId="77777777" w:rsidR="004909C1" w:rsidRDefault="004909C1">
        <w:pPr>
          <w:pStyle w:val="Voettekst"/>
          <w:framePr w:wrap="none" w:vAnchor="text" w:hAnchor="margin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470EE1D7" w14:textId="77777777" w:rsidR="004909C1" w:rsidRDefault="004909C1" w:rsidP="004909C1">
    <w:pPr>
      <w:pStyle w:val="Voetteks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inanummer"/>
        <w:sz w:val="15"/>
        <w:szCs w:val="15"/>
      </w:rPr>
      <w:id w:val="-85082054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4F4CA949" w14:textId="77777777" w:rsidR="004909C1" w:rsidRPr="0089236B" w:rsidRDefault="004909C1" w:rsidP="00B84462">
        <w:pPr>
          <w:pStyle w:val="Voettekst"/>
          <w:framePr w:hSpace="482" w:wrap="notBeside" w:vAnchor="page" w:hAnchor="page" w:xAlign="right" w:y="16161"/>
          <w:rPr>
            <w:rStyle w:val="Paginanummer"/>
            <w:sz w:val="15"/>
            <w:szCs w:val="15"/>
          </w:rPr>
        </w:pPr>
        <w:r w:rsidRPr="0089236B">
          <w:rPr>
            <w:rStyle w:val="Paginanummer"/>
            <w:sz w:val="15"/>
            <w:szCs w:val="15"/>
          </w:rPr>
          <w:fldChar w:fldCharType="begin"/>
        </w:r>
        <w:r w:rsidRPr="0089236B">
          <w:rPr>
            <w:rStyle w:val="Paginanummer"/>
            <w:sz w:val="15"/>
            <w:szCs w:val="15"/>
          </w:rPr>
          <w:instrText xml:space="preserve"> PAGE </w:instrText>
        </w:r>
        <w:r w:rsidRPr="0089236B">
          <w:rPr>
            <w:rStyle w:val="Paginanummer"/>
            <w:sz w:val="15"/>
            <w:szCs w:val="15"/>
          </w:rPr>
          <w:fldChar w:fldCharType="separate"/>
        </w:r>
        <w:r w:rsidRPr="0089236B">
          <w:rPr>
            <w:rStyle w:val="Paginanummer"/>
            <w:noProof/>
            <w:sz w:val="15"/>
            <w:szCs w:val="15"/>
          </w:rPr>
          <w:t>2</w:t>
        </w:r>
        <w:r w:rsidRPr="0089236B">
          <w:rPr>
            <w:rStyle w:val="Paginanummer"/>
            <w:sz w:val="15"/>
            <w:szCs w:val="15"/>
          </w:rPr>
          <w:fldChar w:fldCharType="end"/>
        </w:r>
      </w:p>
    </w:sdtContent>
  </w:sdt>
  <w:p w14:paraId="4B072C83" w14:textId="77777777" w:rsidR="00967EFB" w:rsidRDefault="00BF13B1" w:rsidP="004909C1">
    <w:pPr>
      <w:pStyle w:val="Voettekst"/>
      <w:ind w:firstLine="360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0571B740" wp14:editId="768FCC51">
          <wp:simplePos x="0" y="0"/>
          <wp:positionH relativeFrom="column">
            <wp:posOffset>-104140</wp:posOffset>
          </wp:positionH>
          <wp:positionV relativeFrom="paragraph">
            <wp:posOffset>19974</wp:posOffset>
          </wp:positionV>
          <wp:extent cx="296545" cy="296545"/>
          <wp:effectExtent l="0" t="0" r="0" b="0"/>
          <wp:wrapNone/>
          <wp:docPr id="1157351980" name="Graphic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7366578" name="Graphic 14273665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545" cy="296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E2E4A9" w14:textId="77777777" w:rsidR="00327656" w:rsidRDefault="00327656" w:rsidP="0089236B">
    <w:pPr>
      <w:pStyle w:val="Voettekst"/>
      <w:spacing w:after="1080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C31B10" w14:textId="77777777" w:rsidR="002664D6" w:rsidRDefault="002664D6" w:rsidP="00F147E8">
      <w:pPr>
        <w:spacing w:line="240" w:lineRule="auto"/>
      </w:pPr>
      <w:r>
        <w:separator/>
      </w:r>
    </w:p>
  </w:footnote>
  <w:footnote w:type="continuationSeparator" w:id="0">
    <w:p w14:paraId="5090EC37" w14:textId="77777777" w:rsidR="002664D6" w:rsidRDefault="002664D6" w:rsidP="00F147E8">
      <w:pPr>
        <w:spacing w:line="240" w:lineRule="auto"/>
      </w:pPr>
      <w:r>
        <w:continuationSeparator/>
      </w:r>
    </w:p>
  </w:footnote>
  <w:footnote w:type="continuationNotice" w:id="1">
    <w:p w14:paraId="66229E05" w14:textId="77777777" w:rsidR="002664D6" w:rsidRDefault="002664D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66C17D" w14:textId="77777777" w:rsidR="00F147E8" w:rsidRDefault="00F147E8" w:rsidP="00F147E8">
    <w:pPr>
      <w:pStyle w:val="Koptekst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9FF043" w14:textId="77777777" w:rsidR="00327656" w:rsidRDefault="006A273F" w:rsidP="00420CD4">
    <w:pPr>
      <w:pStyle w:val="Koptekst"/>
    </w:pPr>
    <w:r>
      <w:rPr>
        <w:noProof/>
        <w14:ligatures w14:val="standardContextual"/>
      </w:rPr>
      <w:drawing>
        <wp:anchor distT="0" distB="0" distL="114300" distR="114300" simplePos="0" relativeHeight="251658241" behindDoc="1" locked="0" layoutInCell="1" allowOverlap="1" wp14:anchorId="059E36DE" wp14:editId="21AB8471">
          <wp:simplePos x="0" y="0"/>
          <wp:positionH relativeFrom="column">
            <wp:posOffset>-911225</wp:posOffset>
          </wp:positionH>
          <wp:positionV relativeFrom="paragraph">
            <wp:posOffset>-899019</wp:posOffset>
          </wp:positionV>
          <wp:extent cx="7560000" cy="10698600"/>
          <wp:effectExtent l="0" t="0" r="0" b="0"/>
          <wp:wrapNone/>
          <wp:docPr id="187893264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8932642" name="Afbeelding 18789326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4C17A3"/>
    <w:multiLevelType w:val="hybridMultilevel"/>
    <w:tmpl w:val="FFFFFFFF"/>
    <w:lvl w:ilvl="0" w:tplc="FA9A7F84">
      <w:start w:val="1"/>
      <w:numFmt w:val="decimal"/>
      <w:lvlText w:val="%1."/>
      <w:lvlJc w:val="left"/>
      <w:pPr>
        <w:ind w:left="720" w:hanging="360"/>
      </w:pPr>
    </w:lvl>
    <w:lvl w:ilvl="1" w:tplc="80CEDEB2">
      <w:start w:val="1"/>
      <w:numFmt w:val="lowerLetter"/>
      <w:lvlText w:val="%2."/>
      <w:lvlJc w:val="left"/>
      <w:pPr>
        <w:ind w:left="1440" w:hanging="360"/>
      </w:pPr>
    </w:lvl>
    <w:lvl w:ilvl="2" w:tplc="E15E5F64">
      <w:start w:val="1"/>
      <w:numFmt w:val="lowerRoman"/>
      <w:lvlText w:val="%3."/>
      <w:lvlJc w:val="right"/>
      <w:pPr>
        <w:ind w:left="2160" w:hanging="180"/>
      </w:pPr>
    </w:lvl>
    <w:lvl w:ilvl="3" w:tplc="FB6C04AA">
      <w:start w:val="1"/>
      <w:numFmt w:val="decimal"/>
      <w:lvlText w:val="%4."/>
      <w:lvlJc w:val="left"/>
      <w:pPr>
        <w:ind w:left="2880" w:hanging="360"/>
      </w:pPr>
    </w:lvl>
    <w:lvl w:ilvl="4" w:tplc="554222A8">
      <w:start w:val="1"/>
      <w:numFmt w:val="lowerLetter"/>
      <w:lvlText w:val="%5."/>
      <w:lvlJc w:val="left"/>
      <w:pPr>
        <w:ind w:left="3600" w:hanging="360"/>
      </w:pPr>
    </w:lvl>
    <w:lvl w:ilvl="5" w:tplc="F6FA8848">
      <w:start w:val="1"/>
      <w:numFmt w:val="lowerRoman"/>
      <w:lvlText w:val="%6."/>
      <w:lvlJc w:val="right"/>
      <w:pPr>
        <w:ind w:left="4320" w:hanging="180"/>
      </w:pPr>
    </w:lvl>
    <w:lvl w:ilvl="6" w:tplc="D38ACEA8">
      <w:start w:val="1"/>
      <w:numFmt w:val="decimal"/>
      <w:lvlText w:val="%7."/>
      <w:lvlJc w:val="left"/>
      <w:pPr>
        <w:ind w:left="5040" w:hanging="360"/>
      </w:pPr>
    </w:lvl>
    <w:lvl w:ilvl="7" w:tplc="975E8952">
      <w:start w:val="1"/>
      <w:numFmt w:val="lowerLetter"/>
      <w:lvlText w:val="%8."/>
      <w:lvlJc w:val="left"/>
      <w:pPr>
        <w:ind w:left="5760" w:hanging="360"/>
      </w:pPr>
    </w:lvl>
    <w:lvl w:ilvl="8" w:tplc="7AAEDD2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D02618"/>
    <w:multiLevelType w:val="multilevel"/>
    <w:tmpl w:val="48C291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2812CE4"/>
    <w:multiLevelType w:val="multilevel"/>
    <w:tmpl w:val="C10444E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34C1CEB"/>
    <w:multiLevelType w:val="multilevel"/>
    <w:tmpl w:val="3D682F4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5274A1C"/>
    <w:multiLevelType w:val="multilevel"/>
    <w:tmpl w:val="96B8B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5F9418E"/>
    <w:multiLevelType w:val="multilevel"/>
    <w:tmpl w:val="59CA24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69C45AE"/>
    <w:multiLevelType w:val="multilevel"/>
    <w:tmpl w:val="AA26FB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6B74017"/>
    <w:multiLevelType w:val="multilevel"/>
    <w:tmpl w:val="EC24B0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A76077D"/>
    <w:multiLevelType w:val="multilevel"/>
    <w:tmpl w:val="D6E828A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A7613C8"/>
    <w:multiLevelType w:val="multilevel"/>
    <w:tmpl w:val="1F28C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B8227AF"/>
    <w:multiLevelType w:val="multilevel"/>
    <w:tmpl w:val="45149E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C123729"/>
    <w:multiLevelType w:val="multilevel"/>
    <w:tmpl w:val="B2B2E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C4F72BB"/>
    <w:multiLevelType w:val="multilevel"/>
    <w:tmpl w:val="96A4AEE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E0D31D7"/>
    <w:multiLevelType w:val="multilevel"/>
    <w:tmpl w:val="65D4E29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E411743"/>
    <w:multiLevelType w:val="multilevel"/>
    <w:tmpl w:val="1E9A80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E934948"/>
    <w:multiLevelType w:val="multilevel"/>
    <w:tmpl w:val="380446F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1581BE6"/>
    <w:multiLevelType w:val="multilevel"/>
    <w:tmpl w:val="DBFCCEBA"/>
    <w:lvl w:ilvl="0">
      <w:start w:val="1"/>
      <w:numFmt w:val="lowerLetter"/>
      <w:lvlText w:val="%1."/>
      <w:lvlJc w:val="left"/>
      <w:pPr>
        <w:tabs>
          <w:tab w:val="num" w:pos="1776"/>
        </w:tabs>
        <w:ind w:left="1776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3216"/>
        </w:tabs>
        <w:ind w:left="3216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936"/>
        </w:tabs>
        <w:ind w:left="393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5376"/>
        </w:tabs>
        <w:ind w:left="5376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6096"/>
        </w:tabs>
        <w:ind w:left="609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7536"/>
        </w:tabs>
        <w:ind w:left="7536" w:hanging="360"/>
      </w:pPr>
    </w:lvl>
  </w:abstractNum>
  <w:abstractNum w:abstractNumId="19" w15:restartNumberingAfterBreak="0">
    <w:nsid w:val="11F10A54"/>
    <w:multiLevelType w:val="multilevel"/>
    <w:tmpl w:val="BEE4A2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67F3AC3"/>
    <w:multiLevelType w:val="multilevel"/>
    <w:tmpl w:val="087CC8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7083743"/>
    <w:multiLevelType w:val="multilevel"/>
    <w:tmpl w:val="9A44C2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7780199"/>
    <w:multiLevelType w:val="multilevel"/>
    <w:tmpl w:val="48AA1584"/>
    <w:lvl w:ilvl="0">
      <w:start w:val="1"/>
      <w:numFmt w:val="decimal"/>
      <w:pStyle w:val="Kop1"/>
      <w:suff w:val="space"/>
      <w:lvlText w:val="%1."/>
      <w:lvlJc w:val="left"/>
      <w:pPr>
        <w:ind w:left="360" w:hanging="360"/>
      </w:pPr>
      <w:rPr>
        <w:rFonts w:ascii="Aptos" w:eastAsiaTheme="majorEastAsia" w:hAnsi="Aptos" w:cs="Times New Roman (Koppen CS)"/>
      </w:rPr>
    </w:lvl>
    <w:lvl w:ilvl="1">
      <w:start w:val="1"/>
      <w:numFmt w:val="decimal"/>
      <w:pStyle w:val="Kop2"/>
      <w:isLgl/>
      <w:lvlText w:val="%1.%2"/>
      <w:lvlJc w:val="left"/>
      <w:pPr>
        <w:ind w:left="720" w:hanging="720"/>
      </w:pPr>
      <w:rPr>
        <w:rFonts w:hint="default"/>
        <w:sz w:val="28"/>
        <w:szCs w:val="26"/>
      </w:rPr>
    </w:lvl>
    <w:lvl w:ilvl="2">
      <w:start w:val="1"/>
      <w:numFmt w:val="decimal"/>
      <w:pStyle w:val="Kop3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186C24CE"/>
    <w:multiLevelType w:val="multilevel"/>
    <w:tmpl w:val="6DD02C4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87D3ADD"/>
    <w:multiLevelType w:val="multilevel"/>
    <w:tmpl w:val="D19A8F2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9F33367"/>
    <w:multiLevelType w:val="multilevel"/>
    <w:tmpl w:val="449ED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AE95141"/>
    <w:multiLevelType w:val="hybridMultilevel"/>
    <w:tmpl w:val="FFFFFFFF"/>
    <w:lvl w:ilvl="0" w:tplc="DCF8B072">
      <w:start w:val="1"/>
      <w:numFmt w:val="decimal"/>
      <w:lvlText w:val="%1."/>
      <w:lvlJc w:val="left"/>
      <w:pPr>
        <w:ind w:left="720" w:hanging="360"/>
      </w:pPr>
    </w:lvl>
    <w:lvl w:ilvl="1" w:tplc="B96CFEBE">
      <w:start w:val="1"/>
      <w:numFmt w:val="lowerLetter"/>
      <w:lvlText w:val="%2."/>
      <w:lvlJc w:val="left"/>
      <w:pPr>
        <w:ind w:left="1440" w:hanging="360"/>
      </w:pPr>
    </w:lvl>
    <w:lvl w:ilvl="2" w:tplc="523AE328">
      <w:start w:val="1"/>
      <w:numFmt w:val="lowerRoman"/>
      <w:lvlText w:val="%3."/>
      <w:lvlJc w:val="right"/>
      <w:pPr>
        <w:ind w:left="2160" w:hanging="180"/>
      </w:pPr>
    </w:lvl>
    <w:lvl w:ilvl="3" w:tplc="22BCD0C4">
      <w:start w:val="1"/>
      <w:numFmt w:val="decimal"/>
      <w:lvlText w:val="%4."/>
      <w:lvlJc w:val="left"/>
      <w:pPr>
        <w:ind w:left="2880" w:hanging="360"/>
      </w:pPr>
    </w:lvl>
    <w:lvl w:ilvl="4" w:tplc="83BE84EC">
      <w:start w:val="1"/>
      <w:numFmt w:val="lowerLetter"/>
      <w:lvlText w:val="%5."/>
      <w:lvlJc w:val="left"/>
      <w:pPr>
        <w:ind w:left="3600" w:hanging="360"/>
      </w:pPr>
    </w:lvl>
    <w:lvl w:ilvl="5" w:tplc="D41240D6">
      <w:start w:val="1"/>
      <w:numFmt w:val="lowerRoman"/>
      <w:lvlText w:val="%6."/>
      <w:lvlJc w:val="right"/>
      <w:pPr>
        <w:ind w:left="4320" w:hanging="180"/>
      </w:pPr>
    </w:lvl>
    <w:lvl w:ilvl="6" w:tplc="C7A0F7FE">
      <w:start w:val="1"/>
      <w:numFmt w:val="decimal"/>
      <w:lvlText w:val="%7."/>
      <w:lvlJc w:val="left"/>
      <w:pPr>
        <w:ind w:left="5040" w:hanging="360"/>
      </w:pPr>
    </w:lvl>
    <w:lvl w:ilvl="7" w:tplc="938AB8E6">
      <w:start w:val="1"/>
      <w:numFmt w:val="lowerLetter"/>
      <w:lvlText w:val="%8."/>
      <w:lvlJc w:val="left"/>
      <w:pPr>
        <w:ind w:left="5760" w:hanging="360"/>
      </w:pPr>
    </w:lvl>
    <w:lvl w:ilvl="8" w:tplc="EF1810A6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E35145A"/>
    <w:multiLevelType w:val="hybridMultilevel"/>
    <w:tmpl w:val="D1786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F45E969"/>
    <w:multiLevelType w:val="hybridMultilevel"/>
    <w:tmpl w:val="FFFFFFFF"/>
    <w:lvl w:ilvl="0" w:tplc="E7EA9DF0">
      <w:start w:val="1"/>
      <w:numFmt w:val="decimal"/>
      <w:lvlText w:val="%1."/>
      <w:lvlJc w:val="left"/>
      <w:pPr>
        <w:ind w:left="720" w:hanging="360"/>
      </w:pPr>
    </w:lvl>
    <w:lvl w:ilvl="1" w:tplc="769EE638">
      <w:start w:val="1"/>
      <w:numFmt w:val="lowerLetter"/>
      <w:lvlText w:val="%2."/>
      <w:lvlJc w:val="left"/>
      <w:pPr>
        <w:ind w:left="1440" w:hanging="360"/>
      </w:pPr>
    </w:lvl>
    <w:lvl w:ilvl="2" w:tplc="70A88140">
      <w:start w:val="1"/>
      <w:numFmt w:val="lowerRoman"/>
      <w:lvlText w:val="%3."/>
      <w:lvlJc w:val="right"/>
      <w:pPr>
        <w:ind w:left="2160" w:hanging="180"/>
      </w:pPr>
    </w:lvl>
    <w:lvl w:ilvl="3" w:tplc="D19256BA">
      <w:start w:val="1"/>
      <w:numFmt w:val="decimal"/>
      <w:lvlText w:val="%4."/>
      <w:lvlJc w:val="left"/>
      <w:pPr>
        <w:ind w:left="2880" w:hanging="360"/>
      </w:pPr>
    </w:lvl>
    <w:lvl w:ilvl="4" w:tplc="AAA04B3C">
      <w:start w:val="1"/>
      <w:numFmt w:val="lowerLetter"/>
      <w:lvlText w:val="%5."/>
      <w:lvlJc w:val="left"/>
      <w:pPr>
        <w:ind w:left="3600" w:hanging="360"/>
      </w:pPr>
    </w:lvl>
    <w:lvl w:ilvl="5" w:tplc="B886984C">
      <w:start w:val="1"/>
      <w:numFmt w:val="lowerRoman"/>
      <w:lvlText w:val="%6."/>
      <w:lvlJc w:val="right"/>
      <w:pPr>
        <w:ind w:left="4320" w:hanging="180"/>
      </w:pPr>
    </w:lvl>
    <w:lvl w:ilvl="6" w:tplc="3372F84E">
      <w:start w:val="1"/>
      <w:numFmt w:val="decimal"/>
      <w:lvlText w:val="%7."/>
      <w:lvlJc w:val="left"/>
      <w:pPr>
        <w:ind w:left="5040" w:hanging="360"/>
      </w:pPr>
    </w:lvl>
    <w:lvl w:ilvl="7" w:tplc="7FCC4FF8">
      <w:start w:val="1"/>
      <w:numFmt w:val="lowerLetter"/>
      <w:lvlText w:val="%8."/>
      <w:lvlJc w:val="left"/>
      <w:pPr>
        <w:ind w:left="5760" w:hanging="360"/>
      </w:pPr>
    </w:lvl>
    <w:lvl w:ilvl="8" w:tplc="6E8A455C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1DD45B8"/>
    <w:multiLevelType w:val="multilevel"/>
    <w:tmpl w:val="BD24A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2C40252"/>
    <w:multiLevelType w:val="hybridMultilevel"/>
    <w:tmpl w:val="82149E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3BF0F38"/>
    <w:multiLevelType w:val="multilevel"/>
    <w:tmpl w:val="176CEE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Aptos" w:eastAsiaTheme="minorHAnsi" w:hAnsi="Aptos" w:cs="Times New Roman (Hoofdtekst CS)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468698D"/>
    <w:multiLevelType w:val="multilevel"/>
    <w:tmpl w:val="09AC73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673381D"/>
    <w:multiLevelType w:val="hybridMultilevel"/>
    <w:tmpl w:val="ECD42620"/>
    <w:lvl w:ilvl="0" w:tplc="0413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4" w15:restartNumberingAfterBreak="0">
    <w:nsid w:val="26B17DCC"/>
    <w:multiLevelType w:val="multilevel"/>
    <w:tmpl w:val="2252FC18"/>
    <w:styleLink w:val="Koppenleidraad"/>
    <w:lvl w:ilvl="0">
      <w:start w:val="1"/>
      <w:numFmt w:val="decimal"/>
      <w:lvlText w:val="%1."/>
      <w:lvlJc w:val="left"/>
      <w:pPr>
        <w:ind w:left="397" w:hanging="397"/>
      </w:pPr>
      <w:rPr>
        <w:rFonts w:ascii="Arial" w:hAnsi="Arial" w:hint="default"/>
        <w:sz w:val="3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27BD36A6"/>
    <w:multiLevelType w:val="multilevel"/>
    <w:tmpl w:val="7C8EDA2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27E704A1"/>
    <w:multiLevelType w:val="multilevel"/>
    <w:tmpl w:val="81866E0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282D717C"/>
    <w:multiLevelType w:val="multilevel"/>
    <w:tmpl w:val="E8D24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29863797"/>
    <w:multiLevelType w:val="multilevel"/>
    <w:tmpl w:val="C4A0C45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2DDC1074"/>
    <w:multiLevelType w:val="multilevel"/>
    <w:tmpl w:val="AC68A8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42A6352"/>
    <w:multiLevelType w:val="multilevel"/>
    <w:tmpl w:val="83409FB8"/>
    <w:styleLink w:val="Nieuwekoppen"/>
    <w:lvl w:ilvl="0">
      <w:start w:val="1"/>
      <w:numFmt w:val="none"/>
      <w:pStyle w:val="RptParagraafNiveau1"/>
      <w:lvlText w:val="1."/>
      <w:lvlJc w:val="left"/>
      <w:pPr>
        <w:tabs>
          <w:tab w:val="num" w:pos="397"/>
        </w:tabs>
        <w:ind w:left="0" w:firstLine="0"/>
      </w:pPr>
      <w:rPr>
        <w:rFonts w:hint="default"/>
        <w:color w:val="0070C0"/>
      </w:rPr>
    </w:lvl>
    <w:lvl w:ilvl="1">
      <w:start w:val="1"/>
      <w:numFmt w:val="none"/>
      <w:lvlText w:val="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2">
      <w:start w:val="1"/>
      <w:numFmt w:val="decimal"/>
      <w:pStyle w:val="RptParagraafNiveau2"/>
      <w:lvlText w:val="1.%3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3">
      <w:start w:val="1"/>
      <w:numFmt w:val="decimal"/>
      <w:lvlRestart w:val="2"/>
      <w:lvlText w:val="1.1.%4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4">
      <w:start w:val="1"/>
      <w:numFmt w:val="decimal"/>
      <w:lvlRestart w:val="3"/>
      <w:lvlText w:val="1.1.1.%5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7"/>
        </w:tabs>
        <w:ind w:left="0" w:firstLine="0"/>
      </w:pPr>
      <w:rPr>
        <w:rFonts w:hint="default"/>
      </w:rPr>
    </w:lvl>
  </w:abstractNum>
  <w:abstractNum w:abstractNumId="41" w15:restartNumberingAfterBreak="0">
    <w:nsid w:val="34793B84"/>
    <w:multiLevelType w:val="multilevel"/>
    <w:tmpl w:val="00528D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35721D74"/>
    <w:multiLevelType w:val="multilevel"/>
    <w:tmpl w:val="66645F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C026725"/>
    <w:multiLevelType w:val="multilevel"/>
    <w:tmpl w:val="62C8F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3D96708B"/>
    <w:multiLevelType w:val="multilevel"/>
    <w:tmpl w:val="89AC008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F7B103D"/>
    <w:multiLevelType w:val="multilevel"/>
    <w:tmpl w:val="CBE8F880"/>
    <w:styleLink w:val="Stijl1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6" w15:restartNumberingAfterBreak="0">
    <w:nsid w:val="41907B76"/>
    <w:multiLevelType w:val="hybridMultilevel"/>
    <w:tmpl w:val="59E081E2"/>
    <w:lvl w:ilvl="0" w:tplc="0809000F">
      <w:start w:val="1"/>
      <w:numFmt w:val="decimal"/>
      <w:lvlText w:val="%1."/>
      <w:lvlJc w:val="left"/>
      <w:pPr>
        <w:ind w:left="927" w:hanging="360"/>
      </w:pPr>
    </w:lvl>
    <w:lvl w:ilvl="1" w:tplc="08090019">
      <w:start w:val="1"/>
      <w:numFmt w:val="lowerLetter"/>
      <w:lvlText w:val="%2."/>
      <w:lvlJc w:val="left"/>
      <w:pPr>
        <w:ind w:left="1930" w:hanging="360"/>
      </w:pPr>
    </w:lvl>
    <w:lvl w:ilvl="2" w:tplc="0809001B" w:tentative="1">
      <w:start w:val="1"/>
      <w:numFmt w:val="lowerRoman"/>
      <w:lvlText w:val="%3."/>
      <w:lvlJc w:val="right"/>
      <w:pPr>
        <w:ind w:left="2650" w:hanging="180"/>
      </w:pPr>
    </w:lvl>
    <w:lvl w:ilvl="3" w:tplc="0809000F" w:tentative="1">
      <w:start w:val="1"/>
      <w:numFmt w:val="decimal"/>
      <w:lvlText w:val="%4."/>
      <w:lvlJc w:val="left"/>
      <w:pPr>
        <w:ind w:left="3370" w:hanging="360"/>
      </w:pPr>
    </w:lvl>
    <w:lvl w:ilvl="4" w:tplc="08090019" w:tentative="1">
      <w:start w:val="1"/>
      <w:numFmt w:val="lowerLetter"/>
      <w:lvlText w:val="%5."/>
      <w:lvlJc w:val="left"/>
      <w:pPr>
        <w:ind w:left="4090" w:hanging="360"/>
      </w:pPr>
    </w:lvl>
    <w:lvl w:ilvl="5" w:tplc="0809001B" w:tentative="1">
      <w:start w:val="1"/>
      <w:numFmt w:val="lowerRoman"/>
      <w:lvlText w:val="%6."/>
      <w:lvlJc w:val="right"/>
      <w:pPr>
        <w:ind w:left="4810" w:hanging="180"/>
      </w:pPr>
    </w:lvl>
    <w:lvl w:ilvl="6" w:tplc="0809000F" w:tentative="1">
      <w:start w:val="1"/>
      <w:numFmt w:val="decimal"/>
      <w:lvlText w:val="%7."/>
      <w:lvlJc w:val="left"/>
      <w:pPr>
        <w:ind w:left="5530" w:hanging="360"/>
      </w:pPr>
    </w:lvl>
    <w:lvl w:ilvl="7" w:tplc="08090019" w:tentative="1">
      <w:start w:val="1"/>
      <w:numFmt w:val="lowerLetter"/>
      <w:lvlText w:val="%8."/>
      <w:lvlJc w:val="left"/>
      <w:pPr>
        <w:ind w:left="6250" w:hanging="360"/>
      </w:pPr>
    </w:lvl>
    <w:lvl w:ilvl="8" w:tplc="08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7" w15:restartNumberingAfterBreak="0">
    <w:nsid w:val="427958F7"/>
    <w:multiLevelType w:val="multilevel"/>
    <w:tmpl w:val="81E005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2881079"/>
    <w:multiLevelType w:val="multilevel"/>
    <w:tmpl w:val="6C520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5F727D9"/>
    <w:multiLevelType w:val="multilevel"/>
    <w:tmpl w:val="90F221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1.%2"/>
      <w:lvlJc w:val="left"/>
      <w:pPr>
        <w:ind w:left="360" w:hanging="360"/>
      </w:pPr>
      <w:rPr>
        <w:rFonts w:ascii="Calibri,Arial" w:hAnsi="Calibri,Aria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6DA5693"/>
    <w:multiLevelType w:val="multilevel"/>
    <w:tmpl w:val="23828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4718338D"/>
    <w:multiLevelType w:val="multilevel"/>
    <w:tmpl w:val="B2B44A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487E5342"/>
    <w:multiLevelType w:val="multilevel"/>
    <w:tmpl w:val="96AE0C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9FB6492"/>
    <w:multiLevelType w:val="multilevel"/>
    <w:tmpl w:val="139C9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4AD34842"/>
    <w:multiLevelType w:val="multilevel"/>
    <w:tmpl w:val="ABE02D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1A325DF"/>
    <w:multiLevelType w:val="multilevel"/>
    <w:tmpl w:val="0BFAE5F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55613A4C"/>
    <w:multiLevelType w:val="multilevel"/>
    <w:tmpl w:val="51E8C84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57DB44EC"/>
    <w:multiLevelType w:val="hybridMultilevel"/>
    <w:tmpl w:val="BF603D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B115404"/>
    <w:multiLevelType w:val="multilevel"/>
    <w:tmpl w:val="EA2AD5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5C591566"/>
    <w:multiLevelType w:val="multilevel"/>
    <w:tmpl w:val="32728A98"/>
    <w:lvl w:ilvl="0">
      <w:start w:val="1"/>
      <w:numFmt w:val="lowerLetter"/>
      <w:lvlText w:val="%1."/>
      <w:lvlJc w:val="left"/>
      <w:pPr>
        <w:tabs>
          <w:tab w:val="num" w:pos="1776"/>
        </w:tabs>
        <w:ind w:left="1776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3216"/>
        </w:tabs>
        <w:ind w:left="3216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936"/>
        </w:tabs>
        <w:ind w:left="393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5376"/>
        </w:tabs>
        <w:ind w:left="5376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6096"/>
        </w:tabs>
        <w:ind w:left="609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7536"/>
        </w:tabs>
        <w:ind w:left="7536" w:hanging="360"/>
      </w:pPr>
    </w:lvl>
  </w:abstractNum>
  <w:abstractNum w:abstractNumId="60" w15:restartNumberingAfterBreak="0">
    <w:nsid w:val="5EACD425"/>
    <w:multiLevelType w:val="hybridMultilevel"/>
    <w:tmpl w:val="FFFFFFFF"/>
    <w:lvl w:ilvl="0" w:tplc="EA02D45C">
      <w:start w:val="1"/>
      <w:numFmt w:val="decimal"/>
      <w:lvlText w:val="%1."/>
      <w:lvlJc w:val="left"/>
      <w:pPr>
        <w:ind w:left="720" w:hanging="360"/>
      </w:pPr>
    </w:lvl>
    <w:lvl w:ilvl="1" w:tplc="5EFC79A8">
      <w:start w:val="1"/>
      <w:numFmt w:val="lowerLetter"/>
      <w:lvlText w:val="%2."/>
      <w:lvlJc w:val="left"/>
      <w:pPr>
        <w:ind w:left="1440" w:hanging="360"/>
      </w:pPr>
    </w:lvl>
    <w:lvl w:ilvl="2" w:tplc="AD5ACF34">
      <w:start w:val="1"/>
      <w:numFmt w:val="lowerRoman"/>
      <w:lvlText w:val="%3."/>
      <w:lvlJc w:val="right"/>
      <w:pPr>
        <w:ind w:left="2160" w:hanging="180"/>
      </w:pPr>
    </w:lvl>
    <w:lvl w:ilvl="3" w:tplc="A26CA820">
      <w:start w:val="1"/>
      <w:numFmt w:val="decimal"/>
      <w:lvlText w:val="%4."/>
      <w:lvlJc w:val="left"/>
      <w:pPr>
        <w:ind w:left="2880" w:hanging="360"/>
      </w:pPr>
    </w:lvl>
    <w:lvl w:ilvl="4" w:tplc="8188C290">
      <w:start w:val="1"/>
      <w:numFmt w:val="lowerLetter"/>
      <w:lvlText w:val="%5."/>
      <w:lvlJc w:val="left"/>
      <w:pPr>
        <w:ind w:left="3600" w:hanging="360"/>
      </w:pPr>
    </w:lvl>
    <w:lvl w:ilvl="5" w:tplc="C8445034">
      <w:start w:val="1"/>
      <w:numFmt w:val="lowerRoman"/>
      <w:lvlText w:val="%6."/>
      <w:lvlJc w:val="right"/>
      <w:pPr>
        <w:ind w:left="4320" w:hanging="180"/>
      </w:pPr>
    </w:lvl>
    <w:lvl w:ilvl="6" w:tplc="72520F9A">
      <w:start w:val="1"/>
      <w:numFmt w:val="decimal"/>
      <w:lvlText w:val="%7."/>
      <w:lvlJc w:val="left"/>
      <w:pPr>
        <w:ind w:left="5040" w:hanging="360"/>
      </w:pPr>
    </w:lvl>
    <w:lvl w:ilvl="7" w:tplc="FB8CF5BC">
      <w:start w:val="1"/>
      <w:numFmt w:val="lowerLetter"/>
      <w:lvlText w:val="%8."/>
      <w:lvlJc w:val="left"/>
      <w:pPr>
        <w:ind w:left="5760" w:hanging="360"/>
      </w:pPr>
    </w:lvl>
    <w:lvl w:ilvl="8" w:tplc="D8D895DC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EDD0E61"/>
    <w:multiLevelType w:val="singleLevel"/>
    <w:tmpl w:val="37E80CCE"/>
    <w:lvl w:ilvl="0">
      <w:start w:val="1"/>
      <w:numFmt w:val="bullet"/>
      <w:lvlText w:val="•"/>
      <w:lvlJc w:val="left"/>
      <w:pPr>
        <w:tabs>
          <w:tab w:val="num" w:pos="1560"/>
        </w:tabs>
        <w:ind w:left="1560" w:hanging="425"/>
      </w:pPr>
      <w:rPr>
        <w:rFonts w:ascii="Verdana" w:hAnsi="Verdana" w:hint="default"/>
      </w:rPr>
    </w:lvl>
  </w:abstractNum>
  <w:abstractNum w:abstractNumId="62" w15:restartNumberingAfterBreak="0">
    <w:nsid w:val="64623EE8"/>
    <w:multiLevelType w:val="multilevel"/>
    <w:tmpl w:val="0413001D"/>
    <w:styleLink w:val="Stijl2"/>
    <w:lvl w:ilvl="0">
      <w:start w:val="2"/>
      <w:numFmt w:val="decimal"/>
      <w:lvlText w:val="%1)"/>
      <w:lvlJc w:val="left"/>
      <w:pPr>
        <w:ind w:left="360" w:hanging="360"/>
      </w:pPr>
      <w:rPr>
        <w:color w:val="0070C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3" w15:restartNumberingAfterBreak="0">
    <w:nsid w:val="69ED653A"/>
    <w:multiLevelType w:val="multilevel"/>
    <w:tmpl w:val="3F34FD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6D3E4352"/>
    <w:multiLevelType w:val="multilevel"/>
    <w:tmpl w:val="CA908C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6DAA51FD"/>
    <w:multiLevelType w:val="multilevel"/>
    <w:tmpl w:val="442CBDD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6E11639D"/>
    <w:multiLevelType w:val="multilevel"/>
    <w:tmpl w:val="99F0145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6EF73696"/>
    <w:multiLevelType w:val="multilevel"/>
    <w:tmpl w:val="BF4658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1215319"/>
    <w:multiLevelType w:val="multilevel"/>
    <w:tmpl w:val="6F86C7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37107DF"/>
    <w:multiLevelType w:val="multilevel"/>
    <w:tmpl w:val="35929AE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5366B48"/>
    <w:multiLevelType w:val="multilevel"/>
    <w:tmpl w:val="E4F64A1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75697E55"/>
    <w:multiLevelType w:val="multilevel"/>
    <w:tmpl w:val="C0E0D28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76903BC8"/>
    <w:multiLevelType w:val="multilevel"/>
    <w:tmpl w:val="42261B0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784F2DE8"/>
    <w:multiLevelType w:val="multilevel"/>
    <w:tmpl w:val="B30EC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786C0A9F"/>
    <w:multiLevelType w:val="hybridMultilevel"/>
    <w:tmpl w:val="A838FAD4"/>
    <w:lvl w:ilvl="0" w:tplc="28C0AEDC">
      <w:start w:val="1"/>
      <w:numFmt w:val="bullet"/>
      <w:pStyle w:val="Opsommingplattetek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A494D4">
      <w:numFmt w:val="bullet"/>
      <w:lvlText w:val="-"/>
      <w:lvlJc w:val="left"/>
      <w:pPr>
        <w:ind w:left="1440" w:hanging="360"/>
      </w:pPr>
      <w:rPr>
        <w:rFonts w:ascii="Tahoma" w:eastAsia="Calibri" w:hAnsi="Tahoma" w:cs="Tahoma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A5D0451"/>
    <w:multiLevelType w:val="multilevel"/>
    <w:tmpl w:val="AD1822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7A8B6C09"/>
    <w:multiLevelType w:val="hybridMultilevel"/>
    <w:tmpl w:val="CE9268FC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7" w15:restartNumberingAfterBreak="0">
    <w:nsid w:val="7A914EEC"/>
    <w:multiLevelType w:val="multilevel"/>
    <w:tmpl w:val="1176417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7CDD7251"/>
    <w:multiLevelType w:val="multilevel"/>
    <w:tmpl w:val="A62EE4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2230811">
    <w:abstractNumId w:val="49"/>
  </w:num>
  <w:num w:numId="2" w16cid:durableId="617417670">
    <w:abstractNumId w:val="45"/>
  </w:num>
  <w:num w:numId="3" w16cid:durableId="1358890710">
    <w:abstractNumId w:val="62"/>
  </w:num>
  <w:num w:numId="4" w16cid:durableId="929201059">
    <w:abstractNumId w:val="34"/>
  </w:num>
  <w:num w:numId="5" w16cid:durableId="1248463703">
    <w:abstractNumId w:val="40"/>
  </w:num>
  <w:num w:numId="6" w16cid:durableId="754477832">
    <w:abstractNumId w:val="74"/>
  </w:num>
  <w:num w:numId="7" w16cid:durableId="1534465615">
    <w:abstractNumId w:val="22"/>
  </w:num>
  <w:num w:numId="8" w16cid:durableId="1345325253">
    <w:abstractNumId w:val="1"/>
  </w:num>
  <w:num w:numId="9" w16cid:durableId="1992980839">
    <w:abstractNumId w:val="0"/>
  </w:num>
  <w:num w:numId="10" w16cid:durableId="1409569224">
    <w:abstractNumId w:val="61"/>
  </w:num>
  <w:num w:numId="11" w16cid:durableId="1700231073">
    <w:abstractNumId w:val="33"/>
  </w:num>
  <w:num w:numId="12" w16cid:durableId="1429503057">
    <w:abstractNumId w:val="76"/>
  </w:num>
  <w:num w:numId="13" w16cid:durableId="381754117">
    <w:abstractNumId w:val="46"/>
  </w:num>
  <w:num w:numId="14" w16cid:durableId="750270906">
    <w:abstractNumId w:val="30"/>
  </w:num>
  <w:num w:numId="15" w16cid:durableId="1000044307">
    <w:abstractNumId w:val="13"/>
  </w:num>
  <w:num w:numId="16" w16cid:durableId="1055785122">
    <w:abstractNumId w:val="63"/>
  </w:num>
  <w:num w:numId="17" w16cid:durableId="673267790">
    <w:abstractNumId w:val="64"/>
  </w:num>
  <w:num w:numId="18" w16cid:durableId="1897620386">
    <w:abstractNumId w:val="47"/>
  </w:num>
  <w:num w:numId="19" w16cid:durableId="493490041">
    <w:abstractNumId w:val="3"/>
  </w:num>
  <w:num w:numId="20" w16cid:durableId="1039891976">
    <w:abstractNumId w:val="42"/>
  </w:num>
  <w:num w:numId="21" w16cid:durableId="1576237603">
    <w:abstractNumId w:val="56"/>
  </w:num>
  <w:num w:numId="22" w16cid:durableId="109594191">
    <w:abstractNumId w:val="72"/>
  </w:num>
  <w:num w:numId="23" w16cid:durableId="1960257372">
    <w:abstractNumId w:val="4"/>
  </w:num>
  <w:num w:numId="24" w16cid:durableId="449864172">
    <w:abstractNumId w:val="38"/>
  </w:num>
  <w:num w:numId="25" w16cid:durableId="1407648332">
    <w:abstractNumId w:val="50"/>
  </w:num>
  <w:num w:numId="26" w16cid:durableId="753625277">
    <w:abstractNumId w:val="59"/>
  </w:num>
  <w:num w:numId="27" w16cid:durableId="1935087003">
    <w:abstractNumId w:val="58"/>
  </w:num>
  <w:num w:numId="28" w16cid:durableId="572928763">
    <w:abstractNumId w:val="18"/>
  </w:num>
  <w:num w:numId="29" w16cid:durableId="1111172251">
    <w:abstractNumId w:val="21"/>
  </w:num>
  <w:num w:numId="30" w16cid:durableId="1692292281">
    <w:abstractNumId w:val="17"/>
  </w:num>
  <w:num w:numId="31" w16cid:durableId="103775004">
    <w:abstractNumId w:val="6"/>
  </w:num>
  <w:num w:numId="32" w16cid:durableId="2022508891">
    <w:abstractNumId w:val="31"/>
  </w:num>
  <w:num w:numId="33" w16cid:durableId="1727297740">
    <w:abstractNumId w:val="37"/>
  </w:num>
  <w:num w:numId="34" w16cid:durableId="1189560682">
    <w:abstractNumId w:val="52"/>
  </w:num>
  <w:num w:numId="35" w16cid:durableId="1407653757">
    <w:abstractNumId w:val="25"/>
  </w:num>
  <w:num w:numId="36" w16cid:durableId="1571189470">
    <w:abstractNumId w:val="68"/>
  </w:num>
  <w:num w:numId="37" w16cid:durableId="1386106674">
    <w:abstractNumId w:val="32"/>
  </w:num>
  <w:num w:numId="38" w16cid:durableId="1975522403">
    <w:abstractNumId w:val="67"/>
  </w:num>
  <w:num w:numId="39" w16cid:durableId="2044355027">
    <w:abstractNumId w:val="24"/>
  </w:num>
  <w:num w:numId="40" w16cid:durableId="983850211">
    <w:abstractNumId w:val="14"/>
  </w:num>
  <w:num w:numId="41" w16cid:durableId="1455975734">
    <w:abstractNumId w:val="48"/>
  </w:num>
  <w:num w:numId="42" w16cid:durableId="914240304">
    <w:abstractNumId w:val="7"/>
  </w:num>
  <w:num w:numId="43" w16cid:durableId="490297096">
    <w:abstractNumId w:val="9"/>
  </w:num>
  <w:num w:numId="44" w16cid:durableId="1001470245">
    <w:abstractNumId w:val="10"/>
  </w:num>
  <w:num w:numId="45" w16cid:durableId="410126163">
    <w:abstractNumId w:val="8"/>
  </w:num>
  <w:num w:numId="46" w16cid:durableId="2080589492">
    <w:abstractNumId w:val="23"/>
  </w:num>
  <w:num w:numId="47" w16cid:durableId="1042440211">
    <w:abstractNumId w:val="35"/>
  </w:num>
  <w:num w:numId="48" w16cid:durableId="1656491321">
    <w:abstractNumId w:val="77"/>
  </w:num>
  <w:num w:numId="49" w16cid:durableId="765735829">
    <w:abstractNumId w:val="69"/>
  </w:num>
  <w:num w:numId="50" w16cid:durableId="1461143301">
    <w:abstractNumId w:val="36"/>
  </w:num>
  <w:num w:numId="51" w16cid:durableId="1179352528">
    <w:abstractNumId w:val="53"/>
  </w:num>
  <w:num w:numId="52" w16cid:durableId="1828746064">
    <w:abstractNumId w:val="75"/>
  </w:num>
  <w:num w:numId="53" w16cid:durableId="984621837">
    <w:abstractNumId w:val="19"/>
  </w:num>
  <w:num w:numId="54" w16cid:durableId="1695114667">
    <w:abstractNumId w:val="11"/>
  </w:num>
  <w:num w:numId="55" w16cid:durableId="989093194">
    <w:abstractNumId w:val="39"/>
  </w:num>
  <w:num w:numId="56" w16cid:durableId="941566630">
    <w:abstractNumId w:val="57"/>
  </w:num>
  <w:num w:numId="57" w16cid:durableId="533156694">
    <w:abstractNumId w:val="43"/>
  </w:num>
  <w:num w:numId="58" w16cid:durableId="1383678386">
    <w:abstractNumId w:val="51"/>
  </w:num>
  <w:num w:numId="59" w16cid:durableId="190146904">
    <w:abstractNumId w:val="78"/>
  </w:num>
  <w:num w:numId="60" w16cid:durableId="743840545">
    <w:abstractNumId w:val="41"/>
  </w:num>
  <w:num w:numId="61" w16cid:durableId="1706130752">
    <w:abstractNumId w:val="66"/>
  </w:num>
  <w:num w:numId="62" w16cid:durableId="3945860">
    <w:abstractNumId w:val="73"/>
  </w:num>
  <w:num w:numId="63" w16cid:durableId="1460952847">
    <w:abstractNumId w:val="54"/>
  </w:num>
  <w:num w:numId="64" w16cid:durableId="2040007795">
    <w:abstractNumId w:val="16"/>
  </w:num>
  <w:num w:numId="65" w16cid:durableId="1227766323">
    <w:abstractNumId w:val="44"/>
  </w:num>
  <w:num w:numId="66" w16cid:durableId="1590655510">
    <w:abstractNumId w:val="70"/>
  </w:num>
  <w:num w:numId="67" w16cid:durableId="89937573">
    <w:abstractNumId w:val="5"/>
  </w:num>
  <w:num w:numId="68" w16cid:durableId="1075740496">
    <w:abstractNumId w:val="55"/>
  </w:num>
  <w:num w:numId="69" w16cid:durableId="947084371">
    <w:abstractNumId w:val="65"/>
  </w:num>
  <w:num w:numId="70" w16cid:durableId="1844471581">
    <w:abstractNumId w:val="29"/>
  </w:num>
  <w:num w:numId="71" w16cid:durableId="2061399608">
    <w:abstractNumId w:val="20"/>
  </w:num>
  <w:num w:numId="72" w16cid:durableId="1016150736">
    <w:abstractNumId w:val="12"/>
  </w:num>
  <w:num w:numId="73" w16cid:durableId="433744218">
    <w:abstractNumId w:val="15"/>
  </w:num>
  <w:num w:numId="74" w16cid:durableId="1596551991">
    <w:abstractNumId w:val="71"/>
  </w:num>
  <w:num w:numId="75" w16cid:durableId="1081173986">
    <w:abstractNumId w:val="27"/>
  </w:num>
  <w:num w:numId="76" w16cid:durableId="1501776367">
    <w:abstractNumId w:val="60"/>
  </w:num>
  <w:num w:numId="77" w16cid:durableId="1571577476">
    <w:abstractNumId w:val="26"/>
  </w:num>
  <w:num w:numId="78" w16cid:durableId="1391222639">
    <w:abstractNumId w:val="2"/>
  </w:num>
  <w:num w:numId="79" w16cid:durableId="180516539">
    <w:abstractNumId w:val="28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A21"/>
    <w:rsid w:val="000008EC"/>
    <w:rsid w:val="00000E07"/>
    <w:rsid w:val="00001347"/>
    <w:rsid w:val="00001649"/>
    <w:rsid w:val="00001D1E"/>
    <w:rsid w:val="00001D74"/>
    <w:rsid w:val="00001F4E"/>
    <w:rsid w:val="0000293C"/>
    <w:rsid w:val="00003B93"/>
    <w:rsid w:val="00003E90"/>
    <w:rsid w:val="0000442A"/>
    <w:rsid w:val="0000488F"/>
    <w:rsid w:val="00004E14"/>
    <w:rsid w:val="00004FD4"/>
    <w:rsid w:val="00005564"/>
    <w:rsid w:val="00006A1D"/>
    <w:rsid w:val="000071E7"/>
    <w:rsid w:val="00007ADC"/>
    <w:rsid w:val="00010260"/>
    <w:rsid w:val="00010935"/>
    <w:rsid w:val="000115AE"/>
    <w:rsid w:val="000117B2"/>
    <w:rsid w:val="00011934"/>
    <w:rsid w:val="00012252"/>
    <w:rsid w:val="0001228E"/>
    <w:rsid w:val="00012440"/>
    <w:rsid w:val="0001258A"/>
    <w:rsid w:val="00012A37"/>
    <w:rsid w:val="00013FFF"/>
    <w:rsid w:val="000148A9"/>
    <w:rsid w:val="00014E2D"/>
    <w:rsid w:val="0001509C"/>
    <w:rsid w:val="000157C9"/>
    <w:rsid w:val="00015847"/>
    <w:rsid w:val="00016269"/>
    <w:rsid w:val="00017FDA"/>
    <w:rsid w:val="0002050E"/>
    <w:rsid w:val="00020608"/>
    <w:rsid w:val="0002131A"/>
    <w:rsid w:val="00021517"/>
    <w:rsid w:val="00021D96"/>
    <w:rsid w:val="00023192"/>
    <w:rsid w:val="00023871"/>
    <w:rsid w:val="0002412B"/>
    <w:rsid w:val="00024F21"/>
    <w:rsid w:val="000257F7"/>
    <w:rsid w:val="00025D26"/>
    <w:rsid w:val="00025E79"/>
    <w:rsid w:val="000261F1"/>
    <w:rsid w:val="00026C68"/>
    <w:rsid w:val="00030900"/>
    <w:rsid w:val="00031342"/>
    <w:rsid w:val="00032984"/>
    <w:rsid w:val="000330F8"/>
    <w:rsid w:val="00033444"/>
    <w:rsid w:val="00033480"/>
    <w:rsid w:val="0003363D"/>
    <w:rsid w:val="00033814"/>
    <w:rsid w:val="00034852"/>
    <w:rsid w:val="00034879"/>
    <w:rsid w:val="00034A32"/>
    <w:rsid w:val="00034AA0"/>
    <w:rsid w:val="00036B80"/>
    <w:rsid w:val="0004039B"/>
    <w:rsid w:val="000403FF"/>
    <w:rsid w:val="000409C9"/>
    <w:rsid w:val="00040C63"/>
    <w:rsid w:val="000410A3"/>
    <w:rsid w:val="00041520"/>
    <w:rsid w:val="000415A4"/>
    <w:rsid w:val="0004220B"/>
    <w:rsid w:val="00042A57"/>
    <w:rsid w:val="00042D59"/>
    <w:rsid w:val="00043360"/>
    <w:rsid w:val="0004387F"/>
    <w:rsid w:val="00043DAA"/>
    <w:rsid w:val="00045EB0"/>
    <w:rsid w:val="00046037"/>
    <w:rsid w:val="000463B1"/>
    <w:rsid w:val="00047F01"/>
    <w:rsid w:val="0005080A"/>
    <w:rsid w:val="00051770"/>
    <w:rsid w:val="00051F6A"/>
    <w:rsid w:val="00052484"/>
    <w:rsid w:val="00052943"/>
    <w:rsid w:val="000534A7"/>
    <w:rsid w:val="00053BF5"/>
    <w:rsid w:val="00053D59"/>
    <w:rsid w:val="0005430F"/>
    <w:rsid w:val="00054E0F"/>
    <w:rsid w:val="000550EF"/>
    <w:rsid w:val="00055ADC"/>
    <w:rsid w:val="0005610D"/>
    <w:rsid w:val="000561BB"/>
    <w:rsid w:val="000576F4"/>
    <w:rsid w:val="00057DF5"/>
    <w:rsid w:val="00057EDC"/>
    <w:rsid w:val="000602B6"/>
    <w:rsid w:val="00060538"/>
    <w:rsid w:val="00060655"/>
    <w:rsid w:val="00060AA9"/>
    <w:rsid w:val="00061060"/>
    <w:rsid w:val="000618FF"/>
    <w:rsid w:val="00061C0A"/>
    <w:rsid w:val="00061F18"/>
    <w:rsid w:val="00062301"/>
    <w:rsid w:val="00062326"/>
    <w:rsid w:val="000624E9"/>
    <w:rsid w:val="00062789"/>
    <w:rsid w:val="00062F2A"/>
    <w:rsid w:val="00063527"/>
    <w:rsid w:val="0006374E"/>
    <w:rsid w:val="000638CF"/>
    <w:rsid w:val="00064194"/>
    <w:rsid w:val="000643A5"/>
    <w:rsid w:val="000643B6"/>
    <w:rsid w:val="00064A77"/>
    <w:rsid w:val="0006553D"/>
    <w:rsid w:val="00065F6A"/>
    <w:rsid w:val="00066CAA"/>
    <w:rsid w:val="00067434"/>
    <w:rsid w:val="00067AF3"/>
    <w:rsid w:val="00067CD7"/>
    <w:rsid w:val="00070AD3"/>
    <w:rsid w:val="000712EC"/>
    <w:rsid w:val="00071398"/>
    <w:rsid w:val="0007190E"/>
    <w:rsid w:val="000720C0"/>
    <w:rsid w:val="00072A7D"/>
    <w:rsid w:val="00072E96"/>
    <w:rsid w:val="00074321"/>
    <w:rsid w:val="0007453B"/>
    <w:rsid w:val="00074ADB"/>
    <w:rsid w:val="00075F8B"/>
    <w:rsid w:val="00076080"/>
    <w:rsid w:val="00076846"/>
    <w:rsid w:val="00076904"/>
    <w:rsid w:val="00076A3C"/>
    <w:rsid w:val="000778F7"/>
    <w:rsid w:val="00077A3E"/>
    <w:rsid w:val="00077E64"/>
    <w:rsid w:val="00077E7B"/>
    <w:rsid w:val="00080F0E"/>
    <w:rsid w:val="00081533"/>
    <w:rsid w:val="00082065"/>
    <w:rsid w:val="000823E4"/>
    <w:rsid w:val="00082649"/>
    <w:rsid w:val="00082AE8"/>
    <w:rsid w:val="00083444"/>
    <w:rsid w:val="0008350D"/>
    <w:rsid w:val="00083E84"/>
    <w:rsid w:val="000842A1"/>
    <w:rsid w:val="0008441C"/>
    <w:rsid w:val="00084818"/>
    <w:rsid w:val="000848E6"/>
    <w:rsid w:val="000848FF"/>
    <w:rsid w:val="00084AC8"/>
    <w:rsid w:val="00084B14"/>
    <w:rsid w:val="000859B4"/>
    <w:rsid w:val="00087758"/>
    <w:rsid w:val="00090596"/>
    <w:rsid w:val="000905D7"/>
    <w:rsid w:val="00090B4F"/>
    <w:rsid w:val="00090F39"/>
    <w:rsid w:val="00093CE2"/>
    <w:rsid w:val="00094455"/>
    <w:rsid w:val="000949D4"/>
    <w:rsid w:val="00094C65"/>
    <w:rsid w:val="00094DDA"/>
    <w:rsid w:val="00095312"/>
    <w:rsid w:val="000959A1"/>
    <w:rsid w:val="0009740D"/>
    <w:rsid w:val="00097809"/>
    <w:rsid w:val="00097E9E"/>
    <w:rsid w:val="00097FB4"/>
    <w:rsid w:val="000A0205"/>
    <w:rsid w:val="000A0E10"/>
    <w:rsid w:val="000A17EB"/>
    <w:rsid w:val="000A1A7F"/>
    <w:rsid w:val="000A2474"/>
    <w:rsid w:val="000A2530"/>
    <w:rsid w:val="000A2AE9"/>
    <w:rsid w:val="000A2E8C"/>
    <w:rsid w:val="000A319B"/>
    <w:rsid w:val="000A3384"/>
    <w:rsid w:val="000A3801"/>
    <w:rsid w:val="000A3D12"/>
    <w:rsid w:val="000A4412"/>
    <w:rsid w:val="000A494B"/>
    <w:rsid w:val="000A7DAC"/>
    <w:rsid w:val="000B0C78"/>
    <w:rsid w:val="000B17E2"/>
    <w:rsid w:val="000B1BFF"/>
    <w:rsid w:val="000B1D27"/>
    <w:rsid w:val="000B1FC7"/>
    <w:rsid w:val="000B25B6"/>
    <w:rsid w:val="000B27E6"/>
    <w:rsid w:val="000B2C13"/>
    <w:rsid w:val="000B35B5"/>
    <w:rsid w:val="000B3FB7"/>
    <w:rsid w:val="000B4420"/>
    <w:rsid w:val="000B5675"/>
    <w:rsid w:val="000B5EAD"/>
    <w:rsid w:val="000B66E5"/>
    <w:rsid w:val="000B68CD"/>
    <w:rsid w:val="000B6FBD"/>
    <w:rsid w:val="000B743F"/>
    <w:rsid w:val="000B7F28"/>
    <w:rsid w:val="000C02D9"/>
    <w:rsid w:val="000C1291"/>
    <w:rsid w:val="000C2096"/>
    <w:rsid w:val="000C2756"/>
    <w:rsid w:val="000C3786"/>
    <w:rsid w:val="000C3A74"/>
    <w:rsid w:val="000C4275"/>
    <w:rsid w:val="000C4649"/>
    <w:rsid w:val="000C63BB"/>
    <w:rsid w:val="000C657D"/>
    <w:rsid w:val="000C66AA"/>
    <w:rsid w:val="000C6B3D"/>
    <w:rsid w:val="000C7307"/>
    <w:rsid w:val="000D0122"/>
    <w:rsid w:val="000D0E31"/>
    <w:rsid w:val="000D1307"/>
    <w:rsid w:val="000D1414"/>
    <w:rsid w:val="000D165D"/>
    <w:rsid w:val="000D29F7"/>
    <w:rsid w:val="000D2C81"/>
    <w:rsid w:val="000D34DE"/>
    <w:rsid w:val="000D369D"/>
    <w:rsid w:val="000D489F"/>
    <w:rsid w:val="000D4B5D"/>
    <w:rsid w:val="000D7409"/>
    <w:rsid w:val="000D79CA"/>
    <w:rsid w:val="000D79F5"/>
    <w:rsid w:val="000D7AA0"/>
    <w:rsid w:val="000E03E6"/>
    <w:rsid w:val="000E04AF"/>
    <w:rsid w:val="000E0A80"/>
    <w:rsid w:val="000E1193"/>
    <w:rsid w:val="000E18C6"/>
    <w:rsid w:val="000E1F93"/>
    <w:rsid w:val="000E2C56"/>
    <w:rsid w:val="000E31C7"/>
    <w:rsid w:val="000E373C"/>
    <w:rsid w:val="000E3819"/>
    <w:rsid w:val="000E3E8B"/>
    <w:rsid w:val="000E4601"/>
    <w:rsid w:val="000E4998"/>
    <w:rsid w:val="000E5715"/>
    <w:rsid w:val="000E5D21"/>
    <w:rsid w:val="000E5E9D"/>
    <w:rsid w:val="000E7F97"/>
    <w:rsid w:val="000F008D"/>
    <w:rsid w:val="000F0614"/>
    <w:rsid w:val="000F16EC"/>
    <w:rsid w:val="000F173F"/>
    <w:rsid w:val="000F2008"/>
    <w:rsid w:val="000F28B1"/>
    <w:rsid w:val="000F2DA9"/>
    <w:rsid w:val="000F31E7"/>
    <w:rsid w:val="000F4004"/>
    <w:rsid w:val="000F4A78"/>
    <w:rsid w:val="000F4AF0"/>
    <w:rsid w:val="000F55F8"/>
    <w:rsid w:val="000F5C98"/>
    <w:rsid w:val="000F5CA1"/>
    <w:rsid w:val="000F643D"/>
    <w:rsid w:val="000F6864"/>
    <w:rsid w:val="000F6E82"/>
    <w:rsid w:val="000F76F6"/>
    <w:rsid w:val="000F7A64"/>
    <w:rsid w:val="000F7A90"/>
    <w:rsid w:val="00100014"/>
    <w:rsid w:val="00101441"/>
    <w:rsid w:val="00101CEA"/>
    <w:rsid w:val="001020CF"/>
    <w:rsid w:val="00102C49"/>
    <w:rsid w:val="001031A9"/>
    <w:rsid w:val="001037C0"/>
    <w:rsid w:val="00103D2B"/>
    <w:rsid w:val="00103FD2"/>
    <w:rsid w:val="00104C44"/>
    <w:rsid w:val="00105FC0"/>
    <w:rsid w:val="001069DD"/>
    <w:rsid w:val="001101FB"/>
    <w:rsid w:val="00110F7A"/>
    <w:rsid w:val="0011116F"/>
    <w:rsid w:val="00111345"/>
    <w:rsid w:val="0011138A"/>
    <w:rsid w:val="0011190D"/>
    <w:rsid w:val="00111E78"/>
    <w:rsid w:val="001123D4"/>
    <w:rsid w:val="0011269C"/>
    <w:rsid w:val="00112ED4"/>
    <w:rsid w:val="001131C6"/>
    <w:rsid w:val="00113618"/>
    <w:rsid w:val="00113F8A"/>
    <w:rsid w:val="00114FB2"/>
    <w:rsid w:val="00115426"/>
    <w:rsid w:val="00115733"/>
    <w:rsid w:val="001158D7"/>
    <w:rsid w:val="001159B2"/>
    <w:rsid w:val="00115C94"/>
    <w:rsid w:val="001168B2"/>
    <w:rsid w:val="00116A9A"/>
    <w:rsid w:val="001178C1"/>
    <w:rsid w:val="00117AC7"/>
    <w:rsid w:val="001203CE"/>
    <w:rsid w:val="00121465"/>
    <w:rsid w:val="001214BF"/>
    <w:rsid w:val="001220AC"/>
    <w:rsid w:val="001229A5"/>
    <w:rsid w:val="00122ACA"/>
    <w:rsid w:val="00122B16"/>
    <w:rsid w:val="00122EE2"/>
    <w:rsid w:val="00122F8E"/>
    <w:rsid w:val="0012370B"/>
    <w:rsid w:val="0012381F"/>
    <w:rsid w:val="00124EC8"/>
    <w:rsid w:val="00125612"/>
    <w:rsid w:val="001256CE"/>
    <w:rsid w:val="0012595D"/>
    <w:rsid w:val="001261F6"/>
    <w:rsid w:val="0012642A"/>
    <w:rsid w:val="001267EE"/>
    <w:rsid w:val="00126B9B"/>
    <w:rsid w:val="00127CE0"/>
    <w:rsid w:val="00130222"/>
    <w:rsid w:val="001308B0"/>
    <w:rsid w:val="00130C30"/>
    <w:rsid w:val="0013111B"/>
    <w:rsid w:val="00131632"/>
    <w:rsid w:val="001319DE"/>
    <w:rsid w:val="00131E32"/>
    <w:rsid w:val="00131F78"/>
    <w:rsid w:val="001324F5"/>
    <w:rsid w:val="0013271D"/>
    <w:rsid w:val="00132AD9"/>
    <w:rsid w:val="00132F0F"/>
    <w:rsid w:val="00132F55"/>
    <w:rsid w:val="00133331"/>
    <w:rsid w:val="001333F7"/>
    <w:rsid w:val="001343EE"/>
    <w:rsid w:val="00134E5D"/>
    <w:rsid w:val="00135B61"/>
    <w:rsid w:val="00136A08"/>
    <w:rsid w:val="0013713C"/>
    <w:rsid w:val="00137616"/>
    <w:rsid w:val="001379B4"/>
    <w:rsid w:val="00137C5D"/>
    <w:rsid w:val="00137DCB"/>
    <w:rsid w:val="00137E79"/>
    <w:rsid w:val="00140BAA"/>
    <w:rsid w:val="001421BC"/>
    <w:rsid w:val="00142232"/>
    <w:rsid w:val="00142435"/>
    <w:rsid w:val="00142A3B"/>
    <w:rsid w:val="001432B0"/>
    <w:rsid w:val="001435D2"/>
    <w:rsid w:val="00143C5E"/>
    <w:rsid w:val="00143F32"/>
    <w:rsid w:val="00143FB1"/>
    <w:rsid w:val="00144496"/>
    <w:rsid w:val="001444AE"/>
    <w:rsid w:val="0014489B"/>
    <w:rsid w:val="00144DB5"/>
    <w:rsid w:val="00145A6A"/>
    <w:rsid w:val="00145C0E"/>
    <w:rsid w:val="00145DA9"/>
    <w:rsid w:val="0014668F"/>
    <w:rsid w:val="00146FD3"/>
    <w:rsid w:val="00147049"/>
    <w:rsid w:val="00150C71"/>
    <w:rsid w:val="00151E19"/>
    <w:rsid w:val="00151F0D"/>
    <w:rsid w:val="0015207C"/>
    <w:rsid w:val="00152458"/>
    <w:rsid w:val="0015260B"/>
    <w:rsid w:val="00153A0B"/>
    <w:rsid w:val="001547BC"/>
    <w:rsid w:val="0015636F"/>
    <w:rsid w:val="001567A8"/>
    <w:rsid w:val="0015685A"/>
    <w:rsid w:val="00157241"/>
    <w:rsid w:val="001575CD"/>
    <w:rsid w:val="00157806"/>
    <w:rsid w:val="0016037E"/>
    <w:rsid w:val="001610B2"/>
    <w:rsid w:val="001621F1"/>
    <w:rsid w:val="00162266"/>
    <w:rsid w:val="00162952"/>
    <w:rsid w:val="00163859"/>
    <w:rsid w:val="00163A20"/>
    <w:rsid w:val="00163BD4"/>
    <w:rsid w:val="00163EAF"/>
    <w:rsid w:val="00164B53"/>
    <w:rsid w:val="00164C33"/>
    <w:rsid w:val="00164E89"/>
    <w:rsid w:val="0016537D"/>
    <w:rsid w:val="001657E7"/>
    <w:rsid w:val="00165812"/>
    <w:rsid w:val="00165938"/>
    <w:rsid w:val="0016679C"/>
    <w:rsid w:val="0016684E"/>
    <w:rsid w:val="00167077"/>
    <w:rsid w:val="0017022A"/>
    <w:rsid w:val="00170FBC"/>
    <w:rsid w:val="00171FDC"/>
    <w:rsid w:val="00172640"/>
    <w:rsid w:val="00172766"/>
    <w:rsid w:val="00172BD0"/>
    <w:rsid w:val="00173C15"/>
    <w:rsid w:val="00174590"/>
    <w:rsid w:val="00174698"/>
    <w:rsid w:val="0017535C"/>
    <w:rsid w:val="001755E8"/>
    <w:rsid w:val="001757F4"/>
    <w:rsid w:val="001758D2"/>
    <w:rsid w:val="0017648C"/>
    <w:rsid w:val="001769D3"/>
    <w:rsid w:val="00180FA7"/>
    <w:rsid w:val="0018154C"/>
    <w:rsid w:val="00181F0D"/>
    <w:rsid w:val="00182893"/>
    <w:rsid w:val="00182C8B"/>
    <w:rsid w:val="00183026"/>
    <w:rsid w:val="00183235"/>
    <w:rsid w:val="0018479E"/>
    <w:rsid w:val="00184891"/>
    <w:rsid w:val="001852B9"/>
    <w:rsid w:val="001854B9"/>
    <w:rsid w:val="00185753"/>
    <w:rsid w:val="00186C22"/>
    <w:rsid w:val="0018788F"/>
    <w:rsid w:val="00187E96"/>
    <w:rsid w:val="001901E7"/>
    <w:rsid w:val="00191221"/>
    <w:rsid w:val="00191523"/>
    <w:rsid w:val="001924CC"/>
    <w:rsid w:val="001929C0"/>
    <w:rsid w:val="00193D29"/>
    <w:rsid w:val="0019492E"/>
    <w:rsid w:val="00194CF2"/>
    <w:rsid w:val="001959FC"/>
    <w:rsid w:val="00195BFA"/>
    <w:rsid w:val="00196B9B"/>
    <w:rsid w:val="00196CCC"/>
    <w:rsid w:val="001A0217"/>
    <w:rsid w:val="001A6842"/>
    <w:rsid w:val="001A7569"/>
    <w:rsid w:val="001A7B18"/>
    <w:rsid w:val="001B0244"/>
    <w:rsid w:val="001B0592"/>
    <w:rsid w:val="001B0917"/>
    <w:rsid w:val="001B23C5"/>
    <w:rsid w:val="001B2E29"/>
    <w:rsid w:val="001B3AB3"/>
    <w:rsid w:val="001B3D9D"/>
    <w:rsid w:val="001B4220"/>
    <w:rsid w:val="001B4855"/>
    <w:rsid w:val="001B4E54"/>
    <w:rsid w:val="001B4FC3"/>
    <w:rsid w:val="001B518A"/>
    <w:rsid w:val="001B5B08"/>
    <w:rsid w:val="001B5DC5"/>
    <w:rsid w:val="001B65A3"/>
    <w:rsid w:val="001B660F"/>
    <w:rsid w:val="001B6862"/>
    <w:rsid w:val="001B7346"/>
    <w:rsid w:val="001B7C7A"/>
    <w:rsid w:val="001B7FAB"/>
    <w:rsid w:val="001C0992"/>
    <w:rsid w:val="001C132C"/>
    <w:rsid w:val="001C1439"/>
    <w:rsid w:val="001C1E1D"/>
    <w:rsid w:val="001C3024"/>
    <w:rsid w:val="001C3148"/>
    <w:rsid w:val="001C3C3A"/>
    <w:rsid w:val="001C43F0"/>
    <w:rsid w:val="001C4AE5"/>
    <w:rsid w:val="001C5220"/>
    <w:rsid w:val="001C5306"/>
    <w:rsid w:val="001C5C68"/>
    <w:rsid w:val="001C676A"/>
    <w:rsid w:val="001C6962"/>
    <w:rsid w:val="001C6987"/>
    <w:rsid w:val="001C6B94"/>
    <w:rsid w:val="001C6DD7"/>
    <w:rsid w:val="001C756E"/>
    <w:rsid w:val="001D07DA"/>
    <w:rsid w:val="001D08B8"/>
    <w:rsid w:val="001D08F3"/>
    <w:rsid w:val="001D0C98"/>
    <w:rsid w:val="001D0F7A"/>
    <w:rsid w:val="001D1406"/>
    <w:rsid w:val="001D21CC"/>
    <w:rsid w:val="001D2572"/>
    <w:rsid w:val="001D4C7F"/>
    <w:rsid w:val="001D4DF6"/>
    <w:rsid w:val="001D5C61"/>
    <w:rsid w:val="001D5C96"/>
    <w:rsid w:val="001D5F42"/>
    <w:rsid w:val="001D6124"/>
    <w:rsid w:val="001D686B"/>
    <w:rsid w:val="001D69EB"/>
    <w:rsid w:val="001D6A0F"/>
    <w:rsid w:val="001D6DF4"/>
    <w:rsid w:val="001D7216"/>
    <w:rsid w:val="001D7750"/>
    <w:rsid w:val="001E035B"/>
    <w:rsid w:val="001E285D"/>
    <w:rsid w:val="001E297E"/>
    <w:rsid w:val="001E2C65"/>
    <w:rsid w:val="001E3163"/>
    <w:rsid w:val="001E333F"/>
    <w:rsid w:val="001E3847"/>
    <w:rsid w:val="001E39E3"/>
    <w:rsid w:val="001E3ABE"/>
    <w:rsid w:val="001E4BC9"/>
    <w:rsid w:val="001E4C80"/>
    <w:rsid w:val="001E505C"/>
    <w:rsid w:val="001E5863"/>
    <w:rsid w:val="001E5B36"/>
    <w:rsid w:val="001E618B"/>
    <w:rsid w:val="001E6243"/>
    <w:rsid w:val="001E62CF"/>
    <w:rsid w:val="001E6A84"/>
    <w:rsid w:val="001F03BF"/>
    <w:rsid w:val="001F09F5"/>
    <w:rsid w:val="001F1CF3"/>
    <w:rsid w:val="001F2527"/>
    <w:rsid w:val="001F2FB0"/>
    <w:rsid w:val="001F38C8"/>
    <w:rsid w:val="001F40BF"/>
    <w:rsid w:val="001F4170"/>
    <w:rsid w:val="001F4AF9"/>
    <w:rsid w:val="001F5060"/>
    <w:rsid w:val="001F6BA1"/>
    <w:rsid w:val="001F6C0A"/>
    <w:rsid w:val="001F6E5F"/>
    <w:rsid w:val="001F79CF"/>
    <w:rsid w:val="00200153"/>
    <w:rsid w:val="0020051D"/>
    <w:rsid w:val="00200E73"/>
    <w:rsid w:val="00201034"/>
    <w:rsid w:val="002016D4"/>
    <w:rsid w:val="002016E8"/>
    <w:rsid w:val="00201DD8"/>
    <w:rsid w:val="0020202B"/>
    <w:rsid w:val="0020312A"/>
    <w:rsid w:val="002035D8"/>
    <w:rsid w:val="0020390D"/>
    <w:rsid w:val="00203DCF"/>
    <w:rsid w:val="00204E80"/>
    <w:rsid w:val="00206057"/>
    <w:rsid w:val="00211A03"/>
    <w:rsid w:val="002125F9"/>
    <w:rsid w:val="00213379"/>
    <w:rsid w:val="0021361B"/>
    <w:rsid w:val="002144DE"/>
    <w:rsid w:val="002145AD"/>
    <w:rsid w:val="00215092"/>
    <w:rsid w:val="002159F0"/>
    <w:rsid w:val="00215E49"/>
    <w:rsid w:val="002170F2"/>
    <w:rsid w:val="002173C5"/>
    <w:rsid w:val="00217A8C"/>
    <w:rsid w:val="00217BFA"/>
    <w:rsid w:val="00217F04"/>
    <w:rsid w:val="0022005B"/>
    <w:rsid w:val="002200D6"/>
    <w:rsid w:val="002203B7"/>
    <w:rsid w:val="00220AB8"/>
    <w:rsid w:val="00221E7D"/>
    <w:rsid w:val="00222A8D"/>
    <w:rsid w:val="00222F79"/>
    <w:rsid w:val="00223903"/>
    <w:rsid w:val="00223DC6"/>
    <w:rsid w:val="002240E1"/>
    <w:rsid w:val="00224A31"/>
    <w:rsid w:val="00224AF8"/>
    <w:rsid w:val="00225670"/>
    <w:rsid w:val="00225F72"/>
    <w:rsid w:val="0022722D"/>
    <w:rsid w:val="00227C25"/>
    <w:rsid w:val="00227D35"/>
    <w:rsid w:val="00230114"/>
    <w:rsid w:val="00230CCF"/>
    <w:rsid w:val="00231896"/>
    <w:rsid w:val="00232095"/>
    <w:rsid w:val="002321C2"/>
    <w:rsid w:val="00232298"/>
    <w:rsid w:val="002331AB"/>
    <w:rsid w:val="00233298"/>
    <w:rsid w:val="00233343"/>
    <w:rsid w:val="0023400F"/>
    <w:rsid w:val="002344B7"/>
    <w:rsid w:val="0023496E"/>
    <w:rsid w:val="002349D8"/>
    <w:rsid w:val="00235A8D"/>
    <w:rsid w:val="00235BC4"/>
    <w:rsid w:val="00237567"/>
    <w:rsid w:val="00240579"/>
    <w:rsid w:val="002406C7"/>
    <w:rsid w:val="00242315"/>
    <w:rsid w:val="002426BB"/>
    <w:rsid w:val="00242958"/>
    <w:rsid w:val="002441F1"/>
    <w:rsid w:val="0024484C"/>
    <w:rsid w:val="002449E4"/>
    <w:rsid w:val="00244B2D"/>
    <w:rsid w:val="00244B81"/>
    <w:rsid w:val="00244C11"/>
    <w:rsid w:val="00244CAD"/>
    <w:rsid w:val="00244FD4"/>
    <w:rsid w:val="00245B5E"/>
    <w:rsid w:val="00245B74"/>
    <w:rsid w:val="00246062"/>
    <w:rsid w:val="0024693A"/>
    <w:rsid w:val="00246BA6"/>
    <w:rsid w:val="00246E6B"/>
    <w:rsid w:val="002472DC"/>
    <w:rsid w:val="00250135"/>
    <w:rsid w:val="00250A7E"/>
    <w:rsid w:val="00250AE3"/>
    <w:rsid w:val="00253F3C"/>
    <w:rsid w:val="0025445E"/>
    <w:rsid w:val="0025475B"/>
    <w:rsid w:val="002548E0"/>
    <w:rsid w:val="00254BD6"/>
    <w:rsid w:val="002558B6"/>
    <w:rsid w:val="002572CC"/>
    <w:rsid w:val="00257486"/>
    <w:rsid w:val="00257547"/>
    <w:rsid w:val="00257795"/>
    <w:rsid w:val="00257D2B"/>
    <w:rsid w:val="00257ED7"/>
    <w:rsid w:val="00257F16"/>
    <w:rsid w:val="002603F0"/>
    <w:rsid w:val="00260626"/>
    <w:rsid w:val="00260633"/>
    <w:rsid w:val="00260BFE"/>
    <w:rsid w:val="00260F56"/>
    <w:rsid w:val="002610E9"/>
    <w:rsid w:val="00261B30"/>
    <w:rsid w:val="00261F52"/>
    <w:rsid w:val="00262002"/>
    <w:rsid w:val="00262275"/>
    <w:rsid w:val="00263E2F"/>
    <w:rsid w:val="0026419C"/>
    <w:rsid w:val="002644FC"/>
    <w:rsid w:val="00264A99"/>
    <w:rsid w:val="00265C60"/>
    <w:rsid w:val="00265EFF"/>
    <w:rsid w:val="002664D6"/>
    <w:rsid w:val="00267F5C"/>
    <w:rsid w:val="0027017A"/>
    <w:rsid w:val="00270CB5"/>
    <w:rsid w:val="002713C4"/>
    <w:rsid w:val="00271F69"/>
    <w:rsid w:val="00272208"/>
    <w:rsid w:val="002730F9"/>
    <w:rsid w:val="00273720"/>
    <w:rsid w:val="00273D74"/>
    <w:rsid w:val="00274293"/>
    <w:rsid w:val="00275302"/>
    <w:rsid w:val="00275AE6"/>
    <w:rsid w:val="00275C09"/>
    <w:rsid w:val="00275C47"/>
    <w:rsid w:val="00275F86"/>
    <w:rsid w:val="002768B5"/>
    <w:rsid w:val="0027765D"/>
    <w:rsid w:val="0028031B"/>
    <w:rsid w:val="002804AD"/>
    <w:rsid w:val="002806A1"/>
    <w:rsid w:val="00280974"/>
    <w:rsid w:val="00281287"/>
    <w:rsid w:val="002816F9"/>
    <w:rsid w:val="00282FDB"/>
    <w:rsid w:val="00283104"/>
    <w:rsid w:val="00284101"/>
    <w:rsid w:val="00284579"/>
    <w:rsid w:val="00284C0E"/>
    <w:rsid w:val="00284CC5"/>
    <w:rsid w:val="00285410"/>
    <w:rsid w:val="00285EB2"/>
    <w:rsid w:val="002860B6"/>
    <w:rsid w:val="0028629C"/>
    <w:rsid w:val="002863F1"/>
    <w:rsid w:val="00286FA3"/>
    <w:rsid w:val="00287308"/>
    <w:rsid w:val="00290290"/>
    <w:rsid w:val="00290683"/>
    <w:rsid w:val="0029140D"/>
    <w:rsid w:val="00291E04"/>
    <w:rsid w:val="00292A67"/>
    <w:rsid w:val="00294B35"/>
    <w:rsid w:val="00294C71"/>
    <w:rsid w:val="002975A6"/>
    <w:rsid w:val="002A0689"/>
    <w:rsid w:val="002A1A75"/>
    <w:rsid w:val="002A1B6D"/>
    <w:rsid w:val="002A2B58"/>
    <w:rsid w:val="002A2C42"/>
    <w:rsid w:val="002A2DA7"/>
    <w:rsid w:val="002A3075"/>
    <w:rsid w:val="002A3CA1"/>
    <w:rsid w:val="002A4B3F"/>
    <w:rsid w:val="002A4B8B"/>
    <w:rsid w:val="002A5F60"/>
    <w:rsid w:val="002A6A94"/>
    <w:rsid w:val="002A6F9E"/>
    <w:rsid w:val="002B12B2"/>
    <w:rsid w:val="002B13FC"/>
    <w:rsid w:val="002B165D"/>
    <w:rsid w:val="002B18EE"/>
    <w:rsid w:val="002B1D08"/>
    <w:rsid w:val="002B2915"/>
    <w:rsid w:val="002B3472"/>
    <w:rsid w:val="002B4865"/>
    <w:rsid w:val="002B4A11"/>
    <w:rsid w:val="002B4D1B"/>
    <w:rsid w:val="002B4DA5"/>
    <w:rsid w:val="002B6086"/>
    <w:rsid w:val="002B6A9B"/>
    <w:rsid w:val="002B7109"/>
    <w:rsid w:val="002B7339"/>
    <w:rsid w:val="002B782A"/>
    <w:rsid w:val="002B7DFB"/>
    <w:rsid w:val="002C04CC"/>
    <w:rsid w:val="002C074D"/>
    <w:rsid w:val="002C101E"/>
    <w:rsid w:val="002C14F5"/>
    <w:rsid w:val="002C2559"/>
    <w:rsid w:val="002C3449"/>
    <w:rsid w:val="002C3805"/>
    <w:rsid w:val="002C45F5"/>
    <w:rsid w:val="002C4D65"/>
    <w:rsid w:val="002C4E86"/>
    <w:rsid w:val="002C50D0"/>
    <w:rsid w:val="002C50E1"/>
    <w:rsid w:val="002C54D8"/>
    <w:rsid w:val="002C5A1F"/>
    <w:rsid w:val="002C6653"/>
    <w:rsid w:val="002C6768"/>
    <w:rsid w:val="002D14A1"/>
    <w:rsid w:val="002D4197"/>
    <w:rsid w:val="002D4AB2"/>
    <w:rsid w:val="002D4E21"/>
    <w:rsid w:val="002D55B3"/>
    <w:rsid w:val="002D5C8E"/>
    <w:rsid w:val="002D5E1A"/>
    <w:rsid w:val="002D6552"/>
    <w:rsid w:val="002D6713"/>
    <w:rsid w:val="002D6B47"/>
    <w:rsid w:val="002D6F65"/>
    <w:rsid w:val="002D701F"/>
    <w:rsid w:val="002D71B2"/>
    <w:rsid w:val="002E0576"/>
    <w:rsid w:val="002E08D7"/>
    <w:rsid w:val="002E0F7B"/>
    <w:rsid w:val="002E1259"/>
    <w:rsid w:val="002E2794"/>
    <w:rsid w:val="002E28FD"/>
    <w:rsid w:val="002E2D5B"/>
    <w:rsid w:val="002E30D8"/>
    <w:rsid w:val="002E4241"/>
    <w:rsid w:val="002E4FE6"/>
    <w:rsid w:val="002E51D5"/>
    <w:rsid w:val="002E59B3"/>
    <w:rsid w:val="002E619A"/>
    <w:rsid w:val="002E69C7"/>
    <w:rsid w:val="002E6E93"/>
    <w:rsid w:val="002E6EF2"/>
    <w:rsid w:val="002E7D4B"/>
    <w:rsid w:val="002F0359"/>
    <w:rsid w:val="002F0AA6"/>
    <w:rsid w:val="002F0D07"/>
    <w:rsid w:val="002F1025"/>
    <w:rsid w:val="002F14D3"/>
    <w:rsid w:val="002F203A"/>
    <w:rsid w:val="002F2F1E"/>
    <w:rsid w:val="002F3B5F"/>
    <w:rsid w:val="002F3F0B"/>
    <w:rsid w:val="002F4B87"/>
    <w:rsid w:val="002F4F79"/>
    <w:rsid w:val="002F56DA"/>
    <w:rsid w:val="002F56DB"/>
    <w:rsid w:val="002F5A65"/>
    <w:rsid w:val="002F5E69"/>
    <w:rsid w:val="002F674B"/>
    <w:rsid w:val="002F6C83"/>
    <w:rsid w:val="002F726B"/>
    <w:rsid w:val="002F7E67"/>
    <w:rsid w:val="002F7EEA"/>
    <w:rsid w:val="00301792"/>
    <w:rsid w:val="003019ED"/>
    <w:rsid w:val="00301FF1"/>
    <w:rsid w:val="003020CD"/>
    <w:rsid w:val="003026DD"/>
    <w:rsid w:val="0030418D"/>
    <w:rsid w:val="00304CF1"/>
    <w:rsid w:val="0030574E"/>
    <w:rsid w:val="0030679C"/>
    <w:rsid w:val="00306896"/>
    <w:rsid w:val="00306EDC"/>
    <w:rsid w:val="0030763C"/>
    <w:rsid w:val="00307D51"/>
    <w:rsid w:val="00310A23"/>
    <w:rsid w:val="00311255"/>
    <w:rsid w:val="00311A17"/>
    <w:rsid w:val="00311C4F"/>
    <w:rsid w:val="00311F2A"/>
    <w:rsid w:val="0031260A"/>
    <w:rsid w:val="00313F0E"/>
    <w:rsid w:val="0031442B"/>
    <w:rsid w:val="003145B8"/>
    <w:rsid w:val="003148F1"/>
    <w:rsid w:val="00314DDC"/>
    <w:rsid w:val="00314ECC"/>
    <w:rsid w:val="00314F69"/>
    <w:rsid w:val="00314FB2"/>
    <w:rsid w:val="003164C5"/>
    <w:rsid w:val="003164F3"/>
    <w:rsid w:val="0031687D"/>
    <w:rsid w:val="00316C48"/>
    <w:rsid w:val="00316FAE"/>
    <w:rsid w:val="00317C49"/>
    <w:rsid w:val="003202A0"/>
    <w:rsid w:val="0032063E"/>
    <w:rsid w:val="003206B8"/>
    <w:rsid w:val="003206CA"/>
    <w:rsid w:val="00321B74"/>
    <w:rsid w:val="00321CF7"/>
    <w:rsid w:val="00321DA0"/>
    <w:rsid w:val="003220CD"/>
    <w:rsid w:val="003234B6"/>
    <w:rsid w:val="00323FF2"/>
    <w:rsid w:val="00324374"/>
    <w:rsid w:val="00324726"/>
    <w:rsid w:val="003255A9"/>
    <w:rsid w:val="003257BD"/>
    <w:rsid w:val="003257E8"/>
    <w:rsid w:val="0032583B"/>
    <w:rsid w:val="00326512"/>
    <w:rsid w:val="003269BE"/>
    <w:rsid w:val="00326BBF"/>
    <w:rsid w:val="00326DDA"/>
    <w:rsid w:val="00327656"/>
    <w:rsid w:val="00327EDE"/>
    <w:rsid w:val="003312E0"/>
    <w:rsid w:val="00331329"/>
    <w:rsid w:val="003319B6"/>
    <w:rsid w:val="00331AC1"/>
    <w:rsid w:val="00332236"/>
    <w:rsid w:val="003329FB"/>
    <w:rsid w:val="00332B6F"/>
    <w:rsid w:val="00333358"/>
    <w:rsid w:val="00333653"/>
    <w:rsid w:val="00333B72"/>
    <w:rsid w:val="00334673"/>
    <w:rsid w:val="00334F54"/>
    <w:rsid w:val="00335196"/>
    <w:rsid w:val="003354B4"/>
    <w:rsid w:val="00335C4C"/>
    <w:rsid w:val="00336650"/>
    <w:rsid w:val="00336BB1"/>
    <w:rsid w:val="00336BE7"/>
    <w:rsid w:val="00336D65"/>
    <w:rsid w:val="003372D9"/>
    <w:rsid w:val="0033794E"/>
    <w:rsid w:val="0034027A"/>
    <w:rsid w:val="003406D7"/>
    <w:rsid w:val="00340A74"/>
    <w:rsid w:val="00340DED"/>
    <w:rsid w:val="003420CA"/>
    <w:rsid w:val="003423D4"/>
    <w:rsid w:val="00342AEA"/>
    <w:rsid w:val="00342D1A"/>
    <w:rsid w:val="003436C0"/>
    <w:rsid w:val="00343B8C"/>
    <w:rsid w:val="00343E36"/>
    <w:rsid w:val="00344357"/>
    <w:rsid w:val="00344E94"/>
    <w:rsid w:val="0034527E"/>
    <w:rsid w:val="003459E5"/>
    <w:rsid w:val="00345D1B"/>
    <w:rsid w:val="00345EF1"/>
    <w:rsid w:val="003468CA"/>
    <w:rsid w:val="00347163"/>
    <w:rsid w:val="00350F4A"/>
    <w:rsid w:val="003516C9"/>
    <w:rsid w:val="003517F3"/>
    <w:rsid w:val="00351BA5"/>
    <w:rsid w:val="00351EE4"/>
    <w:rsid w:val="0035278D"/>
    <w:rsid w:val="00352D12"/>
    <w:rsid w:val="00353099"/>
    <w:rsid w:val="0035383B"/>
    <w:rsid w:val="00353AEF"/>
    <w:rsid w:val="0035421D"/>
    <w:rsid w:val="00354627"/>
    <w:rsid w:val="00354A71"/>
    <w:rsid w:val="00354D53"/>
    <w:rsid w:val="00354E24"/>
    <w:rsid w:val="003553AB"/>
    <w:rsid w:val="003558BF"/>
    <w:rsid w:val="0035598C"/>
    <w:rsid w:val="003559CB"/>
    <w:rsid w:val="00355A66"/>
    <w:rsid w:val="003563ED"/>
    <w:rsid w:val="0035688D"/>
    <w:rsid w:val="0035729A"/>
    <w:rsid w:val="00357F43"/>
    <w:rsid w:val="00362BC4"/>
    <w:rsid w:val="00362C8C"/>
    <w:rsid w:val="003635AC"/>
    <w:rsid w:val="003636BC"/>
    <w:rsid w:val="003637A6"/>
    <w:rsid w:val="003640A2"/>
    <w:rsid w:val="003651F5"/>
    <w:rsid w:val="00365A93"/>
    <w:rsid w:val="00365AD7"/>
    <w:rsid w:val="00365C6D"/>
    <w:rsid w:val="003668DB"/>
    <w:rsid w:val="0036746A"/>
    <w:rsid w:val="00367725"/>
    <w:rsid w:val="00370C01"/>
    <w:rsid w:val="00371853"/>
    <w:rsid w:val="00371988"/>
    <w:rsid w:val="003725CB"/>
    <w:rsid w:val="00372917"/>
    <w:rsid w:val="003736C9"/>
    <w:rsid w:val="00373D2B"/>
    <w:rsid w:val="00375D4D"/>
    <w:rsid w:val="00377898"/>
    <w:rsid w:val="00377ED2"/>
    <w:rsid w:val="00380355"/>
    <w:rsid w:val="00380B35"/>
    <w:rsid w:val="00380D45"/>
    <w:rsid w:val="00381137"/>
    <w:rsid w:val="003811BC"/>
    <w:rsid w:val="00381673"/>
    <w:rsid w:val="00381D21"/>
    <w:rsid w:val="00382300"/>
    <w:rsid w:val="00382450"/>
    <w:rsid w:val="00382EA2"/>
    <w:rsid w:val="0038431A"/>
    <w:rsid w:val="00384664"/>
    <w:rsid w:val="00384B16"/>
    <w:rsid w:val="00384BE5"/>
    <w:rsid w:val="00384F8D"/>
    <w:rsid w:val="00385B34"/>
    <w:rsid w:val="00385E35"/>
    <w:rsid w:val="0038671A"/>
    <w:rsid w:val="003868AB"/>
    <w:rsid w:val="00387A68"/>
    <w:rsid w:val="003907CD"/>
    <w:rsid w:val="00390A4D"/>
    <w:rsid w:val="00390B22"/>
    <w:rsid w:val="00390F5C"/>
    <w:rsid w:val="003920CC"/>
    <w:rsid w:val="003923A2"/>
    <w:rsid w:val="00392465"/>
    <w:rsid w:val="00392B36"/>
    <w:rsid w:val="00393406"/>
    <w:rsid w:val="00393EBC"/>
    <w:rsid w:val="00393F7A"/>
    <w:rsid w:val="0039429C"/>
    <w:rsid w:val="00394978"/>
    <w:rsid w:val="00395C28"/>
    <w:rsid w:val="003973E4"/>
    <w:rsid w:val="0039777C"/>
    <w:rsid w:val="00397D14"/>
    <w:rsid w:val="003A0009"/>
    <w:rsid w:val="003A0547"/>
    <w:rsid w:val="003A08AC"/>
    <w:rsid w:val="003A11A7"/>
    <w:rsid w:val="003A1331"/>
    <w:rsid w:val="003A1848"/>
    <w:rsid w:val="003A1B63"/>
    <w:rsid w:val="003A2602"/>
    <w:rsid w:val="003A2D45"/>
    <w:rsid w:val="003A3122"/>
    <w:rsid w:val="003A391A"/>
    <w:rsid w:val="003A42F0"/>
    <w:rsid w:val="003A592E"/>
    <w:rsid w:val="003A5B99"/>
    <w:rsid w:val="003A64B0"/>
    <w:rsid w:val="003A79A5"/>
    <w:rsid w:val="003B005A"/>
    <w:rsid w:val="003B1170"/>
    <w:rsid w:val="003B13AC"/>
    <w:rsid w:val="003B14D0"/>
    <w:rsid w:val="003B168D"/>
    <w:rsid w:val="003B1870"/>
    <w:rsid w:val="003B1ED4"/>
    <w:rsid w:val="003B22B5"/>
    <w:rsid w:val="003B2EC0"/>
    <w:rsid w:val="003B34EA"/>
    <w:rsid w:val="003B36E7"/>
    <w:rsid w:val="003B3CC1"/>
    <w:rsid w:val="003B4690"/>
    <w:rsid w:val="003B6AAA"/>
    <w:rsid w:val="003B6AD2"/>
    <w:rsid w:val="003B6EAD"/>
    <w:rsid w:val="003B777A"/>
    <w:rsid w:val="003B79A1"/>
    <w:rsid w:val="003C051E"/>
    <w:rsid w:val="003C0E01"/>
    <w:rsid w:val="003C14C8"/>
    <w:rsid w:val="003C1F8D"/>
    <w:rsid w:val="003C20EE"/>
    <w:rsid w:val="003C27BE"/>
    <w:rsid w:val="003C2C17"/>
    <w:rsid w:val="003C2F77"/>
    <w:rsid w:val="003C30D3"/>
    <w:rsid w:val="003C4AE8"/>
    <w:rsid w:val="003C4B75"/>
    <w:rsid w:val="003C6733"/>
    <w:rsid w:val="003C7191"/>
    <w:rsid w:val="003C772F"/>
    <w:rsid w:val="003C7F0D"/>
    <w:rsid w:val="003C7FBC"/>
    <w:rsid w:val="003D0B9A"/>
    <w:rsid w:val="003D116A"/>
    <w:rsid w:val="003D19E6"/>
    <w:rsid w:val="003D21C0"/>
    <w:rsid w:val="003D2727"/>
    <w:rsid w:val="003D324C"/>
    <w:rsid w:val="003D34AA"/>
    <w:rsid w:val="003D359B"/>
    <w:rsid w:val="003D3963"/>
    <w:rsid w:val="003D3D1E"/>
    <w:rsid w:val="003D451B"/>
    <w:rsid w:val="003D4C69"/>
    <w:rsid w:val="003D5F1A"/>
    <w:rsid w:val="003D61EF"/>
    <w:rsid w:val="003D7274"/>
    <w:rsid w:val="003D7E98"/>
    <w:rsid w:val="003E024D"/>
    <w:rsid w:val="003E0278"/>
    <w:rsid w:val="003E0940"/>
    <w:rsid w:val="003E0C73"/>
    <w:rsid w:val="003E0ECF"/>
    <w:rsid w:val="003E11A8"/>
    <w:rsid w:val="003E11BC"/>
    <w:rsid w:val="003E247F"/>
    <w:rsid w:val="003E263C"/>
    <w:rsid w:val="003E2CFB"/>
    <w:rsid w:val="003E2E71"/>
    <w:rsid w:val="003E3208"/>
    <w:rsid w:val="003E3D2A"/>
    <w:rsid w:val="003E3D6F"/>
    <w:rsid w:val="003E453B"/>
    <w:rsid w:val="003E4758"/>
    <w:rsid w:val="003E505D"/>
    <w:rsid w:val="003E546F"/>
    <w:rsid w:val="003E5B32"/>
    <w:rsid w:val="003E6224"/>
    <w:rsid w:val="003E6ABC"/>
    <w:rsid w:val="003E71BF"/>
    <w:rsid w:val="003E7F83"/>
    <w:rsid w:val="003F1001"/>
    <w:rsid w:val="003F1159"/>
    <w:rsid w:val="003F1D2F"/>
    <w:rsid w:val="003F1F4B"/>
    <w:rsid w:val="003F2AB6"/>
    <w:rsid w:val="003F32A1"/>
    <w:rsid w:val="003F4446"/>
    <w:rsid w:val="003F556E"/>
    <w:rsid w:val="003F5ABD"/>
    <w:rsid w:val="003F5D31"/>
    <w:rsid w:val="003F6596"/>
    <w:rsid w:val="003F7049"/>
    <w:rsid w:val="003F71DB"/>
    <w:rsid w:val="003F75C0"/>
    <w:rsid w:val="003F776B"/>
    <w:rsid w:val="003F7870"/>
    <w:rsid w:val="003F7F5C"/>
    <w:rsid w:val="0040003A"/>
    <w:rsid w:val="004004C4"/>
    <w:rsid w:val="00400DB5"/>
    <w:rsid w:val="00401A47"/>
    <w:rsid w:val="00401A77"/>
    <w:rsid w:val="004026E4"/>
    <w:rsid w:val="00403462"/>
    <w:rsid w:val="00403C3C"/>
    <w:rsid w:val="00404040"/>
    <w:rsid w:val="00404144"/>
    <w:rsid w:val="00404F43"/>
    <w:rsid w:val="0040527D"/>
    <w:rsid w:val="004058EF"/>
    <w:rsid w:val="00405C43"/>
    <w:rsid w:val="00406708"/>
    <w:rsid w:val="004067EE"/>
    <w:rsid w:val="0040688F"/>
    <w:rsid w:val="004069C6"/>
    <w:rsid w:val="00407120"/>
    <w:rsid w:val="004071F4"/>
    <w:rsid w:val="004077B3"/>
    <w:rsid w:val="004078A5"/>
    <w:rsid w:val="00407D19"/>
    <w:rsid w:val="00407F8A"/>
    <w:rsid w:val="0041032E"/>
    <w:rsid w:val="00411560"/>
    <w:rsid w:val="00411BA4"/>
    <w:rsid w:val="00412A41"/>
    <w:rsid w:val="00413512"/>
    <w:rsid w:val="00414166"/>
    <w:rsid w:val="00414792"/>
    <w:rsid w:val="00414904"/>
    <w:rsid w:val="004163E1"/>
    <w:rsid w:val="004172B3"/>
    <w:rsid w:val="00417590"/>
    <w:rsid w:val="0041783E"/>
    <w:rsid w:val="0041793C"/>
    <w:rsid w:val="00420CD4"/>
    <w:rsid w:val="00420EA3"/>
    <w:rsid w:val="00421635"/>
    <w:rsid w:val="00421E52"/>
    <w:rsid w:val="00421F01"/>
    <w:rsid w:val="004222E0"/>
    <w:rsid w:val="00422648"/>
    <w:rsid w:val="00422649"/>
    <w:rsid w:val="0042264E"/>
    <w:rsid w:val="004226B9"/>
    <w:rsid w:val="004235F3"/>
    <w:rsid w:val="00423E98"/>
    <w:rsid w:val="0042415A"/>
    <w:rsid w:val="00424462"/>
    <w:rsid w:val="00424E21"/>
    <w:rsid w:val="00424E4E"/>
    <w:rsid w:val="004272AB"/>
    <w:rsid w:val="004274D0"/>
    <w:rsid w:val="00427C75"/>
    <w:rsid w:val="00427F79"/>
    <w:rsid w:val="00430743"/>
    <w:rsid w:val="00430E74"/>
    <w:rsid w:val="0043182E"/>
    <w:rsid w:val="00432E9D"/>
    <w:rsid w:val="004331EF"/>
    <w:rsid w:val="00433279"/>
    <w:rsid w:val="0043373D"/>
    <w:rsid w:val="00437F40"/>
    <w:rsid w:val="0044030D"/>
    <w:rsid w:val="0044036D"/>
    <w:rsid w:val="00440482"/>
    <w:rsid w:val="00440729"/>
    <w:rsid w:val="00441849"/>
    <w:rsid w:val="00441B26"/>
    <w:rsid w:val="00442210"/>
    <w:rsid w:val="00442419"/>
    <w:rsid w:val="00443680"/>
    <w:rsid w:val="0044383C"/>
    <w:rsid w:val="00443B07"/>
    <w:rsid w:val="00444076"/>
    <w:rsid w:val="00445F55"/>
    <w:rsid w:val="00446AA0"/>
    <w:rsid w:val="00446C2A"/>
    <w:rsid w:val="0044778E"/>
    <w:rsid w:val="00447989"/>
    <w:rsid w:val="00450453"/>
    <w:rsid w:val="00450651"/>
    <w:rsid w:val="004512AD"/>
    <w:rsid w:val="0045141C"/>
    <w:rsid w:val="00451720"/>
    <w:rsid w:val="00452046"/>
    <w:rsid w:val="004523A6"/>
    <w:rsid w:val="00452C2B"/>
    <w:rsid w:val="00452CD0"/>
    <w:rsid w:val="00452D8C"/>
    <w:rsid w:val="00453014"/>
    <w:rsid w:val="004534D4"/>
    <w:rsid w:val="004535BC"/>
    <w:rsid w:val="00454065"/>
    <w:rsid w:val="00454180"/>
    <w:rsid w:val="00454F02"/>
    <w:rsid w:val="00455455"/>
    <w:rsid w:val="0045636A"/>
    <w:rsid w:val="004615CE"/>
    <w:rsid w:val="00461CC4"/>
    <w:rsid w:val="004624F1"/>
    <w:rsid w:val="004629B2"/>
    <w:rsid w:val="00462D9E"/>
    <w:rsid w:val="004633DF"/>
    <w:rsid w:val="00463827"/>
    <w:rsid w:val="00463A46"/>
    <w:rsid w:val="004647D0"/>
    <w:rsid w:val="00464F91"/>
    <w:rsid w:val="004651B7"/>
    <w:rsid w:val="004655E6"/>
    <w:rsid w:val="00465957"/>
    <w:rsid w:val="0046619A"/>
    <w:rsid w:val="00466DF4"/>
    <w:rsid w:val="00467DB5"/>
    <w:rsid w:val="00470663"/>
    <w:rsid w:val="004729E6"/>
    <w:rsid w:val="0047308A"/>
    <w:rsid w:val="0047471B"/>
    <w:rsid w:val="00475466"/>
    <w:rsid w:val="004755C4"/>
    <w:rsid w:val="0047588B"/>
    <w:rsid w:val="00475FC2"/>
    <w:rsid w:val="00476BA7"/>
    <w:rsid w:val="00477228"/>
    <w:rsid w:val="00477947"/>
    <w:rsid w:val="00477F01"/>
    <w:rsid w:val="00480EA2"/>
    <w:rsid w:val="004821D1"/>
    <w:rsid w:val="004825EA"/>
    <w:rsid w:val="00482A24"/>
    <w:rsid w:val="0048324D"/>
    <w:rsid w:val="00483997"/>
    <w:rsid w:val="00484CE6"/>
    <w:rsid w:val="00485759"/>
    <w:rsid w:val="00485C90"/>
    <w:rsid w:val="0048694D"/>
    <w:rsid w:val="00486A34"/>
    <w:rsid w:val="00486D3C"/>
    <w:rsid w:val="00486FAE"/>
    <w:rsid w:val="0048731C"/>
    <w:rsid w:val="00487320"/>
    <w:rsid w:val="00490142"/>
    <w:rsid w:val="00490237"/>
    <w:rsid w:val="004909C1"/>
    <w:rsid w:val="00490BFC"/>
    <w:rsid w:val="00490C02"/>
    <w:rsid w:val="00490E52"/>
    <w:rsid w:val="004913F8"/>
    <w:rsid w:val="004914D4"/>
    <w:rsid w:val="00492E68"/>
    <w:rsid w:val="00493639"/>
    <w:rsid w:val="00493F9B"/>
    <w:rsid w:val="00493FC9"/>
    <w:rsid w:val="004942BC"/>
    <w:rsid w:val="004948EA"/>
    <w:rsid w:val="00495987"/>
    <w:rsid w:val="00495AB2"/>
    <w:rsid w:val="00497154"/>
    <w:rsid w:val="004A07E1"/>
    <w:rsid w:val="004A091C"/>
    <w:rsid w:val="004A2667"/>
    <w:rsid w:val="004A2CA5"/>
    <w:rsid w:val="004A32ED"/>
    <w:rsid w:val="004A340B"/>
    <w:rsid w:val="004A5649"/>
    <w:rsid w:val="004A5810"/>
    <w:rsid w:val="004A5A9D"/>
    <w:rsid w:val="004A5CF8"/>
    <w:rsid w:val="004A6491"/>
    <w:rsid w:val="004A64A1"/>
    <w:rsid w:val="004A67DD"/>
    <w:rsid w:val="004A74A6"/>
    <w:rsid w:val="004B0293"/>
    <w:rsid w:val="004B0336"/>
    <w:rsid w:val="004B0926"/>
    <w:rsid w:val="004B0BE6"/>
    <w:rsid w:val="004B12B3"/>
    <w:rsid w:val="004B1C1F"/>
    <w:rsid w:val="004B21F0"/>
    <w:rsid w:val="004B24E8"/>
    <w:rsid w:val="004B2FB9"/>
    <w:rsid w:val="004B3F63"/>
    <w:rsid w:val="004B4085"/>
    <w:rsid w:val="004B45D8"/>
    <w:rsid w:val="004B660E"/>
    <w:rsid w:val="004B6E7A"/>
    <w:rsid w:val="004C0020"/>
    <w:rsid w:val="004C00DE"/>
    <w:rsid w:val="004C06A5"/>
    <w:rsid w:val="004C0BD9"/>
    <w:rsid w:val="004C18F8"/>
    <w:rsid w:val="004C1EF4"/>
    <w:rsid w:val="004C2236"/>
    <w:rsid w:val="004C22AD"/>
    <w:rsid w:val="004C2321"/>
    <w:rsid w:val="004C2419"/>
    <w:rsid w:val="004C26DD"/>
    <w:rsid w:val="004C2D23"/>
    <w:rsid w:val="004C2E51"/>
    <w:rsid w:val="004C4FFE"/>
    <w:rsid w:val="004C5D90"/>
    <w:rsid w:val="004C67B4"/>
    <w:rsid w:val="004C6AAE"/>
    <w:rsid w:val="004C7618"/>
    <w:rsid w:val="004C786F"/>
    <w:rsid w:val="004C7BD5"/>
    <w:rsid w:val="004C7F96"/>
    <w:rsid w:val="004D0B3E"/>
    <w:rsid w:val="004D0EA2"/>
    <w:rsid w:val="004D160E"/>
    <w:rsid w:val="004D1A69"/>
    <w:rsid w:val="004D24C0"/>
    <w:rsid w:val="004D31F6"/>
    <w:rsid w:val="004D329E"/>
    <w:rsid w:val="004D3560"/>
    <w:rsid w:val="004D4906"/>
    <w:rsid w:val="004D52A8"/>
    <w:rsid w:val="004D6ADA"/>
    <w:rsid w:val="004D71D9"/>
    <w:rsid w:val="004E1066"/>
    <w:rsid w:val="004E128F"/>
    <w:rsid w:val="004E15E9"/>
    <w:rsid w:val="004E1779"/>
    <w:rsid w:val="004E1B3C"/>
    <w:rsid w:val="004E2453"/>
    <w:rsid w:val="004E2E69"/>
    <w:rsid w:val="004E3D11"/>
    <w:rsid w:val="004E3E6E"/>
    <w:rsid w:val="004E496D"/>
    <w:rsid w:val="004E505A"/>
    <w:rsid w:val="004E57F2"/>
    <w:rsid w:val="004E58B0"/>
    <w:rsid w:val="004E5C1F"/>
    <w:rsid w:val="004E6881"/>
    <w:rsid w:val="004E7189"/>
    <w:rsid w:val="004E7674"/>
    <w:rsid w:val="004E774C"/>
    <w:rsid w:val="004E7E83"/>
    <w:rsid w:val="004E7F90"/>
    <w:rsid w:val="004F059B"/>
    <w:rsid w:val="004F05BD"/>
    <w:rsid w:val="004F13BB"/>
    <w:rsid w:val="004F1669"/>
    <w:rsid w:val="004F19B4"/>
    <w:rsid w:val="004F1FEB"/>
    <w:rsid w:val="004F20A1"/>
    <w:rsid w:val="004F32DE"/>
    <w:rsid w:val="004F33D2"/>
    <w:rsid w:val="004F38DE"/>
    <w:rsid w:val="004F3B4F"/>
    <w:rsid w:val="004F4415"/>
    <w:rsid w:val="004F4725"/>
    <w:rsid w:val="004F593C"/>
    <w:rsid w:val="004F5D2D"/>
    <w:rsid w:val="004F605B"/>
    <w:rsid w:val="004F627B"/>
    <w:rsid w:val="004F660E"/>
    <w:rsid w:val="004F79DB"/>
    <w:rsid w:val="004F7F99"/>
    <w:rsid w:val="00500158"/>
    <w:rsid w:val="00500223"/>
    <w:rsid w:val="00501002"/>
    <w:rsid w:val="005010D9"/>
    <w:rsid w:val="005013B0"/>
    <w:rsid w:val="00501832"/>
    <w:rsid w:val="00503085"/>
    <w:rsid w:val="00504508"/>
    <w:rsid w:val="005048D4"/>
    <w:rsid w:val="00504AFC"/>
    <w:rsid w:val="00504C15"/>
    <w:rsid w:val="00504E16"/>
    <w:rsid w:val="00506081"/>
    <w:rsid w:val="00506A6D"/>
    <w:rsid w:val="0051164A"/>
    <w:rsid w:val="00511B03"/>
    <w:rsid w:val="00511F22"/>
    <w:rsid w:val="00512018"/>
    <w:rsid w:val="005120A3"/>
    <w:rsid w:val="00513AC7"/>
    <w:rsid w:val="00514020"/>
    <w:rsid w:val="00514044"/>
    <w:rsid w:val="0051439F"/>
    <w:rsid w:val="0051494A"/>
    <w:rsid w:val="0051503D"/>
    <w:rsid w:val="005152BC"/>
    <w:rsid w:val="005153D4"/>
    <w:rsid w:val="0051626E"/>
    <w:rsid w:val="00517B83"/>
    <w:rsid w:val="00520202"/>
    <w:rsid w:val="00520389"/>
    <w:rsid w:val="00520FA2"/>
    <w:rsid w:val="005213AD"/>
    <w:rsid w:val="00521CEE"/>
    <w:rsid w:val="00521E5E"/>
    <w:rsid w:val="00523986"/>
    <w:rsid w:val="005241A6"/>
    <w:rsid w:val="00524893"/>
    <w:rsid w:val="00525378"/>
    <w:rsid w:val="005254C9"/>
    <w:rsid w:val="00525B28"/>
    <w:rsid w:val="005269D5"/>
    <w:rsid w:val="00526C94"/>
    <w:rsid w:val="005272D9"/>
    <w:rsid w:val="00527B07"/>
    <w:rsid w:val="005302BB"/>
    <w:rsid w:val="0053121B"/>
    <w:rsid w:val="00532B73"/>
    <w:rsid w:val="00533104"/>
    <w:rsid w:val="005336E1"/>
    <w:rsid w:val="00533888"/>
    <w:rsid w:val="00533CB6"/>
    <w:rsid w:val="00533D6C"/>
    <w:rsid w:val="00533E6D"/>
    <w:rsid w:val="005366EA"/>
    <w:rsid w:val="005377B9"/>
    <w:rsid w:val="00540B98"/>
    <w:rsid w:val="00540CE0"/>
    <w:rsid w:val="00543572"/>
    <w:rsid w:val="005436E2"/>
    <w:rsid w:val="0054390F"/>
    <w:rsid w:val="00543BDA"/>
    <w:rsid w:val="00543C89"/>
    <w:rsid w:val="00543E02"/>
    <w:rsid w:val="00543FB1"/>
    <w:rsid w:val="005456E2"/>
    <w:rsid w:val="00546466"/>
    <w:rsid w:val="005506DB"/>
    <w:rsid w:val="00550DC1"/>
    <w:rsid w:val="00551189"/>
    <w:rsid w:val="005511F2"/>
    <w:rsid w:val="005513F1"/>
    <w:rsid w:val="00551524"/>
    <w:rsid w:val="00551D75"/>
    <w:rsid w:val="00551D7A"/>
    <w:rsid w:val="00551E7A"/>
    <w:rsid w:val="005528A0"/>
    <w:rsid w:val="00553B0A"/>
    <w:rsid w:val="00554683"/>
    <w:rsid w:val="005553C6"/>
    <w:rsid w:val="00555605"/>
    <w:rsid w:val="00555972"/>
    <w:rsid w:val="005559AB"/>
    <w:rsid w:val="005564DE"/>
    <w:rsid w:val="0055663A"/>
    <w:rsid w:val="005567E5"/>
    <w:rsid w:val="005568C6"/>
    <w:rsid w:val="00557CF9"/>
    <w:rsid w:val="005603DE"/>
    <w:rsid w:val="00560942"/>
    <w:rsid w:val="0056118D"/>
    <w:rsid w:val="00561BA5"/>
    <w:rsid w:val="00562B24"/>
    <w:rsid w:val="00563129"/>
    <w:rsid w:val="00563A29"/>
    <w:rsid w:val="00563AC2"/>
    <w:rsid w:val="005645DF"/>
    <w:rsid w:val="005654C2"/>
    <w:rsid w:val="00565593"/>
    <w:rsid w:val="00565F23"/>
    <w:rsid w:val="00566131"/>
    <w:rsid w:val="00566753"/>
    <w:rsid w:val="005700F5"/>
    <w:rsid w:val="00570222"/>
    <w:rsid w:val="005702FD"/>
    <w:rsid w:val="00570637"/>
    <w:rsid w:val="0057093F"/>
    <w:rsid w:val="00570C1B"/>
    <w:rsid w:val="005713AB"/>
    <w:rsid w:val="005716B5"/>
    <w:rsid w:val="00572070"/>
    <w:rsid w:val="00572840"/>
    <w:rsid w:val="0057302F"/>
    <w:rsid w:val="0057353E"/>
    <w:rsid w:val="00573916"/>
    <w:rsid w:val="005744EF"/>
    <w:rsid w:val="00574AF7"/>
    <w:rsid w:val="00574D7C"/>
    <w:rsid w:val="0057510D"/>
    <w:rsid w:val="00575CED"/>
    <w:rsid w:val="00575D37"/>
    <w:rsid w:val="0057710A"/>
    <w:rsid w:val="0058011B"/>
    <w:rsid w:val="005801A6"/>
    <w:rsid w:val="005811E1"/>
    <w:rsid w:val="00581403"/>
    <w:rsid w:val="0058167D"/>
    <w:rsid w:val="00581E67"/>
    <w:rsid w:val="00582914"/>
    <w:rsid w:val="005832CF"/>
    <w:rsid w:val="0058338D"/>
    <w:rsid w:val="00583972"/>
    <w:rsid w:val="00583A26"/>
    <w:rsid w:val="005841C1"/>
    <w:rsid w:val="00584501"/>
    <w:rsid w:val="005851F2"/>
    <w:rsid w:val="0058581B"/>
    <w:rsid w:val="00585FB4"/>
    <w:rsid w:val="00586996"/>
    <w:rsid w:val="00586AD4"/>
    <w:rsid w:val="00586DBB"/>
    <w:rsid w:val="00587520"/>
    <w:rsid w:val="005878CF"/>
    <w:rsid w:val="00587F1E"/>
    <w:rsid w:val="0059003D"/>
    <w:rsid w:val="00590C73"/>
    <w:rsid w:val="00591297"/>
    <w:rsid w:val="005917CD"/>
    <w:rsid w:val="00591ADD"/>
    <w:rsid w:val="00591B98"/>
    <w:rsid w:val="00591C09"/>
    <w:rsid w:val="0059389A"/>
    <w:rsid w:val="00594485"/>
    <w:rsid w:val="005950B8"/>
    <w:rsid w:val="00595302"/>
    <w:rsid w:val="005974EA"/>
    <w:rsid w:val="00597933"/>
    <w:rsid w:val="005A05CE"/>
    <w:rsid w:val="005A17EB"/>
    <w:rsid w:val="005A26CB"/>
    <w:rsid w:val="005A27EE"/>
    <w:rsid w:val="005A3CF7"/>
    <w:rsid w:val="005A3F9E"/>
    <w:rsid w:val="005A57F4"/>
    <w:rsid w:val="005A5E9D"/>
    <w:rsid w:val="005A6393"/>
    <w:rsid w:val="005A6BD9"/>
    <w:rsid w:val="005B0346"/>
    <w:rsid w:val="005B03FE"/>
    <w:rsid w:val="005B1081"/>
    <w:rsid w:val="005B1BCA"/>
    <w:rsid w:val="005B3177"/>
    <w:rsid w:val="005B320A"/>
    <w:rsid w:val="005B4243"/>
    <w:rsid w:val="005B4275"/>
    <w:rsid w:val="005B43C6"/>
    <w:rsid w:val="005B46DD"/>
    <w:rsid w:val="005B46E6"/>
    <w:rsid w:val="005B4D11"/>
    <w:rsid w:val="005B5339"/>
    <w:rsid w:val="005B5701"/>
    <w:rsid w:val="005B58A9"/>
    <w:rsid w:val="005B5D9D"/>
    <w:rsid w:val="005B61F3"/>
    <w:rsid w:val="005B686E"/>
    <w:rsid w:val="005B745F"/>
    <w:rsid w:val="005B759C"/>
    <w:rsid w:val="005B764F"/>
    <w:rsid w:val="005B7D38"/>
    <w:rsid w:val="005C0E47"/>
    <w:rsid w:val="005C1313"/>
    <w:rsid w:val="005C276F"/>
    <w:rsid w:val="005C361D"/>
    <w:rsid w:val="005C37DD"/>
    <w:rsid w:val="005C4988"/>
    <w:rsid w:val="005C5C9E"/>
    <w:rsid w:val="005C6585"/>
    <w:rsid w:val="005C7BFA"/>
    <w:rsid w:val="005D06C7"/>
    <w:rsid w:val="005D097F"/>
    <w:rsid w:val="005D0F4A"/>
    <w:rsid w:val="005D1146"/>
    <w:rsid w:val="005D11D8"/>
    <w:rsid w:val="005D20D5"/>
    <w:rsid w:val="005D22FF"/>
    <w:rsid w:val="005D2868"/>
    <w:rsid w:val="005D4188"/>
    <w:rsid w:val="005D452D"/>
    <w:rsid w:val="005D4D64"/>
    <w:rsid w:val="005D5549"/>
    <w:rsid w:val="005D58DF"/>
    <w:rsid w:val="005D6904"/>
    <w:rsid w:val="005D715F"/>
    <w:rsid w:val="005E0D8F"/>
    <w:rsid w:val="005E19ED"/>
    <w:rsid w:val="005E260B"/>
    <w:rsid w:val="005E260D"/>
    <w:rsid w:val="005E2EEA"/>
    <w:rsid w:val="005E3E9D"/>
    <w:rsid w:val="005E470F"/>
    <w:rsid w:val="005E494E"/>
    <w:rsid w:val="005E53BE"/>
    <w:rsid w:val="005E6188"/>
    <w:rsid w:val="005E69EF"/>
    <w:rsid w:val="005E70CD"/>
    <w:rsid w:val="005E7614"/>
    <w:rsid w:val="005E776F"/>
    <w:rsid w:val="005E7B6F"/>
    <w:rsid w:val="005E7BF6"/>
    <w:rsid w:val="005E7C36"/>
    <w:rsid w:val="005E7C68"/>
    <w:rsid w:val="005F0C59"/>
    <w:rsid w:val="005F0EE4"/>
    <w:rsid w:val="005F38BA"/>
    <w:rsid w:val="005F41FE"/>
    <w:rsid w:val="005F434F"/>
    <w:rsid w:val="005F61FF"/>
    <w:rsid w:val="005F625C"/>
    <w:rsid w:val="005F6CF3"/>
    <w:rsid w:val="005F7E54"/>
    <w:rsid w:val="00600D4D"/>
    <w:rsid w:val="006016B7"/>
    <w:rsid w:val="00602420"/>
    <w:rsid w:val="00602824"/>
    <w:rsid w:val="006031ED"/>
    <w:rsid w:val="006032D9"/>
    <w:rsid w:val="00603641"/>
    <w:rsid w:val="00603E18"/>
    <w:rsid w:val="00603EC2"/>
    <w:rsid w:val="00604370"/>
    <w:rsid w:val="00604522"/>
    <w:rsid w:val="0060683E"/>
    <w:rsid w:val="00606F80"/>
    <w:rsid w:val="006079E0"/>
    <w:rsid w:val="0061062E"/>
    <w:rsid w:val="0061117A"/>
    <w:rsid w:val="00611C4C"/>
    <w:rsid w:val="006125FA"/>
    <w:rsid w:val="00613062"/>
    <w:rsid w:val="006149B2"/>
    <w:rsid w:val="00615959"/>
    <w:rsid w:val="0061623B"/>
    <w:rsid w:val="00616CDC"/>
    <w:rsid w:val="00620281"/>
    <w:rsid w:val="00620BA7"/>
    <w:rsid w:val="00620F7E"/>
    <w:rsid w:val="00621C9D"/>
    <w:rsid w:val="00621D5D"/>
    <w:rsid w:val="00622109"/>
    <w:rsid w:val="0062213A"/>
    <w:rsid w:val="0062228E"/>
    <w:rsid w:val="00623378"/>
    <w:rsid w:val="0062494A"/>
    <w:rsid w:val="00624DD3"/>
    <w:rsid w:val="00625096"/>
    <w:rsid w:val="006252AB"/>
    <w:rsid w:val="00625AA6"/>
    <w:rsid w:val="006268B0"/>
    <w:rsid w:val="00626906"/>
    <w:rsid w:val="00626F19"/>
    <w:rsid w:val="0062709F"/>
    <w:rsid w:val="00627E91"/>
    <w:rsid w:val="006309A2"/>
    <w:rsid w:val="006310CC"/>
    <w:rsid w:val="006312F1"/>
    <w:rsid w:val="00631480"/>
    <w:rsid w:val="00632220"/>
    <w:rsid w:val="00632409"/>
    <w:rsid w:val="00632BDC"/>
    <w:rsid w:val="006343CA"/>
    <w:rsid w:val="00634BE4"/>
    <w:rsid w:val="00635738"/>
    <w:rsid w:val="00635BA7"/>
    <w:rsid w:val="00635E22"/>
    <w:rsid w:val="006360C8"/>
    <w:rsid w:val="0063630E"/>
    <w:rsid w:val="00636A63"/>
    <w:rsid w:val="006370D1"/>
    <w:rsid w:val="00637942"/>
    <w:rsid w:val="00637D70"/>
    <w:rsid w:val="0064065D"/>
    <w:rsid w:val="0064178D"/>
    <w:rsid w:val="006417A3"/>
    <w:rsid w:val="0064187D"/>
    <w:rsid w:val="0064233D"/>
    <w:rsid w:val="006423A9"/>
    <w:rsid w:val="006429CD"/>
    <w:rsid w:val="00642A9A"/>
    <w:rsid w:val="006435A2"/>
    <w:rsid w:val="00643E5C"/>
    <w:rsid w:val="0064546D"/>
    <w:rsid w:val="006457E0"/>
    <w:rsid w:val="00645DDA"/>
    <w:rsid w:val="00646161"/>
    <w:rsid w:val="00646189"/>
    <w:rsid w:val="006464E4"/>
    <w:rsid w:val="00646FA9"/>
    <w:rsid w:val="006471F4"/>
    <w:rsid w:val="00647305"/>
    <w:rsid w:val="00647BB4"/>
    <w:rsid w:val="00647DAE"/>
    <w:rsid w:val="0065004A"/>
    <w:rsid w:val="0065011E"/>
    <w:rsid w:val="006501EA"/>
    <w:rsid w:val="006503F6"/>
    <w:rsid w:val="00650D72"/>
    <w:rsid w:val="00650DCB"/>
    <w:rsid w:val="00650E04"/>
    <w:rsid w:val="006516D5"/>
    <w:rsid w:val="006519B1"/>
    <w:rsid w:val="00651CD2"/>
    <w:rsid w:val="00651F81"/>
    <w:rsid w:val="006526CB"/>
    <w:rsid w:val="00653176"/>
    <w:rsid w:val="006531C4"/>
    <w:rsid w:val="0065420E"/>
    <w:rsid w:val="006549F7"/>
    <w:rsid w:val="00656045"/>
    <w:rsid w:val="00657148"/>
    <w:rsid w:val="006573A1"/>
    <w:rsid w:val="0066094C"/>
    <w:rsid w:val="00660B49"/>
    <w:rsid w:val="0066100B"/>
    <w:rsid w:val="0066132A"/>
    <w:rsid w:val="00661B81"/>
    <w:rsid w:val="00661BF1"/>
    <w:rsid w:val="00662C16"/>
    <w:rsid w:val="00662EA1"/>
    <w:rsid w:val="006633EB"/>
    <w:rsid w:val="00663B26"/>
    <w:rsid w:val="0066413B"/>
    <w:rsid w:val="00664931"/>
    <w:rsid w:val="006653C1"/>
    <w:rsid w:val="006653D0"/>
    <w:rsid w:val="00666114"/>
    <w:rsid w:val="00666C90"/>
    <w:rsid w:val="006674D6"/>
    <w:rsid w:val="006675A2"/>
    <w:rsid w:val="0066760D"/>
    <w:rsid w:val="00667BCE"/>
    <w:rsid w:val="00667F91"/>
    <w:rsid w:val="00670E63"/>
    <w:rsid w:val="00671229"/>
    <w:rsid w:val="006713E0"/>
    <w:rsid w:val="00671F24"/>
    <w:rsid w:val="006722D7"/>
    <w:rsid w:val="006726F3"/>
    <w:rsid w:val="006736C2"/>
    <w:rsid w:val="00673A67"/>
    <w:rsid w:val="00673DED"/>
    <w:rsid w:val="00673EB7"/>
    <w:rsid w:val="00674C4C"/>
    <w:rsid w:val="00674C74"/>
    <w:rsid w:val="00677567"/>
    <w:rsid w:val="00677745"/>
    <w:rsid w:val="006800B6"/>
    <w:rsid w:val="00680198"/>
    <w:rsid w:val="00680699"/>
    <w:rsid w:val="00680A93"/>
    <w:rsid w:val="00680D65"/>
    <w:rsid w:val="006810CD"/>
    <w:rsid w:val="00681155"/>
    <w:rsid w:val="006813B6"/>
    <w:rsid w:val="00681BC4"/>
    <w:rsid w:val="00682391"/>
    <w:rsid w:val="00682716"/>
    <w:rsid w:val="00682BBD"/>
    <w:rsid w:val="006837B5"/>
    <w:rsid w:val="00683A77"/>
    <w:rsid w:val="00683DBC"/>
    <w:rsid w:val="00684826"/>
    <w:rsid w:val="00684A68"/>
    <w:rsid w:val="00684FA9"/>
    <w:rsid w:val="00684FE7"/>
    <w:rsid w:val="00685F87"/>
    <w:rsid w:val="006865DE"/>
    <w:rsid w:val="0068733E"/>
    <w:rsid w:val="006879D7"/>
    <w:rsid w:val="00690092"/>
    <w:rsid w:val="00690ACD"/>
    <w:rsid w:val="00690ADC"/>
    <w:rsid w:val="00690B73"/>
    <w:rsid w:val="00690FA5"/>
    <w:rsid w:val="00691974"/>
    <w:rsid w:val="00691C8F"/>
    <w:rsid w:val="00691ECA"/>
    <w:rsid w:val="0069254D"/>
    <w:rsid w:val="00692FCD"/>
    <w:rsid w:val="006931B0"/>
    <w:rsid w:val="006934A0"/>
    <w:rsid w:val="006938C5"/>
    <w:rsid w:val="00694675"/>
    <w:rsid w:val="00694CCA"/>
    <w:rsid w:val="00694F98"/>
    <w:rsid w:val="00695AB1"/>
    <w:rsid w:val="006968F0"/>
    <w:rsid w:val="00696F30"/>
    <w:rsid w:val="00696F42"/>
    <w:rsid w:val="0069708F"/>
    <w:rsid w:val="0069737B"/>
    <w:rsid w:val="00697387"/>
    <w:rsid w:val="00697968"/>
    <w:rsid w:val="006A07A0"/>
    <w:rsid w:val="006A0D3F"/>
    <w:rsid w:val="006A0D4F"/>
    <w:rsid w:val="006A11DC"/>
    <w:rsid w:val="006A126E"/>
    <w:rsid w:val="006A153E"/>
    <w:rsid w:val="006A2147"/>
    <w:rsid w:val="006A273F"/>
    <w:rsid w:val="006A3C47"/>
    <w:rsid w:val="006A4452"/>
    <w:rsid w:val="006A45D2"/>
    <w:rsid w:val="006A4704"/>
    <w:rsid w:val="006A4E85"/>
    <w:rsid w:val="006A50E2"/>
    <w:rsid w:val="006A555C"/>
    <w:rsid w:val="006A5887"/>
    <w:rsid w:val="006A5ADC"/>
    <w:rsid w:val="006A698A"/>
    <w:rsid w:val="006A70D3"/>
    <w:rsid w:val="006A7647"/>
    <w:rsid w:val="006A7A51"/>
    <w:rsid w:val="006A7F34"/>
    <w:rsid w:val="006B011F"/>
    <w:rsid w:val="006B084C"/>
    <w:rsid w:val="006B1225"/>
    <w:rsid w:val="006B1B76"/>
    <w:rsid w:val="006B1BF2"/>
    <w:rsid w:val="006B1DDC"/>
    <w:rsid w:val="006B243B"/>
    <w:rsid w:val="006B2551"/>
    <w:rsid w:val="006B2670"/>
    <w:rsid w:val="006B2FDE"/>
    <w:rsid w:val="006B3817"/>
    <w:rsid w:val="006B3E37"/>
    <w:rsid w:val="006B4D01"/>
    <w:rsid w:val="006B7724"/>
    <w:rsid w:val="006B7832"/>
    <w:rsid w:val="006C005A"/>
    <w:rsid w:val="006C0977"/>
    <w:rsid w:val="006C1169"/>
    <w:rsid w:val="006C1623"/>
    <w:rsid w:val="006C18F8"/>
    <w:rsid w:val="006C1BE6"/>
    <w:rsid w:val="006C2667"/>
    <w:rsid w:val="006C2B6C"/>
    <w:rsid w:val="006C2EEB"/>
    <w:rsid w:val="006C30F1"/>
    <w:rsid w:val="006C33ED"/>
    <w:rsid w:val="006C3478"/>
    <w:rsid w:val="006C4723"/>
    <w:rsid w:val="006C4C6A"/>
    <w:rsid w:val="006C4CA1"/>
    <w:rsid w:val="006C5467"/>
    <w:rsid w:val="006C58AA"/>
    <w:rsid w:val="006C6A70"/>
    <w:rsid w:val="006C6C5E"/>
    <w:rsid w:val="006C6ECB"/>
    <w:rsid w:val="006C702F"/>
    <w:rsid w:val="006C756B"/>
    <w:rsid w:val="006C7CA4"/>
    <w:rsid w:val="006D06E7"/>
    <w:rsid w:val="006D2057"/>
    <w:rsid w:val="006D279B"/>
    <w:rsid w:val="006D292A"/>
    <w:rsid w:val="006D2E7A"/>
    <w:rsid w:val="006D2F0D"/>
    <w:rsid w:val="006D39B9"/>
    <w:rsid w:val="006D476D"/>
    <w:rsid w:val="006D58A2"/>
    <w:rsid w:val="006D5BA6"/>
    <w:rsid w:val="006D5BCE"/>
    <w:rsid w:val="006D5DCE"/>
    <w:rsid w:val="006D61BD"/>
    <w:rsid w:val="006D6818"/>
    <w:rsid w:val="006D6E46"/>
    <w:rsid w:val="006D70F3"/>
    <w:rsid w:val="006D74B9"/>
    <w:rsid w:val="006D78C8"/>
    <w:rsid w:val="006D7F89"/>
    <w:rsid w:val="006E0524"/>
    <w:rsid w:val="006E081E"/>
    <w:rsid w:val="006E0A8C"/>
    <w:rsid w:val="006E0FD0"/>
    <w:rsid w:val="006E1278"/>
    <w:rsid w:val="006E15AC"/>
    <w:rsid w:val="006E2039"/>
    <w:rsid w:val="006E20AA"/>
    <w:rsid w:val="006E21B4"/>
    <w:rsid w:val="006E220C"/>
    <w:rsid w:val="006E24B0"/>
    <w:rsid w:val="006E2E78"/>
    <w:rsid w:val="006E2FBC"/>
    <w:rsid w:val="006E3DC8"/>
    <w:rsid w:val="006E49C4"/>
    <w:rsid w:val="006E4E94"/>
    <w:rsid w:val="006E4F73"/>
    <w:rsid w:val="006E6B75"/>
    <w:rsid w:val="006E6D1D"/>
    <w:rsid w:val="006E7721"/>
    <w:rsid w:val="006F0A59"/>
    <w:rsid w:val="006F0DAC"/>
    <w:rsid w:val="006F0E34"/>
    <w:rsid w:val="006F130D"/>
    <w:rsid w:val="006F2403"/>
    <w:rsid w:val="006F3D9C"/>
    <w:rsid w:val="006F40D0"/>
    <w:rsid w:val="006F445F"/>
    <w:rsid w:val="006F5562"/>
    <w:rsid w:val="006F6315"/>
    <w:rsid w:val="006F656D"/>
    <w:rsid w:val="006F6EB0"/>
    <w:rsid w:val="006F7C39"/>
    <w:rsid w:val="007004BE"/>
    <w:rsid w:val="00701381"/>
    <w:rsid w:val="00702B2C"/>
    <w:rsid w:val="00702CD7"/>
    <w:rsid w:val="00702D7F"/>
    <w:rsid w:val="007033D1"/>
    <w:rsid w:val="00703F28"/>
    <w:rsid w:val="00704408"/>
    <w:rsid w:val="00704536"/>
    <w:rsid w:val="007045B8"/>
    <w:rsid w:val="0070461E"/>
    <w:rsid w:val="00704871"/>
    <w:rsid w:val="00704C7C"/>
    <w:rsid w:val="00704F01"/>
    <w:rsid w:val="007056C0"/>
    <w:rsid w:val="007057DE"/>
    <w:rsid w:val="00705A03"/>
    <w:rsid w:val="0070718A"/>
    <w:rsid w:val="0070768A"/>
    <w:rsid w:val="00707716"/>
    <w:rsid w:val="00707798"/>
    <w:rsid w:val="00707972"/>
    <w:rsid w:val="007113EF"/>
    <w:rsid w:val="00711BD8"/>
    <w:rsid w:val="00711CAA"/>
    <w:rsid w:val="00712308"/>
    <w:rsid w:val="00712E94"/>
    <w:rsid w:val="007135E7"/>
    <w:rsid w:val="00713748"/>
    <w:rsid w:val="007141D4"/>
    <w:rsid w:val="007149F7"/>
    <w:rsid w:val="007159D2"/>
    <w:rsid w:val="007161C2"/>
    <w:rsid w:val="0071657E"/>
    <w:rsid w:val="00717440"/>
    <w:rsid w:val="00717B5E"/>
    <w:rsid w:val="0071DCD3"/>
    <w:rsid w:val="00720927"/>
    <w:rsid w:val="00721301"/>
    <w:rsid w:val="00721C6C"/>
    <w:rsid w:val="00722241"/>
    <w:rsid w:val="0072268C"/>
    <w:rsid w:val="00722FAE"/>
    <w:rsid w:val="00722FCF"/>
    <w:rsid w:val="0072330D"/>
    <w:rsid w:val="00723330"/>
    <w:rsid w:val="00723605"/>
    <w:rsid w:val="00723FB0"/>
    <w:rsid w:val="00724531"/>
    <w:rsid w:val="00725CB0"/>
    <w:rsid w:val="00726423"/>
    <w:rsid w:val="00730186"/>
    <w:rsid w:val="0073024B"/>
    <w:rsid w:val="00730DEB"/>
    <w:rsid w:val="00731505"/>
    <w:rsid w:val="007330F5"/>
    <w:rsid w:val="00733AAE"/>
    <w:rsid w:val="00733E17"/>
    <w:rsid w:val="007347E3"/>
    <w:rsid w:val="007348DD"/>
    <w:rsid w:val="00734CA0"/>
    <w:rsid w:val="007352D8"/>
    <w:rsid w:val="0073546D"/>
    <w:rsid w:val="00735E4F"/>
    <w:rsid w:val="00736327"/>
    <w:rsid w:val="0073655E"/>
    <w:rsid w:val="00736802"/>
    <w:rsid w:val="00736A2A"/>
    <w:rsid w:val="00736DE0"/>
    <w:rsid w:val="00737D2D"/>
    <w:rsid w:val="00737FD0"/>
    <w:rsid w:val="00740414"/>
    <w:rsid w:val="00740B59"/>
    <w:rsid w:val="00742B0C"/>
    <w:rsid w:val="00742C28"/>
    <w:rsid w:val="00743524"/>
    <w:rsid w:val="00743788"/>
    <w:rsid w:val="00744867"/>
    <w:rsid w:val="00744D08"/>
    <w:rsid w:val="007455DC"/>
    <w:rsid w:val="00745AC6"/>
    <w:rsid w:val="007465BD"/>
    <w:rsid w:val="0074667C"/>
    <w:rsid w:val="00746A0F"/>
    <w:rsid w:val="007476A2"/>
    <w:rsid w:val="007479BA"/>
    <w:rsid w:val="007501F6"/>
    <w:rsid w:val="007504B2"/>
    <w:rsid w:val="00750780"/>
    <w:rsid w:val="00751556"/>
    <w:rsid w:val="00752478"/>
    <w:rsid w:val="0075295D"/>
    <w:rsid w:val="00752BFC"/>
    <w:rsid w:val="00752D71"/>
    <w:rsid w:val="00752F72"/>
    <w:rsid w:val="00753059"/>
    <w:rsid w:val="0075377D"/>
    <w:rsid w:val="007537E3"/>
    <w:rsid w:val="00753DDF"/>
    <w:rsid w:val="007550E9"/>
    <w:rsid w:val="00756775"/>
    <w:rsid w:val="0076024E"/>
    <w:rsid w:val="00760F1C"/>
    <w:rsid w:val="00761037"/>
    <w:rsid w:val="007617CB"/>
    <w:rsid w:val="0076282B"/>
    <w:rsid w:val="00762B72"/>
    <w:rsid w:val="00763141"/>
    <w:rsid w:val="00764E23"/>
    <w:rsid w:val="007657D1"/>
    <w:rsid w:val="00765E6F"/>
    <w:rsid w:val="007669EE"/>
    <w:rsid w:val="00767C0A"/>
    <w:rsid w:val="0077006F"/>
    <w:rsid w:val="007700F6"/>
    <w:rsid w:val="00770233"/>
    <w:rsid w:val="00771F19"/>
    <w:rsid w:val="00773193"/>
    <w:rsid w:val="00773E9F"/>
    <w:rsid w:val="00775AEB"/>
    <w:rsid w:val="00776F59"/>
    <w:rsid w:val="007777A6"/>
    <w:rsid w:val="007806E4"/>
    <w:rsid w:val="00780C7D"/>
    <w:rsid w:val="007824A7"/>
    <w:rsid w:val="00782B1D"/>
    <w:rsid w:val="00782B23"/>
    <w:rsid w:val="007841BA"/>
    <w:rsid w:val="00785530"/>
    <w:rsid w:val="00785D64"/>
    <w:rsid w:val="0078630F"/>
    <w:rsid w:val="00787639"/>
    <w:rsid w:val="00790AEE"/>
    <w:rsid w:val="00791A4C"/>
    <w:rsid w:val="00792A45"/>
    <w:rsid w:val="00792C3A"/>
    <w:rsid w:val="00792CE2"/>
    <w:rsid w:val="00792D4E"/>
    <w:rsid w:val="00792DF4"/>
    <w:rsid w:val="00794270"/>
    <w:rsid w:val="007944B3"/>
    <w:rsid w:val="00795100"/>
    <w:rsid w:val="00795172"/>
    <w:rsid w:val="0079613A"/>
    <w:rsid w:val="007972AC"/>
    <w:rsid w:val="0079739D"/>
    <w:rsid w:val="0079766B"/>
    <w:rsid w:val="007A05A6"/>
    <w:rsid w:val="007A13FE"/>
    <w:rsid w:val="007A1F72"/>
    <w:rsid w:val="007A4437"/>
    <w:rsid w:val="007A463F"/>
    <w:rsid w:val="007A6157"/>
    <w:rsid w:val="007A62B8"/>
    <w:rsid w:val="007A77CA"/>
    <w:rsid w:val="007A7E06"/>
    <w:rsid w:val="007B0E15"/>
    <w:rsid w:val="007B11D3"/>
    <w:rsid w:val="007B191B"/>
    <w:rsid w:val="007B1CF1"/>
    <w:rsid w:val="007B2737"/>
    <w:rsid w:val="007B28BE"/>
    <w:rsid w:val="007B5370"/>
    <w:rsid w:val="007B5525"/>
    <w:rsid w:val="007B55D1"/>
    <w:rsid w:val="007B685F"/>
    <w:rsid w:val="007B6C16"/>
    <w:rsid w:val="007B7004"/>
    <w:rsid w:val="007B761D"/>
    <w:rsid w:val="007B7A7F"/>
    <w:rsid w:val="007B7F17"/>
    <w:rsid w:val="007B7FB2"/>
    <w:rsid w:val="007C029E"/>
    <w:rsid w:val="007C08B2"/>
    <w:rsid w:val="007C093D"/>
    <w:rsid w:val="007C0FB1"/>
    <w:rsid w:val="007C123F"/>
    <w:rsid w:val="007C1288"/>
    <w:rsid w:val="007C1E90"/>
    <w:rsid w:val="007C3341"/>
    <w:rsid w:val="007C3FAD"/>
    <w:rsid w:val="007C42BA"/>
    <w:rsid w:val="007C4353"/>
    <w:rsid w:val="007C4A54"/>
    <w:rsid w:val="007C4B3B"/>
    <w:rsid w:val="007C5844"/>
    <w:rsid w:val="007C5A45"/>
    <w:rsid w:val="007C64E0"/>
    <w:rsid w:val="007C6B2F"/>
    <w:rsid w:val="007C703E"/>
    <w:rsid w:val="007C7755"/>
    <w:rsid w:val="007D040C"/>
    <w:rsid w:val="007D07B3"/>
    <w:rsid w:val="007D0BDC"/>
    <w:rsid w:val="007D1377"/>
    <w:rsid w:val="007D16A8"/>
    <w:rsid w:val="007D1AD6"/>
    <w:rsid w:val="007D2850"/>
    <w:rsid w:val="007D2BD1"/>
    <w:rsid w:val="007D38E0"/>
    <w:rsid w:val="007D3F07"/>
    <w:rsid w:val="007D3FBA"/>
    <w:rsid w:val="007D47BE"/>
    <w:rsid w:val="007D62BC"/>
    <w:rsid w:val="007D6535"/>
    <w:rsid w:val="007D725B"/>
    <w:rsid w:val="007D7648"/>
    <w:rsid w:val="007D7749"/>
    <w:rsid w:val="007D7D8C"/>
    <w:rsid w:val="007E0233"/>
    <w:rsid w:val="007E10B0"/>
    <w:rsid w:val="007E145B"/>
    <w:rsid w:val="007E1AB1"/>
    <w:rsid w:val="007E2983"/>
    <w:rsid w:val="007E300A"/>
    <w:rsid w:val="007E3181"/>
    <w:rsid w:val="007E343E"/>
    <w:rsid w:val="007E3A88"/>
    <w:rsid w:val="007E414B"/>
    <w:rsid w:val="007E5DEC"/>
    <w:rsid w:val="007E621F"/>
    <w:rsid w:val="007E6351"/>
    <w:rsid w:val="007E6608"/>
    <w:rsid w:val="007E719E"/>
    <w:rsid w:val="007E7669"/>
    <w:rsid w:val="007F312D"/>
    <w:rsid w:val="007F338C"/>
    <w:rsid w:val="007F40A3"/>
    <w:rsid w:val="007F4A39"/>
    <w:rsid w:val="007F4F62"/>
    <w:rsid w:val="007F5EEA"/>
    <w:rsid w:val="007F781E"/>
    <w:rsid w:val="007F7CB4"/>
    <w:rsid w:val="008002ED"/>
    <w:rsid w:val="00800EF2"/>
    <w:rsid w:val="008011A0"/>
    <w:rsid w:val="008026DC"/>
    <w:rsid w:val="00802CF9"/>
    <w:rsid w:val="0080337C"/>
    <w:rsid w:val="00804419"/>
    <w:rsid w:val="00804456"/>
    <w:rsid w:val="0080474A"/>
    <w:rsid w:val="00805938"/>
    <w:rsid w:val="00806BF1"/>
    <w:rsid w:val="00810F96"/>
    <w:rsid w:val="00811913"/>
    <w:rsid w:val="00811ECF"/>
    <w:rsid w:val="0081204C"/>
    <w:rsid w:val="00813272"/>
    <w:rsid w:val="008133B4"/>
    <w:rsid w:val="008136AD"/>
    <w:rsid w:val="00813EDD"/>
    <w:rsid w:val="008140F1"/>
    <w:rsid w:val="00814D01"/>
    <w:rsid w:val="00814E90"/>
    <w:rsid w:val="00814FF4"/>
    <w:rsid w:val="0081525E"/>
    <w:rsid w:val="00815F6D"/>
    <w:rsid w:val="00816F92"/>
    <w:rsid w:val="0081728F"/>
    <w:rsid w:val="00817761"/>
    <w:rsid w:val="008201B4"/>
    <w:rsid w:val="0082027E"/>
    <w:rsid w:val="00820380"/>
    <w:rsid w:val="00820740"/>
    <w:rsid w:val="00820A81"/>
    <w:rsid w:val="00820E29"/>
    <w:rsid w:val="00821036"/>
    <w:rsid w:val="0082135A"/>
    <w:rsid w:val="008213A6"/>
    <w:rsid w:val="008217FC"/>
    <w:rsid w:val="008218F6"/>
    <w:rsid w:val="00821F21"/>
    <w:rsid w:val="0082325A"/>
    <w:rsid w:val="008235F5"/>
    <w:rsid w:val="00823A86"/>
    <w:rsid w:val="00823FE6"/>
    <w:rsid w:val="00824D5E"/>
    <w:rsid w:val="00825216"/>
    <w:rsid w:val="008253FC"/>
    <w:rsid w:val="00825B58"/>
    <w:rsid w:val="00825E84"/>
    <w:rsid w:val="00826ABF"/>
    <w:rsid w:val="00826FBD"/>
    <w:rsid w:val="008278D6"/>
    <w:rsid w:val="00827FB5"/>
    <w:rsid w:val="008303D5"/>
    <w:rsid w:val="00830A55"/>
    <w:rsid w:val="00830AE6"/>
    <w:rsid w:val="00830CEE"/>
    <w:rsid w:val="00831347"/>
    <w:rsid w:val="008316A0"/>
    <w:rsid w:val="00831993"/>
    <w:rsid w:val="0083229F"/>
    <w:rsid w:val="0083261B"/>
    <w:rsid w:val="00832A7A"/>
    <w:rsid w:val="0083360F"/>
    <w:rsid w:val="00834267"/>
    <w:rsid w:val="00834D2D"/>
    <w:rsid w:val="00835445"/>
    <w:rsid w:val="00836077"/>
    <w:rsid w:val="0083654A"/>
    <w:rsid w:val="0083754A"/>
    <w:rsid w:val="00837A74"/>
    <w:rsid w:val="00837DD0"/>
    <w:rsid w:val="00840523"/>
    <w:rsid w:val="0084059A"/>
    <w:rsid w:val="0084091D"/>
    <w:rsid w:val="008411DC"/>
    <w:rsid w:val="00841298"/>
    <w:rsid w:val="008413F7"/>
    <w:rsid w:val="008418CF"/>
    <w:rsid w:val="008418EE"/>
    <w:rsid w:val="00841B19"/>
    <w:rsid w:val="00841D12"/>
    <w:rsid w:val="008424CD"/>
    <w:rsid w:val="008435A7"/>
    <w:rsid w:val="008436B5"/>
    <w:rsid w:val="00844451"/>
    <w:rsid w:val="008444C4"/>
    <w:rsid w:val="00844C0A"/>
    <w:rsid w:val="00844E68"/>
    <w:rsid w:val="008454E2"/>
    <w:rsid w:val="00846DD2"/>
    <w:rsid w:val="00850D3C"/>
    <w:rsid w:val="00851278"/>
    <w:rsid w:val="00851F69"/>
    <w:rsid w:val="008521E3"/>
    <w:rsid w:val="0085229B"/>
    <w:rsid w:val="0085235A"/>
    <w:rsid w:val="00853158"/>
    <w:rsid w:val="00853E89"/>
    <w:rsid w:val="008546E8"/>
    <w:rsid w:val="00855516"/>
    <w:rsid w:val="00855555"/>
    <w:rsid w:val="008557ED"/>
    <w:rsid w:val="00856E67"/>
    <w:rsid w:val="00857748"/>
    <w:rsid w:val="008603B3"/>
    <w:rsid w:val="00860C86"/>
    <w:rsid w:val="0086110B"/>
    <w:rsid w:val="00861845"/>
    <w:rsid w:val="00861DDC"/>
    <w:rsid w:val="00862479"/>
    <w:rsid w:val="00862803"/>
    <w:rsid w:val="00863005"/>
    <w:rsid w:val="008636B2"/>
    <w:rsid w:val="00863E53"/>
    <w:rsid w:val="008647F1"/>
    <w:rsid w:val="00864F36"/>
    <w:rsid w:val="0086555C"/>
    <w:rsid w:val="0086580C"/>
    <w:rsid w:val="00865AE9"/>
    <w:rsid w:val="00866A0C"/>
    <w:rsid w:val="00866E0F"/>
    <w:rsid w:val="00866F7D"/>
    <w:rsid w:val="00867083"/>
    <w:rsid w:val="008677AA"/>
    <w:rsid w:val="008700AF"/>
    <w:rsid w:val="00870A7C"/>
    <w:rsid w:val="00871897"/>
    <w:rsid w:val="00871A56"/>
    <w:rsid w:val="008723D8"/>
    <w:rsid w:val="00872FD0"/>
    <w:rsid w:val="008732FF"/>
    <w:rsid w:val="00873405"/>
    <w:rsid w:val="00873511"/>
    <w:rsid w:val="00873830"/>
    <w:rsid w:val="008740F4"/>
    <w:rsid w:val="0087550A"/>
    <w:rsid w:val="00876384"/>
    <w:rsid w:val="00876918"/>
    <w:rsid w:val="00876A0D"/>
    <w:rsid w:val="00876CE6"/>
    <w:rsid w:val="0087728D"/>
    <w:rsid w:val="00877CDB"/>
    <w:rsid w:val="00880135"/>
    <w:rsid w:val="00880215"/>
    <w:rsid w:val="0088165A"/>
    <w:rsid w:val="00881687"/>
    <w:rsid w:val="00881B31"/>
    <w:rsid w:val="00881BA5"/>
    <w:rsid w:val="00882605"/>
    <w:rsid w:val="00883CC3"/>
    <w:rsid w:val="0088418D"/>
    <w:rsid w:val="00884334"/>
    <w:rsid w:val="00884DB5"/>
    <w:rsid w:val="008856D9"/>
    <w:rsid w:val="00886022"/>
    <w:rsid w:val="00886FE4"/>
    <w:rsid w:val="00887D8D"/>
    <w:rsid w:val="008894A7"/>
    <w:rsid w:val="0089068E"/>
    <w:rsid w:val="0089101B"/>
    <w:rsid w:val="008911C5"/>
    <w:rsid w:val="008916F1"/>
    <w:rsid w:val="00891AC3"/>
    <w:rsid w:val="00891E3E"/>
    <w:rsid w:val="0089236B"/>
    <w:rsid w:val="008929B6"/>
    <w:rsid w:val="00892F4B"/>
    <w:rsid w:val="0089300D"/>
    <w:rsid w:val="0089318C"/>
    <w:rsid w:val="008945E7"/>
    <w:rsid w:val="00894743"/>
    <w:rsid w:val="00895641"/>
    <w:rsid w:val="00895653"/>
    <w:rsid w:val="00896069"/>
    <w:rsid w:val="008961FB"/>
    <w:rsid w:val="00896D81"/>
    <w:rsid w:val="00896E15"/>
    <w:rsid w:val="008972E4"/>
    <w:rsid w:val="008977DD"/>
    <w:rsid w:val="00897B91"/>
    <w:rsid w:val="00897F07"/>
    <w:rsid w:val="008A1696"/>
    <w:rsid w:val="008A1B1A"/>
    <w:rsid w:val="008A1D2E"/>
    <w:rsid w:val="008A2247"/>
    <w:rsid w:val="008A25E6"/>
    <w:rsid w:val="008A2774"/>
    <w:rsid w:val="008A2C61"/>
    <w:rsid w:val="008A385E"/>
    <w:rsid w:val="008A3B9B"/>
    <w:rsid w:val="008A4AA1"/>
    <w:rsid w:val="008A4E17"/>
    <w:rsid w:val="008A5F53"/>
    <w:rsid w:val="008A6370"/>
    <w:rsid w:val="008A66C3"/>
    <w:rsid w:val="008A6B37"/>
    <w:rsid w:val="008A7B07"/>
    <w:rsid w:val="008B042B"/>
    <w:rsid w:val="008B07B3"/>
    <w:rsid w:val="008B0989"/>
    <w:rsid w:val="008B0CF8"/>
    <w:rsid w:val="008B12CB"/>
    <w:rsid w:val="008B1687"/>
    <w:rsid w:val="008B3261"/>
    <w:rsid w:val="008B3A55"/>
    <w:rsid w:val="008B3DB8"/>
    <w:rsid w:val="008B408D"/>
    <w:rsid w:val="008B5006"/>
    <w:rsid w:val="008B58BC"/>
    <w:rsid w:val="008B5CFE"/>
    <w:rsid w:val="008B640C"/>
    <w:rsid w:val="008B68F3"/>
    <w:rsid w:val="008C09E5"/>
    <w:rsid w:val="008C0A8F"/>
    <w:rsid w:val="008C1D8F"/>
    <w:rsid w:val="008C229D"/>
    <w:rsid w:val="008C238A"/>
    <w:rsid w:val="008C2F78"/>
    <w:rsid w:val="008C2FED"/>
    <w:rsid w:val="008C3A82"/>
    <w:rsid w:val="008C42CA"/>
    <w:rsid w:val="008C4F33"/>
    <w:rsid w:val="008C503A"/>
    <w:rsid w:val="008C53C0"/>
    <w:rsid w:val="008C7A51"/>
    <w:rsid w:val="008C7FD5"/>
    <w:rsid w:val="008D01F3"/>
    <w:rsid w:val="008D1C10"/>
    <w:rsid w:val="008D1D77"/>
    <w:rsid w:val="008D29BA"/>
    <w:rsid w:val="008D2A7F"/>
    <w:rsid w:val="008D2F70"/>
    <w:rsid w:val="008D321A"/>
    <w:rsid w:val="008D3B42"/>
    <w:rsid w:val="008D3EB5"/>
    <w:rsid w:val="008D3FE5"/>
    <w:rsid w:val="008D4203"/>
    <w:rsid w:val="008D481D"/>
    <w:rsid w:val="008D4E70"/>
    <w:rsid w:val="008D4FB1"/>
    <w:rsid w:val="008D541E"/>
    <w:rsid w:val="008D59BE"/>
    <w:rsid w:val="008D638A"/>
    <w:rsid w:val="008D698E"/>
    <w:rsid w:val="008D6DCB"/>
    <w:rsid w:val="008D6F67"/>
    <w:rsid w:val="008D78D9"/>
    <w:rsid w:val="008E17D3"/>
    <w:rsid w:val="008E2FB8"/>
    <w:rsid w:val="008E3270"/>
    <w:rsid w:val="008E3B39"/>
    <w:rsid w:val="008E3DD3"/>
    <w:rsid w:val="008E43BF"/>
    <w:rsid w:val="008E4E9A"/>
    <w:rsid w:val="008E5110"/>
    <w:rsid w:val="008E51D7"/>
    <w:rsid w:val="008E5F9E"/>
    <w:rsid w:val="008E64F7"/>
    <w:rsid w:val="008E689E"/>
    <w:rsid w:val="008E786C"/>
    <w:rsid w:val="008E7CE7"/>
    <w:rsid w:val="008E7D8F"/>
    <w:rsid w:val="008F148B"/>
    <w:rsid w:val="008F15FA"/>
    <w:rsid w:val="008F23AA"/>
    <w:rsid w:val="008F326F"/>
    <w:rsid w:val="008F3354"/>
    <w:rsid w:val="008F370F"/>
    <w:rsid w:val="008F5043"/>
    <w:rsid w:val="008F5CCD"/>
    <w:rsid w:val="008F6613"/>
    <w:rsid w:val="008F6B57"/>
    <w:rsid w:val="008F734A"/>
    <w:rsid w:val="008F7778"/>
    <w:rsid w:val="009001BC"/>
    <w:rsid w:val="009005D7"/>
    <w:rsid w:val="00900E43"/>
    <w:rsid w:val="00901E76"/>
    <w:rsid w:val="00903539"/>
    <w:rsid w:val="00903F43"/>
    <w:rsid w:val="00905913"/>
    <w:rsid w:val="00905B6C"/>
    <w:rsid w:val="00905C1B"/>
    <w:rsid w:val="00906565"/>
    <w:rsid w:val="009066A8"/>
    <w:rsid w:val="0091115D"/>
    <w:rsid w:val="00911752"/>
    <w:rsid w:val="00911B96"/>
    <w:rsid w:val="00911CF0"/>
    <w:rsid w:val="009130DB"/>
    <w:rsid w:val="00913905"/>
    <w:rsid w:val="00914A2B"/>
    <w:rsid w:val="0091552C"/>
    <w:rsid w:val="0091563F"/>
    <w:rsid w:val="00915F13"/>
    <w:rsid w:val="00916041"/>
    <w:rsid w:val="00916E54"/>
    <w:rsid w:val="00917215"/>
    <w:rsid w:val="00917E54"/>
    <w:rsid w:val="009201A8"/>
    <w:rsid w:val="00920EB6"/>
    <w:rsid w:val="00921D0D"/>
    <w:rsid w:val="00921D98"/>
    <w:rsid w:val="00921F30"/>
    <w:rsid w:val="009221C3"/>
    <w:rsid w:val="0092225D"/>
    <w:rsid w:val="00923610"/>
    <w:rsid w:val="00923DAB"/>
    <w:rsid w:val="00923F37"/>
    <w:rsid w:val="00924535"/>
    <w:rsid w:val="00924669"/>
    <w:rsid w:val="009252EA"/>
    <w:rsid w:val="00925459"/>
    <w:rsid w:val="009257DF"/>
    <w:rsid w:val="00925B17"/>
    <w:rsid w:val="00925EB2"/>
    <w:rsid w:val="009262C5"/>
    <w:rsid w:val="00926513"/>
    <w:rsid w:val="009277DF"/>
    <w:rsid w:val="00927A55"/>
    <w:rsid w:val="009304E5"/>
    <w:rsid w:val="00930D7A"/>
    <w:rsid w:val="00930F83"/>
    <w:rsid w:val="00931A18"/>
    <w:rsid w:val="009330D7"/>
    <w:rsid w:val="00933827"/>
    <w:rsid w:val="00933D6B"/>
    <w:rsid w:val="00935036"/>
    <w:rsid w:val="00935CA7"/>
    <w:rsid w:val="009363B4"/>
    <w:rsid w:val="009375F4"/>
    <w:rsid w:val="00937A64"/>
    <w:rsid w:val="00937BAF"/>
    <w:rsid w:val="00940427"/>
    <w:rsid w:val="00940853"/>
    <w:rsid w:val="0094246A"/>
    <w:rsid w:val="009435A0"/>
    <w:rsid w:val="009435BA"/>
    <w:rsid w:val="009437DE"/>
    <w:rsid w:val="00943BA7"/>
    <w:rsid w:val="009441D9"/>
    <w:rsid w:val="00944D91"/>
    <w:rsid w:val="00945081"/>
    <w:rsid w:val="009456A5"/>
    <w:rsid w:val="009457A2"/>
    <w:rsid w:val="00945C25"/>
    <w:rsid w:val="00945DB8"/>
    <w:rsid w:val="0094615A"/>
    <w:rsid w:val="009461BD"/>
    <w:rsid w:val="00946516"/>
    <w:rsid w:val="00947080"/>
    <w:rsid w:val="0094737E"/>
    <w:rsid w:val="00947885"/>
    <w:rsid w:val="00950C04"/>
    <w:rsid w:val="00950C1B"/>
    <w:rsid w:val="00950C39"/>
    <w:rsid w:val="00950E99"/>
    <w:rsid w:val="0095154E"/>
    <w:rsid w:val="00951813"/>
    <w:rsid w:val="00951E72"/>
    <w:rsid w:val="00952B00"/>
    <w:rsid w:val="00952CB2"/>
    <w:rsid w:val="0095362B"/>
    <w:rsid w:val="00953D0F"/>
    <w:rsid w:val="009543B8"/>
    <w:rsid w:val="00954CB6"/>
    <w:rsid w:val="00955408"/>
    <w:rsid w:val="00955AD7"/>
    <w:rsid w:val="00956B68"/>
    <w:rsid w:val="00957167"/>
    <w:rsid w:val="0095737E"/>
    <w:rsid w:val="009577A6"/>
    <w:rsid w:val="009577BC"/>
    <w:rsid w:val="00957803"/>
    <w:rsid w:val="0096009A"/>
    <w:rsid w:val="009603EE"/>
    <w:rsid w:val="00961B53"/>
    <w:rsid w:val="0096291D"/>
    <w:rsid w:val="00962B4C"/>
    <w:rsid w:val="00962E30"/>
    <w:rsid w:val="00963616"/>
    <w:rsid w:val="00963E1C"/>
    <w:rsid w:val="00964056"/>
    <w:rsid w:val="00964522"/>
    <w:rsid w:val="00964CCE"/>
    <w:rsid w:val="009654D7"/>
    <w:rsid w:val="0096636B"/>
    <w:rsid w:val="00966371"/>
    <w:rsid w:val="00966374"/>
    <w:rsid w:val="0096705A"/>
    <w:rsid w:val="00967EEF"/>
    <w:rsid w:val="00967EFB"/>
    <w:rsid w:val="00970ECA"/>
    <w:rsid w:val="00971547"/>
    <w:rsid w:val="00972472"/>
    <w:rsid w:val="00972BC3"/>
    <w:rsid w:val="0097334E"/>
    <w:rsid w:val="00973F79"/>
    <w:rsid w:val="009755A1"/>
    <w:rsid w:val="0097610C"/>
    <w:rsid w:val="009762A9"/>
    <w:rsid w:val="00976AD9"/>
    <w:rsid w:val="00980B6E"/>
    <w:rsid w:val="00981095"/>
    <w:rsid w:val="00981668"/>
    <w:rsid w:val="00981757"/>
    <w:rsid w:val="00981FE5"/>
    <w:rsid w:val="00982A51"/>
    <w:rsid w:val="00983D9B"/>
    <w:rsid w:val="00984061"/>
    <w:rsid w:val="009840A9"/>
    <w:rsid w:val="00984B73"/>
    <w:rsid w:val="00985474"/>
    <w:rsid w:val="009859F5"/>
    <w:rsid w:val="00986317"/>
    <w:rsid w:val="009865D1"/>
    <w:rsid w:val="00986A01"/>
    <w:rsid w:val="00986B2C"/>
    <w:rsid w:val="00987353"/>
    <w:rsid w:val="00987A25"/>
    <w:rsid w:val="00990E7C"/>
    <w:rsid w:val="00991183"/>
    <w:rsid w:val="00991642"/>
    <w:rsid w:val="0099176A"/>
    <w:rsid w:val="009921D6"/>
    <w:rsid w:val="0099297C"/>
    <w:rsid w:val="00992AE5"/>
    <w:rsid w:val="00993355"/>
    <w:rsid w:val="009933CF"/>
    <w:rsid w:val="00993FDB"/>
    <w:rsid w:val="00994024"/>
    <w:rsid w:val="00996088"/>
    <w:rsid w:val="0099652A"/>
    <w:rsid w:val="009966ED"/>
    <w:rsid w:val="00996B60"/>
    <w:rsid w:val="00996FB9"/>
    <w:rsid w:val="009A0650"/>
    <w:rsid w:val="009A06EA"/>
    <w:rsid w:val="009A0F0C"/>
    <w:rsid w:val="009A0F9C"/>
    <w:rsid w:val="009A1291"/>
    <w:rsid w:val="009A13EF"/>
    <w:rsid w:val="009A1A9C"/>
    <w:rsid w:val="009A1DC5"/>
    <w:rsid w:val="009A1E47"/>
    <w:rsid w:val="009A2782"/>
    <w:rsid w:val="009A5B86"/>
    <w:rsid w:val="009A6923"/>
    <w:rsid w:val="009A6B02"/>
    <w:rsid w:val="009A6EBB"/>
    <w:rsid w:val="009B05A5"/>
    <w:rsid w:val="009B0A69"/>
    <w:rsid w:val="009B0BB4"/>
    <w:rsid w:val="009B0D22"/>
    <w:rsid w:val="009B110C"/>
    <w:rsid w:val="009B11F9"/>
    <w:rsid w:val="009B1D40"/>
    <w:rsid w:val="009B217B"/>
    <w:rsid w:val="009B227A"/>
    <w:rsid w:val="009B3CBA"/>
    <w:rsid w:val="009B438C"/>
    <w:rsid w:val="009B4433"/>
    <w:rsid w:val="009B690B"/>
    <w:rsid w:val="009B6CBA"/>
    <w:rsid w:val="009B71A4"/>
    <w:rsid w:val="009B7341"/>
    <w:rsid w:val="009B78F1"/>
    <w:rsid w:val="009C0659"/>
    <w:rsid w:val="009C085F"/>
    <w:rsid w:val="009C09AA"/>
    <w:rsid w:val="009C10C6"/>
    <w:rsid w:val="009C114B"/>
    <w:rsid w:val="009C29BB"/>
    <w:rsid w:val="009C3D70"/>
    <w:rsid w:val="009C4762"/>
    <w:rsid w:val="009C518C"/>
    <w:rsid w:val="009C655E"/>
    <w:rsid w:val="009C65DD"/>
    <w:rsid w:val="009C68FE"/>
    <w:rsid w:val="009C72A3"/>
    <w:rsid w:val="009C7452"/>
    <w:rsid w:val="009C786F"/>
    <w:rsid w:val="009C7DEE"/>
    <w:rsid w:val="009C7F9A"/>
    <w:rsid w:val="009D15B7"/>
    <w:rsid w:val="009D17FF"/>
    <w:rsid w:val="009D1D29"/>
    <w:rsid w:val="009D2CA0"/>
    <w:rsid w:val="009D3653"/>
    <w:rsid w:val="009D3850"/>
    <w:rsid w:val="009D398D"/>
    <w:rsid w:val="009D3AAC"/>
    <w:rsid w:val="009D3D05"/>
    <w:rsid w:val="009D46D6"/>
    <w:rsid w:val="009D48D4"/>
    <w:rsid w:val="009D4F73"/>
    <w:rsid w:val="009D5052"/>
    <w:rsid w:val="009D517A"/>
    <w:rsid w:val="009D5EB6"/>
    <w:rsid w:val="009D61B0"/>
    <w:rsid w:val="009D6A4B"/>
    <w:rsid w:val="009D73DB"/>
    <w:rsid w:val="009D780F"/>
    <w:rsid w:val="009E0024"/>
    <w:rsid w:val="009E1F5E"/>
    <w:rsid w:val="009E25CE"/>
    <w:rsid w:val="009E30EA"/>
    <w:rsid w:val="009E3669"/>
    <w:rsid w:val="009E3B1A"/>
    <w:rsid w:val="009E4883"/>
    <w:rsid w:val="009E5041"/>
    <w:rsid w:val="009E565C"/>
    <w:rsid w:val="009E5792"/>
    <w:rsid w:val="009E65EE"/>
    <w:rsid w:val="009E66E7"/>
    <w:rsid w:val="009E698B"/>
    <w:rsid w:val="009F034B"/>
    <w:rsid w:val="009F0A3D"/>
    <w:rsid w:val="009F0A54"/>
    <w:rsid w:val="009F0FA4"/>
    <w:rsid w:val="009F167E"/>
    <w:rsid w:val="009F19D6"/>
    <w:rsid w:val="009F1C6B"/>
    <w:rsid w:val="009F22F4"/>
    <w:rsid w:val="009F258E"/>
    <w:rsid w:val="009F29B1"/>
    <w:rsid w:val="009F2D5A"/>
    <w:rsid w:val="009F363F"/>
    <w:rsid w:val="009F37B3"/>
    <w:rsid w:val="009F4018"/>
    <w:rsid w:val="009F4CA6"/>
    <w:rsid w:val="009F5FED"/>
    <w:rsid w:val="009F6514"/>
    <w:rsid w:val="009F6FD5"/>
    <w:rsid w:val="009F71D7"/>
    <w:rsid w:val="009F7DA3"/>
    <w:rsid w:val="00A00453"/>
    <w:rsid w:val="00A005BE"/>
    <w:rsid w:val="00A025B1"/>
    <w:rsid w:val="00A027D4"/>
    <w:rsid w:val="00A027D9"/>
    <w:rsid w:val="00A02915"/>
    <w:rsid w:val="00A034E0"/>
    <w:rsid w:val="00A03597"/>
    <w:rsid w:val="00A03D85"/>
    <w:rsid w:val="00A03F52"/>
    <w:rsid w:val="00A04414"/>
    <w:rsid w:val="00A04751"/>
    <w:rsid w:val="00A0482D"/>
    <w:rsid w:val="00A05AB0"/>
    <w:rsid w:val="00A06BA2"/>
    <w:rsid w:val="00A070FD"/>
    <w:rsid w:val="00A11187"/>
    <w:rsid w:val="00A11A04"/>
    <w:rsid w:val="00A11A1E"/>
    <w:rsid w:val="00A11EF9"/>
    <w:rsid w:val="00A12213"/>
    <w:rsid w:val="00A12278"/>
    <w:rsid w:val="00A12381"/>
    <w:rsid w:val="00A12FB3"/>
    <w:rsid w:val="00A13A88"/>
    <w:rsid w:val="00A13C89"/>
    <w:rsid w:val="00A13E19"/>
    <w:rsid w:val="00A13EB7"/>
    <w:rsid w:val="00A13F7E"/>
    <w:rsid w:val="00A14927"/>
    <w:rsid w:val="00A14981"/>
    <w:rsid w:val="00A14E8C"/>
    <w:rsid w:val="00A15409"/>
    <w:rsid w:val="00A154E9"/>
    <w:rsid w:val="00A15AF0"/>
    <w:rsid w:val="00A16208"/>
    <w:rsid w:val="00A164BF"/>
    <w:rsid w:val="00A166D5"/>
    <w:rsid w:val="00A17D3E"/>
    <w:rsid w:val="00A20560"/>
    <w:rsid w:val="00A20958"/>
    <w:rsid w:val="00A20965"/>
    <w:rsid w:val="00A21EE4"/>
    <w:rsid w:val="00A2216E"/>
    <w:rsid w:val="00A224D4"/>
    <w:rsid w:val="00A229F6"/>
    <w:rsid w:val="00A22ED6"/>
    <w:rsid w:val="00A22F25"/>
    <w:rsid w:val="00A235D3"/>
    <w:rsid w:val="00A23944"/>
    <w:rsid w:val="00A23C3C"/>
    <w:rsid w:val="00A23C63"/>
    <w:rsid w:val="00A2401F"/>
    <w:rsid w:val="00A24576"/>
    <w:rsid w:val="00A24B14"/>
    <w:rsid w:val="00A2527A"/>
    <w:rsid w:val="00A254F3"/>
    <w:rsid w:val="00A25888"/>
    <w:rsid w:val="00A2617F"/>
    <w:rsid w:val="00A263E0"/>
    <w:rsid w:val="00A26A51"/>
    <w:rsid w:val="00A26DDF"/>
    <w:rsid w:val="00A30914"/>
    <w:rsid w:val="00A30D21"/>
    <w:rsid w:val="00A31954"/>
    <w:rsid w:val="00A33319"/>
    <w:rsid w:val="00A34015"/>
    <w:rsid w:val="00A34086"/>
    <w:rsid w:val="00A354ED"/>
    <w:rsid w:val="00A355B0"/>
    <w:rsid w:val="00A35889"/>
    <w:rsid w:val="00A35939"/>
    <w:rsid w:val="00A3698C"/>
    <w:rsid w:val="00A36AE4"/>
    <w:rsid w:val="00A36C96"/>
    <w:rsid w:val="00A37169"/>
    <w:rsid w:val="00A3772E"/>
    <w:rsid w:val="00A3799C"/>
    <w:rsid w:val="00A41A15"/>
    <w:rsid w:val="00A41DB4"/>
    <w:rsid w:val="00A427B5"/>
    <w:rsid w:val="00A42A21"/>
    <w:rsid w:val="00A42B46"/>
    <w:rsid w:val="00A43D2D"/>
    <w:rsid w:val="00A43D2E"/>
    <w:rsid w:val="00A44A96"/>
    <w:rsid w:val="00A44FA6"/>
    <w:rsid w:val="00A4539D"/>
    <w:rsid w:val="00A454D4"/>
    <w:rsid w:val="00A45865"/>
    <w:rsid w:val="00A465E2"/>
    <w:rsid w:val="00A46F8C"/>
    <w:rsid w:val="00A47A26"/>
    <w:rsid w:val="00A5065D"/>
    <w:rsid w:val="00A5208D"/>
    <w:rsid w:val="00A5220E"/>
    <w:rsid w:val="00A52A29"/>
    <w:rsid w:val="00A52A8B"/>
    <w:rsid w:val="00A53A27"/>
    <w:rsid w:val="00A53D81"/>
    <w:rsid w:val="00A54216"/>
    <w:rsid w:val="00A54306"/>
    <w:rsid w:val="00A543F1"/>
    <w:rsid w:val="00A54436"/>
    <w:rsid w:val="00A5489D"/>
    <w:rsid w:val="00A54AC5"/>
    <w:rsid w:val="00A54B76"/>
    <w:rsid w:val="00A54D64"/>
    <w:rsid w:val="00A54DB8"/>
    <w:rsid w:val="00A55465"/>
    <w:rsid w:val="00A557D6"/>
    <w:rsid w:val="00A56079"/>
    <w:rsid w:val="00A5645E"/>
    <w:rsid w:val="00A5650D"/>
    <w:rsid w:val="00A56E1C"/>
    <w:rsid w:val="00A56F9D"/>
    <w:rsid w:val="00A57A60"/>
    <w:rsid w:val="00A57EA2"/>
    <w:rsid w:val="00A6031C"/>
    <w:rsid w:val="00A60940"/>
    <w:rsid w:val="00A612E4"/>
    <w:rsid w:val="00A613A3"/>
    <w:rsid w:val="00A61468"/>
    <w:rsid w:val="00A61D9E"/>
    <w:rsid w:val="00A62CB3"/>
    <w:rsid w:val="00A62F2D"/>
    <w:rsid w:val="00A6346B"/>
    <w:rsid w:val="00A63A91"/>
    <w:rsid w:val="00A63F17"/>
    <w:rsid w:val="00A63FEF"/>
    <w:rsid w:val="00A65510"/>
    <w:rsid w:val="00A65BDE"/>
    <w:rsid w:val="00A65CFF"/>
    <w:rsid w:val="00A669F4"/>
    <w:rsid w:val="00A66C0F"/>
    <w:rsid w:val="00A6757B"/>
    <w:rsid w:val="00A67832"/>
    <w:rsid w:val="00A67978"/>
    <w:rsid w:val="00A6A25F"/>
    <w:rsid w:val="00A70077"/>
    <w:rsid w:val="00A70B4E"/>
    <w:rsid w:val="00A70D86"/>
    <w:rsid w:val="00A70EC3"/>
    <w:rsid w:val="00A71CE2"/>
    <w:rsid w:val="00A72013"/>
    <w:rsid w:val="00A72639"/>
    <w:rsid w:val="00A72B12"/>
    <w:rsid w:val="00A74109"/>
    <w:rsid w:val="00A74610"/>
    <w:rsid w:val="00A74C7B"/>
    <w:rsid w:val="00A75A61"/>
    <w:rsid w:val="00A75A7A"/>
    <w:rsid w:val="00A76398"/>
    <w:rsid w:val="00A77613"/>
    <w:rsid w:val="00A77FD4"/>
    <w:rsid w:val="00A80CBE"/>
    <w:rsid w:val="00A81004"/>
    <w:rsid w:val="00A816A4"/>
    <w:rsid w:val="00A81EDD"/>
    <w:rsid w:val="00A821BE"/>
    <w:rsid w:val="00A823CA"/>
    <w:rsid w:val="00A825A5"/>
    <w:rsid w:val="00A82749"/>
    <w:rsid w:val="00A82776"/>
    <w:rsid w:val="00A82CC5"/>
    <w:rsid w:val="00A83518"/>
    <w:rsid w:val="00A83CEE"/>
    <w:rsid w:val="00A8405D"/>
    <w:rsid w:val="00A84079"/>
    <w:rsid w:val="00A856DC"/>
    <w:rsid w:val="00A85812"/>
    <w:rsid w:val="00A85CCB"/>
    <w:rsid w:val="00A865B9"/>
    <w:rsid w:val="00A8678F"/>
    <w:rsid w:val="00A8737B"/>
    <w:rsid w:val="00A874C1"/>
    <w:rsid w:val="00A876A6"/>
    <w:rsid w:val="00A87CC0"/>
    <w:rsid w:val="00A90866"/>
    <w:rsid w:val="00A90A5F"/>
    <w:rsid w:val="00A927BB"/>
    <w:rsid w:val="00A927FA"/>
    <w:rsid w:val="00A9375F"/>
    <w:rsid w:val="00A947E3"/>
    <w:rsid w:val="00A94C9E"/>
    <w:rsid w:val="00A94F2E"/>
    <w:rsid w:val="00A95584"/>
    <w:rsid w:val="00A958A0"/>
    <w:rsid w:val="00A95F5B"/>
    <w:rsid w:val="00A967A4"/>
    <w:rsid w:val="00A97896"/>
    <w:rsid w:val="00A978FF"/>
    <w:rsid w:val="00A97970"/>
    <w:rsid w:val="00A97C0D"/>
    <w:rsid w:val="00AA0633"/>
    <w:rsid w:val="00AA189B"/>
    <w:rsid w:val="00AA1AF3"/>
    <w:rsid w:val="00AA2394"/>
    <w:rsid w:val="00AA3185"/>
    <w:rsid w:val="00AA33A1"/>
    <w:rsid w:val="00AA41E9"/>
    <w:rsid w:val="00AA4783"/>
    <w:rsid w:val="00AA49B8"/>
    <w:rsid w:val="00AA4F73"/>
    <w:rsid w:val="00AA5ADC"/>
    <w:rsid w:val="00AA632C"/>
    <w:rsid w:val="00AA76AD"/>
    <w:rsid w:val="00AA784C"/>
    <w:rsid w:val="00AA7855"/>
    <w:rsid w:val="00AA7DCA"/>
    <w:rsid w:val="00AB0DE0"/>
    <w:rsid w:val="00AB0E54"/>
    <w:rsid w:val="00AB1422"/>
    <w:rsid w:val="00AB17A3"/>
    <w:rsid w:val="00AB1998"/>
    <w:rsid w:val="00AB1B7A"/>
    <w:rsid w:val="00AB1BB8"/>
    <w:rsid w:val="00AB2C1D"/>
    <w:rsid w:val="00AB3180"/>
    <w:rsid w:val="00AB33E2"/>
    <w:rsid w:val="00AB358D"/>
    <w:rsid w:val="00AB3A4B"/>
    <w:rsid w:val="00AB3DCB"/>
    <w:rsid w:val="00AB407A"/>
    <w:rsid w:val="00AB581B"/>
    <w:rsid w:val="00AB5A76"/>
    <w:rsid w:val="00AB6DFB"/>
    <w:rsid w:val="00AB7B5F"/>
    <w:rsid w:val="00AC00C6"/>
    <w:rsid w:val="00AC06B0"/>
    <w:rsid w:val="00AC0AA6"/>
    <w:rsid w:val="00AC0B60"/>
    <w:rsid w:val="00AC0B7C"/>
    <w:rsid w:val="00AC0F75"/>
    <w:rsid w:val="00AC1EB3"/>
    <w:rsid w:val="00AC2684"/>
    <w:rsid w:val="00AC2D46"/>
    <w:rsid w:val="00AC2D84"/>
    <w:rsid w:val="00AC2DDD"/>
    <w:rsid w:val="00AC2FE9"/>
    <w:rsid w:val="00AC309E"/>
    <w:rsid w:val="00AC3807"/>
    <w:rsid w:val="00AC3FA1"/>
    <w:rsid w:val="00AC45FE"/>
    <w:rsid w:val="00AC471F"/>
    <w:rsid w:val="00AC6124"/>
    <w:rsid w:val="00AC68B8"/>
    <w:rsid w:val="00AC6A86"/>
    <w:rsid w:val="00AD0291"/>
    <w:rsid w:val="00AD075F"/>
    <w:rsid w:val="00AD14E6"/>
    <w:rsid w:val="00AD19C9"/>
    <w:rsid w:val="00AD2EDC"/>
    <w:rsid w:val="00AD3094"/>
    <w:rsid w:val="00AD32E5"/>
    <w:rsid w:val="00AD40F5"/>
    <w:rsid w:val="00AD4931"/>
    <w:rsid w:val="00AD4B4A"/>
    <w:rsid w:val="00AD5CC9"/>
    <w:rsid w:val="00AD6827"/>
    <w:rsid w:val="00AD6DCF"/>
    <w:rsid w:val="00AD7056"/>
    <w:rsid w:val="00AD720C"/>
    <w:rsid w:val="00AD76A4"/>
    <w:rsid w:val="00AD7C96"/>
    <w:rsid w:val="00AE0D7F"/>
    <w:rsid w:val="00AE18E4"/>
    <w:rsid w:val="00AE1B23"/>
    <w:rsid w:val="00AE1C28"/>
    <w:rsid w:val="00AE37A9"/>
    <w:rsid w:val="00AE3E06"/>
    <w:rsid w:val="00AE4B89"/>
    <w:rsid w:val="00AE51FB"/>
    <w:rsid w:val="00AE5C3C"/>
    <w:rsid w:val="00AE7539"/>
    <w:rsid w:val="00AE7657"/>
    <w:rsid w:val="00AE7B60"/>
    <w:rsid w:val="00AF00AC"/>
    <w:rsid w:val="00AF01E0"/>
    <w:rsid w:val="00AF04D8"/>
    <w:rsid w:val="00AF1D5E"/>
    <w:rsid w:val="00AF376A"/>
    <w:rsid w:val="00AF45EA"/>
    <w:rsid w:val="00AF5328"/>
    <w:rsid w:val="00AF5BC0"/>
    <w:rsid w:val="00AF5C09"/>
    <w:rsid w:val="00AF5CC3"/>
    <w:rsid w:val="00AF5D67"/>
    <w:rsid w:val="00AF5EC2"/>
    <w:rsid w:val="00AF639E"/>
    <w:rsid w:val="00AF67BF"/>
    <w:rsid w:val="00AF6C03"/>
    <w:rsid w:val="00AF74AA"/>
    <w:rsid w:val="00AF7C7A"/>
    <w:rsid w:val="00B0037C"/>
    <w:rsid w:val="00B00892"/>
    <w:rsid w:val="00B01593"/>
    <w:rsid w:val="00B01837"/>
    <w:rsid w:val="00B01AF1"/>
    <w:rsid w:val="00B01F51"/>
    <w:rsid w:val="00B023F1"/>
    <w:rsid w:val="00B03046"/>
    <w:rsid w:val="00B0343A"/>
    <w:rsid w:val="00B03C08"/>
    <w:rsid w:val="00B04D0C"/>
    <w:rsid w:val="00B056C0"/>
    <w:rsid w:val="00B05AF2"/>
    <w:rsid w:val="00B0646B"/>
    <w:rsid w:val="00B067CA"/>
    <w:rsid w:val="00B06A4E"/>
    <w:rsid w:val="00B06B78"/>
    <w:rsid w:val="00B06C04"/>
    <w:rsid w:val="00B076B4"/>
    <w:rsid w:val="00B07E1E"/>
    <w:rsid w:val="00B07E5A"/>
    <w:rsid w:val="00B10EDB"/>
    <w:rsid w:val="00B112F7"/>
    <w:rsid w:val="00B12D6D"/>
    <w:rsid w:val="00B1346E"/>
    <w:rsid w:val="00B14584"/>
    <w:rsid w:val="00B14891"/>
    <w:rsid w:val="00B157B0"/>
    <w:rsid w:val="00B15868"/>
    <w:rsid w:val="00B1619D"/>
    <w:rsid w:val="00B16AEE"/>
    <w:rsid w:val="00B17318"/>
    <w:rsid w:val="00B173A1"/>
    <w:rsid w:val="00B2082A"/>
    <w:rsid w:val="00B20A11"/>
    <w:rsid w:val="00B20F20"/>
    <w:rsid w:val="00B24491"/>
    <w:rsid w:val="00B2483A"/>
    <w:rsid w:val="00B2489A"/>
    <w:rsid w:val="00B24C26"/>
    <w:rsid w:val="00B25202"/>
    <w:rsid w:val="00B255F1"/>
    <w:rsid w:val="00B2571B"/>
    <w:rsid w:val="00B25F93"/>
    <w:rsid w:val="00B268FF"/>
    <w:rsid w:val="00B3103C"/>
    <w:rsid w:val="00B314D2"/>
    <w:rsid w:val="00B31B99"/>
    <w:rsid w:val="00B31F39"/>
    <w:rsid w:val="00B326F5"/>
    <w:rsid w:val="00B3315D"/>
    <w:rsid w:val="00B33491"/>
    <w:rsid w:val="00B34637"/>
    <w:rsid w:val="00B34833"/>
    <w:rsid w:val="00B3556C"/>
    <w:rsid w:val="00B35C25"/>
    <w:rsid w:val="00B36291"/>
    <w:rsid w:val="00B36962"/>
    <w:rsid w:val="00B36D61"/>
    <w:rsid w:val="00B36DDC"/>
    <w:rsid w:val="00B37198"/>
    <w:rsid w:val="00B371F1"/>
    <w:rsid w:val="00B37442"/>
    <w:rsid w:val="00B4078C"/>
    <w:rsid w:val="00B40833"/>
    <w:rsid w:val="00B4162A"/>
    <w:rsid w:val="00B428D7"/>
    <w:rsid w:val="00B43729"/>
    <w:rsid w:val="00B449D8"/>
    <w:rsid w:val="00B44B5C"/>
    <w:rsid w:val="00B451DA"/>
    <w:rsid w:val="00B45885"/>
    <w:rsid w:val="00B464F5"/>
    <w:rsid w:val="00B4655A"/>
    <w:rsid w:val="00B46808"/>
    <w:rsid w:val="00B50DAC"/>
    <w:rsid w:val="00B511B1"/>
    <w:rsid w:val="00B5157B"/>
    <w:rsid w:val="00B51AD5"/>
    <w:rsid w:val="00B529B3"/>
    <w:rsid w:val="00B53A76"/>
    <w:rsid w:val="00B53C5A"/>
    <w:rsid w:val="00B53FBF"/>
    <w:rsid w:val="00B54B83"/>
    <w:rsid w:val="00B54BC9"/>
    <w:rsid w:val="00B54DF9"/>
    <w:rsid w:val="00B54F98"/>
    <w:rsid w:val="00B5527F"/>
    <w:rsid w:val="00B565A7"/>
    <w:rsid w:val="00B57D94"/>
    <w:rsid w:val="00B60001"/>
    <w:rsid w:val="00B6017A"/>
    <w:rsid w:val="00B60368"/>
    <w:rsid w:val="00B61378"/>
    <w:rsid w:val="00B61AE8"/>
    <w:rsid w:val="00B61B84"/>
    <w:rsid w:val="00B61E30"/>
    <w:rsid w:val="00B62CAF"/>
    <w:rsid w:val="00B63DA2"/>
    <w:rsid w:val="00B6440B"/>
    <w:rsid w:val="00B64819"/>
    <w:rsid w:val="00B65AD9"/>
    <w:rsid w:val="00B65B32"/>
    <w:rsid w:val="00B66709"/>
    <w:rsid w:val="00B66B64"/>
    <w:rsid w:val="00B67142"/>
    <w:rsid w:val="00B67AB8"/>
    <w:rsid w:val="00B71132"/>
    <w:rsid w:val="00B71430"/>
    <w:rsid w:val="00B71BDA"/>
    <w:rsid w:val="00B71D20"/>
    <w:rsid w:val="00B71ED3"/>
    <w:rsid w:val="00B72E7F"/>
    <w:rsid w:val="00B72FEE"/>
    <w:rsid w:val="00B7326C"/>
    <w:rsid w:val="00B7332C"/>
    <w:rsid w:val="00B73379"/>
    <w:rsid w:val="00B73AF8"/>
    <w:rsid w:val="00B73D12"/>
    <w:rsid w:val="00B73F5F"/>
    <w:rsid w:val="00B74684"/>
    <w:rsid w:val="00B74AFC"/>
    <w:rsid w:val="00B74BC5"/>
    <w:rsid w:val="00B7571B"/>
    <w:rsid w:val="00B7590D"/>
    <w:rsid w:val="00B75AF9"/>
    <w:rsid w:val="00B75F97"/>
    <w:rsid w:val="00B76A1F"/>
    <w:rsid w:val="00B76CDC"/>
    <w:rsid w:val="00B76D23"/>
    <w:rsid w:val="00B772D3"/>
    <w:rsid w:val="00B7761D"/>
    <w:rsid w:val="00B779B6"/>
    <w:rsid w:val="00B802FC"/>
    <w:rsid w:val="00B803EA"/>
    <w:rsid w:val="00B80A1B"/>
    <w:rsid w:val="00B81734"/>
    <w:rsid w:val="00B81F9E"/>
    <w:rsid w:val="00B8303D"/>
    <w:rsid w:val="00B8344B"/>
    <w:rsid w:val="00B8362E"/>
    <w:rsid w:val="00B83B43"/>
    <w:rsid w:val="00B83B46"/>
    <w:rsid w:val="00B83C76"/>
    <w:rsid w:val="00B84397"/>
    <w:rsid w:val="00B84462"/>
    <w:rsid w:val="00B846CD"/>
    <w:rsid w:val="00B85517"/>
    <w:rsid w:val="00B85D30"/>
    <w:rsid w:val="00B864AF"/>
    <w:rsid w:val="00B8656E"/>
    <w:rsid w:val="00B86FB0"/>
    <w:rsid w:val="00B8727E"/>
    <w:rsid w:val="00B87F77"/>
    <w:rsid w:val="00B90927"/>
    <w:rsid w:val="00B90A0E"/>
    <w:rsid w:val="00B91683"/>
    <w:rsid w:val="00B919E2"/>
    <w:rsid w:val="00B91B56"/>
    <w:rsid w:val="00B92D1D"/>
    <w:rsid w:val="00B93A80"/>
    <w:rsid w:val="00B94257"/>
    <w:rsid w:val="00B94336"/>
    <w:rsid w:val="00B94900"/>
    <w:rsid w:val="00B94D83"/>
    <w:rsid w:val="00B94DF4"/>
    <w:rsid w:val="00B96AC6"/>
    <w:rsid w:val="00B96BF1"/>
    <w:rsid w:val="00B97A7E"/>
    <w:rsid w:val="00BA0C63"/>
    <w:rsid w:val="00BA1B4F"/>
    <w:rsid w:val="00BA3BC0"/>
    <w:rsid w:val="00BA3EBA"/>
    <w:rsid w:val="00BA4879"/>
    <w:rsid w:val="00BA4C9F"/>
    <w:rsid w:val="00BA4EE6"/>
    <w:rsid w:val="00BA5CED"/>
    <w:rsid w:val="00BA6E4C"/>
    <w:rsid w:val="00BB08C1"/>
    <w:rsid w:val="00BB0998"/>
    <w:rsid w:val="00BB1794"/>
    <w:rsid w:val="00BB269A"/>
    <w:rsid w:val="00BB27DE"/>
    <w:rsid w:val="00BB2D1A"/>
    <w:rsid w:val="00BB2E17"/>
    <w:rsid w:val="00BB311E"/>
    <w:rsid w:val="00BB38E3"/>
    <w:rsid w:val="00BB3A0D"/>
    <w:rsid w:val="00BB3A83"/>
    <w:rsid w:val="00BB4091"/>
    <w:rsid w:val="00BB42E8"/>
    <w:rsid w:val="00BB4497"/>
    <w:rsid w:val="00BB4AFA"/>
    <w:rsid w:val="00BB4C33"/>
    <w:rsid w:val="00BB4F48"/>
    <w:rsid w:val="00BB747D"/>
    <w:rsid w:val="00BB758E"/>
    <w:rsid w:val="00BB7769"/>
    <w:rsid w:val="00BB7F82"/>
    <w:rsid w:val="00BC00C2"/>
    <w:rsid w:val="00BC0505"/>
    <w:rsid w:val="00BC0648"/>
    <w:rsid w:val="00BC1153"/>
    <w:rsid w:val="00BC1421"/>
    <w:rsid w:val="00BC32EE"/>
    <w:rsid w:val="00BC35E5"/>
    <w:rsid w:val="00BC37A2"/>
    <w:rsid w:val="00BC386A"/>
    <w:rsid w:val="00BC3D6C"/>
    <w:rsid w:val="00BC405C"/>
    <w:rsid w:val="00BC4C58"/>
    <w:rsid w:val="00BC526C"/>
    <w:rsid w:val="00BC6100"/>
    <w:rsid w:val="00BC6458"/>
    <w:rsid w:val="00BC6BBC"/>
    <w:rsid w:val="00BC70D5"/>
    <w:rsid w:val="00BC74CF"/>
    <w:rsid w:val="00BC7AB4"/>
    <w:rsid w:val="00BD0951"/>
    <w:rsid w:val="00BD0AEA"/>
    <w:rsid w:val="00BD0B3E"/>
    <w:rsid w:val="00BD0C21"/>
    <w:rsid w:val="00BD10BF"/>
    <w:rsid w:val="00BD1AF2"/>
    <w:rsid w:val="00BD1F8A"/>
    <w:rsid w:val="00BD41AB"/>
    <w:rsid w:val="00BD4267"/>
    <w:rsid w:val="00BD43D4"/>
    <w:rsid w:val="00BD466F"/>
    <w:rsid w:val="00BD5736"/>
    <w:rsid w:val="00BD617C"/>
    <w:rsid w:val="00BD628E"/>
    <w:rsid w:val="00BD6812"/>
    <w:rsid w:val="00BD6AD5"/>
    <w:rsid w:val="00BD6DA2"/>
    <w:rsid w:val="00BD72F6"/>
    <w:rsid w:val="00BD7B10"/>
    <w:rsid w:val="00BE00CF"/>
    <w:rsid w:val="00BE0D3A"/>
    <w:rsid w:val="00BE1622"/>
    <w:rsid w:val="00BE16F3"/>
    <w:rsid w:val="00BE1B5E"/>
    <w:rsid w:val="00BE22F9"/>
    <w:rsid w:val="00BE3371"/>
    <w:rsid w:val="00BE3865"/>
    <w:rsid w:val="00BE39E4"/>
    <w:rsid w:val="00BE3C54"/>
    <w:rsid w:val="00BE49C6"/>
    <w:rsid w:val="00BE5AB7"/>
    <w:rsid w:val="00BE6189"/>
    <w:rsid w:val="00BE65BA"/>
    <w:rsid w:val="00BE6C14"/>
    <w:rsid w:val="00BE729C"/>
    <w:rsid w:val="00BE7588"/>
    <w:rsid w:val="00BE75B9"/>
    <w:rsid w:val="00BE75C7"/>
    <w:rsid w:val="00BE7AF2"/>
    <w:rsid w:val="00BF06E7"/>
    <w:rsid w:val="00BF0804"/>
    <w:rsid w:val="00BF09B9"/>
    <w:rsid w:val="00BF0A43"/>
    <w:rsid w:val="00BF124A"/>
    <w:rsid w:val="00BF137D"/>
    <w:rsid w:val="00BF13B1"/>
    <w:rsid w:val="00BF254C"/>
    <w:rsid w:val="00BF3F69"/>
    <w:rsid w:val="00BF41F6"/>
    <w:rsid w:val="00BF5986"/>
    <w:rsid w:val="00BF5A0D"/>
    <w:rsid w:val="00BF6147"/>
    <w:rsid w:val="00BF6ACD"/>
    <w:rsid w:val="00BF6BDD"/>
    <w:rsid w:val="00BF7CB1"/>
    <w:rsid w:val="00BF7CC6"/>
    <w:rsid w:val="00BF7CF2"/>
    <w:rsid w:val="00C00179"/>
    <w:rsid w:val="00C001D1"/>
    <w:rsid w:val="00C00538"/>
    <w:rsid w:val="00C00758"/>
    <w:rsid w:val="00C00802"/>
    <w:rsid w:val="00C01CF8"/>
    <w:rsid w:val="00C01E87"/>
    <w:rsid w:val="00C0259D"/>
    <w:rsid w:val="00C02EE0"/>
    <w:rsid w:val="00C03B01"/>
    <w:rsid w:val="00C047AC"/>
    <w:rsid w:val="00C05A92"/>
    <w:rsid w:val="00C06797"/>
    <w:rsid w:val="00C072B7"/>
    <w:rsid w:val="00C074F7"/>
    <w:rsid w:val="00C07CFA"/>
    <w:rsid w:val="00C102BC"/>
    <w:rsid w:val="00C103C4"/>
    <w:rsid w:val="00C10D09"/>
    <w:rsid w:val="00C11988"/>
    <w:rsid w:val="00C11B81"/>
    <w:rsid w:val="00C12028"/>
    <w:rsid w:val="00C133AA"/>
    <w:rsid w:val="00C1370E"/>
    <w:rsid w:val="00C13B65"/>
    <w:rsid w:val="00C143E2"/>
    <w:rsid w:val="00C14A2F"/>
    <w:rsid w:val="00C14B64"/>
    <w:rsid w:val="00C15188"/>
    <w:rsid w:val="00C15DF0"/>
    <w:rsid w:val="00C15ED9"/>
    <w:rsid w:val="00C1604A"/>
    <w:rsid w:val="00C167B1"/>
    <w:rsid w:val="00C17207"/>
    <w:rsid w:val="00C179E0"/>
    <w:rsid w:val="00C17BFC"/>
    <w:rsid w:val="00C205A2"/>
    <w:rsid w:val="00C208CC"/>
    <w:rsid w:val="00C209F2"/>
    <w:rsid w:val="00C2102A"/>
    <w:rsid w:val="00C216A2"/>
    <w:rsid w:val="00C21DFC"/>
    <w:rsid w:val="00C21E98"/>
    <w:rsid w:val="00C2244D"/>
    <w:rsid w:val="00C228D9"/>
    <w:rsid w:val="00C2361A"/>
    <w:rsid w:val="00C243D0"/>
    <w:rsid w:val="00C24654"/>
    <w:rsid w:val="00C24A3B"/>
    <w:rsid w:val="00C250F0"/>
    <w:rsid w:val="00C25157"/>
    <w:rsid w:val="00C25675"/>
    <w:rsid w:val="00C2654D"/>
    <w:rsid w:val="00C2684F"/>
    <w:rsid w:val="00C26AE8"/>
    <w:rsid w:val="00C27770"/>
    <w:rsid w:val="00C301EE"/>
    <w:rsid w:val="00C30A61"/>
    <w:rsid w:val="00C319EA"/>
    <w:rsid w:val="00C3312E"/>
    <w:rsid w:val="00C335C5"/>
    <w:rsid w:val="00C33CDA"/>
    <w:rsid w:val="00C3535C"/>
    <w:rsid w:val="00C359AF"/>
    <w:rsid w:val="00C35AC9"/>
    <w:rsid w:val="00C3613B"/>
    <w:rsid w:val="00C36330"/>
    <w:rsid w:val="00C36616"/>
    <w:rsid w:val="00C36BDD"/>
    <w:rsid w:val="00C36C74"/>
    <w:rsid w:val="00C37815"/>
    <w:rsid w:val="00C37907"/>
    <w:rsid w:val="00C404BE"/>
    <w:rsid w:val="00C4164B"/>
    <w:rsid w:val="00C4180A"/>
    <w:rsid w:val="00C41C5F"/>
    <w:rsid w:val="00C43B96"/>
    <w:rsid w:val="00C44987"/>
    <w:rsid w:val="00C449D3"/>
    <w:rsid w:val="00C44D76"/>
    <w:rsid w:val="00C456F5"/>
    <w:rsid w:val="00C45B63"/>
    <w:rsid w:val="00C462E5"/>
    <w:rsid w:val="00C466E7"/>
    <w:rsid w:val="00C46805"/>
    <w:rsid w:val="00C47393"/>
    <w:rsid w:val="00C478DE"/>
    <w:rsid w:val="00C47BEE"/>
    <w:rsid w:val="00C50750"/>
    <w:rsid w:val="00C52EBF"/>
    <w:rsid w:val="00C53107"/>
    <w:rsid w:val="00C5311C"/>
    <w:rsid w:val="00C531D8"/>
    <w:rsid w:val="00C541B0"/>
    <w:rsid w:val="00C5449C"/>
    <w:rsid w:val="00C55036"/>
    <w:rsid w:val="00C555C2"/>
    <w:rsid w:val="00C55933"/>
    <w:rsid w:val="00C55945"/>
    <w:rsid w:val="00C56E6B"/>
    <w:rsid w:val="00C5764B"/>
    <w:rsid w:val="00C61033"/>
    <w:rsid w:val="00C610E7"/>
    <w:rsid w:val="00C6182C"/>
    <w:rsid w:val="00C62232"/>
    <w:rsid w:val="00C638AC"/>
    <w:rsid w:val="00C63A9C"/>
    <w:rsid w:val="00C65211"/>
    <w:rsid w:val="00C659B2"/>
    <w:rsid w:val="00C65A28"/>
    <w:rsid w:val="00C65FD2"/>
    <w:rsid w:val="00C662AA"/>
    <w:rsid w:val="00C66353"/>
    <w:rsid w:val="00C66587"/>
    <w:rsid w:val="00C6662D"/>
    <w:rsid w:val="00C666C2"/>
    <w:rsid w:val="00C66ECA"/>
    <w:rsid w:val="00C673D6"/>
    <w:rsid w:val="00C67A74"/>
    <w:rsid w:val="00C67A8B"/>
    <w:rsid w:val="00C707BC"/>
    <w:rsid w:val="00C709AF"/>
    <w:rsid w:val="00C70A94"/>
    <w:rsid w:val="00C71472"/>
    <w:rsid w:val="00C7164F"/>
    <w:rsid w:val="00C7212D"/>
    <w:rsid w:val="00C73197"/>
    <w:rsid w:val="00C73428"/>
    <w:rsid w:val="00C735C5"/>
    <w:rsid w:val="00C7372C"/>
    <w:rsid w:val="00C743DE"/>
    <w:rsid w:val="00C7440D"/>
    <w:rsid w:val="00C74574"/>
    <w:rsid w:val="00C749E2"/>
    <w:rsid w:val="00C753EB"/>
    <w:rsid w:val="00C75A1B"/>
    <w:rsid w:val="00C7679A"/>
    <w:rsid w:val="00C76B4D"/>
    <w:rsid w:val="00C76F33"/>
    <w:rsid w:val="00C7752A"/>
    <w:rsid w:val="00C77F11"/>
    <w:rsid w:val="00C803DA"/>
    <w:rsid w:val="00C81FC8"/>
    <w:rsid w:val="00C8244C"/>
    <w:rsid w:val="00C83F94"/>
    <w:rsid w:val="00C8481F"/>
    <w:rsid w:val="00C84903"/>
    <w:rsid w:val="00C850B3"/>
    <w:rsid w:val="00C85644"/>
    <w:rsid w:val="00C86118"/>
    <w:rsid w:val="00C86ECA"/>
    <w:rsid w:val="00C87B02"/>
    <w:rsid w:val="00C87C8E"/>
    <w:rsid w:val="00C90567"/>
    <w:rsid w:val="00C90F43"/>
    <w:rsid w:val="00C91380"/>
    <w:rsid w:val="00C91B75"/>
    <w:rsid w:val="00C91D4C"/>
    <w:rsid w:val="00C93BF8"/>
    <w:rsid w:val="00C93D7A"/>
    <w:rsid w:val="00C94125"/>
    <w:rsid w:val="00C9421C"/>
    <w:rsid w:val="00C950E1"/>
    <w:rsid w:val="00C9592F"/>
    <w:rsid w:val="00C959AD"/>
    <w:rsid w:val="00C967D3"/>
    <w:rsid w:val="00C976B0"/>
    <w:rsid w:val="00CA00B7"/>
    <w:rsid w:val="00CA02C5"/>
    <w:rsid w:val="00CA0357"/>
    <w:rsid w:val="00CA129F"/>
    <w:rsid w:val="00CA223B"/>
    <w:rsid w:val="00CA2B38"/>
    <w:rsid w:val="00CA3433"/>
    <w:rsid w:val="00CA3EB2"/>
    <w:rsid w:val="00CA440C"/>
    <w:rsid w:val="00CA457A"/>
    <w:rsid w:val="00CA47D2"/>
    <w:rsid w:val="00CA4CB3"/>
    <w:rsid w:val="00CA562D"/>
    <w:rsid w:val="00CA57DA"/>
    <w:rsid w:val="00CA63CA"/>
    <w:rsid w:val="00CA687D"/>
    <w:rsid w:val="00CB0BD5"/>
    <w:rsid w:val="00CB191A"/>
    <w:rsid w:val="00CB270A"/>
    <w:rsid w:val="00CB2BAC"/>
    <w:rsid w:val="00CB3321"/>
    <w:rsid w:val="00CB405B"/>
    <w:rsid w:val="00CB439F"/>
    <w:rsid w:val="00CB4748"/>
    <w:rsid w:val="00CB5D04"/>
    <w:rsid w:val="00CB6745"/>
    <w:rsid w:val="00CB6B57"/>
    <w:rsid w:val="00CB7080"/>
    <w:rsid w:val="00CB7469"/>
    <w:rsid w:val="00CB78F1"/>
    <w:rsid w:val="00CB7A8C"/>
    <w:rsid w:val="00CB7BAF"/>
    <w:rsid w:val="00CC0673"/>
    <w:rsid w:val="00CC08E3"/>
    <w:rsid w:val="00CC1578"/>
    <w:rsid w:val="00CC1858"/>
    <w:rsid w:val="00CC1EDD"/>
    <w:rsid w:val="00CC2247"/>
    <w:rsid w:val="00CC22AB"/>
    <w:rsid w:val="00CC236C"/>
    <w:rsid w:val="00CC2E99"/>
    <w:rsid w:val="00CC2EE3"/>
    <w:rsid w:val="00CC32B5"/>
    <w:rsid w:val="00CC402D"/>
    <w:rsid w:val="00CC4251"/>
    <w:rsid w:val="00CC489E"/>
    <w:rsid w:val="00CC51F7"/>
    <w:rsid w:val="00CC5942"/>
    <w:rsid w:val="00CC61D3"/>
    <w:rsid w:val="00CC64AE"/>
    <w:rsid w:val="00CC654E"/>
    <w:rsid w:val="00CC7C5C"/>
    <w:rsid w:val="00CC7E97"/>
    <w:rsid w:val="00CD0A7A"/>
    <w:rsid w:val="00CD1D9C"/>
    <w:rsid w:val="00CD2E18"/>
    <w:rsid w:val="00CD3168"/>
    <w:rsid w:val="00CD3C08"/>
    <w:rsid w:val="00CD42C8"/>
    <w:rsid w:val="00CD4CBE"/>
    <w:rsid w:val="00CD53F4"/>
    <w:rsid w:val="00CD54A9"/>
    <w:rsid w:val="00CD5610"/>
    <w:rsid w:val="00CD56B7"/>
    <w:rsid w:val="00CD5C58"/>
    <w:rsid w:val="00CD5DD5"/>
    <w:rsid w:val="00CD6193"/>
    <w:rsid w:val="00CD6DBC"/>
    <w:rsid w:val="00CD70D5"/>
    <w:rsid w:val="00CD71D6"/>
    <w:rsid w:val="00CE0A7B"/>
    <w:rsid w:val="00CE1113"/>
    <w:rsid w:val="00CE2242"/>
    <w:rsid w:val="00CE375C"/>
    <w:rsid w:val="00CE3EC7"/>
    <w:rsid w:val="00CE42E1"/>
    <w:rsid w:val="00CE4F1F"/>
    <w:rsid w:val="00CE57DB"/>
    <w:rsid w:val="00CE5990"/>
    <w:rsid w:val="00CE5DDD"/>
    <w:rsid w:val="00CE744B"/>
    <w:rsid w:val="00CE76DE"/>
    <w:rsid w:val="00CE79C3"/>
    <w:rsid w:val="00CE7B6E"/>
    <w:rsid w:val="00CF0B76"/>
    <w:rsid w:val="00CF1738"/>
    <w:rsid w:val="00CF1961"/>
    <w:rsid w:val="00CF1DD1"/>
    <w:rsid w:val="00CF3FC4"/>
    <w:rsid w:val="00CF4A6E"/>
    <w:rsid w:val="00CF537F"/>
    <w:rsid w:val="00CF53B3"/>
    <w:rsid w:val="00CF5724"/>
    <w:rsid w:val="00CF6CA7"/>
    <w:rsid w:val="00CF768F"/>
    <w:rsid w:val="00D006F7"/>
    <w:rsid w:val="00D01309"/>
    <w:rsid w:val="00D02A27"/>
    <w:rsid w:val="00D037D2"/>
    <w:rsid w:val="00D03F1F"/>
    <w:rsid w:val="00D03FC1"/>
    <w:rsid w:val="00D040DB"/>
    <w:rsid w:val="00D047BA"/>
    <w:rsid w:val="00D05DAB"/>
    <w:rsid w:val="00D06708"/>
    <w:rsid w:val="00D0674C"/>
    <w:rsid w:val="00D06EFD"/>
    <w:rsid w:val="00D0704B"/>
    <w:rsid w:val="00D073AE"/>
    <w:rsid w:val="00D0779D"/>
    <w:rsid w:val="00D10048"/>
    <w:rsid w:val="00D1168A"/>
    <w:rsid w:val="00D11C82"/>
    <w:rsid w:val="00D123D5"/>
    <w:rsid w:val="00D12498"/>
    <w:rsid w:val="00D135D7"/>
    <w:rsid w:val="00D1431D"/>
    <w:rsid w:val="00D1464D"/>
    <w:rsid w:val="00D14A16"/>
    <w:rsid w:val="00D14FBD"/>
    <w:rsid w:val="00D150F8"/>
    <w:rsid w:val="00D167B9"/>
    <w:rsid w:val="00D16B47"/>
    <w:rsid w:val="00D16E13"/>
    <w:rsid w:val="00D20910"/>
    <w:rsid w:val="00D20BB5"/>
    <w:rsid w:val="00D20DD2"/>
    <w:rsid w:val="00D210DE"/>
    <w:rsid w:val="00D2177A"/>
    <w:rsid w:val="00D2217C"/>
    <w:rsid w:val="00D223DA"/>
    <w:rsid w:val="00D22891"/>
    <w:rsid w:val="00D22E0A"/>
    <w:rsid w:val="00D23E69"/>
    <w:rsid w:val="00D2460A"/>
    <w:rsid w:val="00D258EC"/>
    <w:rsid w:val="00D25B13"/>
    <w:rsid w:val="00D275A8"/>
    <w:rsid w:val="00D27A8C"/>
    <w:rsid w:val="00D27AAA"/>
    <w:rsid w:val="00D28AA8"/>
    <w:rsid w:val="00D30F4D"/>
    <w:rsid w:val="00D313F4"/>
    <w:rsid w:val="00D316EC"/>
    <w:rsid w:val="00D3233E"/>
    <w:rsid w:val="00D324BF"/>
    <w:rsid w:val="00D327DE"/>
    <w:rsid w:val="00D32BC1"/>
    <w:rsid w:val="00D32CF2"/>
    <w:rsid w:val="00D33557"/>
    <w:rsid w:val="00D335DC"/>
    <w:rsid w:val="00D34279"/>
    <w:rsid w:val="00D34505"/>
    <w:rsid w:val="00D34748"/>
    <w:rsid w:val="00D357D0"/>
    <w:rsid w:val="00D373DF"/>
    <w:rsid w:val="00D40350"/>
    <w:rsid w:val="00D407F6"/>
    <w:rsid w:val="00D4180C"/>
    <w:rsid w:val="00D42727"/>
    <w:rsid w:val="00D42AAD"/>
    <w:rsid w:val="00D42D85"/>
    <w:rsid w:val="00D4311C"/>
    <w:rsid w:val="00D43506"/>
    <w:rsid w:val="00D43636"/>
    <w:rsid w:val="00D43686"/>
    <w:rsid w:val="00D43BE4"/>
    <w:rsid w:val="00D43D8B"/>
    <w:rsid w:val="00D43E11"/>
    <w:rsid w:val="00D43FFE"/>
    <w:rsid w:val="00D449D0"/>
    <w:rsid w:val="00D45AA7"/>
    <w:rsid w:val="00D45D9B"/>
    <w:rsid w:val="00D468F7"/>
    <w:rsid w:val="00D4690A"/>
    <w:rsid w:val="00D469C1"/>
    <w:rsid w:val="00D469C2"/>
    <w:rsid w:val="00D50093"/>
    <w:rsid w:val="00D50190"/>
    <w:rsid w:val="00D5027A"/>
    <w:rsid w:val="00D50902"/>
    <w:rsid w:val="00D50FDC"/>
    <w:rsid w:val="00D51486"/>
    <w:rsid w:val="00D5159D"/>
    <w:rsid w:val="00D519FC"/>
    <w:rsid w:val="00D51B43"/>
    <w:rsid w:val="00D53A48"/>
    <w:rsid w:val="00D53E91"/>
    <w:rsid w:val="00D5417D"/>
    <w:rsid w:val="00D54A84"/>
    <w:rsid w:val="00D54BD9"/>
    <w:rsid w:val="00D5792F"/>
    <w:rsid w:val="00D57CF5"/>
    <w:rsid w:val="00D603B5"/>
    <w:rsid w:val="00D60662"/>
    <w:rsid w:val="00D60EF3"/>
    <w:rsid w:val="00D60F7E"/>
    <w:rsid w:val="00D60F88"/>
    <w:rsid w:val="00D6168A"/>
    <w:rsid w:val="00D62695"/>
    <w:rsid w:val="00D63531"/>
    <w:rsid w:val="00D6359A"/>
    <w:rsid w:val="00D63E4C"/>
    <w:rsid w:val="00D63FA9"/>
    <w:rsid w:val="00D6421C"/>
    <w:rsid w:val="00D64F8E"/>
    <w:rsid w:val="00D65079"/>
    <w:rsid w:val="00D6569B"/>
    <w:rsid w:val="00D657DE"/>
    <w:rsid w:val="00D66966"/>
    <w:rsid w:val="00D67439"/>
    <w:rsid w:val="00D70321"/>
    <w:rsid w:val="00D70B7B"/>
    <w:rsid w:val="00D719C8"/>
    <w:rsid w:val="00D71F84"/>
    <w:rsid w:val="00D73411"/>
    <w:rsid w:val="00D734B5"/>
    <w:rsid w:val="00D73861"/>
    <w:rsid w:val="00D73AC1"/>
    <w:rsid w:val="00D740BA"/>
    <w:rsid w:val="00D746A5"/>
    <w:rsid w:val="00D74AA4"/>
    <w:rsid w:val="00D74C02"/>
    <w:rsid w:val="00D74C10"/>
    <w:rsid w:val="00D75077"/>
    <w:rsid w:val="00D75FAA"/>
    <w:rsid w:val="00D76066"/>
    <w:rsid w:val="00D7661E"/>
    <w:rsid w:val="00D76713"/>
    <w:rsid w:val="00D7733E"/>
    <w:rsid w:val="00D77645"/>
    <w:rsid w:val="00D7785A"/>
    <w:rsid w:val="00D80554"/>
    <w:rsid w:val="00D80A85"/>
    <w:rsid w:val="00D817B1"/>
    <w:rsid w:val="00D82757"/>
    <w:rsid w:val="00D82B0F"/>
    <w:rsid w:val="00D8309F"/>
    <w:rsid w:val="00D83AF0"/>
    <w:rsid w:val="00D8476E"/>
    <w:rsid w:val="00D84A7F"/>
    <w:rsid w:val="00D84B33"/>
    <w:rsid w:val="00D85B2F"/>
    <w:rsid w:val="00D86531"/>
    <w:rsid w:val="00D87275"/>
    <w:rsid w:val="00D87C92"/>
    <w:rsid w:val="00D9009A"/>
    <w:rsid w:val="00D90570"/>
    <w:rsid w:val="00D917BE"/>
    <w:rsid w:val="00D9181A"/>
    <w:rsid w:val="00D91CD2"/>
    <w:rsid w:val="00D91FBF"/>
    <w:rsid w:val="00D921CE"/>
    <w:rsid w:val="00D924D2"/>
    <w:rsid w:val="00D92AC6"/>
    <w:rsid w:val="00D92FD5"/>
    <w:rsid w:val="00D9304A"/>
    <w:rsid w:val="00D930BF"/>
    <w:rsid w:val="00D93D54"/>
    <w:rsid w:val="00D94962"/>
    <w:rsid w:val="00D95A09"/>
    <w:rsid w:val="00D96084"/>
    <w:rsid w:val="00D96327"/>
    <w:rsid w:val="00D968F9"/>
    <w:rsid w:val="00D96B14"/>
    <w:rsid w:val="00D97664"/>
    <w:rsid w:val="00D97E26"/>
    <w:rsid w:val="00DA124B"/>
    <w:rsid w:val="00DA1B79"/>
    <w:rsid w:val="00DA1EEE"/>
    <w:rsid w:val="00DA2A20"/>
    <w:rsid w:val="00DA2B15"/>
    <w:rsid w:val="00DA2C34"/>
    <w:rsid w:val="00DA2CC0"/>
    <w:rsid w:val="00DA3990"/>
    <w:rsid w:val="00DA4753"/>
    <w:rsid w:val="00DA4B47"/>
    <w:rsid w:val="00DA4CB9"/>
    <w:rsid w:val="00DA4DE4"/>
    <w:rsid w:val="00DA4F60"/>
    <w:rsid w:val="00DA5269"/>
    <w:rsid w:val="00DA52E5"/>
    <w:rsid w:val="00DA5C21"/>
    <w:rsid w:val="00DA63E0"/>
    <w:rsid w:val="00DA6839"/>
    <w:rsid w:val="00DA6E45"/>
    <w:rsid w:val="00DA6F55"/>
    <w:rsid w:val="00DA7494"/>
    <w:rsid w:val="00DA7A7B"/>
    <w:rsid w:val="00DA7ABF"/>
    <w:rsid w:val="00DACDF7"/>
    <w:rsid w:val="00DB06A3"/>
    <w:rsid w:val="00DB0E3C"/>
    <w:rsid w:val="00DB11EC"/>
    <w:rsid w:val="00DB265E"/>
    <w:rsid w:val="00DB2BFD"/>
    <w:rsid w:val="00DB326F"/>
    <w:rsid w:val="00DB3C68"/>
    <w:rsid w:val="00DB42B6"/>
    <w:rsid w:val="00DB46AE"/>
    <w:rsid w:val="00DB4F70"/>
    <w:rsid w:val="00DB58A7"/>
    <w:rsid w:val="00DB5C9D"/>
    <w:rsid w:val="00DB60E9"/>
    <w:rsid w:val="00DB66EC"/>
    <w:rsid w:val="00DB6763"/>
    <w:rsid w:val="00DB7286"/>
    <w:rsid w:val="00DB7AC7"/>
    <w:rsid w:val="00DB7C22"/>
    <w:rsid w:val="00DB7F11"/>
    <w:rsid w:val="00DC084B"/>
    <w:rsid w:val="00DC1582"/>
    <w:rsid w:val="00DC1A34"/>
    <w:rsid w:val="00DC1C26"/>
    <w:rsid w:val="00DC2163"/>
    <w:rsid w:val="00DC23CB"/>
    <w:rsid w:val="00DC33E5"/>
    <w:rsid w:val="00DC3582"/>
    <w:rsid w:val="00DC58F8"/>
    <w:rsid w:val="00DC62D9"/>
    <w:rsid w:val="00DC6308"/>
    <w:rsid w:val="00DC70CF"/>
    <w:rsid w:val="00DD02D3"/>
    <w:rsid w:val="00DD0652"/>
    <w:rsid w:val="00DD0980"/>
    <w:rsid w:val="00DD0D9B"/>
    <w:rsid w:val="00DD0FA7"/>
    <w:rsid w:val="00DD1A0E"/>
    <w:rsid w:val="00DD1A2C"/>
    <w:rsid w:val="00DD1EC7"/>
    <w:rsid w:val="00DD1F99"/>
    <w:rsid w:val="00DD2002"/>
    <w:rsid w:val="00DD2454"/>
    <w:rsid w:val="00DD2624"/>
    <w:rsid w:val="00DD2642"/>
    <w:rsid w:val="00DD3484"/>
    <w:rsid w:val="00DD36ED"/>
    <w:rsid w:val="00DD39A4"/>
    <w:rsid w:val="00DD3C27"/>
    <w:rsid w:val="00DD3C55"/>
    <w:rsid w:val="00DD56BB"/>
    <w:rsid w:val="00DD56CB"/>
    <w:rsid w:val="00DD5DDB"/>
    <w:rsid w:val="00DD6866"/>
    <w:rsid w:val="00DD6CDB"/>
    <w:rsid w:val="00DD72B8"/>
    <w:rsid w:val="00DE0E5E"/>
    <w:rsid w:val="00DE0F1B"/>
    <w:rsid w:val="00DE1D52"/>
    <w:rsid w:val="00DE1DC1"/>
    <w:rsid w:val="00DE210E"/>
    <w:rsid w:val="00DE27CE"/>
    <w:rsid w:val="00DE340D"/>
    <w:rsid w:val="00DE3DB3"/>
    <w:rsid w:val="00DE46B0"/>
    <w:rsid w:val="00DE48E3"/>
    <w:rsid w:val="00DE4C81"/>
    <w:rsid w:val="00DE6724"/>
    <w:rsid w:val="00DE691D"/>
    <w:rsid w:val="00DE6F74"/>
    <w:rsid w:val="00DE75A6"/>
    <w:rsid w:val="00DE7D26"/>
    <w:rsid w:val="00DF03A1"/>
    <w:rsid w:val="00DF1451"/>
    <w:rsid w:val="00DF1F1B"/>
    <w:rsid w:val="00DF2B60"/>
    <w:rsid w:val="00DF2E4F"/>
    <w:rsid w:val="00DF33BA"/>
    <w:rsid w:val="00DF36F4"/>
    <w:rsid w:val="00DF394E"/>
    <w:rsid w:val="00DF4C03"/>
    <w:rsid w:val="00DF53B8"/>
    <w:rsid w:val="00DF599D"/>
    <w:rsid w:val="00DF5FB1"/>
    <w:rsid w:val="00DF6462"/>
    <w:rsid w:val="00DF6E4E"/>
    <w:rsid w:val="00DF7ABB"/>
    <w:rsid w:val="00E00A55"/>
    <w:rsid w:val="00E018BE"/>
    <w:rsid w:val="00E01D5F"/>
    <w:rsid w:val="00E02596"/>
    <w:rsid w:val="00E02725"/>
    <w:rsid w:val="00E0368B"/>
    <w:rsid w:val="00E03B05"/>
    <w:rsid w:val="00E042F5"/>
    <w:rsid w:val="00E04579"/>
    <w:rsid w:val="00E04AEC"/>
    <w:rsid w:val="00E05155"/>
    <w:rsid w:val="00E05F53"/>
    <w:rsid w:val="00E063EE"/>
    <w:rsid w:val="00E065E3"/>
    <w:rsid w:val="00E069FE"/>
    <w:rsid w:val="00E07848"/>
    <w:rsid w:val="00E103EB"/>
    <w:rsid w:val="00E109BF"/>
    <w:rsid w:val="00E117F0"/>
    <w:rsid w:val="00E11A44"/>
    <w:rsid w:val="00E12EFC"/>
    <w:rsid w:val="00E12F51"/>
    <w:rsid w:val="00E12F94"/>
    <w:rsid w:val="00E13DA3"/>
    <w:rsid w:val="00E14F62"/>
    <w:rsid w:val="00E15641"/>
    <w:rsid w:val="00E15A67"/>
    <w:rsid w:val="00E15E39"/>
    <w:rsid w:val="00E17DB1"/>
    <w:rsid w:val="00E20E8F"/>
    <w:rsid w:val="00E21561"/>
    <w:rsid w:val="00E215C0"/>
    <w:rsid w:val="00E21C92"/>
    <w:rsid w:val="00E22109"/>
    <w:rsid w:val="00E225B0"/>
    <w:rsid w:val="00E22CE8"/>
    <w:rsid w:val="00E22ED3"/>
    <w:rsid w:val="00E23493"/>
    <w:rsid w:val="00E2394E"/>
    <w:rsid w:val="00E23C92"/>
    <w:rsid w:val="00E23F12"/>
    <w:rsid w:val="00E245FA"/>
    <w:rsid w:val="00E25129"/>
    <w:rsid w:val="00E251D2"/>
    <w:rsid w:val="00E254BA"/>
    <w:rsid w:val="00E259A7"/>
    <w:rsid w:val="00E259FA"/>
    <w:rsid w:val="00E25E0B"/>
    <w:rsid w:val="00E3002E"/>
    <w:rsid w:val="00E314C1"/>
    <w:rsid w:val="00E327F9"/>
    <w:rsid w:val="00E32EC2"/>
    <w:rsid w:val="00E338BB"/>
    <w:rsid w:val="00E33CF2"/>
    <w:rsid w:val="00E343E6"/>
    <w:rsid w:val="00E3498C"/>
    <w:rsid w:val="00E34A6C"/>
    <w:rsid w:val="00E34A9E"/>
    <w:rsid w:val="00E35D09"/>
    <w:rsid w:val="00E36096"/>
    <w:rsid w:val="00E368DD"/>
    <w:rsid w:val="00E37500"/>
    <w:rsid w:val="00E379FB"/>
    <w:rsid w:val="00E37B4A"/>
    <w:rsid w:val="00E37E58"/>
    <w:rsid w:val="00E40521"/>
    <w:rsid w:val="00E40671"/>
    <w:rsid w:val="00E407F6"/>
    <w:rsid w:val="00E409D2"/>
    <w:rsid w:val="00E40DAE"/>
    <w:rsid w:val="00E41157"/>
    <w:rsid w:val="00E41A57"/>
    <w:rsid w:val="00E41D21"/>
    <w:rsid w:val="00E427BF"/>
    <w:rsid w:val="00E4334C"/>
    <w:rsid w:val="00E43676"/>
    <w:rsid w:val="00E4378D"/>
    <w:rsid w:val="00E444AE"/>
    <w:rsid w:val="00E4463D"/>
    <w:rsid w:val="00E453D3"/>
    <w:rsid w:val="00E45558"/>
    <w:rsid w:val="00E457E3"/>
    <w:rsid w:val="00E45D0B"/>
    <w:rsid w:val="00E45DD0"/>
    <w:rsid w:val="00E46101"/>
    <w:rsid w:val="00E46164"/>
    <w:rsid w:val="00E4678A"/>
    <w:rsid w:val="00E46CA8"/>
    <w:rsid w:val="00E46F6E"/>
    <w:rsid w:val="00E4725F"/>
    <w:rsid w:val="00E47519"/>
    <w:rsid w:val="00E47B60"/>
    <w:rsid w:val="00E50943"/>
    <w:rsid w:val="00E509AB"/>
    <w:rsid w:val="00E50F14"/>
    <w:rsid w:val="00E5137C"/>
    <w:rsid w:val="00E513CF"/>
    <w:rsid w:val="00E51825"/>
    <w:rsid w:val="00E52188"/>
    <w:rsid w:val="00E523AF"/>
    <w:rsid w:val="00E53B00"/>
    <w:rsid w:val="00E544F1"/>
    <w:rsid w:val="00E548B0"/>
    <w:rsid w:val="00E54BA3"/>
    <w:rsid w:val="00E550A2"/>
    <w:rsid w:val="00E55DAF"/>
    <w:rsid w:val="00E56C0A"/>
    <w:rsid w:val="00E56E5F"/>
    <w:rsid w:val="00E60768"/>
    <w:rsid w:val="00E610F7"/>
    <w:rsid w:val="00E62F22"/>
    <w:rsid w:val="00E6338A"/>
    <w:rsid w:val="00E6382E"/>
    <w:rsid w:val="00E639C0"/>
    <w:rsid w:val="00E648EC"/>
    <w:rsid w:val="00E64E58"/>
    <w:rsid w:val="00E654A0"/>
    <w:rsid w:val="00E6579C"/>
    <w:rsid w:val="00E66D10"/>
    <w:rsid w:val="00E66EC3"/>
    <w:rsid w:val="00E67074"/>
    <w:rsid w:val="00E671EF"/>
    <w:rsid w:val="00E6768B"/>
    <w:rsid w:val="00E707D7"/>
    <w:rsid w:val="00E70EBA"/>
    <w:rsid w:val="00E70FBE"/>
    <w:rsid w:val="00E714E4"/>
    <w:rsid w:val="00E71BC6"/>
    <w:rsid w:val="00E72017"/>
    <w:rsid w:val="00E738EB"/>
    <w:rsid w:val="00E74B27"/>
    <w:rsid w:val="00E74F85"/>
    <w:rsid w:val="00E7537F"/>
    <w:rsid w:val="00E756FB"/>
    <w:rsid w:val="00E75D68"/>
    <w:rsid w:val="00E7610C"/>
    <w:rsid w:val="00E7684C"/>
    <w:rsid w:val="00E76C70"/>
    <w:rsid w:val="00E773CD"/>
    <w:rsid w:val="00E80754"/>
    <w:rsid w:val="00E8076C"/>
    <w:rsid w:val="00E80A48"/>
    <w:rsid w:val="00E80B05"/>
    <w:rsid w:val="00E81604"/>
    <w:rsid w:val="00E817D7"/>
    <w:rsid w:val="00E818B1"/>
    <w:rsid w:val="00E81937"/>
    <w:rsid w:val="00E82372"/>
    <w:rsid w:val="00E82612"/>
    <w:rsid w:val="00E82D29"/>
    <w:rsid w:val="00E82F83"/>
    <w:rsid w:val="00E830A4"/>
    <w:rsid w:val="00E832F0"/>
    <w:rsid w:val="00E836F2"/>
    <w:rsid w:val="00E84F1E"/>
    <w:rsid w:val="00E854E2"/>
    <w:rsid w:val="00E856B2"/>
    <w:rsid w:val="00E85D0C"/>
    <w:rsid w:val="00E86A7D"/>
    <w:rsid w:val="00E86D73"/>
    <w:rsid w:val="00E870BC"/>
    <w:rsid w:val="00E9052A"/>
    <w:rsid w:val="00E91AD4"/>
    <w:rsid w:val="00E92E9B"/>
    <w:rsid w:val="00E92EE8"/>
    <w:rsid w:val="00E93842"/>
    <w:rsid w:val="00E93B5D"/>
    <w:rsid w:val="00E93BD1"/>
    <w:rsid w:val="00E93FAD"/>
    <w:rsid w:val="00E9477B"/>
    <w:rsid w:val="00E958DB"/>
    <w:rsid w:val="00E96191"/>
    <w:rsid w:val="00E964F0"/>
    <w:rsid w:val="00E97CF6"/>
    <w:rsid w:val="00E97EA3"/>
    <w:rsid w:val="00EA0548"/>
    <w:rsid w:val="00EA0599"/>
    <w:rsid w:val="00EA0A28"/>
    <w:rsid w:val="00EA0CC5"/>
    <w:rsid w:val="00EA173E"/>
    <w:rsid w:val="00EA1C23"/>
    <w:rsid w:val="00EA2446"/>
    <w:rsid w:val="00EA24CF"/>
    <w:rsid w:val="00EA26AF"/>
    <w:rsid w:val="00EA299F"/>
    <w:rsid w:val="00EA2C41"/>
    <w:rsid w:val="00EA2DA9"/>
    <w:rsid w:val="00EA3242"/>
    <w:rsid w:val="00EA3351"/>
    <w:rsid w:val="00EA36B4"/>
    <w:rsid w:val="00EA4623"/>
    <w:rsid w:val="00EA4EFB"/>
    <w:rsid w:val="00EA508C"/>
    <w:rsid w:val="00EA5249"/>
    <w:rsid w:val="00EA583C"/>
    <w:rsid w:val="00EA6200"/>
    <w:rsid w:val="00EA6756"/>
    <w:rsid w:val="00EA6B4B"/>
    <w:rsid w:val="00EA7691"/>
    <w:rsid w:val="00EB00A2"/>
    <w:rsid w:val="00EB0667"/>
    <w:rsid w:val="00EB1349"/>
    <w:rsid w:val="00EB1615"/>
    <w:rsid w:val="00EB1F70"/>
    <w:rsid w:val="00EB2259"/>
    <w:rsid w:val="00EB22FB"/>
    <w:rsid w:val="00EB24B6"/>
    <w:rsid w:val="00EB2F96"/>
    <w:rsid w:val="00EB339B"/>
    <w:rsid w:val="00EB3DB2"/>
    <w:rsid w:val="00EB525B"/>
    <w:rsid w:val="00EB6667"/>
    <w:rsid w:val="00EB7585"/>
    <w:rsid w:val="00EB7671"/>
    <w:rsid w:val="00EC08A3"/>
    <w:rsid w:val="00EC0B3E"/>
    <w:rsid w:val="00EC140C"/>
    <w:rsid w:val="00EC1A10"/>
    <w:rsid w:val="00EC1AE5"/>
    <w:rsid w:val="00EC21CD"/>
    <w:rsid w:val="00EC31DA"/>
    <w:rsid w:val="00EC32C2"/>
    <w:rsid w:val="00EC3B77"/>
    <w:rsid w:val="00EC3DF6"/>
    <w:rsid w:val="00EC4134"/>
    <w:rsid w:val="00EC4DD5"/>
    <w:rsid w:val="00EC501D"/>
    <w:rsid w:val="00EC7122"/>
    <w:rsid w:val="00EC7139"/>
    <w:rsid w:val="00ED0CCC"/>
    <w:rsid w:val="00ED10DB"/>
    <w:rsid w:val="00ED1369"/>
    <w:rsid w:val="00ED175C"/>
    <w:rsid w:val="00ED1C63"/>
    <w:rsid w:val="00ED2793"/>
    <w:rsid w:val="00ED2ABF"/>
    <w:rsid w:val="00ED2B63"/>
    <w:rsid w:val="00ED2F29"/>
    <w:rsid w:val="00ED2F31"/>
    <w:rsid w:val="00ED3270"/>
    <w:rsid w:val="00ED3434"/>
    <w:rsid w:val="00ED394D"/>
    <w:rsid w:val="00ED3D41"/>
    <w:rsid w:val="00ED4B42"/>
    <w:rsid w:val="00ED5D7B"/>
    <w:rsid w:val="00ED6506"/>
    <w:rsid w:val="00ED652B"/>
    <w:rsid w:val="00ED739E"/>
    <w:rsid w:val="00EE0877"/>
    <w:rsid w:val="00EE0CB3"/>
    <w:rsid w:val="00EE21C3"/>
    <w:rsid w:val="00EE224F"/>
    <w:rsid w:val="00EE25FC"/>
    <w:rsid w:val="00EE276B"/>
    <w:rsid w:val="00EE2BF5"/>
    <w:rsid w:val="00EE3E2B"/>
    <w:rsid w:val="00EE3F6F"/>
    <w:rsid w:val="00EE4386"/>
    <w:rsid w:val="00EE476C"/>
    <w:rsid w:val="00EE53C0"/>
    <w:rsid w:val="00EE6C94"/>
    <w:rsid w:val="00EE707F"/>
    <w:rsid w:val="00EE7773"/>
    <w:rsid w:val="00EF010C"/>
    <w:rsid w:val="00EF0EA6"/>
    <w:rsid w:val="00EF16B1"/>
    <w:rsid w:val="00EF1719"/>
    <w:rsid w:val="00EF1769"/>
    <w:rsid w:val="00EF1848"/>
    <w:rsid w:val="00EF2268"/>
    <w:rsid w:val="00EF25E1"/>
    <w:rsid w:val="00EF3878"/>
    <w:rsid w:val="00EF3D5C"/>
    <w:rsid w:val="00EF4141"/>
    <w:rsid w:val="00EF4EE2"/>
    <w:rsid w:val="00EF5056"/>
    <w:rsid w:val="00EF50F2"/>
    <w:rsid w:val="00EF528B"/>
    <w:rsid w:val="00EF5931"/>
    <w:rsid w:val="00EF6A8F"/>
    <w:rsid w:val="00EF70F0"/>
    <w:rsid w:val="00EF74A9"/>
    <w:rsid w:val="00EF7EF6"/>
    <w:rsid w:val="00F000B8"/>
    <w:rsid w:val="00F001F2"/>
    <w:rsid w:val="00F003C9"/>
    <w:rsid w:val="00F00411"/>
    <w:rsid w:val="00F00475"/>
    <w:rsid w:val="00F006A2"/>
    <w:rsid w:val="00F011E3"/>
    <w:rsid w:val="00F01534"/>
    <w:rsid w:val="00F01739"/>
    <w:rsid w:val="00F032B0"/>
    <w:rsid w:val="00F034E9"/>
    <w:rsid w:val="00F03B42"/>
    <w:rsid w:val="00F04B49"/>
    <w:rsid w:val="00F04F97"/>
    <w:rsid w:val="00F05507"/>
    <w:rsid w:val="00F05E32"/>
    <w:rsid w:val="00F061A5"/>
    <w:rsid w:val="00F062E7"/>
    <w:rsid w:val="00F07463"/>
    <w:rsid w:val="00F100F4"/>
    <w:rsid w:val="00F102D1"/>
    <w:rsid w:val="00F10D15"/>
    <w:rsid w:val="00F10F6D"/>
    <w:rsid w:val="00F1154A"/>
    <w:rsid w:val="00F125F5"/>
    <w:rsid w:val="00F129FE"/>
    <w:rsid w:val="00F12E16"/>
    <w:rsid w:val="00F1302F"/>
    <w:rsid w:val="00F13FA0"/>
    <w:rsid w:val="00F1448D"/>
    <w:rsid w:val="00F147AB"/>
    <w:rsid w:val="00F147E8"/>
    <w:rsid w:val="00F148BD"/>
    <w:rsid w:val="00F149D8"/>
    <w:rsid w:val="00F15011"/>
    <w:rsid w:val="00F154DA"/>
    <w:rsid w:val="00F162E9"/>
    <w:rsid w:val="00F168B2"/>
    <w:rsid w:val="00F17276"/>
    <w:rsid w:val="00F202DD"/>
    <w:rsid w:val="00F20A2D"/>
    <w:rsid w:val="00F20D44"/>
    <w:rsid w:val="00F20F25"/>
    <w:rsid w:val="00F20F2C"/>
    <w:rsid w:val="00F212D1"/>
    <w:rsid w:val="00F21BD9"/>
    <w:rsid w:val="00F21BDA"/>
    <w:rsid w:val="00F22978"/>
    <w:rsid w:val="00F23980"/>
    <w:rsid w:val="00F23DAE"/>
    <w:rsid w:val="00F23EA8"/>
    <w:rsid w:val="00F24A9C"/>
    <w:rsid w:val="00F25BA8"/>
    <w:rsid w:val="00F2642A"/>
    <w:rsid w:val="00F26B8B"/>
    <w:rsid w:val="00F26E2A"/>
    <w:rsid w:val="00F26F1D"/>
    <w:rsid w:val="00F27879"/>
    <w:rsid w:val="00F30B32"/>
    <w:rsid w:val="00F30DED"/>
    <w:rsid w:val="00F31204"/>
    <w:rsid w:val="00F316CE"/>
    <w:rsid w:val="00F31C3B"/>
    <w:rsid w:val="00F31E45"/>
    <w:rsid w:val="00F32DF1"/>
    <w:rsid w:val="00F33220"/>
    <w:rsid w:val="00F33331"/>
    <w:rsid w:val="00F33632"/>
    <w:rsid w:val="00F34685"/>
    <w:rsid w:val="00F347FD"/>
    <w:rsid w:val="00F34954"/>
    <w:rsid w:val="00F34BD4"/>
    <w:rsid w:val="00F34C53"/>
    <w:rsid w:val="00F34F20"/>
    <w:rsid w:val="00F35A4F"/>
    <w:rsid w:val="00F36827"/>
    <w:rsid w:val="00F36D78"/>
    <w:rsid w:val="00F37753"/>
    <w:rsid w:val="00F40186"/>
    <w:rsid w:val="00F416EC"/>
    <w:rsid w:val="00F41B3B"/>
    <w:rsid w:val="00F41E12"/>
    <w:rsid w:val="00F42A27"/>
    <w:rsid w:val="00F4331C"/>
    <w:rsid w:val="00F445F9"/>
    <w:rsid w:val="00F44A82"/>
    <w:rsid w:val="00F44C73"/>
    <w:rsid w:val="00F45DAE"/>
    <w:rsid w:val="00F46246"/>
    <w:rsid w:val="00F473EC"/>
    <w:rsid w:val="00F47F07"/>
    <w:rsid w:val="00F50297"/>
    <w:rsid w:val="00F5050A"/>
    <w:rsid w:val="00F5065F"/>
    <w:rsid w:val="00F514D1"/>
    <w:rsid w:val="00F51C76"/>
    <w:rsid w:val="00F55601"/>
    <w:rsid w:val="00F561BB"/>
    <w:rsid w:val="00F56A12"/>
    <w:rsid w:val="00F56F90"/>
    <w:rsid w:val="00F57245"/>
    <w:rsid w:val="00F5759D"/>
    <w:rsid w:val="00F5771C"/>
    <w:rsid w:val="00F57B55"/>
    <w:rsid w:val="00F5831D"/>
    <w:rsid w:val="00F60DB9"/>
    <w:rsid w:val="00F60FA5"/>
    <w:rsid w:val="00F61438"/>
    <w:rsid w:val="00F61893"/>
    <w:rsid w:val="00F61DAF"/>
    <w:rsid w:val="00F61EDD"/>
    <w:rsid w:val="00F620C7"/>
    <w:rsid w:val="00F62678"/>
    <w:rsid w:val="00F628AF"/>
    <w:rsid w:val="00F628BE"/>
    <w:rsid w:val="00F6326A"/>
    <w:rsid w:val="00F6396F"/>
    <w:rsid w:val="00F65217"/>
    <w:rsid w:val="00F66202"/>
    <w:rsid w:val="00F666F7"/>
    <w:rsid w:val="00F66E8E"/>
    <w:rsid w:val="00F66FEC"/>
    <w:rsid w:val="00F66FEF"/>
    <w:rsid w:val="00F70598"/>
    <w:rsid w:val="00F7083E"/>
    <w:rsid w:val="00F70A50"/>
    <w:rsid w:val="00F71565"/>
    <w:rsid w:val="00F71887"/>
    <w:rsid w:val="00F72BFA"/>
    <w:rsid w:val="00F737A0"/>
    <w:rsid w:val="00F750FF"/>
    <w:rsid w:val="00F75287"/>
    <w:rsid w:val="00F75B07"/>
    <w:rsid w:val="00F75D4D"/>
    <w:rsid w:val="00F76244"/>
    <w:rsid w:val="00F766A0"/>
    <w:rsid w:val="00F76A6D"/>
    <w:rsid w:val="00F7733D"/>
    <w:rsid w:val="00F80827"/>
    <w:rsid w:val="00F810C8"/>
    <w:rsid w:val="00F816AE"/>
    <w:rsid w:val="00F8490D"/>
    <w:rsid w:val="00F858F1"/>
    <w:rsid w:val="00F85C20"/>
    <w:rsid w:val="00F86B25"/>
    <w:rsid w:val="00F86D0F"/>
    <w:rsid w:val="00F8739F"/>
    <w:rsid w:val="00F87EAD"/>
    <w:rsid w:val="00F90398"/>
    <w:rsid w:val="00F90665"/>
    <w:rsid w:val="00F906D4"/>
    <w:rsid w:val="00F90A05"/>
    <w:rsid w:val="00F911AC"/>
    <w:rsid w:val="00F9126C"/>
    <w:rsid w:val="00F91FB8"/>
    <w:rsid w:val="00F92068"/>
    <w:rsid w:val="00F93034"/>
    <w:rsid w:val="00F934B8"/>
    <w:rsid w:val="00F93C48"/>
    <w:rsid w:val="00F93D1E"/>
    <w:rsid w:val="00F93DEF"/>
    <w:rsid w:val="00F940CE"/>
    <w:rsid w:val="00F946DC"/>
    <w:rsid w:val="00F94DB4"/>
    <w:rsid w:val="00F95BD9"/>
    <w:rsid w:val="00F95F02"/>
    <w:rsid w:val="00F965D7"/>
    <w:rsid w:val="00F9737A"/>
    <w:rsid w:val="00F97454"/>
    <w:rsid w:val="00FA0062"/>
    <w:rsid w:val="00FA11C8"/>
    <w:rsid w:val="00FA2104"/>
    <w:rsid w:val="00FA213A"/>
    <w:rsid w:val="00FA365C"/>
    <w:rsid w:val="00FA3988"/>
    <w:rsid w:val="00FA41D6"/>
    <w:rsid w:val="00FA4383"/>
    <w:rsid w:val="00FA47A6"/>
    <w:rsid w:val="00FA4817"/>
    <w:rsid w:val="00FA4E84"/>
    <w:rsid w:val="00FA5175"/>
    <w:rsid w:val="00FA579A"/>
    <w:rsid w:val="00FA5E99"/>
    <w:rsid w:val="00FA5F5E"/>
    <w:rsid w:val="00FA60D7"/>
    <w:rsid w:val="00FA6517"/>
    <w:rsid w:val="00FB0C15"/>
    <w:rsid w:val="00FB1967"/>
    <w:rsid w:val="00FB1A7C"/>
    <w:rsid w:val="00FB1F6C"/>
    <w:rsid w:val="00FB2B9C"/>
    <w:rsid w:val="00FB2F44"/>
    <w:rsid w:val="00FB387B"/>
    <w:rsid w:val="00FB4201"/>
    <w:rsid w:val="00FB43BD"/>
    <w:rsid w:val="00FB494A"/>
    <w:rsid w:val="00FB5815"/>
    <w:rsid w:val="00FB5B8F"/>
    <w:rsid w:val="00FB5CD2"/>
    <w:rsid w:val="00FB62BF"/>
    <w:rsid w:val="00FB746D"/>
    <w:rsid w:val="00FB7591"/>
    <w:rsid w:val="00FB78CB"/>
    <w:rsid w:val="00FC20AA"/>
    <w:rsid w:val="00FC2604"/>
    <w:rsid w:val="00FC27E9"/>
    <w:rsid w:val="00FC27F5"/>
    <w:rsid w:val="00FC2B99"/>
    <w:rsid w:val="00FC3583"/>
    <w:rsid w:val="00FC41B7"/>
    <w:rsid w:val="00FC46FE"/>
    <w:rsid w:val="00FC4CC7"/>
    <w:rsid w:val="00FC4F42"/>
    <w:rsid w:val="00FC50CE"/>
    <w:rsid w:val="00FC541C"/>
    <w:rsid w:val="00FC54E2"/>
    <w:rsid w:val="00FC662C"/>
    <w:rsid w:val="00FC78D9"/>
    <w:rsid w:val="00FD02F5"/>
    <w:rsid w:val="00FD0422"/>
    <w:rsid w:val="00FD0BB3"/>
    <w:rsid w:val="00FD0F9F"/>
    <w:rsid w:val="00FD1C3C"/>
    <w:rsid w:val="00FD247F"/>
    <w:rsid w:val="00FD2B48"/>
    <w:rsid w:val="00FD2B92"/>
    <w:rsid w:val="00FD303B"/>
    <w:rsid w:val="00FD310D"/>
    <w:rsid w:val="00FD3536"/>
    <w:rsid w:val="00FD3A63"/>
    <w:rsid w:val="00FD3C17"/>
    <w:rsid w:val="00FD46D7"/>
    <w:rsid w:val="00FD4E6B"/>
    <w:rsid w:val="00FD53C0"/>
    <w:rsid w:val="00FD605B"/>
    <w:rsid w:val="00FD615E"/>
    <w:rsid w:val="00FD7ABC"/>
    <w:rsid w:val="00FE06AC"/>
    <w:rsid w:val="00FE0D2A"/>
    <w:rsid w:val="00FE0FE7"/>
    <w:rsid w:val="00FE10CF"/>
    <w:rsid w:val="00FE13AC"/>
    <w:rsid w:val="00FE14E1"/>
    <w:rsid w:val="00FE178A"/>
    <w:rsid w:val="00FE1B74"/>
    <w:rsid w:val="00FE3183"/>
    <w:rsid w:val="00FE3616"/>
    <w:rsid w:val="00FE36C2"/>
    <w:rsid w:val="00FE55CF"/>
    <w:rsid w:val="00FE61A2"/>
    <w:rsid w:val="00FE6556"/>
    <w:rsid w:val="00FE6AFB"/>
    <w:rsid w:val="00FE7BFB"/>
    <w:rsid w:val="00FF01FA"/>
    <w:rsid w:val="00FF02F1"/>
    <w:rsid w:val="00FF0F10"/>
    <w:rsid w:val="00FF1180"/>
    <w:rsid w:val="00FF16A1"/>
    <w:rsid w:val="00FF16D2"/>
    <w:rsid w:val="00FF1F0F"/>
    <w:rsid w:val="00FF2CEA"/>
    <w:rsid w:val="00FF2CEB"/>
    <w:rsid w:val="00FF2E5A"/>
    <w:rsid w:val="00FF2F2D"/>
    <w:rsid w:val="00FF3278"/>
    <w:rsid w:val="00FF3CB3"/>
    <w:rsid w:val="00FF423A"/>
    <w:rsid w:val="00FF42C4"/>
    <w:rsid w:val="00FF4F55"/>
    <w:rsid w:val="00FF536D"/>
    <w:rsid w:val="00FF5877"/>
    <w:rsid w:val="00FF5966"/>
    <w:rsid w:val="00FF5CF2"/>
    <w:rsid w:val="00FF67A9"/>
    <w:rsid w:val="00FF6895"/>
    <w:rsid w:val="0118F708"/>
    <w:rsid w:val="015F6550"/>
    <w:rsid w:val="0163DE70"/>
    <w:rsid w:val="018FB34F"/>
    <w:rsid w:val="01A7F9BE"/>
    <w:rsid w:val="01FA9888"/>
    <w:rsid w:val="01FC6355"/>
    <w:rsid w:val="01FC93BC"/>
    <w:rsid w:val="020286D8"/>
    <w:rsid w:val="0268EE11"/>
    <w:rsid w:val="026C4E7A"/>
    <w:rsid w:val="0282BCC4"/>
    <w:rsid w:val="0294654A"/>
    <w:rsid w:val="0301E245"/>
    <w:rsid w:val="03579C31"/>
    <w:rsid w:val="03685CFC"/>
    <w:rsid w:val="039DF631"/>
    <w:rsid w:val="03A74E98"/>
    <w:rsid w:val="03B85FF7"/>
    <w:rsid w:val="03E76094"/>
    <w:rsid w:val="03F05DC0"/>
    <w:rsid w:val="03FA3AD0"/>
    <w:rsid w:val="04839CD3"/>
    <w:rsid w:val="049EED2C"/>
    <w:rsid w:val="04A6EB8B"/>
    <w:rsid w:val="04DA7D7E"/>
    <w:rsid w:val="04FB9DC2"/>
    <w:rsid w:val="05071168"/>
    <w:rsid w:val="053BC793"/>
    <w:rsid w:val="05943218"/>
    <w:rsid w:val="05ABBE91"/>
    <w:rsid w:val="05ADE28E"/>
    <w:rsid w:val="05AF4ED5"/>
    <w:rsid w:val="05CD6F97"/>
    <w:rsid w:val="05DF4895"/>
    <w:rsid w:val="06491724"/>
    <w:rsid w:val="068AF09C"/>
    <w:rsid w:val="06A0B6F2"/>
    <w:rsid w:val="06A74F37"/>
    <w:rsid w:val="06C35E75"/>
    <w:rsid w:val="06ECDE76"/>
    <w:rsid w:val="06EDB416"/>
    <w:rsid w:val="07082BFB"/>
    <w:rsid w:val="07140613"/>
    <w:rsid w:val="071F6D06"/>
    <w:rsid w:val="0738C424"/>
    <w:rsid w:val="074B25FE"/>
    <w:rsid w:val="0752493C"/>
    <w:rsid w:val="07606B39"/>
    <w:rsid w:val="07B5361E"/>
    <w:rsid w:val="07DF4C36"/>
    <w:rsid w:val="07F8AE42"/>
    <w:rsid w:val="081C6B0B"/>
    <w:rsid w:val="086367DD"/>
    <w:rsid w:val="086DDDBD"/>
    <w:rsid w:val="0887CAE4"/>
    <w:rsid w:val="08F3A84F"/>
    <w:rsid w:val="08F50A86"/>
    <w:rsid w:val="08F65CEA"/>
    <w:rsid w:val="0946FB48"/>
    <w:rsid w:val="094D49E0"/>
    <w:rsid w:val="09539EC5"/>
    <w:rsid w:val="09673A5C"/>
    <w:rsid w:val="099A6221"/>
    <w:rsid w:val="09A802D1"/>
    <w:rsid w:val="09AC4617"/>
    <w:rsid w:val="09E68C41"/>
    <w:rsid w:val="09EE7789"/>
    <w:rsid w:val="0A405D8E"/>
    <w:rsid w:val="0AD9D30D"/>
    <w:rsid w:val="0AF5C4BC"/>
    <w:rsid w:val="0BE74B8A"/>
    <w:rsid w:val="0BE8086F"/>
    <w:rsid w:val="0C1600F9"/>
    <w:rsid w:val="0C264728"/>
    <w:rsid w:val="0C35DA51"/>
    <w:rsid w:val="0C371303"/>
    <w:rsid w:val="0C399285"/>
    <w:rsid w:val="0C81E6F3"/>
    <w:rsid w:val="0CF53D40"/>
    <w:rsid w:val="0CF77810"/>
    <w:rsid w:val="0D0101CA"/>
    <w:rsid w:val="0D0C453D"/>
    <w:rsid w:val="0D15DCBD"/>
    <w:rsid w:val="0D21B3B6"/>
    <w:rsid w:val="0D3DF65A"/>
    <w:rsid w:val="0D62BE7B"/>
    <w:rsid w:val="0D7EE40C"/>
    <w:rsid w:val="0DB2BFC4"/>
    <w:rsid w:val="0DF08194"/>
    <w:rsid w:val="0E0B018D"/>
    <w:rsid w:val="0E26EC8B"/>
    <w:rsid w:val="0E608083"/>
    <w:rsid w:val="0E9D44BB"/>
    <w:rsid w:val="0ED2E033"/>
    <w:rsid w:val="0F0D06CA"/>
    <w:rsid w:val="0F1C7555"/>
    <w:rsid w:val="0F5BAADA"/>
    <w:rsid w:val="0F5E4FA8"/>
    <w:rsid w:val="0F665F0A"/>
    <w:rsid w:val="10089555"/>
    <w:rsid w:val="101B986A"/>
    <w:rsid w:val="1048144B"/>
    <w:rsid w:val="106AE312"/>
    <w:rsid w:val="106DD3EE"/>
    <w:rsid w:val="107269A2"/>
    <w:rsid w:val="108F31FE"/>
    <w:rsid w:val="10A5976D"/>
    <w:rsid w:val="10AB7EE8"/>
    <w:rsid w:val="10F2864B"/>
    <w:rsid w:val="118D4AAF"/>
    <w:rsid w:val="11FA2523"/>
    <w:rsid w:val="1233BA13"/>
    <w:rsid w:val="123B95EE"/>
    <w:rsid w:val="124842FC"/>
    <w:rsid w:val="124B672C"/>
    <w:rsid w:val="127B5999"/>
    <w:rsid w:val="12AD5E61"/>
    <w:rsid w:val="12E8FE12"/>
    <w:rsid w:val="12E90D11"/>
    <w:rsid w:val="12F20E4B"/>
    <w:rsid w:val="12F28718"/>
    <w:rsid w:val="13001642"/>
    <w:rsid w:val="131FD1D3"/>
    <w:rsid w:val="132AB58B"/>
    <w:rsid w:val="1345C3D9"/>
    <w:rsid w:val="134A7131"/>
    <w:rsid w:val="13893B90"/>
    <w:rsid w:val="13A72D29"/>
    <w:rsid w:val="13D0F6BC"/>
    <w:rsid w:val="13EB357A"/>
    <w:rsid w:val="148ACE76"/>
    <w:rsid w:val="14B6F4A6"/>
    <w:rsid w:val="14C1E9D5"/>
    <w:rsid w:val="14EC2D1E"/>
    <w:rsid w:val="14F99A8A"/>
    <w:rsid w:val="154CA9A6"/>
    <w:rsid w:val="1552E7E5"/>
    <w:rsid w:val="155BFDBF"/>
    <w:rsid w:val="155FCA9E"/>
    <w:rsid w:val="1568D6E3"/>
    <w:rsid w:val="156DD6E6"/>
    <w:rsid w:val="1584F87D"/>
    <w:rsid w:val="159A42DE"/>
    <w:rsid w:val="15B45931"/>
    <w:rsid w:val="15C1E0DB"/>
    <w:rsid w:val="15EA0290"/>
    <w:rsid w:val="15F1D676"/>
    <w:rsid w:val="15F205EA"/>
    <w:rsid w:val="15F891F4"/>
    <w:rsid w:val="161B1C4D"/>
    <w:rsid w:val="165889CB"/>
    <w:rsid w:val="16788224"/>
    <w:rsid w:val="16964727"/>
    <w:rsid w:val="16A8B40E"/>
    <w:rsid w:val="16E0B596"/>
    <w:rsid w:val="16F2F9B3"/>
    <w:rsid w:val="170BC8A9"/>
    <w:rsid w:val="17147D85"/>
    <w:rsid w:val="17807A45"/>
    <w:rsid w:val="17A50589"/>
    <w:rsid w:val="18148A10"/>
    <w:rsid w:val="18203BA9"/>
    <w:rsid w:val="187AF095"/>
    <w:rsid w:val="18E5667F"/>
    <w:rsid w:val="191FF84F"/>
    <w:rsid w:val="1935B32D"/>
    <w:rsid w:val="19B0E47C"/>
    <w:rsid w:val="19CAB26B"/>
    <w:rsid w:val="1A1C6F91"/>
    <w:rsid w:val="1A20B82A"/>
    <w:rsid w:val="1A299544"/>
    <w:rsid w:val="1A2A4EAF"/>
    <w:rsid w:val="1A463129"/>
    <w:rsid w:val="1AA82DAA"/>
    <w:rsid w:val="1AD80B09"/>
    <w:rsid w:val="1AF8229B"/>
    <w:rsid w:val="1B1970E4"/>
    <w:rsid w:val="1B42B729"/>
    <w:rsid w:val="1B4AA175"/>
    <w:rsid w:val="1B4DE71E"/>
    <w:rsid w:val="1B79CE79"/>
    <w:rsid w:val="1B9431B7"/>
    <w:rsid w:val="1BC1A7E4"/>
    <w:rsid w:val="1BC6D996"/>
    <w:rsid w:val="1BE096A6"/>
    <w:rsid w:val="1BF5D7D6"/>
    <w:rsid w:val="1C1456E2"/>
    <w:rsid w:val="1C542FE4"/>
    <w:rsid w:val="1C592FAA"/>
    <w:rsid w:val="1C6DF16A"/>
    <w:rsid w:val="1C815AEA"/>
    <w:rsid w:val="1C98C907"/>
    <w:rsid w:val="1CA33589"/>
    <w:rsid w:val="1CCC2558"/>
    <w:rsid w:val="1CD432C5"/>
    <w:rsid w:val="1CD58854"/>
    <w:rsid w:val="1CE18DBF"/>
    <w:rsid w:val="1CEBC77C"/>
    <w:rsid w:val="1D102BFB"/>
    <w:rsid w:val="1D12CD96"/>
    <w:rsid w:val="1D27DDEF"/>
    <w:rsid w:val="1D5676BA"/>
    <w:rsid w:val="1D831577"/>
    <w:rsid w:val="1D8E3D40"/>
    <w:rsid w:val="1D925749"/>
    <w:rsid w:val="1DB22AE8"/>
    <w:rsid w:val="1DB4E03D"/>
    <w:rsid w:val="1DD08504"/>
    <w:rsid w:val="1DD1C6C2"/>
    <w:rsid w:val="1DF1B04D"/>
    <w:rsid w:val="1DF1D4C7"/>
    <w:rsid w:val="1E1A3B86"/>
    <w:rsid w:val="1E6A81CA"/>
    <w:rsid w:val="1EA8F8A9"/>
    <w:rsid w:val="1EC1D8A6"/>
    <w:rsid w:val="1F1117CB"/>
    <w:rsid w:val="1F27BBF3"/>
    <w:rsid w:val="1F4EEF6A"/>
    <w:rsid w:val="1F5DB26B"/>
    <w:rsid w:val="1F6194AE"/>
    <w:rsid w:val="1F79349E"/>
    <w:rsid w:val="1F7AD35C"/>
    <w:rsid w:val="1FA72001"/>
    <w:rsid w:val="1FF49C5D"/>
    <w:rsid w:val="1FF9BBE1"/>
    <w:rsid w:val="201D0501"/>
    <w:rsid w:val="207A2FAC"/>
    <w:rsid w:val="208B0025"/>
    <w:rsid w:val="209FB957"/>
    <w:rsid w:val="20A15B6F"/>
    <w:rsid w:val="20A86A5F"/>
    <w:rsid w:val="20B2227E"/>
    <w:rsid w:val="2106C598"/>
    <w:rsid w:val="21BA49EC"/>
    <w:rsid w:val="21EDC719"/>
    <w:rsid w:val="2247E5AF"/>
    <w:rsid w:val="2250B80F"/>
    <w:rsid w:val="225985FE"/>
    <w:rsid w:val="22756A20"/>
    <w:rsid w:val="22A58EFB"/>
    <w:rsid w:val="22AEB660"/>
    <w:rsid w:val="22B5840D"/>
    <w:rsid w:val="22BB992B"/>
    <w:rsid w:val="22CC8C9A"/>
    <w:rsid w:val="22E7C31B"/>
    <w:rsid w:val="23238E49"/>
    <w:rsid w:val="2346BEFF"/>
    <w:rsid w:val="23757CFC"/>
    <w:rsid w:val="23CDDA09"/>
    <w:rsid w:val="23E87D56"/>
    <w:rsid w:val="2432225E"/>
    <w:rsid w:val="246C8299"/>
    <w:rsid w:val="246F59AF"/>
    <w:rsid w:val="24DD9703"/>
    <w:rsid w:val="24F93F66"/>
    <w:rsid w:val="24FE4013"/>
    <w:rsid w:val="254B691F"/>
    <w:rsid w:val="25541BA6"/>
    <w:rsid w:val="2572E86F"/>
    <w:rsid w:val="25AA2979"/>
    <w:rsid w:val="25B678D5"/>
    <w:rsid w:val="25BE233C"/>
    <w:rsid w:val="25DAD17D"/>
    <w:rsid w:val="262A4084"/>
    <w:rsid w:val="262F35D2"/>
    <w:rsid w:val="266EC52E"/>
    <w:rsid w:val="269D12AA"/>
    <w:rsid w:val="26A10766"/>
    <w:rsid w:val="26AD850A"/>
    <w:rsid w:val="26D75602"/>
    <w:rsid w:val="26DDEF1B"/>
    <w:rsid w:val="26F2A43F"/>
    <w:rsid w:val="273328BF"/>
    <w:rsid w:val="27524F87"/>
    <w:rsid w:val="2753110D"/>
    <w:rsid w:val="2758C0B9"/>
    <w:rsid w:val="27642EBE"/>
    <w:rsid w:val="27A04487"/>
    <w:rsid w:val="27A34949"/>
    <w:rsid w:val="27B2DC34"/>
    <w:rsid w:val="27B7D3C4"/>
    <w:rsid w:val="2808A9E7"/>
    <w:rsid w:val="2827DF1E"/>
    <w:rsid w:val="2834F124"/>
    <w:rsid w:val="285710A0"/>
    <w:rsid w:val="286A736A"/>
    <w:rsid w:val="286F885E"/>
    <w:rsid w:val="28A175C0"/>
    <w:rsid w:val="28C52B81"/>
    <w:rsid w:val="28D6858F"/>
    <w:rsid w:val="290F2A8A"/>
    <w:rsid w:val="291093BE"/>
    <w:rsid w:val="292FD09D"/>
    <w:rsid w:val="2954E17A"/>
    <w:rsid w:val="295C37FC"/>
    <w:rsid w:val="2960F8E2"/>
    <w:rsid w:val="29756ED9"/>
    <w:rsid w:val="2977BC68"/>
    <w:rsid w:val="298550DE"/>
    <w:rsid w:val="29910CF8"/>
    <w:rsid w:val="299DA388"/>
    <w:rsid w:val="29A0DD63"/>
    <w:rsid w:val="29C9F8DB"/>
    <w:rsid w:val="29D87819"/>
    <w:rsid w:val="2A1B1618"/>
    <w:rsid w:val="2A416307"/>
    <w:rsid w:val="2A71EE5B"/>
    <w:rsid w:val="2A75B736"/>
    <w:rsid w:val="2AA1A510"/>
    <w:rsid w:val="2AABCB22"/>
    <w:rsid w:val="2AD3D5A6"/>
    <w:rsid w:val="2B0DA6B6"/>
    <w:rsid w:val="2B24B354"/>
    <w:rsid w:val="2B3462E6"/>
    <w:rsid w:val="2B34BD96"/>
    <w:rsid w:val="2B3A4644"/>
    <w:rsid w:val="2B3C3EB0"/>
    <w:rsid w:val="2B3F6A0C"/>
    <w:rsid w:val="2B446BE6"/>
    <w:rsid w:val="2B68407C"/>
    <w:rsid w:val="2B7882DA"/>
    <w:rsid w:val="2B91433E"/>
    <w:rsid w:val="2B94AB83"/>
    <w:rsid w:val="2BD4A2CD"/>
    <w:rsid w:val="2BEFE0B6"/>
    <w:rsid w:val="2C09628D"/>
    <w:rsid w:val="2C11B069"/>
    <w:rsid w:val="2C9E5A77"/>
    <w:rsid w:val="2CAA32BA"/>
    <w:rsid w:val="2CC4BABF"/>
    <w:rsid w:val="2CCBA186"/>
    <w:rsid w:val="2CF724FB"/>
    <w:rsid w:val="2D09C058"/>
    <w:rsid w:val="2D200B87"/>
    <w:rsid w:val="2D49BE4C"/>
    <w:rsid w:val="2D6E4982"/>
    <w:rsid w:val="2D91CAA2"/>
    <w:rsid w:val="2DC8F97E"/>
    <w:rsid w:val="2DE3038D"/>
    <w:rsid w:val="2E3CDE61"/>
    <w:rsid w:val="2E49E282"/>
    <w:rsid w:val="2E4FE1B3"/>
    <w:rsid w:val="2E7CC808"/>
    <w:rsid w:val="2E9217BF"/>
    <w:rsid w:val="2E99396D"/>
    <w:rsid w:val="2EB265DC"/>
    <w:rsid w:val="2EEBE04C"/>
    <w:rsid w:val="2F2606AF"/>
    <w:rsid w:val="2F3CE648"/>
    <w:rsid w:val="2F995857"/>
    <w:rsid w:val="2FB04990"/>
    <w:rsid w:val="2FD1C856"/>
    <w:rsid w:val="2FDDD2D8"/>
    <w:rsid w:val="300ACD63"/>
    <w:rsid w:val="301DECF4"/>
    <w:rsid w:val="303B3AF1"/>
    <w:rsid w:val="30586D55"/>
    <w:rsid w:val="30618E22"/>
    <w:rsid w:val="30A36246"/>
    <w:rsid w:val="30AA349A"/>
    <w:rsid w:val="30AC7ACA"/>
    <w:rsid w:val="30F05954"/>
    <w:rsid w:val="312CDE8E"/>
    <w:rsid w:val="3135E480"/>
    <w:rsid w:val="3177B329"/>
    <w:rsid w:val="31ADBA90"/>
    <w:rsid w:val="31C34377"/>
    <w:rsid w:val="31F8AA4E"/>
    <w:rsid w:val="32401918"/>
    <w:rsid w:val="324276C4"/>
    <w:rsid w:val="325A61CA"/>
    <w:rsid w:val="325E6397"/>
    <w:rsid w:val="326B1090"/>
    <w:rsid w:val="3283DEAD"/>
    <w:rsid w:val="32ADDC79"/>
    <w:rsid w:val="32E97063"/>
    <w:rsid w:val="33199E35"/>
    <w:rsid w:val="33706AAE"/>
    <w:rsid w:val="339BE72D"/>
    <w:rsid w:val="33C2016B"/>
    <w:rsid w:val="33D02BD1"/>
    <w:rsid w:val="33E1C0F5"/>
    <w:rsid w:val="34098B44"/>
    <w:rsid w:val="343B235C"/>
    <w:rsid w:val="34450D00"/>
    <w:rsid w:val="3462A6D1"/>
    <w:rsid w:val="346C58BD"/>
    <w:rsid w:val="34976CDC"/>
    <w:rsid w:val="34D3E1F5"/>
    <w:rsid w:val="34F31A58"/>
    <w:rsid w:val="34F8331F"/>
    <w:rsid w:val="350CF79A"/>
    <w:rsid w:val="353275BC"/>
    <w:rsid w:val="35D7FFCA"/>
    <w:rsid w:val="35F1473A"/>
    <w:rsid w:val="3612D179"/>
    <w:rsid w:val="364AC5F2"/>
    <w:rsid w:val="36722A70"/>
    <w:rsid w:val="36A49564"/>
    <w:rsid w:val="36AF8F41"/>
    <w:rsid w:val="36CA467C"/>
    <w:rsid w:val="36CD40DA"/>
    <w:rsid w:val="36E91F5B"/>
    <w:rsid w:val="370C7602"/>
    <w:rsid w:val="374634D6"/>
    <w:rsid w:val="37491E30"/>
    <w:rsid w:val="375502C9"/>
    <w:rsid w:val="375A5CD4"/>
    <w:rsid w:val="37CA4EE1"/>
    <w:rsid w:val="37D4AC26"/>
    <w:rsid w:val="37DAC6B1"/>
    <w:rsid w:val="37F02F1A"/>
    <w:rsid w:val="37FEE9FB"/>
    <w:rsid w:val="37FF7F12"/>
    <w:rsid w:val="38034311"/>
    <w:rsid w:val="38073F3C"/>
    <w:rsid w:val="3835C58D"/>
    <w:rsid w:val="38445E92"/>
    <w:rsid w:val="384AFF52"/>
    <w:rsid w:val="387185E0"/>
    <w:rsid w:val="38761BAA"/>
    <w:rsid w:val="388AE452"/>
    <w:rsid w:val="389EEADC"/>
    <w:rsid w:val="38D212F2"/>
    <w:rsid w:val="3902CD5A"/>
    <w:rsid w:val="3931D08C"/>
    <w:rsid w:val="3934B246"/>
    <w:rsid w:val="39463616"/>
    <w:rsid w:val="395A15D4"/>
    <w:rsid w:val="3996583E"/>
    <w:rsid w:val="39A23C6D"/>
    <w:rsid w:val="39C4E76A"/>
    <w:rsid w:val="39D33241"/>
    <w:rsid w:val="39ECFF2D"/>
    <w:rsid w:val="39FA5DE3"/>
    <w:rsid w:val="39FC4076"/>
    <w:rsid w:val="3A134961"/>
    <w:rsid w:val="3A13FDC5"/>
    <w:rsid w:val="3A150506"/>
    <w:rsid w:val="3A1F904C"/>
    <w:rsid w:val="3AF28A31"/>
    <w:rsid w:val="3B0E73E8"/>
    <w:rsid w:val="3B28F934"/>
    <w:rsid w:val="3B6BCCD1"/>
    <w:rsid w:val="3B9179AE"/>
    <w:rsid w:val="3B9DD26D"/>
    <w:rsid w:val="3BB3E707"/>
    <w:rsid w:val="3BBABC84"/>
    <w:rsid w:val="3BBB5F44"/>
    <w:rsid w:val="3BD8CDF9"/>
    <w:rsid w:val="3BE5F6B3"/>
    <w:rsid w:val="3BE63996"/>
    <w:rsid w:val="3BF6E123"/>
    <w:rsid w:val="3C0E1B31"/>
    <w:rsid w:val="3C4FC25B"/>
    <w:rsid w:val="3C68DEFD"/>
    <w:rsid w:val="3C8B2401"/>
    <w:rsid w:val="3CA2A141"/>
    <w:rsid w:val="3CA7DB43"/>
    <w:rsid w:val="3CB27375"/>
    <w:rsid w:val="3CC996F6"/>
    <w:rsid w:val="3CCAA78E"/>
    <w:rsid w:val="3CED8EC0"/>
    <w:rsid w:val="3CFCB11B"/>
    <w:rsid w:val="3D105CEC"/>
    <w:rsid w:val="3D13971A"/>
    <w:rsid w:val="3D36651C"/>
    <w:rsid w:val="3D7A1D8D"/>
    <w:rsid w:val="3D8A373C"/>
    <w:rsid w:val="3DB6451F"/>
    <w:rsid w:val="3DC4A12B"/>
    <w:rsid w:val="3DC70898"/>
    <w:rsid w:val="3DEF8497"/>
    <w:rsid w:val="3E29D2CD"/>
    <w:rsid w:val="3E2CA26E"/>
    <w:rsid w:val="3E352039"/>
    <w:rsid w:val="3E35D60E"/>
    <w:rsid w:val="3E444AC8"/>
    <w:rsid w:val="3E5E2C76"/>
    <w:rsid w:val="3E7B2864"/>
    <w:rsid w:val="3E93140B"/>
    <w:rsid w:val="3EA956CE"/>
    <w:rsid w:val="3ECA9F00"/>
    <w:rsid w:val="3ED73B38"/>
    <w:rsid w:val="3F4F117D"/>
    <w:rsid w:val="3F8B3CA8"/>
    <w:rsid w:val="3FF58010"/>
    <w:rsid w:val="40071970"/>
    <w:rsid w:val="40555D17"/>
    <w:rsid w:val="40A1C717"/>
    <w:rsid w:val="40DD7966"/>
    <w:rsid w:val="41788CF9"/>
    <w:rsid w:val="41DF5B9E"/>
    <w:rsid w:val="41E8ECFB"/>
    <w:rsid w:val="42024A55"/>
    <w:rsid w:val="4206161F"/>
    <w:rsid w:val="4217C4A4"/>
    <w:rsid w:val="421ED238"/>
    <w:rsid w:val="42220BA0"/>
    <w:rsid w:val="42B03BE5"/>
    <w:rsid w:val="42D082BD"/>
    <w:rsid w:val="42E786BD"/>
    <w:rsid w:val="43496719"/>
    <w:rsid w:val="434B8D96"/>
    <w:rsid w:val="43AD80DF"/>
    <w:rsid w:val="43C10523"/>
    <w:rsid w:val="43EA6D83"/>
    <w:rsid w:val="4435EFF9"/>
    <w:rsid w:val="444B5B4B"/>
    <w:rsid w:val="4453B6A4"/>
    <w:rsid w:val="44573CD8"/>
    <w:rsid w:val="44BB8EC1"/>
    <w:rsid w:val="44D0EC23"/>
    <w:rsid w:val="44DA0A49"/>
    <w:rsid w:val="44F12216"/>
    <w:rsid w:val="455A7404"/>
    <w:rsid w:val="455F64FA"/>
    <w:rsid w:val="457BEB96"/>
    <w:rsid w:val="4585031F"/>
    <w:rsid w:val="45A8A77D"/>
    <w:rsid w:val="45C9CEB2"/>
    <w:rsid w:val="45E43954"/>
    <w:rsid w:val="46109BFC"/>
    <w:rsid w:val="46177B19"/>
    <w:rsid w:val="464504CC"/>
    <w:rsid w:val="4681B00B"/>
    <w:rsid w:val="4690477A"/>
    <w:rsid w:val="46DE2AA0"/>
    <w:rsid w:val="46E8C6B5"/>
    <w:rsid w:val="46F1DD71"/>
    <w:rsid w:val="46FB3224"/>
    <w:rsid w:val="47022500"/>
    <w:rsid w:val="4734CBA3"/>
    <w:rsid w:val="473F3E1E"/>
    <w:rsid w:val="4759639A"/>
    <w:rsid w:val="47A07B81"/>
    <w:rsid w:val="47A5925B"/>
    <w:rsid w:val="47C46A19"/>
    <w:rsid w:val="4815943F"/>
    <w:rsid w:val="481A08A5"/>
    <w:rsid w:val="482CB1BE"/>
    <w:rsid w:val="48442AE2"/>
    <w:rsid w:val="484621DE"/>
    <w:rsid w:val="489F0F52"/>
    <w:rsid w:val="48BA0618"/>
    <w:rsid w:val="48C3EBDE"/>
    <w:rsid w:val="48C85BAB"/>
    <w:rsid w:val="48EF88B0"/>
    <w:rsid w:val="491A42EB"/>
    <w:rsid w:val="49492FEE"/>
    <w:rsid w:val="49560A36"/>
    <w:rsid w:val="497AB22F"/>
    <w:rsid w:val="49855636"/>
    <w:rsid w:val="4985B3A8"/>
    <w:rsid w:val="49B50746"/>
    <w:rsid w:val="49D4362F"/>
    <w:rsid w:val="49D61880"/>
    <w:rsid w:val="49E99F63"/>
    <w:rsid w:val="49EC4B0B"/>
    <w:rsid w:val="4A0E27A1"/>
    <w:rsid w:val="4A1307BC"/>
    <w:rsid w:val="4A218621"/>
    <w:rsid w:val="4A41020C"/>
    <w:rsid w:val="4A436EA5"/>
    <w:rsid w:val="4A4D6DE1"/>
    <w:rsid w:val="4A5D9778"/>
    <w:rsid w:val="4ADEE0F1"/>
    <w:rsid w:val="4AE71924"/>
    <w:rsid w:val="4B126244"/>
    <w:rsid w:val="4B1D52F3"/>
    <w:rsid w:val="4B360338"/>
    <w:rsid w:val="4B7540D3"/>
    <w:rsid w:val="4B7B619D"/>
    <w:rsid w:val="4B9CC837"/>
    <w:rsid w:val="4BBE95E0"/>
    <w:rsid w:val="4BFE5A81"/>
    <w:rsid w:val="4C1785D8"/>
    <w:rsid w:val="4C22DC30"/>
    <w:rsid w:val="4C24A78E"/>
    <w:rsid w:val="4C510907"/>
    <w:rsid w:val="4C77510D"/>
    <w:rsid w:val="4C90C8F6"/>
    <w:rsid w:val="4C916344"/>
    <w:rsid w:val="4CE83F6E"/>
    <w:rsid w:val="4D10EB88"/>
    <w:rsid w:val="4D12921F"/>
    <w:rsid w:val="4D13E319"/>
    <w:rsid w:val="4D1BDE25"/>
    <w:rsid w:val="4D4917CC"/>
    <w:rsid w:val="4D5EA803"/>
    <w:rsid w:val="4D787C1A"/>
    <w:rsid w:val="4D7AFA0E"/>
    <w:rsid w:val="4DABEEAE"/>
    <w:rsid w:val="4DADAE09"/>
    <w:rsid w:val="4DBF7360"/>
    <w:rsid w:val="4DF8463D"/>
    <w:rsid w:val="4DFBA8FC"/>
    <w:rsid w:val="4E073C54"/>
    <w:rsid w:val="4E2BF0E9"/>
    <w:rsid w:val="4E6370AA"/>
    <w:rsid w:val="4E715820"/>
    <w:rsid w:val="4E7CB3B8"/>
    <w:rsid w:val="4EA64372"/>
    <w:rsid w:val="4EB0A7F0"/>
    <w:rsid w:val="4EF6E668"/>
    <w:rsid w:val="4F180F0A"/>
    <w:rsid w:val="4F28C0DD"/>
    <w:rsid w:val="4F370DC8"/>
    <w:rsid w:val="4F46550F"/>
    <w:rsid w:val="4F4AB66D"/>
    <w:rsid w:val="4F4AFDCA"/>
    <w:rsid w:val="4F4CFDAE"/>
    <w:rsid w:val="4F4E1091"/>
    <w:rsid w:val="4F4E8171"/>
    <w:rsid w:val="4F772BAA"/>
    <w:rsid w:val="4F845A0A"/>
    <w:rsid w:val="4FD85E36"/>
    <w:rsid w:val="4FDCBFE3"/>
    <w:rsid w:val="4FE395B0"/>
    <w:rsid w:val="50284724"/>
    <w:rsid w:val="5041B4ED"/>
    <w:rsid w:val="5062FB19"/>
    <w:rsid w:val="5067BF8E"/>
    <w:rsid w:val="5075C7B8"/>
    <w:rsid w:val="507E3EF8"/>
    <w:rsid w:val="508A3477"/>
    <w:rsid w:val="50C30AF7"/>
    <w:rsid w:val="50ECD0D3"/>
    <w:rsid w:val="50F50F01"/>
    <w:rsid w:val="50FB5987"/>
    <w:rsid w:val="5102D17D"/>
    <w:rsid w:val="513470C6"/>
    <w:rsid w:val="5163F9DD"/>
    <w:rsid w:val="5195A442"/>
    <w:rsid w:val="519B3B17"/>
    <w:rsid w:val="51A55CF0"/>
    <w:rsid w:val="51B0D87E"/>
    <w:rsid w:val="51E372FE"/>
    <w:rsid w:val="51ECF5D7"/>
    <w:rsid w:val="51EDB99F"/>
    <w:rsid w:val="51F751D5"/>
    <w:rsid w:val="52968314"/>
    <w:rsid w:val="52A2AB4D"/>
    <w:rsid w:val="52E31A7D"/>
    <w:rsid w:val="52F0DC9B"/>
    <w:rsid w:val="530AD045"/>
    <w:rsid w:val="5314EDE8"/>
    <w:rsid w:val="531FAAC5"/>
    <w:rsid w:val="5321D87A"/>
    <w:rsid w:val="5341F58C"/>
    <w:rsid w:val="5350BB85"/>
    <w:rsid w:val="53A36768"/>
    <w:rsid w:val="53B3FA3D"/>
    <w:rsid w:val="53B65900"/>
    <w:rsid w:val="53B8EF4C"/>
    <w:rsid w:val="53BF23F7"/>
    <w:rsid w:val="53EF125A"/>
    <w:rsid w:val="5402135D"/>
    <w:rsid w:val="54151D70"/>
    <w:rsid w:val="544A9D3F"/>
    <w:rsid w:val="54762374"/>
    <w:rsid w:val="547F2DB2"/>
    <w:rsid w:val="548B1488"/>
    <w:rsid w:val="549AA47E"/>
    <w:rsid w:val="54AB2B01"/>
    <w:rsid w:val="54D3D3BD"/>
    <w:rsid w:val="54F03685"/>
    <w:rsid w:val="5508529F"/>
    <w:rsid w:val="552919E3"/>
    <w:rsid w:val="555C0B0B"/>
    <w:rsid w:val="555EE230"/>
    <w:rsid w:val="5592BEC7"/>
    <w:rsid w:val="55E1BD77"/>
    <w:rsid w:val="55F79E07"/>
    <w:rsid w:val="561BE8F1"/>
    <w:rsid w:val="5660D1F9"/>
    <w:rsid w:val="56BE95C3"/>
    <w:rsid w:val="56E8044F"/>
    <w:rsid w:val="5711AE89"/>
    <w:rsid w:val="571B00EB"/>
    <w:rsid w:val="572E5996"/>
    <w:rsid w:val="576A3845"/>
    <w:rsid w:val="576FE462"/>
    <w:rsid w:val="5786DDAD"/>
    <w:rsid w:val="57BFEC60"/>
    <w:rsid w:val="57DDE075"/>
    <w:rsid w:val="57F920A1"/>
    <w:rsid w:val="57FEFFA2"/>
    <w:rsid w:val="580C7FAC"/>
    <w:rsid w:val="581F4214"/>
    <w:rsid w:val="58303CBB"/>
    <w:rsid w:val="5849B51D"/>
    <w:rsid w:val="58884466"/>
    <w:rsid w:val="589243F6"/>
    <w:rsid w:val="58962E4D"/>
    <w:rsid w:val="58BD8271"/>
    <w:rsid w:val="58FBE6C0"/>
    <w:rsid w:val="59029616"/>
    <w:rsid w:val="59173C31"/>
    <w:rsid w:val="594030DE"/>
    <w:rsid w:val="59410717"/>
    <w:rsid w:val="5954B20C"/>
    <w:rsid w:val="5968BB18"/>
    <w:rsid w:val="5983671D"/>
    <w:rsid w:val="59944CE1"/>
    <w:rsid w:val="59B7379B"/>
    <w:rsid w:val="59C6D33C"/>
    <w:rsid w:val="59FE602C"/>
    <w:rsid w:val="5A00ED84"/>
    <w:rsid w:val="5A3380C7"/>
    <w:rsid w:val="5A656334"/>
    <w:rsid w:val="5A6C1069"/>
    <w:rsid w:val="5ABB09BD"/>
    <w:rsid w:val="5AC560D4"/>
    <w:rsid w:val="5ACFAE4A"/>
    <w:rsid w:val="5B08A2A6"/>
    <w:rsid w:val="5B095D4C"/>
    <w:rsid w:val="5B3F6AC0"/>
    <w:rsid w:val="5B3FAAEE"/>
    <w:rsid w:val="5B4E2B20"/>
    <w:rsid w:val="5B652AA2"/>
    <w:rsid w:val="5B83D34B"/>
    <w:rsid w:val="5BE6B7B8"/>
    <w:rsid w:val="5C2CCE04"/>
    <w:rsid w:val="5C44032E"/>
    <w:rsid w:val="5C47B86E"/>
    <w:rsid w:val="5C4A4BDA"/>
    <w:rsid w:val="5C5217A9"/>
    <w:rsid w:val="5C5B2981"/>
    <w:rsid w:val="5CBDBA12"/>
    <w:rsid w:val="5CC4FBED"/>
    <w:rsid w:val="5CD2110D"/>
    <w:rsid w:val="5CDA27E8"/>
    <w:rsid w:val="5CE73B67"/>
    <w:rsid w:val="5CE8B8BD"/>
    <w:rsid w:val="5CEBF99C"/>
    <w:rsid w:val="5CEF5D6F"/>
    <w:rsid w:val="5D1B3A3F"/>
    <w:rsid w:val="5D54BFF7"/>
    <w:rsid w:val="5D7B62BB"/>
    <w:rsid w:val="5DC3B92F"/>
    <w:rsid w:val="5DDC93DE"/>
    <w:rsid w:val="5DECA878"/>
    <w:rsid w:val="5DF12F1E"/>
    <w:rsid w:val="5E02308A"/>
    <w:rsid w:val="5E057740"/>
    <w:rsid w:val="5E2C8058"/>
    <w:rsid w:val="5E31B730"/>
    <w:rsid w:val="5E38FB28"/>
    <w:rsid w:val="5E84AA13"/>
    <w:rsid w:val="5E8BC272"/>
    <w:rsid w:val="5EA1C7DB"/>
    <w:rsid w:val="5EE3266D"/>
    <w:rsid w:val="5F1DAE0A"/>
    <w:rsid w:val="5F26B98A"/>
    <w:rsid w:val="5F36B00F"/>
    <w:rsid w:val="5F374804"/>
    <w:rsid w:val="5F660187"/>
    <w:rsid w:val="5FA42369"/>
    <w:rsid w:val="5FB38DDD"/>
    <w:rsid w:val="5FD27245"/>
    <w:rsid w:val="5FE2C06F"/>
    <w:rsid w:val="60029146"/>
    <w:rsid w:val="601199B8"/>
    <w:rsid w:val="6021D3A0"/>
    <w:rsid w:val="602CE224"/>
    <w:rsid w:val="604CF924"/>
    <w:rsid w:val="60572D8B"/>
    <w:rsid w:val="6071DD67"/>
    <w:rsid w:val="6087A352"/>
    <w:rsid w:val="608BB780"/>
    <w:rsid w:val="60A09C49"/>
    <w:rsid w:val="60A42174"/>
    <w:rsid w:val="60BB9300"/>
    <w:rsid w:val="60D02DD4"/>
    <w:rsid w:val="6108D836"/>
    <w:rsid w:val="611F7617"/>
    <w:rsid w:val="61365475"/>
    <w:rsid w:val="61508C0E"/>
    <w:rsid w:val="6163EB9B"/>
    <w:rsid w:val="61BCCB5F"/>
    <w:rsid w:val="61BF8686"/>
    <w:rsid w:val="61D588E0"/>
    <w:rsid w:val="61E00007"/>
    <w:rsid w:val="61FD7209"/>
    <w:rsid w:val="6223EE54"/>
    <w:rsid w:val="623AD0D3"/>
    <w:rsid w:val="6250F2C7"/>
    <w:rsid w:val="62545C11"/>
    <w:rsid w:val="626304F9"/>
    <w:rsid w:val="627131BA"/>
    <w:rsid w:val="62848F2B"/>
    <w:rsid w:val="62BC8F71"/>
    <w:rsid w:val="62D9B1F8"/>
    <w:rsid w:val="635C6A64"/>
    <w:rsid w:val="63714CAA"/>
    <w:rsid w:val="637BB6C6"/>
    <w:rsid w:val="637E033D"/>
    <w:rsid w:val="63806C0D"/>
    <w:rsid w:val="638DC78D"/>
    <w:rsid w:val="639146AB"/>
    <w:rsid w:val="63937976"/>
    <w:rsid w:val="63A65097"/>
    <w:rsid w:val="63E354A1"/>
    <w:rsid w:val="63F62CCC"/>
    <w:rsid w:val="640AD1BD"/>
    <w:rsid w:val="640ECB9F"/>
    <w:rsid w:val="6418D93A"/>
    <w:rsid w:val="644627FB"/>
    <w:rsid w:val="647A9FB5"/>
    <w:rsid w:val="6499DFDF"/>
    <w:rsid w:val="64A33CD0"/>
    <w:rsid w:val="64BD43FF"/>
    <w:rsid w:val="64D6864C"/>
    <w:rsid w:val="64DB8814"/>
    <w:rsid w:val="6500C8B0"/>
    <w:rsid w:val="652358FD"/>
    <w:rsid w:val="65266524"/>
    <w:rsid w:val="652AA65C"/>
    <w:rsid w:val="657C4B23"/>
    <w:rsid w:val="658600E2"/>
    <w:rsid w:val="658FA531"/>
    <w:rsid w:val="659E2D2D"/>
    <w:rsid w:val="65A2E596"/>
    <w:rsid w:val="65F5E7C5"/>
    <w:rsid w:val="6616163D"/>
    <w:rsid w:val="661AB67E"/>
    <w:rsid w:val="6635ED0E"/>
    <w:rsid w:val="6638D493"/>
    <w:rsid w:val="6684FCAB"/>
    <w:rsid w:val="669B116F"/>
    <w:rsid w:val="66D45E4A"/>
    <w:rsid w:val="673620FF"/>
    <w:rsid w:val="673BC0ED"/>
    <w:rsid w:val="6746E24F"/>
    <w:rsid w:val="675194E8"/>
    <w:rsid w:val="67A2E270"/>
    <w:rsid w:val="67C43CDE"/>
    <w:rsid w:val="67F8BC53"/>
    <w:rsid w:val="6818249E"/>
    <w:rsid w:val="6841955D"/>
    <w:rsid w:val="68446FC2"/>
    <w:rsid w:val="68AA5C01"/>
    <w:rsid w:val="68C79A09"/>
    <w:rsid w:val="68EA9E90"/>
    <w:rsid w:val="68F597F0"/>
    <w:rsid w:val="68F5B251"/>
    <w:rsid w:val="6923276D"/>
    <w:rsid w:val="6967B79D"/>
    <w:rsid w:val="69775293"/>
    <w:rsid w:val="69A37D1C"/>
    <w:rsid w:val="69CD4F1B"/>
    <w:rsid w:val="6A5F1200"/>
    <w:rsid w:val="6A85CE01"/>
    <w:rsid w:val="6ACA005E"/>
    <w:rsid w:val="6ADC0A5D"/>
    <w:rsid w:val="6AE84462"/>
    <w:rsid w:val="6B197B84"/>
    <w:rsid w:val="6B46BCD8"/>
    <w:rsid w:val="6B52E966"/>
    <w:rsid w:val="6BBF12DA"/>
    <w:rsid w:val="6BC5DA04"/>
    <w:rsid w:val="6BCEEB42"/>
    <w:rsid w:val="6BD0D7F5"/>
    <w:rsid w:val="6BD94144"/>
    <w:rsid w:val="6BDFF36E"/>
    <w:rsid w:val="6C0584CF"/>
    <w:rsid w:val="6C08A467"/>
    <w:rsid w:val="6C0C50D4"/>
    <w:rsid w:val="6C2CFB6B"/>
    <w:rsid w:val="6C488AC2"/>
    <w:rsid w:val="6C5448B8"/>
    <w:rsid w:val="6C6B3DE2"/>
    <w:rsid w:val="6C6C40ED"/>
    <w:rsid w:val="6CB73EE4"/>
    <w:rsid w:val="6CC93C78"/>
    <w:rsid w:val="6CDD6515"/>
    <w:rsid w:val="6CDE8D2C"/>
    <w:rsid w:val="6CE61944"/>
    <w:rsid w:val="6D293EFC"/>
    <w:rsid w:val="6D3F7D73"/>
    <w:rsid w:val="6D6B5136"/>
    <w:rsid w:val="6DF4BF2C"/>
    <w:rsid w:val="6E1E856D"/>
    <w:rsid w:val="6E45A63D"/>
    <w:rsid w:val="6E55F289"/>
    <w:rsid w:val="6E834B15"/>
    <w:rsid w:val="6EB87D83"/>
    <w:rsid w:val="6EBBAD82"/>
    <w:rsid w:val="6EE3A419"/>
    <w:rsid w:val="6F016EA1"/>
    <w:rsid w:val="6F0FC949"/>
    <w:rsid w:val="6F0FEC96"/>
    <w:rsid w:val="6F22D9AF"/>
    <w:rsid w:val="6F266B62"/>
    <w:rsid w:val="6F3EEFDE"/>
    <w:rsid w:val="6F45DF2F"/>
    <w:rsid w:val="6F52C78E"/>
    <w:rsid w:val="6F606B98"/>
    <w:rsid w:val="6F761CF5"/>
    <w:rsid w:val="6F7E1EF9"/>
    <w:rsid w:val="6F8A9477"/>
    <w:rsid w:val="6F9D525F"/>
    <w:rsid w:val="6FA28EC9"/>
    <w:rsid w:val="6FB0992A"/>
    <w:rsid w:val="701BE78B"/>
    <w:rsid w:val="702084EE"/>
    <w:rsid w:val="705FC807"/>
    <w:rsid w:val="70617B17"/>
    <w:rsid w:val="707474F5"/>
    <w:rsid w:val="709BD5A2"/>
    <w:rsid w:val="70A7233E"/>
    <w:rsid w:val="70D0D1D6"/>
    <w:rsid w:val="70FD5243"/>
    <w:rsid w:val="71284D15"/>
    <w:rsid w:val="7129B0D1"/>
    <w:rsid w:val="71718597"/>
    <w:rsid w:val="71A8C3B1"/>
    <w:rsid w:val="71F64698"/>
    <w:rsid w:val="71FB8AF8"/>
    <w:rsid w:val="721639ED"/>
    <w:rsid w:val="72491817"/>
    <w:rsid w:val="7277BC24"/>
    <w:rsid w:val="72C1A913"/>
    <w:rsid w:val="733908E8"/>
    <w:rsid w:val="7377A37E"/>
    <w:rsid w:val="73EABCDD"/>
    <w:rsid w:val="73FA6198"/>
    <w:rsid w:val="7423BD52"/>
    <w:rsid w:val="744F9B00"/>
    <w:rsid w:val="747CE3F1"/>
    <w:rsid w:val="74989061"/>
    <w:rsid w:val="749BFCD0"/>
    <w:rsid w:val="749C938C"/>
    <w:rsid w:val="74A0056F"/>
    <w:rsid w:val="750A9E7D"/>
    <w:rsid w:val="753DCAE9"/>
    <w:rsid w:val="759C55DB"/>
    <w:rsid w:val="75AC140B"/>
    <w:rsid w:val="75E83C58"/>
    <w:rsid w:val="75EC0E86"/>
    <w:rsid w:val="75EEFB18"/>
    <w:rsid w:val="76056850"/>
    <w:rsid w:val="7629379B"/>
    <w:rsid w:val="7634F738"/>
    <w:rsid w:val="764EC4F1"/>
    <w:rsid w:val="76532D9C"/>
    <w:rsid w:val="766A88B7"/>
    <w:rsid w:val="767D6428"/>
    <w:rsid w:val="76AE9E94"/>
    <w:rsid w:val="772BBBEB"/>
    <w:rsid w:val="778740ED"/>
    <w:rsid w:val="779089E5"/>
    <w:rsid w:val="77B97D8F"/>
    <w:rsid w:val="77DDA0E0"/>
    <w:rsid w:val="781C30FC"/>
    <w:rsid w:val="78355566"/>
    <w:rsid w:val="783CF4A1"/>
    <w:rsid w:val="7845F56B"/>
    <w:rsid w:val="78638065"/>
    <w:rsid w:val="78762AB2"/>
    <w:rsid w:val="787CE015"/>
    <w:rsid w:val="78878B4E"/>
    <w:rsid w:val="7898A464"/>
    <w:rsid w:val="78A9415E"/>
    <w:rsid w:val="78AE6A8C"/>
    <w:rsid w:val="78B1A89C"/>
    <w:rsid w:val="78CA7370"/>
    <w:rsid w:val="79281153"/>
    <w:rsid w:val="79353125"/>
    <w:rsid w:val="7940DDC4"/>
    <w:rsid w:val="79952996"/>
    <w:rsid w:val="79ACB24E"/>
    <w:rsid w:val="79B84DE4"/>
    <w:rsid w:val="79BBDE69"/>
    <w:rsid w:val="79EFB113"/>
    <w:rsid w:val="7A4ED56F"/>
    <w:rsid w:val="7A78C343"/>
    <w:rsid w:val="7A7B80B4"/>
    <w:rsid w:val="7A82AAD0"/>
    <w:rsid w:val="7AA15989"/>
    <w:rsid w:val="7AA336F9"/>
    <w:rsid w:val="7AA68CD2"/>
    <w:rsid w:val="7AB801EC"/>
    <w:rsid w:val="7B45E032"/>
    <w:rsid w:val="7B84CA2A"/>
    <w:rsid w:val="7B914C34"/>
    <w:rsid w:val="7BCB06FE"/>
    <w:rsid w:val="7BCC8D31"/>
    <w:rsid w:val="7BE3632C"/>
    <w:rsid w:val="7BE8D8F3"/>
    <w:rsid w:val="7BFFADAB"/>
    <w:rsid w:val="7C147072"/>
    <w:rsid w:val="7C1D304B"/>
    <w:rsid w:val="7C373C23"/>
    <w:rsid w:val="7C3ABDD5"/>
    <w:rsid w:val="7C84CFB4"/>
    <w:rsid w:val="7C8C079A"/>
    <w:rsid w:val="7C998341"/>
    <w:rsid w:val="7CBDD3F9"/>
    <w:rsid w:val="7D23B528"/>
    <w:rsid w:val="7D521A9B"/>
    <w:rsid w:val="7D6E85DD"/>
    <w:rsid w:val="7D6ED4B5"/>
    <w:rsid w:val="7DB6C358"/>
    <w:rsid w:val="7DBE123D"/>
    <w:rsid w:val="7E4C2455"/>
    <w:rsid w:val="7E896269"/>
    <w:rsid w:val="7EA5F197"/>
    <w:rsid w:val="7EA9822F"/>
    <w:rsid w:val="7EB6CB36"/>
    <w:rsid w:val="7EBF6071"/>
    <w:rsid w:val="7EE3B012"/>
    <w:rsid w:val="7EE8B499"/>
    <w:rsid w:val="7EECCE5B"/>
    <w:rsid w:val="7EF623F7"/>
    <w:rsid w:val="7F15EFD1"/>
    <w:rsid w:val="7F1E25E2"/>
    <w:rsid w:val="7F26EB31"/>
    <w:rsid w:val="7F29B90E"/>
    <w:rsid w:val="7F2AFCF7"/>
    <w:rsid w:val="7FAA1A11"/>
    <w:rsid w:val="7FF94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F24D2A"/>
  <w15:chartTrackingRefBased/>
  <w15:docId w15:val="{E643FB2D-720D-41D2-9A8C-693C24D61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 w:qFormat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6C0A"/>
    <w:pPr>
      <w:spacing w:line="288" w:lineRule="auto"/>
    </w:pPr>
    <w:rPr>
      <w:rFonts w:ascii="Aptos" w:hAnsi="Aptos" w:cs="Times New Roman (Hoofdtekst CS)"/>
      <w:spacing w:val="4"/>
      <w:kern w:val="0"/>
      <w:sz w:val="19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272208"/>
    <w:pPr>
      <w:keepNext/>
      <w:keepLines/>
      <w:numPr>
        <w:numId w:val="7"/>
      </w:numPr>
      <w:spacing w:before="240" w:after="120" w:line="240" w:lineRule="auto"/>
      <w:outlineLvl w:val="0"/>
    </w:pPr>
    <w:rPr>
      <w:rFonts w:eastAsiaTheme="majorEastAsia" w:cs="Times New Roman (Koppen CS)"/>
      <w:b/>
      <w:bCs/>
      <w:color w:val="3B1099" w:themeColor="text1"/>
      <w:sz w:val="36"/>
      <w:szCs w:val="36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3B6AD2"/>
    <w:pPr>
      <w:keepNext/>
      <w:keepLines/>
      <w:numPr>
        <w:ilvl w:val="1"/>
        <w:numId w:val="7"/>
      </w:numPr>
      <w:spacing w:before="360" w:after="120" w:line="240" w:lineRule="auto"/>
      <w:outlineLvl w:val="1"/>
    </w:pPr>
    <w:rPr>
      <w:rFonts w:eastAsiaTheme="majorEastAsia" w:cs="Times New Roman (Koppen CS)"/>
      <w:b/>
      <w:color w:val="3B1099" w:themeColor="text1"/>
      <w:sz w:val="28"/>
      <w:szCs w:val="28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814E90"/>
    <w:pPr>
      <w:keepNext/>
      <w:keepLines/>
      <w:numPr>
        <w:ilvl w:val="2"/>
        <w:numId w:val="7"/>
      </w:numPr>
      <w:spacing w:before="360" w:line="360" w:lineRule="auto"/>
      <w:outlineLvl w:val="2"/>
    </w:pPr>
    <w:rPr>
      <w:rFonts w:eastAsiaTheme="majorEastAsia" w:cs="Times New Roman (Koppen CS)"/>
      <w:b/>
      <w:color w:val="3B1099" w:themeColor="text1"/>
      <w:sz w:val="24"/>
    </w:rPr>
  </w:style>
  <w:style w:type="paragraph" w:styleId="Kop4">
    <w:name w:val="heading 4"/>
    <w:basedOn w:val="Standaard"/>
    <w:next w:val="Standaard"/>
    <w:link w:val="Kop4Char"/>
    <w:autoRedefine/>
    <w:unhideWhenUsed/>
    <w:qFormat/>
    <w:rsid w:val="00682391"/>
    <w:pPr>
      <w:keepNext/>
      <w:keepLines/>
      <w:spacing w:before="40" w:line="360" w:lineRule="auto"/>
      <w:outlineLvl w:val="3"/>
    </w:pPr>
    <w:rPr>
      <w:rFonts w:eastAsiaTheme="majorEastAsia" w:cs="Times New Roman (Koppen CS)"/>
      <w:b/>
      <w:iCs/>
      <w:color w:val="3B1099" w:themeColor="text1"/>
      <w:sz w:val="22"/>
      <w:szCs w:val="22"/>
    </w:rPr>
  </w:style>
  <w:style w:type="paragraph" w:styleId="Kop5">
    <w:name w:val="heading 5"/>
    <w:basedOn w:val="Standaard"/>
    <w:next w:val="Standaard"/>
    <w:link w:val="Kop5Char"/>
    <w:autoRedefine/>
    <w:unhideWhenUsed/>
    <w:qFormat/>
    <w:rsid w:val="008546E8"/>
    <w:pPr>
      <w:keepNext/>
      <w:keepLines/>
      <w:spacing w:before="120"/>
      <w:outlineLvl w:val="4"/>
    </w:pPr>
    <w:rPr>
      <w:rFonts w:eastAsiaTheme="majorEastAsia" w:cstheme="majorBidi"/>
      <w:noProof/>
      <w:color w:val="3B1099" w:themeColor="text1"/>
      <w14:ligatures w14:val="standardContextual"/>
    </w:rPr>
  </w:style>
  <w:style w:type="paragraph" w:styleId="Kop6">
    <w:name w:val="heading 6"/>
    <w:basedOn w:val="Standaard"/>
    <w:next w:val="Standaard"/>
    <w:link w:val="Kop6Char"/>
    <w:autoRedefine/>
    <w:unhideWhenUsed/>
    <w:qFormat/>
    <w:rsid w:val="007F5EEA"/>
    <w:pPr>
      <w:keepNext/>
      <w:keepLines/>
      <w:spacing w:before="40"/>
      <w:outlineLvl w:val="5"/>
    </w:pPr>
    <w:rPr>
      <w:rFonts w:eastAsiaTheme="majorEastAsia" w:cstheme="majorBidi"/>
      <w:color w:val="3B1099" w:themeColor="text1"/>
    </w:rPr>
  </w:style>
  <w:style w:type="paragraph" w:styleId="Kop7">
    <w:name w:val="heading 7"/>
    <w:basedOn w:val="Standaard"/>
    <w:next w:val="Standaard"/>
    <w:link w:val="Kop7Char"/>
    <w:autoRedefine/>
    <w:unhideWhenUsed/>
    <w:qFormat/>
    <w:rsid w:val="007F5EEA"/>
    <w:pPr>
      <w:keepNext/>
      <w:keepLines/>
      <w:spacing w:before="40"/>
      <w:outlineLvl w:val="6"/>
    </w:pPr>
    <w:rPr>
      <w:rFonts w:eastAsiaTheme="majorEastAsia" w:cstheme="majorBidi"/>
      <w:i/>
      <w:iCs/>
      <w:color w:val="3B1099" w:themeColor="text1"/>
    </w:rPr>
  </w:style>
  <w:style w:type="paragraph" w:styleId="Kop8">
    <w:name w:val="heading 8"/>
    <w:basedOn w:val="Standaard"/>
    <w:next w:val="Standaard"/>
    <w:link w:val="Kop8Char"/>
    <w:autoRedefine/>
    <w:unhideWhenUsed/>
    <w:qFormat/>
    <w:rsid w:val="007F5EEA"/>
    <w:pPr>
      <w:keepNext/>
      <w:keepLines/>
      <w:spacing w:before="40"/>
      <w:outlineLvl w:val="7"/>
    </w:pPr>
    <w:rPr>
      <w:rFonts w:eastAsiaTheme="majorEastAsia" w:cstheme="majorBidi"/>
      <w:color w:val="3B1099" w:themeColor="text1"/>
      <w:szCs w:val="21"/>
    </w:rPr>
  </w:style>
  <w:style w:type="paragraph" w:styleId="Kop9">
    <w:name w:val="heading 9"/>
    <w:basedOn w:val="Standaard"/>
    <w:next w:val="Standaard"/>
    <w:link w:val="Kop9Char"/>
    <w:autoRedefine/>
    <w:unhideWhenUsed/>
    <w:qFormat/>
    <w:rsid w:val="007F5EEA"/>
    <w:pPr>
      <w:keepNext/>
      <w:keepLines/>
      <w:spacing w:before="40"/>
      <w:outlineLvl w:val="8"/>
    </w:pPr>
    <w:rPr>
      <w:rFonts w:eastAsiaTheme="majorEastAsia" w:cstheme="majorBidi"/>
      <w:i/>
      <w:iCs/>
      <w:color w:val="3B1099" w:themeColor="text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2208"/>
    <w:rPr>
      <w:rFonts w:ascii="Aptos" w:eastAsiaTheme="majorEastAsia" w:hAnsi="Aptos" w:cs="Times New Roman (Koppen CS)"/>
      <w:b/>
      <w:bCs/>
      <w:color w:val="3B1099" w:themeColor="text1"/>
      <w:spacing w:val="4"/>
      <w:kern w:val="0"/>
      <w:sz w:val="36"/>
      <w:szCs w:val="36"/>
      <w14:ligatures w14:val="none"/>
    </w:rPr>
  </w:style>
  <w:style w:type="character" w:customStyle="1" w:styleId="Kop2Char">
    <w:name w:val="Kop 2 Char"/>
    <w:basedOn w:val="Standaardalinea-lettertype"/>
    <w:link w:val="Kop2"/>
    <w:uiPriority w:val="9"/>
    <w:rsid w:val="006D6818"/>
    <w:rPr>
      <w:rFonts w:ascii="Aptos" w:eastAsiaTheme="majorEastAsia" w:hAnsi="Aptos" w:cs="Times New Roman (Koppen CS)"/>
      <w:b/>
      <w:color w:val="3B1099" w:themeColor="text1"/>
      <w:spacing w:val="4"/>
      <w:kern w:val="0"/>
      <w:sz w:val="28"/>
      <w:szCs w:val="28"/>
      <w14:ligatures w14:val="none"/>
    </w:rPr>
  </w:style>
  <w:style w:type="character" w:customStyle="1" w:styleId="Kop3Char">
    <w:name w:val="Kop 3 Char"/>
    <w:basedOn w:val="Standaardalinea-lettertype"/>
    <w:link w:val="Kop3"/>
    <w:uiPriority w:val="9"/>
    <w:rsid w:val="00814E90"/>
    <w:rPr>
      <w:rFonts w:ascii="Aptos" w:eastAsiaTheme="majorEastAsia" w:hAnsi="Aptos" w:cs="Times New Roman (Koppen CS)"/>
      <w:b/>
      <w:color w:val="3B1099" w:themeColor="text1"/>
      <w:spacing w:val="4"/>
      <w:kern w:val="0"/>
      <w14:ligatures w14:val="none"/>
    </w:rPr>
  </w:style>
  <w:style w:type="character" w:customStyle="1" w:styleId="Kop4Char">
    <w:name w:val="Kop 4 Char"/>
    <w:basedOn w:val="Standaardalinea-lettertype"/>
    <w:link w:val="Kop4"/>
    <w:rsid w:val="00682391"/>
    <w:rPr>
      <w:rFonts w:ascii="Aptos" w:eastAsiaTheme="majorEastAsia" w:hAnsi="Aptos" w:cs="Times New Roman (Koppen CS)"/>
      <w:b/>
      <w:iCs/>
      <w:color w:val="3B1099" w:themeColor="text1"/>
      <w:spacing w:val="4"/>
      <w:kern w:val="0"/>
      <w:sz w:val="22"/>
      <w:szCs w:val="22"/>
      <w14:ligatures w14:val="none"/>
    </w:rPr>
  </w:style>
  <w:style w:type="character" w:customStyle="1" w:styleId="Kop5Char">
    <w:name w:val="Kop 5 Char"/>
    <w:basedOn w:val="Standaardalinea-lettertype"/>
    <w:link w:val="Kop5"/>
    <w:rsid w:val="008546E8"/>
    <w:rPr>
      <w:rFonts w:ascii="Aptos" w:eastAsiaTheme="majorEastAsia" w:hAnsi="Aptos" w:cstheme="majorBidi"/>
      <w:noProof/>
      <w:color w:val="3B1099" w:themeColor="text1"/>
      <w:spacing w:val="4"/>
      <w:kern w:val="0"/>
      <w:sz w:val="19"/>
    </w:rPr>
  </w:style>
  <w:style w:type="character" w:customStyle="1" w:styleId="Kop6Char">
    <w:name w:val="Kop 6 Char"/>
    <w:basedOn w:val="Standaardalinea-lettertype"/>
    <w:link w:val="Kop6"/>
    <w:rsid w:val="007F5EEA"/>
    <w:rPr>
      <w:rFonts w:ascii="Tenorite" w:eastAsiaTheme="majorEastAsia" w:hAnsi="Tenorite" w:cstheme="majorBidi"/>
      <w:b w:val="0"/>
      <w:i w:val="0"/>
      <w:color w:val="3B1099" w:themeColor="text1"/>
      <w:sz w:val="22"/>
      <w:bdr w:val="none" w:sz="0" w:space="0" w:color="auto"/>
      <w14:ligatures w14:val="none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5D58DF"/>
    <w:pPr>
      <w:numPr>
        <w:ilvl w:val="1"/>
      </w:numPr>
      <w:spacing w:before="120" w:after="120" w:line="360" w:lineRule="auto"/>
    </w:pPr>
    <w:rPr>
      <w:rFonts w:eastAsiaTheme="minorEastAsia"/>
      <w:color w:val="3B1099" w:themeColor="text1"/>
      <w:sz w:val="3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D58DF"/>
    <w:rPr>
      <w:rFonts w:ascii="Aptos" w:eastAsiaTheme="minorEastAsia" w:hAnsi="Aptos" w:cs="Times New Roman (Hoofdtekst CS)"/>
      <w:b w:val="0"/>
      <w:i w:val="0"/>
      <w:color w:val="3B1099" w:themeColor="text1"/>
      <w:sz w:val="32"/>
      <w:szCs w:val="22"/>
      <w14:ligatures w14:val="none"/>
    </w:rPr>
  </w:style>
  <w:style w:type="character" w:customStyle="1" w:styleId="Kop7Char">
    <w:name w:val="Kop 7 Char"/>
    <w:basedOn w:val="Standaardalinea-lettertype"/>
    <w:link w:val="Kop7"/>
    <w:rsid w:val="007F5EEA"/>
    <w:rPr>
      <w:rFonts w:ascii="Tenorite" w:eastAsiaTheme="majorEastAsia" w:hAnsi="Tenorite" w:cstheme="majorBidi"/>
      <w:b w:val="0"/>
      <w:i/>
      <w:iCs/>
      <w:color w:val="3B1099" w:themeColor="text1"/>
      <w:sz w:val="22"/>
      <w:bdr w:val="none" w:sz="0" w:space="0" w:color="auto"/>
      <w14:ligatures w14:val="none"/>
    </w:rPr>
  </w:style>
  <w:style w:type="character" w:customStyle="1" w:styleId="Kop8Char">
    <w:name w:val="Kop 8 Char"/>
    <w:basedOn w:val="Standaardalinea-lettertype"/>
    <w:link w:val="Kop8"/>
    <w:rsid w:val="007F5EEA"/>
    <w:rPr>
      <w:rFonts w:ascii="Tenorite" w:eastAsiaTheme="majorEastAsia" w:hAnsi="Tenorite" w:cstheme="majorBidi"/>
      <w:b w:val="0"/>
      <w:i w:val="0"/>
      <w:color w:val="3B1099" w:themeColor="text1"/>
      <w:sz w:val="21"/>
      <w:szCs w:val="21"/>
      <w:bdr w:val="none" w:sz="0" w:space="0" w:color="auto"/>
      <w14:ligatures w14:val="none"/>
    </w:rPr>
  </w:style>
  <w:style w:type="character" w:customStyle="1" w:styleId="Kop9Char">
    <w:name w:val="Kop 9 Char"/>
    <w:basedOn w:val="Standaardalinea-lettertype"/>
    <w:link w:val="Kop9"/>
    <w:rsid w:val="007F5EEA"/>
    <w:rPr>
      <w:rFonts w:ascii="Tenorite" w:eastAsiaTheme="majorEastAsia" w:hAnsi="Tenorite" w:cstheme="majorBidi"/>
      <w:b w:val="0"/>
      <w:i/>
      <w:iCs/>
      <w:color w:val="3B1099" w:themeColor="text1"/>
      <w:sz w:val="21"/>
      <w:szCs w:val="21"/>
      <w:bdr w:val="none" w:sz="0" w:space="0" w:color="auto"/>
      <w14:ligatures w14:val="none"/>
    </w:rPr>
  </w:style>
  <w:style w:type="paragraph" w:styleId="Titel">
    <w:name w:val="Title"/>
    <w:next w:val="Standaard"/>
    <w:link w:val="TitelChar"/>
    <w:autoRedefine/>
    <w:uiPriority w:val="10"/>
    <w:qFormat/>
    <w:rsid w:val="002F7EEA"/>
    <w:pPr>
      <w:spacing w:after="360" w:line="216" w:lineRule="auto"/>
      <w:contextualSpacing/>
    </w:pPr>
    <w:rPr>
      <w:rFonts w:ascii="Aptos" w:eastAsiaTheme="majorEastAsia" w:hAnsi="Aptos" w:cs="Times New Roman (Koppen CS)"/>
      <w:b/>
      <w:color w:val="3B1099" w:themeColor="text1"/>
      <w:kern w:val="28"/>
      <w:sz w:val="52"/>
      <w:szCs w:val="96"/>
      <w14:ligatures w14:val="none"/>
    </w:rPr>
  </w:style>
  <w:style w:type="character" w:customStyle="1" w:styleId="TitelChar">
    <w:name w:val="Titel Char"/>
    <w:basedOn w:val="Standaardalinea-lettertype"/>
    <w:link w:val="Titel"/>
    <w:uiPriority w:val="10"/>
    <w:rsid w:val="002F7EEA"/>
    <w:rPr>
      <w:rFonts w:ascii="Aptos" w:eastAsiaTheme="majorEastAsia" w:hAnsi="Aptos" w:cs="Times New Roman (Koppen CS)"/>
      <w:b/>
      <w:color w:val="3B1099" w:themeColor="text1"/>
      <w:kern w:val="28"/>
      <w:sz w:val="52"/>
      <w:szCs w:val="96"/>
      <w14:ligatures w14:val="none"/>
    </w:rPr>
  </w:style>
  <w:style w:type="character" w:styleId="Intensievebenadrukking">
    <w:name w:val="Intense Emphasis"/>
    <w:aliases w:val="Ondertitel plaatje"/>
    <w:basedOn w:val="Standaardalinea-lettertype"/>
    <w:uiPriority w:val="21"/>
    <w:qFormat/>
    <w:rsid w:val="005D58DF"/>
    <w:rPr>
      <w:rFonts w:ascii="Aptos" w:hAnsi="Aptos"/>
      <w:b w:val="0"/>
      <w:i w:val="0"/>
      <w:iCs/>
      <w:color w:val="3B1099" w:themeColor="text1"/>
      <w:bdr w:val="none" w:sz="0" w:space="0" w:color="auto"/>
    </w:rPr>
  </w:style>
  <w:style w:type="character" w:styleId="Nadruk">
    <w:name w:val="Emphasis"/>
    <w:basedOn w:val="Standaardalinea-lettertype"/>
    <w:uiPriority w:val="20"/>
    <w:qFormat/>
    <w:rsid w:val="005D58DF"/>
    <w:rPr>
      <w:rFonts w:ascii="Aptos" w:hAnsi="Aptos"/>
      <w:b w:val="0"/>
      <w:i/>
      <w:iCs/>
      <w:bdr w:val="none" w:sz="0" w:space="0" w:color="auto"/>
    </w:rPr>
  </w:style>
  <w:style w:type="character" w:styleId="Subtielebenadrukking">
    <w:name w:val="Subtle Emphasis"/>
    <w:basedOn w:val="Standaardalinea-lettertype"/>
    <w:uiPriority w:val="19"/>
    <w:qFormat/>
    <w:rsid w:val="005D58DF"/>
    <w:rPr>
      <w:rFonts w:ascii="Aptos" w:hAnsi="Aptos"/>
      <w:b w:val="0"/>
      <w:i/>
      <w:iCs/>
      <w:color w:val="3B1099" w:themeColor="text1"/>
      <w:bdr w:val="none" w:sz="0" w:space="0" w:color="auto"/>
    </w:rPr>
  </w:style>
  <w:style w:type="paragraph" w:styleId="Citaat">
    <w:name w:val="Quote"/>
    <w:basedOn w:val="Standaard"/>
    <w:next w:val="Standaard"/>
    <w:link w:val="CitaatChar"/>
    <w:autoRedefine/>
    <w:uiPriority w:val="29"/>
    <w:qFormat/>
    <w:rsid w:val="006E3DC8"/>
    <w:pPr>
      <w:shd w:val="clear" w:color="auto" w:fill="DBF3FF" w:themeFill="background2"/>
      <w:spacing w:before="240" w:after="240"/>
      <w:ind w:left="862" w:right="862"/>
      <w:jc w:val="center"/>
    </w:pPr>
    <w:rPr>
      <w:iCs/>
      <w:color w:val="3B1099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6E3DC8"/>
    <w:rPr>
      <w:rFonts w:ascii="CoFo Sans VF Light" w:hAnsi="CoFo Sans VF Light" w:cs="Times New Roman (Hoofdtekst CS)"/>
      <w:b w:val="0"/>
      <w:i w:val="0"/>
      <w:iCs/>
      <w:color w:val="3B1099" w:themeColor="text1"/>
      <w:sz w:val="21"/>
      <w:bdr w:val="none" w:sz="0" w:space="0" w:color="auto"/>
      <w:shd w:val="clear" w:color="auto" w:fill="DBF3FF" w:themeFill="background2"/>
      <w14:ligatures w14:val="none"/>
    </w:rPr>
  </w:style>
  <w:style w:type="character" w:styleId="Zwaar">
    <w:name w:val="Strong"/>
    <w:basedOn w:val="Standaardalinea-lettertype"/>
    <w:uiPriority w:val="22"/>
    <w:qFormat/>
    <w:rsid w:val="005D58DF"/>
    <w:rPr>
      <w:rFonts w:ascii="Aptos" w:hAnsi="Aptos"/>
      <w:b/>
      <w:bCs/>
      <w:i w:val="0"/>
      <w:bdr w:val="none" w:sz="0" w:space="0" w:color="auto"/>
    </w:rPr>
  </w:style>
  <w:style w:type="paragraph" w:styleId="Duidelijkcitaat">
    <w:name w:val="Intense Quote"/>
    <w:basedOn w:val="Standaard"/>
    <w:next w:val="Standaard"/>
    <w:link w:val="DuidelijkcitaatChar"/>
    <w:autoRedefine/>
    <w:uiPriority w:val="30"/>
    <w:qFormat/>
    <w:rsid w:val="005D58DF"/>
    <w:pPr>
      <w:pBdr>
        <w:left w:val="single" w:sz="18" w:space="20" w:color="97CFF0" w:themeColor="text2"/>
      </w:pBdr>
      <w:spacing w:before="240" w:after="240"/>
      <w:ind w:left="454"/>
    </w:pPr>
    <w:rPr>
      <w:iCs/>
      <w:color w:val="3B1099" w:themeColor="tex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D58DF"/>
    <w:rPr>
      <w:rFonts w:ascii="Aptos" w:hAnsi="Aptos" w:cs="Times New Roman (Hoofdtekst CS)"/>
      <w:b w:val="0"/>
      <w:i w:val="0"/>
      <w:iCs/>
      <w:color w:val="3B1099" w:themeColor="text1"/>
      <w:sz w:val="21"/>
      <w14:ligatures w14:val="none"/>
    </w:rPr>
  </w:style>
  <w:style w:type="character" w:styleId="Titelvanboek">
    <w:name w:val="Book Title"/>
    <w:basedOn w:val="Standaardalinea-lettertype"/>
    <w:uiPriority w:val="33"/>
    <w:qFormat/>
    <w:rsid w:val="005D58DF"/>
    <w:rPr>
      <w:rFonts w:ascii="Aptos" w:hAnsi="Aptos"/>
      <w:b/>
      <w:bCs/>
      <w:i w:val="0"/>
      <w:iCs/>
      <w:color w:val="3B1099" w:themeColor="text1"/>
      <w:spacing w:val="5"/>
      <w:bdr w:val="none" w:sz="0" w:space="0" w:color="auto"/>
    </w:rPr>
  </w:style>
  <w:style w:type="paragraph" w:styleId="Lijstalinea">
    <w:name w:val="List Paragraph"/>
    <w:basedOn w:val="Standaard"/>
    <w:link w:val="LijstalineaChar"/>
    <w:uiPriority w:val="34"/>
    <w:qFormat/>
    <w:rsid w:val="002C14F5"/>
    <w:pPr>
      <w:ind w:left="720"/>
      <w:contextualSpacing/>
    </w:pPr>
  </w:style>
  <w:style w:type="paragraph" w:styleId="Bijschrift">
    <w:name w:val="caption"/>
    <w:basedOn w:val="Standaard"/>
    <w:next w:val="Standaard"/>
    <w:unhideWhenUsed/>
    <w:qFormat/>
    <w:rsid w:val="005D58DF"/>
    <w:pPr>
      <w:spacing w:after="200" w:line="240" w:lineRule="auto"/>
    </w:pPr>
    <w:rPr>
      <w:i/>
      <w:iCs/>
      <w:color w:val="000000"/>
      <w:sz w:val="18"/>
      <w:szCs w:val="18"/>
    </w:rPr>
  </w:style>
  <w:style w:type="paragraph" w:styleId="Kopvaninhoudsopgave">
    <w:name w:val="TOC Heading"/>
    <w:basedOn w:val="Standaard"/>
    <w:next w:val="Standaard"/>
    <w:autoRedefine/>
    <w:uiPriority w:val="39"/>
    <w:unhideWhenUsed/>
    <w:qFormat/>
    <w:rsid w:val="00284579"/>
    <w:pPr>
      <w:spacing w:before="240" w:line="276" w:lineRule="auto"/>
    </w:pPr>
    <w:rPr>
      <w:rFonts w:cstheme="majorBidi"/>
      <w:sz w:val="32"/>
    </w:rPr>
  </w:style>
  <w:style w:type="character" w:styleId="Hashtag">
    <w:name w:val="Hashtag"/>
    <w:basedOn w:val="Standaardalinea-lettertype"/>
    <w:uiPriority w:val="99"/>
    <w:semiHidden/>
    <w:unhideWhenUsed/>
    <w:qFormat/>
    <w:rsid w:val="002C14F5"/>
    <w:rPr>
      <w:rFonts w:ascii="CoFo Sans VF Light" w:hAnsi="CoFo Sans VF Light"/>
      <w:b w:val="0"/>
      <w:i w:val="0"/>
      <w:color w:val="3B1099" w:themeColor="text1"/>
      <w:bdr w:val="none" w:sz="0" w:space="0" w:color="auto"/>
      <w:shd w:val="clear" w:color="auto" w:fill="D6FFDD" w:themeFill="accent2"/>
    </w:rPr>
  </w:style>
  <w:style w:type="character" w:styleId="SmartLink">
    <w:name w:val="Smart Link"/>
    <w:basedOn w:val="Standaardalinea-lettertype"/>
    <w:uiPriority w:val="99"/>
    <w:semiHidden/>
    <w:unhideWhenUsed/>
    <w:rsid w:val="002C14F5"/>
    <w:rPr>
      <w:rFonts w:ascii="CoFo Sans VF Light" w:hAnsi="CoFo Sans VF Light"/>
      <w:b w:val="0"/>
      <w:i w:val="0"/>
      <w:color w:val="3B1099" w:themeColor="text1"/>
      <w:u w:val="single"/>
      <w:bdr w:val="none" w:sz="0" w:space="0" w:color="auto"/>
      <w:shd w:val="clear" w:color="auto" w:fill="F3F2F1"/>
    </w:rPr>
  </w:style>
  <w:style w:type="character" w:styleId="Vermelding">
    <w:name w:val="Mention"/>
    <w:basedOn w:val="Standaardalinea-lettertype"/>
    <w:uiPriority w:val="99"/>
    <w:unhideWhenUsed/>
    <w:rsid w:val="002C14F5"/>
    <w:rPr>
      <w:rFonts w:ascii="CoFo Sans VF Light" w:hAnsi="CoFo Sans VF Light"/>
      <w:b w:val="0"/>
      <w:i w:val="0"/>
      <w:color w:val="3B1099" w:themeColor="text1"/>
      <w:bdr w:val="none" w:sz="0" w:space="0" w:color="auto"/>
      <w:shd w:val="clear" w:color="auto" w:fill="E1DFDD"/>
    </w:rPr>
  </w:style>
  <w:style w:type="paragraph" w:styleId="Bloktekst">
    <w:name w:val="Block Text"/>
    <w:basedOn w:val="Standaard"/>
    <w:autoRedefine/>
    <w:uiPriority w:val="99"/>
    <w:unhideWhenUsed/>
    <w:qFormat/>
    <w:rsid w:val="00AB3DCB"/>
    <w:pPr>
      <w:pBdr>
        <w:top w:val="single" w:sz="2" w:space="16" w:color="DBF3FF" w:themeColor="background2"/>
        <w:left w:val="single" w:sz="2" w:space="18" w:color="DBF3FF" w:themeColor="background2"/>
        <w:bottom w:val="single" w:sz="2" w:space="16" w:color="DBF3FF" w:themeColor="background2"/>
        <w:right w:val="single" w:sz="2" w:space="18" w:color="DBF3FF" w:themeColor="background2"/>
      </w:pBdr>
      <w:shd w:val="clear" w:color="auto" w:fill="DBF3FF" w:themeFill="background2"/>
      <w:ind w:left="1152" w:right="1152"/>
    </w:pPr>
    <w:rPr>
      <w:rFonts w:eastAsiaTheme="minorEastAsia" w:cstheme="minorBidi"/>
      <w:iCs/>
      <w:color w:val="3B1099" w:themeColor="text1"/>
    </w:rPr>
  </w:style>
  <w:style w:type="paragraph" w:styleId="Adresenvelop">
    <w:name w:val="envelope address"/>
    <w:basedOn w:val="Standaard"/>
    <w:uiPriority w:val="99"/>
    <w:semiHidden/>
    <w:unhideWhenUsed/>
    <w:rsid w:val="002C14F5"/>
    <w:pPr>
      <w:framePr w:w="7920" w:h="1980" w:hRule="exact" w:hSpace="141" w:wrap="auto" w:hAnchor="page" w:xAlign="center" w:yAlign="bottom"/>
      <w:spacing w:line="240" w:lineRule="auto"/>
      <w:ind w:left="2880"/>
    </w:pPr>
    <w:rPr>
      <w:rFonts w:eastAsiaTheme="majorEastAsia" w:cstheme="majorBidi"/>
      <w:sz w:val="24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AB3DCB"/>
    <w:pPr>
      <w:spacing w:line="240" w:lineRule="auto"/>
    </w:pPr>
    <w:rPr>
      <w:sz w:val="26"/>
      <w:szCs w:val="2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AB3DCB"/>
    <w:rPr>
      <w:rFonts w:ascii="Tenorite" w:hAnsi="Tenorite" w:cs="Times New Roman (Hoofdtekst CS)"/>
      <w:b w:val="0"/>
      <w:i w:val="0"/>
      <w:sz w:val="26"/>
      <w:szCs w:val="26"/>
      <w:bdr w:val="none" w:sz="0" w:space="0" w:color="auto"/>
      <w14:ligatures w14:val="none"/>
    </w:rPr>
  </w:style>
  <w:style w:type="paragraph" w:styleId="Berichtkop">
    <w:name w:val="Message Header"/>
    <w:basedOn w:val="Standaard"/>
    <w:link w:val="BerichtkopChar"/>
    <w:autoRedefine/>
    <w:uiPriority w:val="99"/>
    <w:unhideWhenUsed/>
    <w:qFormat/>
    <w:rsid w:val="002860B6"/>
    <w:pPr>
      <w:pBdr>
        <w:top w:val="single" w:sz="6" w:space="12" w:color="DBF3FF" w:themeColor="background2"/>
        <w:left w:val="single" w:sz="6" w:space="14" w:color="DBF3FF" w:themeColor="background2"/>
        <w:bottom w:val="single" w:sz="6" w:space="12" w:color="DBF3FF" w:themeColor="background2"/>
        <w:right w:val="single" w:sz="6" w:space="14" w:color="DBF3FF" w:themeColor="background2"/>
      </w:pBdr>
      <w:shd w:val="clear" w:color="auto" w:fill="DBF3FF" w:themeFill="background2"/>
      <w:spacing w:before="120" w:after="120" w:line="240" w:lineRule="auto"/>
      <w:ind w:left="284" w:right="284"/>
    </w:pPr>
    <w:rPr>
      <w:rFonts w:eastAsiaTheme="majorEastAsia" w:cstheme="majorBidi"/>
    </w:rPr>
  </w:style>
  <w:style w:type="character" w:customStyle="1" w:styleId="BerichtkopChar">
    <w:name w:val="Berichtkop Char"/>
    <w:basedOn w:val="Standaardalinea-lettertype"/>
    <w:link w:val="Berichtkop"/>
    <w:uiPriority w:val="99"/>
    <w:rsid w:val="002860B6"/>
    <w:rPr>
      <w:rFonts w:ascii="Tenorite" w:eastAsiaTheme="majorEastAsia" w:hAnsi="Tenorite" w:cstheme="majorBidi"/>
      <w:b w:val="0"/>
      <w:i w:val="0"/>
      <w:sz w:val="22"/>
      <w:bdr w:val="none" w:sz="0" w:space="0" w:color="auto"/>
      <w:shd w:val="clear" w:color="auto" w:fill="DBF3FF" w:themeFill="background2"/>
      <w14:ligatures w14:val="none"/>
    </w:rPr>
  </w:style>
  <w:style w:type="paragraph" w:styleId="Koptekst">
    <w:name w:val="header"/>
    <w:basedOn w:val="Standaard"/>
    <w:link w:val="KoptekstChar"/>
    <w:unhideWhenUsed/>
    <w:rsid w:val="00F147E8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F147E8"/>
    <w:rPr>
      <w:rFonts w:ascii="Tenorite" w:hAnsi="Tenorite" w:cs="Times New Roman (Hoofdtekst CS)"/>
      <w:b w:val="0"/>
      <w:i w:val="0"/>
      <w:sz w:val="22"/>
      <w:bdr w:val="none" w:sz="0" w:space="0" w:color="auto"/>
      <w14:ligatures w14:val="none"/>
    </w:rPr>
  </w:style>
  <w:style w:type="paragraph" w:styleId="Voettekst">
    <w:name w:val="footer"/>
    <w:basedOn w:val="Standaard"/>
    <w:link w:val="VoettekstChar"/>
    <w:unhideWhenUsed/>
    <w:rsid w:val="008A5F53"/>
    <w:pPr>
      <w:tabs>
        <w:tab w:val="center" w:pos="4536"/>
        <w:tab w:val="right" w:pos="9072"/>
      </w:tabs>
      <w:spacing w:line="240" w:lineRule="auto"/>
    </w:pPr>
    <w:rPr>
      <w:color w:val="3B1099" w:themeColor="text1"/>
      <w:sz w:val="18"/>
    </w:rPr>
  </w:style>
  <w:style w:type="character" w:customStyle="1" w:styleId="VoettekstChar">
    <w:name w:val="Voettekst Char"/>
    <w:basedOn w:val="Standaardalinea-lettertype"/>
    <w:link w:val="Voettekst"/>
    <w:rsid w:val="008A5F53"/>
    <w:rPr>
      <w:rFonts w:ascii="Aptos" w:hAnsi="Aptos" w:cs="Times New Roman (Hoofdtekst CS)"/>
      <w:b w:val="0"/>
      <w:i w:val="0"/>
      <w:color w:val="3B1099" w:themeColor="text1"/>
      <w:spacing w:val="4"/>
      <w:kern w:val="0"/>
      <w:sz w:val="18"/>
      <w14:ligatures w14:val="none"/>
    </w:rPr>
  </w:style>
  <w:style w:type="table" w:styleId="Tabelraster">
    <w:name w:val="Table Grid"/>
    <w:basedOn w:val="Standaardtabel"/>
    <w:uiPriority w:val="39"/>
    <w:rsid w:val="00967E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inanummer">
    <w:name w:val="page number"/>
    <w:basedOn w:val="Standaardalinea-lettertype"/>
    <w:uiPriority w:val="99"/>
    <w:semiHidden/>
    <w:unhideWhenUsed/>
    <w:rsid w:val="004909C1"/>
    <w:rPr>
      <w:rFonts w:ascii="CoFo Sans VF Light" w:hAnsi="CoFo Sans VF Light"/>
      <w:b w:val="0"/>
      <w:i w:val="0"/>
      <w:bdr w:val="none" w:sz="0" w:space="0" w:color="auto"/>
    </w:rPr>
  </w:style>
  <w:style w:type="paragraph" w:customStyle="1" w:styleId="Titelvoorblad">
    <w:name w:val="Titel voorblad"/>
    <w:basedOn w:val="Titel"/>
    <w:qFormat/>
    <w:rsid w:val="002F7EEA"/>
    <w:pPr>
      <w:spacing w:line="192" w:lineRule="auto"/>
    </w:pPr>
    <w:rPr>
      <w:szCs w:val="124"/>
    </w:rPr>
  </w:style>
  <w:style w:type="paragraph" w:customStyle="1" w:styleId="Subtitelvoorblad">
    <w:name w:val="Subtitel voorblad"/>
    <w:basedOn w:val="Standaard"/>
    <w:qFormat/>
    <w:rsid w:val="002F7EEA"/>
    <w:pPr>
      <w:spacing w:after="240"/>
    </w:pPr>
    <w:rPr>
      <w:color w:val="3B1099" w:themeColor="text1"/>
      <w:sz w:val="32"/>
      <w:szCs w:val="40"/>
    </w:rPr>
  </w:style>
  <w:style w:type="paragraph" w:customStyle="1" w:styleId="Extrainformatievoorblad">
    <w:name w:val="Extra informatie voorblad"/>
    <w:basedOn w:val="Standaard"/>
    <w:qFormat/>
    <w:rsid w:val="00C14A2F"/>
    <w:rPr>
      <w:color w:val="3B1099" w:themeColor="text1"/>
      <w:sz w:val="32"/>
      <w:szCs w:val="32"/>
    </w:rPr>
  </w:style>
  <w:style w:type="paragraph" w:customStyle="1" w:styleId="Inleiding">
    <w:name w:val="Inleiding"/>
    <w:basedOn w:val="Standaard"/>
    <w:qFormat/>
    <w:rsid w:val="005D58DF"/>
    <w:rPr>
      <w:sz w:val="24"/>
      <w:szCs w:val="28"/>
    </w:rPr>
  </w:style>
  <w:style w:type="character" w:styleId="Subtieleverwijzing">
    <w:name w:val="Subtle Reference"/>
    <w:basedOn w:val="Standaardalinea-lettertype"/>
    <w:uiPriority w:val="31"/>
    <w:rsid w:val="005D58DF"/>
    <w:rPr>
      <w:rFonts w:ascii="Aptos" w:hAnsi="Aptos"/>
      <w:b w:val="0"/>
      <w:i w:val="0"/>
      <w:smallCaps/>
      <w:color w:val="3B1099" w:themeColor="text1"/>
    </w:rPr>
  </w:style>
  <w:style w:type="character" w:styleId="Intensieveverwijzing">
    <w:name w:val="Intense Reference"/>
    <w:basedOn w:val="Standaardalinea-lettertype"/>
    <w:uiPriority w:val="32"/>
    <w:rsid w:val="005D58DF"/>
    <w:rPr>
      <w:rFonts w:ascii="Aptos" w:hAnsi="Aptos"/>
      <w:b/>
      <w:bCs/>
      <w:i w:val="0"/>
      <w:smallCaps/>
      <w:color w:val="3B1099" w:themeColor="text1"/>
      <w:spacing w:val="5"/>
    </w:rPr>
  </w:style>
  <w:style w:type="table" w:customStyle="1" w:styleId="TableNormal1">
    <w:name w:val="Table Normal1"/>
    <w:rsid w:val="00D80554"/>
    <w:pPr>
      <w:spacing w:after="120" w:line="360" w:lineRule="auto"/>
    </w:pPr>
    <w:rPr>
      <w:rFonts w:ascii="Calibri" w:eastAsia="Calibri" w:hAnsi="Calibri" w:cs="Calibri"/>
      <w:kern w:val="0"/>
      <w:lang w:eastAsia="nl-N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D80554"/>
    <w:pPr>
      <w:spacing w:after="120" w:line="360" w:lineRule="auto"/>
    </w:pPr>
    <w:rPr>
      <w:rFonts w:ascii="Calibri" w:eastAsia="Calibri" w:hAnsi="Calibri" w:cs="Calibri"/>
      <w:kern w:val="0"/>
      <w:lang w:eastAsia="nl-N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Geenafstand">
    <w:name w:val="No Spacing"/>
    <w:basedOn w:val="Standaard"/>
    <w:link w:val="GeenafstandChar"/>
    <w:uiPriority w:val="1"/>
    <w:qFormat/>
    <w:rsid w:val="00814E90"/>
    <w:rPr>
      <w:rFonts w:cs="Arial"/>
      <w:lang w:val="nl"/>
    </w:rPr>
  </w:style>
  <w:style w:type="character" w:customStyle="1" w:styleId="msosmartlink0">
    <w:name w:val="msosmartlink"/>
    <w:basedOn w:val="Standaardalinea-lettertype"/>
    <w:uiPriority w:val="99"/>
    <w:rsid w:val="00D80554"/>
    <w:rPr>
      <w:rFonts w:cs="Times New Roman"/>
      <w:color w:val="0000FF"/>
      <w:u w:val="single"/>
      <w:shd w:val="clear" w:color="auto" w:fill="F3F2F1"/>
    </w:rPr>
  </w:style>
  <w:style w:type="paragraph" w:styleId="Revisie">
    <w:name w:val="Revision"/>
    <w:hidden/>
    <w:uiPriority w:val="99"/>
    <w:semiHidden/>
    <w:rsid w:val="00D80554"/>
    <w:pPr>
      <w:spacing w:after="120" w:line="360" w:lineRule="auto"/>
    </w:pPr>
    <w:rPr>
      <w:rFonts w:ascii="Calibri" w:eastAsia="Calibri" w:hAnsi="Calibri" w:cs="Calibri"/>
      <w:kern w:val="0"/>
      <w:lang w:eastAsia="nl-NL"/>
      <w14:ligatures w14:val="none"/>
    </w:rPr>
  </w:style>
  <w:style w:type="character" w:styleId="Verwijzingopmerking">
    <w:name w:val="annotation reference"/>
    <w:basedOn w:val="Standaardalinea-lettertype"/>
    <w:uiPriority w:val="99"/>
    <w:unhideWhenUsed/>
    <w:rsid w:val="00D8055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80554"/>
    <w:pPr>
      <w:spacing w:after="240" w:line="276" w:lineRule="auto"/>
    </w:pPr>
    <w:rPr>
      <w:rFonts w:ascii="Arial" w:eastAsia="Calibri" w:hAnsi="Arial" w:cs="Calibri"/>
      <w:spacing w:val="0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80554"/>
    <w:rPr>
      <w:rFonts w:ascii="Arial" w:eastAsia="Calibri" w:hAnsi="Arial" w:cs="Calibri"/>
      <w:kern w:val="0"/>
      <w:sz w:val="20"/>
      <w:szCs w:val="20"/>
      <w:lang w:eastAsia="nl-NL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nhideWhenUsed/>
    <w:rsid w:val="00D8055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D80554"/>
    <w:rPr>
      <w:rFonts w:ascii="Arial" w:eastAsia="Calibri" w:hAnsi="Arial" w:cs="Calibri"/>
      <w:b/>
      <w:bCs/>
      <w:kern w:val="0"/>
      <w:sz w:val="20"/>
      <w:szCs w:val="20"/>
      <w:lang w:eastAsia="nl-NL"/>
      <w14:ligatures w14:val="none"/>
    </w:rPr>
  </w:style>
  <w:style w:type="paragraph" w:styleId="Ballontekst">
    <w:name w:val="Balloon Text"/>
    <w:basedOn w:val="Standaard"/>
    <w:link w:val="BallontekstChar"/>
    <w:semiHidden/>
    <w:unhideWhenUsed/>
    <w:rsid w:val="00D80554"/>
    <w:pPr>
      <w:spacing w:after="240" w:line="276" w:lineRule="auto"/>
    </w:pPr>
    <w:rPr>
      <w:rFonts w:ascii="Segoe UI" w:eastAsia="Calibri" w:hAnsi="Segoe UI" w:cs="Segoe UI"/>
      <w:spacing w:val="0"/>
      <w:sz w:val="18"/>
      <w:szCs w:val="18"/>
      <w:lang w:eastAsia="nl-NL"/>
    </w:rPr>
  </w:style>
  <w:style w:type="character" w:customStyle="1" w:styleId="BallontekstChar">
    <w:name w:val="Ballontekst Char"/>
    <w:basedOn w:val="Standaardalinea-lettertype"/>
    <w:link w:val="Ballontekst"/>
    <w:semiHidden/>
    <w:rsid w:val="00D80554"/>
    <w:rPr>
      <w:rFonts w:ascii="Segoe UI" w:eastAsia="Calibri" w:hAnsi="Segoe UI" w:cs="Segoe UI"/>
      <w:kern w:val="0"/>
      <w:sz w:val="18"/>
      <w:szCs w:val="18"/>
      <w:lang w:eastAsia="nl-NL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D80554"/>
    <w:rPr>
      <w:color w:val="3B1099" w:themeColor="hyperlink"/>
      <w:u w:val="single"/>
    </w:rPr>
  </w:style>
  <w:style w:type="paragraph" w:styleId="Normaalweb">
    <w:name w:val="Normal (Web)"/>
    <w:basedOn w:val="Standaard"/>
    <w:uiPriority w:val="99"/>
    <w:semiHidden/>
    <w:unhideWhenUsed/>
    <w:rsid w:val="00D80554"/>
    <w:pPr>
      <w:spacing w:before="100" w:beforeAutospacing="1" w:after="100" w:afterAutospacing="1" w:line="276" w:lineRule="auto"/>
    </w:pPr>
    <w:rPr>
      <w:rFonts w:ascii="Times New Roman" w:eastAsia="Times New Roman" w:hAnsi="Times New Roman" w:cs="Times New Roman"/>
      <w:spacing w:val="0"/>
      <w:sz w:val="21"/>
      <w:lang w:eastAsia="nl-NL"/>
    </w:rPr>
  </w:style>
  <w:style w:type="paragraph" w:customStyle="1" w:styleId="CharCharCharCharCharCharCharChar">
    <w:name w:val="Char Char Char Char Char Char Char Char"/>
    <w:basedOn w:val="Standaard"/>
    <w:semiHidden/>
    <w:rsid w:val="00D80554"/>
    <w:pPr>
      <w:spacing w:after="160" w:line="240" w:lineRule="exact"/>
    </w:pPr>
    <w:rPr>
      <w:rFonts w:ascii="Tahoma" w:eastAsia="Times New Roman" w:hAnsi="Tahoma" w:cs="Tahoma"/>
      <w:spacing w:val="0"/>
      <w:sz w:val="20"/>
      <w:szCs w:val="20"/>
      <w:lang w:val="en-US"/>
    </w:rPr>
  </w:style>
  <w:style w:type="paragraph" w:customStyle="1" w:styleId="Default">
    <w:name w:val="Default"/>
    <w:link w:val="DefaultChar"/>
    <w:rsid w:val="00D80554"/>
    <w:pPr>
      <w:autoSpaceDE w:val="0"/>
      <w:autoSpaceDN w:val="0"/>
      <w:adjustRightInd w:val="0"/>
      <w:spacing w:after="120" w:line="360" w:lineRule="auto"/>
    </w:pPr>
    <w:rPr>
      <w:rFonts w:ascii="Times New Roman" w:eastAsia="Times New Roman" w:hAnsi="Times New Roman" w:cs="Times New Roman"/>
      <w:color w:val="000000"/>
      <w:kern w:val="0"/>
      <w:lang w:val="en-US"/>
      <w14:ligatures w14:val="none"/>
    </w:rPr>
  </w:style>
  <w:style w:type="character" w:customStyle="1" w:styleId="DefaultChar">
    <w:name w:val="Default Char"/>
    <w:link w:val="Default"/>
    <w:rsid w:val="00D80554"/>
    <w:rPr>
      <w:rFonts w:ascii="Times New Roman" w:eastAsia="Times New Roman" w:hAnsi="Times New Roman" w:cs="Times New Roman"/>
      <w:color w:val="000000"/>
      <w:kern w:val="0"/>
      <w:lang w:val="en-US"/>
      <w14:ligatures w14:val="none"/>
    </w:rPr>
  </w:style>
  <w:style w:type="paragraph" w:customStyle="1" w:styleId="StandardText">
    <w:name w:val="StandardText"/>
    <w:basedOn w:val="Standaard"/>
    <w:link w:val="StandardTextChar"/>
    <w:semiHidden/>
    <w:rsid w:val="00D80554"/>
    <w:pPr>
      <w:numPr>
        <w:ilvl w:val="12"/>
      </w:numPr>
      <w:spacing w:after="240" w:line="276" w:lineRule="auto"/>
      <w:jc w:val="both"/>
    </w:pPr>
    <w:rPr>
      <w:rFonts w:ascii="Arial" w:eastAsia="Times New Roman" w:hAnsi="Arial" w:cs="Times New Roman"/>
      <w:spacing w:val="0"/>
      <w:sz w:val="20"/>
      <w:lang w:eastAsia="nl-NL"/>
    </w:rPr>
  </w:style>
  <w:style w:type="character" w:customStyle="1" w:styleId="StandardTextChar">
    <w:name w:val="StandardText Char"/>
    <w:link w:val="StandardText"/>
    <w:semiHidden/>
    <w:rsid w:val="00D80554"/>
    <w:rPr>
      <w:rFonts w:ascii="Arial" w:eastAsia="Times New Roman" w:hAnsi="Arial" w:cs="Times New Roman"/>
      <w:kern w:val="0"/>
      <w:sz w:val="20"/>
      <w:lang w:eastAsia="nl-NL"/>
      <w14:ligatures w14:val="none"/>
    </w:rPr>
  </w:style>
  <w:style w:type="paragraph" w:customStyle="1" w:styleId="paragraph">
    <w:name w:val="paragraph"/>
    <w:basedOn w:val="Standaard"/>
    <w:rsid w:val="00D80554"/>
    <w:pPr>
      <w:spacing w:before="100" w:beforeAutospacing="1" w:after="100" w:afterAutospacing="1" w:line="276" w:lineRule="auto"/>
    </w:pPr>
    <w:rPr>
      <w:rFonts w:ascii="Times New Roman" w:eastAsia="Times New Roman" w:hAnsi="Times New Roman" w:cs="Times New Roman"/>
      <w:spacing w:val="0"/>
      <w:sz w:val="21"/>
      <w:lang w:eastAsia="nl-NL"/>
    </w:rPr>
  </w:style>
  <w:style w:type="character" w:customStyle="1" w:styleId="normaltextrun">
    <w:name w:val="normaltextrun"/>
    <w:basedOn w:val="Standaardalinea-lettertype"/>
    <w:rsid w:val="00D80554"/>
  </w:style>
  <w:style w:type="character" w:customStyle="1" w:styleId="eop">
    <w:name w:val="eop"/>
    <w:basedOn w:val="Standaardalinea-lettertype"/>
    <w:rsid w:val="00D80554"/>
  </w:style>
  <w:style w:type="character" w:customStyle="1" w:styleId="spellingerror">
    <w:name w:val="spellingerror"/>
    <w:basedOn w:val="Standaardalinea-lettertype"/>
    <w:rsid w:val="00D80554"/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D80554"/>
    <w:rPr>
      <w:color w:val="605E5C"/>
      <w:shd w:val="clear" w:color="auto" w:fill="E1DFDD"/>
    </w:rPr>
  </w:style>
  <w:style w:type="character" w:customStyle="1" w:styleId="UnresolvedMention2">
    <w:name w:val="Unresolved Mention2"/>
    <w:basedOn w:val="Standaardalinea-lettertype"/>
    <w:uiPriority w:val="99"/>
    <w:semiHidden/>
    <w:unhideWhenUsed/>
    <w:rsid w:val="00D80554"/>
    <w:rPr>
      <w:color w:val="605E5C"/>
      <w:shd w:val="clear" w:color="auto" w:fill="E1DFDD"/>
    </w:rPr>
  </w:style>
  <w:style w:type="character" w:customStyle="1" w:styleId="Mention1">
    <w:name w:val="Mention1"/>
    <w:basedOn w:val="Standaardalinea-lettertype"/>
    <w:uiPriority w:val="99"/>
    <w:unhideWhenUsed/>
    <w:rsid w:val="00D80554"/>
    <w:rPr>
      <w:color w:val="2B579A"/>
      <w:shd w:val="clear" w:color="auto" w:fill="E1DFDD"/>
    </w:rPr>
  </w:style>
  <w:style w:type="numbering" w:customStyle="1" w:styleId="Stijl1">
    <w:name w:val="Stijl1"/>
    <w:uiPriority w:val="99"/>
    <w:rsid w:val="00D80554"/>
    <w:pPr>
      <w:numPr>
        <w:numId w:val="2"/>
      </w:numPr>
    </w:pPr>
  </w:style>
  <w:style w:type="paragraph" w:customStyle="1" w:styleId="Kop0-titelpagina">
    <w:name w:val="Kop 0 - titelpagina"/>
    <w:basedOn w:val="Standaard"/>
    <w:link w:val="Kop0-titelpaginaChar"/>
    <w:uiPriority w:val="1"/>
    <w:rsid w:val="00D80554"/>
    <w:pPr>
      <w:widowControl w:val="0"/>
      <w:autoSpaceDE w:val="0"/>
      <w:autoSpaceDN w:val="0"/>
      <w:spacing w:before="20" w:after="240" w:line="240" w:lineRule="auto"/>
      <w:ind w:left="20"/>
    </w:pPr>
    <w:rPr>
      <w:rFonts w:ascii="Franklin Gothic Medium" w:eastAsia="Franklin Gothic Book" w:hAnsi="Franklin Gothic Medium" w:cs="Franklin Gothic Book"/>
      <w:b/>
      <w:color w:val="007BC2"/>
      <w:spacing w:val="-3"/>
      <w:sz w:val="80"/>
      <w:szCs w:val="22"/>
      <w:lang w:val="en-US"/>
    </w:rPr>
  </w:style>
  <w:style w:type="character" w:customStyle="1" w:styleId="Kop0-titelpaginaChar">
    <w:name w:val="Kop 0 - titelpagina Char"/>
    <w:basedOn w:val="Standaardalinea-lettertype"/>
    <w:link w:val="Kop0-titelpagina"/>
    <w:uiPriority w:val="1"/>
    <w:rsid w:val="00D80554"/>
    <w:rPr>
      <w:rFonts w:ascii="Franklin Gothic Medium" w:eastAsia="Franklin Gothic Book" w:hAnsi="Franklin Gothic Medium" w:cs="Franklin Gothic Book"/>
      <w:b/>
      <w:color w:val="007BC2"/>
      <w:spacing w:val="-3"/>
      <w:kern w:val="0"/>
      <w:sz w:val="80"/>
      <w:szCs w:val="22"/>
      <w:lang w:val="en-US"/>
      <w14:ligatures w14:val="non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D80554"/>
    <w:rPr>
      <w:rFonts w:ascii="Aptos" w:hAnsi="Aptos" w:cs="Times New Roman (Hoofdtekst CS)"/>
      <w:spacing w:val="4"/>
      <w:kern w:val="0"/>
      <w:sz w:val="19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14E90"/>
    <w:rPr>
      <w:rFonts w:ascii="Aptos" w:hAnsi="Aptos" w:cs="Arial"/>
      <w:spacing w:val="4"/>
      <w:kern w:val="0"/>
      <w:sz w:val="19"/>
      <w:lang w:val="nl"/>
      <w14:ligatures w14:val="none"/>
    </w:rPr>
  </w:style>
  <w:style w:type="numbering" w:customStyle="1" w:styleId="Stijl2">
    <w:name w:val="Stijl2"/>
    <w:uiPriority w:val="99"/>
    <w:rsid w:val="00D80554"/>
    <w:pPr>
      <w:numPr>
        <w:numId w:val="3"/>
      </w:numPr>
    </w:pPr>
  </w:style>
  <w:style w:type="paragraph" w:styleId="Voetnoottekst">
    <w:name w:val="footnote text"/>
    <w:basedOn w:val="Standaard"/>
    <w:link w:val="VoetnoottekstChar"/>
    <w:semiHidden/>
    <w:unhideWhenUsed/>
    <w:rsid w:val="00D80554"/>
    <w:pPr>
      <w:spacing w:after="240" w:line="240" w:lineRule="auto"/>
    </w:pPr>
    <w:rPr>
      <w:rFonts w:asciiTheme="minorHAnsi" w:eastAsia="MS Mincho" w:hAnsiTheme="minorHAnsi" w:cstheme="minorBidi"/>
      <w:spacing w:val="0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D80554"/>
    <w:rPr>
      <w:rFonts w:eastAsia="MS Mincho"/>
      <w:kern w:val="0"/>
      <w:sz w:val="20"/>
      <w:szCs w:val="20"/>
      <w14:ligatures w14:val="none"/>
    </w:rPr>
  </w:style>
  <w:style w:type="character" w:styleId="Voetnootmarkering">
    <w:name w:val="footnote reference"/>
    <w:basedOn w:val="Standaardalinea-lettertype"/>
    <w:semiHidden/>
    <w:rsid w:val="00D80554"/>
    <w:rPr>
      <w:rFonts w:cs="Times New Roman"/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80554"/>
    <w:rPr>
      <w:color w:val="3B1099" w:themeColor="followedHyperlink"/>
      <w:u w:val="single"/>
    </w:rPr>
  </w:style>
  <w:style w:type="paragraph" w:styleId="Plattetekst">
    <w:name w:val="Body Text"/>
    <w:basedOn w:val="Standaard"/>
    <w:link w:val="PlattetekstChar"/>
    <w:uiPriority w:val="99"/>
    <w:rsid w:val="00D80554"/>
    <w:pPr>
      <w:spacing w:after="240" w:line="240" w:lineRule="auto"/>
    </w:pPr>
    <w:rPr>
      <w:rFonts w:ascii="Verdana" w:eastAsia="MS Mincho" w:hAnsi="Verdana" w:cs="Times New Roman"/>
      <w:i/>
      <w:iCs/>
      <w:color w:val="3366FF"/>
      <w:spacing w:val="0"/>
      <w:sz w:val="20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D80554"/>
    <w:rPr>
      <w:rFonts w:ascii="Verdana" w:eastAsia="MS Mincho" w:hAnsi="Verdana" w:cs="Times New Roman"/>
      <w:i/>
      <w:iCs/>
      <w:color w:val="3366FF"/>
      <w:kern w:val="0"/>
      <w:sz w:val="20"/>
      <w:szCs w:val="20"/>
      <w:lang w:eastAsia="nl-NL"/>
      <w14:ligatures w14:val="none"/>
    </w:rPr>
  </w:style>
  <w:style w:type="paragraph" w:customStyle="1" w:styleId="Kop1-Hoofdstuk">
    <w:name w:val="Kop 1 - Hoofdstuk"/>
    <w:basedOn w:val="Standaard"/>
    <w:link w:val="Kop1-HoofdstukChar"/>
    <w:uiPriority w:val="1"/>
    <w:rsid w:val="00D80554"/>
    <w:pPr>
      <w:widowControl w:val="0"/>
      <w:autoSpaceDE w:val="0"/>
      <w:autoSpaceDN w:val="0"/>
      <w:spacing w:before="20" w:after="240" w:line="240" w:lineRule="auto"/>
      <w:ind w:left="20"/>
    </w:pPr>
    <w:rPr>
      <w:rFonts w:ascii="Franklin Gothic Medium" w:eastAsia="Franklin Gothic Book" w:hAnsi="Franklin Gothic Medium" w:cs="Franklin Gothic Book"/>
      <w:b/>
      <w:color w:val="007BC2"/>
      <w:spacing w:val="0"/>
      <w:sz w:val="36"/>
      <w:szCs w:val="22"/>
      <w:lang w:val="en-US"/>
    </w:rPr>
  </w:style>
  <w:style w:type="character" w:customStyle="1" w:styleId="Kop1-HoofdstukChar">
    <w:name w:val="Kop 1 - Hoofdstuk Char"/>
    <w:basedOn w:val="Standaardalinea-lettertype"/>
    <w:link w:val="Kop1-Hoofdstuk"/>
    <w:uiPriority w:val="1"/>
    <w:rsid w:val="00D80554"/>
    <w:rPr>
      <w:rFonts w:ascii="Franklin Gothic Medium" w:eastAsia="Franklin Gothic Book" w:hAnsi="Franklin Gothic Medium" w:cs="Franklin Gothic Book"/>
      <w:b/>
      <w:color w:val="007BC2"/>
      <w:kern w:val="0"/>
      <w:sz w:val="36"/>
      <w:szCs w:val="22"/>
      <w:lang w:val="en-US"/>
      <w14:ligatures w14:val="none"/>
    </w:rPr>
  </w:style>
  <w:style w:type="paragraph" w:customStyle="1" w:styleId="TableParagraph">
    <w:name w:val="Table Paragraph"/>
    <w:basedOn w:val="Standaard"/>
    <w:uiPriority w:val="1"/>
    <w:rsid w:val="00D80554"/>
    <w:pPr>
      <w:widowControl w:val="0"/>
      <w:autoSpaceDE w:val="0"/>
      <w:autoSpaceDN w:val="0"/>
      <w:spacing w:after="240" w:line="240" w:lineRule="auto"/>
    </w:pPr>
    <w:rPr>
      <w:rFonts w:ascii="Franklin Gothic Book" w:eastAsia="Franklin Gothic Book" w:hAnsi="Franklin Gothic Book" w:cs="Franklin Gothic Book"/>
      <w:spacing w:val="0"/>
      <w:sz w:val="22"/>
      <w:szCs w:val="22"/>
      <w:lang w:val="en-US"/>
    </w:rPr>
  </w:style>
  <w:style w:type="paragraph" w:customStyle="1" w:styleId="Kop2-Paragraaf">
    <w:name w:val="Kop 2 - Paragraaf"/>
    <w:basedOn w:val="Standaard"/>
    <w:link w:val="Kop2-ParagraafChar"/>
    <w:uiPriority w:val="1"/>
    <w:rsid w:val="00D80554"/>
    <w:pPr>
      <w:widowControl w:val="0"/>
      <w:tabs>
        <w:tab w:val="num" w:pos="397"/>
      </w:tabs>
      <w:autoSpaceDE w:val="0"/>
      <w:autoSpaceDN w:val="0"/>
      <w:spacing w:before="20" w:after="240" w:line="240" w:lineRule="auto"/>
    </w:pPr>
    <w:rPr>
      <w:rFonts w:ascii="Franklin Gothic Medium" w:eastAsia="Franklin Gothic Book" w:hAnsi="Franklin Gothic Medium" w:cs="Franklin Gothic Book"/>
      <w:b/>
      <w:color w:val="007BC2"/>
      <w:spacing w:val="0"/>
      <w:sz w:val="24"/>
      <w:szCs w:val="22"/>
    </w:rPr>
  </w:style>
  <w:style w:type="character" w:customStyle="1" w:styleId="Kop2-ParagraafChar">
    <w:name w:val="Kop 2 - Paragraaf Char"/>
    <w:basedOn w:val="Standaardalinea-lettertype"/>
    <w:link w:val="Kop2-Paragraaf"/>
    <w:uiPriority w:val="1"/>
    <w:rsid w:val="00D80554"/>
    <w:rPr>
      <w:rFonts w:ascii="Franklin Gothic Medium" w:eastAsia="Franklin Gothic Book" w:hAnsi="Franklin Gothic Medium" w:cs="Franklin Gothic Book"/>
      <w:b/>
      <w:color w:val="007BC2"/>
      <w:kern w:val="0"/>
      <w:szCs w:val="22"/>
      <w14:ligatures w14:val="none"/>
    </w:rPr>
  </w:style>
  <w:style w:type="paragraph" w:customStyle="1" w:styleId="Kop3-Sub-paragraaf">
    <w:name w:val="Kop 3 - Sub-paragraaf"/>
    <w:basedOn w:val="Standaard"/>
    <w:link w:val="Kop3-Sub-paragraafChar"/>
    <w:uiPriority w:val="1"/>
    <w:rsid w:val="00D80554"/>
    <w:pPr>
      <w:widowControl w:val="0"/>
      <w:tabs>
        <w:tab w:val="num" w:pos="397"/>
      </w:tabs>
      <w:autoSpaceDE w:val="0"/>
      <w:autoSpaceDN w:val="0"/>
      <w:spacing w:before="20" w:after="240" w:line="240" w:lineRule="auto"/>
    </w:pPr>
    <w:rPr>
      <w:rFonts w:ascii="Franklin Gothic Book" w:eastAsia="Franklin Gothic Book" w:hAnsi="Franklin Gothic Book" w:cs="Franklin Gothic Book"/>
      <w:spacing w:val="0"/>
      <w:sz w:val="26"/>
      <w:szCs w:val="22"/>
    </w:rPr>
  </w:style>
  <w:style w:type="character" w:customStyle="1" w:styleId="Kop3-Sub-paragraafChar">
    <w:name w:val="Kop 3 - Sub-paragraaf Char"/>
    <w:basedOn w:val="Standaardalinea-lettertype"/>
    <w:link w:val="Kop3-Sub-paragraaf"/>
    <w:uiPriority w:val="1"/>
    <w:rsid w:val="00D80554"/>
    <w:rPr>
      <w:rFonts w:ascii="Franklin Gothic Book" w:eastAsia="Franklin Gothic Book" w:hAnsi="Franklin Gothic Book" w:cs="Franklin Gothic Book"/>
      <w:kern w:val="0"/>
      <w:sz w:val="26"/>
      <w:szCs w:val="22"/>
      <w14:ligatures w14:val="none"/>
    </w:rPr>
  </w:style>
  <w:style w:type="paragraph" w:customStyle="1" w:styleId="Kop4-Subkop">
    <w:name w:val="Kop 4 - Subkop"/>
    <w:basedOn w:val="Standaard"/>
    <w:link w:val="Kop4-SubkopChar"/>
    <w:uiPriority w:val="1"/>
    <w:rsid w:val="00D80554"/>
    <w:pPr>
      <w:widowControl w:val="0"/>
      <w:autoSpaceDE w:val="0"/>
      <w:autoSpaceDN w:val="0"/>
      <w:spacing w:before="20" w:after="240" w:line="240" w:lineRule="auto"/>
      <w:ind w:left="20"/>
    </w:pPr>
    <w:rPr>
      <w:rFonts w:ascii="Franklin Gothic Book" w:eastAsia="Franklin Gothic Book" w:hAnsi="Franklin Gothic Book" w:cs="Franklin Gothic Book"/>
      <w:i/>
      <w:spacing w:val="0"/>
      <w:sz w:val="22"/>
      <w:szCs w:val="22"/>
      <w:lang w:val="en-US"/>
    </w:rPr>
  </w:style>
  <w:style w:type="character" w:customStyle="1" w:styleId="Kop4-SubkopChar">
    <w:name w:val="Kop 4 - Subkop Char"/>
    <w:basedOn w:val="Standaardalinea-lettertype"/>
    <w:link w:val="Kop4-Subkop"/>
    <w:uiPriority w:val="1"/>
    <w:rsid w:val="00D80554"/>
    <w:rPr>
      <w:rFonts w:ascii="Franklin Gothic Book" w:eastAsia="Franklin Gothic Book" w:hAnsi="Franklin Gothic Book" w:cs="Franklin Gothic Book"/>
      <w:i/>
      <w:kern w:val="0"/>
      <w:sz w:val="22"/>
      <w:szCs w:val="22"/>
      <w:lang w:val="en-US"/>
      <w14:ligatures w14:val="none"/>
    </w:rPr>
  </w:style>
  <w:style w:type="paragraph" w:customStyle="1" w:styleId="Basisalinea">
    <w:name w:val="Basisalinea"/>
    <w:basedOn w:val="Plattetekst"/>
    <w:link w:val="BasisalineaChar"/>
    <w:uiPriority w:val="1"/>
    <w:qFormat/>
    <w:rsid w:val="00D80554"/>
    <w:pPr>
      <w:widowControl w:val="0"/>
      <w:autoSpaceDE w:val="0"/>
      <w:autoSpaceDN w:val="0"/>
      <w:spacing w:before="20" w:line="345" w:lineRule="auto"/>
      <w:ind w:left="20"/>
    </w:pPr>
    <w:rPr>
      <w:rFonts w:ascii="Franklin Gothic Book" w:eastAsia="Franklin Gothic Book" w:hAnsi="Franklin Gothic Book" w:cs="Franklin Gothic Book"/>
      <w:i w:val="0"/>
      <w:iCs w:val="0"/>
      <w:color w:val="231F20"/>
    </w:rPr>
  </w:style>
  <w:style w:type="character" w:customStyle="1" w:styleId="BasisalineaChar">
    <w:name w:val="Basisalinea Char"/>
    <w:basedOn w:val="PlattetekstChar"/>
    <w:link w:val="Basisalinea"/>
    <w:uiPriority w:val="1"/>
    <w:rsid w:val="00D80554"/>
    <w:rPr>
      <w:rFonts w:ascii="Franklin Gothic Book" w:eastAsia="Franklin Gothic Book" w:hAnsi="Franklin Gothic Book" w:cs="Franklin Gothic Book"/>
      <w:i w:val="0"/>
      <w:iCs w:val="0"/>
      <w:color w:val="231F20"/>
      <w:kern w:val="0"/>
      <w:sz w:val="20"/>
      <w:szCs w:val="20"/>
      <w:lang w:eastAsia="nl-NL"/>
      <w14:ligatures w14:val="none"/>
    </w:rPr>
  </w:style>
  <w:style w:type="paragraph" w:customStyle="1" w:styleId="Opsomming-ongenummerd">
    <w:name w:val="Opsomming - ongenummerd"/>
    <w:basedOn w:val="Basisalinea"/>
    <w:link w:val="Opsomming-ongenummerdChar"/>
    <w:uiPriority w:val="1"/>
    <w:rsid w:val="00D80554"/>
    <w:pPr>
      <w:ind w:left="1080" w:hanging="360"/>
    </w:pPr>
  </w:style>
  <w:style w:type="character" w:customStyle="1" w:styleId="Opsomming-ongenummerdChar">
    <w:name w:val="Opsomming - ongenummerd Char"/>
    <w:basedOn w:val="BasisalineaChar"/>
    <w:link w:val="Opsomming-ongenummerd"/>
    <w:uiPriority w:val="1"/>
    <w:rsid w:val="00D80554"/>
    <w:rPr>
      <w:rFonts w:ascii="Franklin Gothic Book" w:eastAsia="Franklin Gothic Book" w:hAnsi="Franklin Gothic Book" w:cs="Franklin Gothic Book"/>
      <w:i w:val="0"/>
      <w:iCs w:val="0"/>
      <w:color w:val="231F20"/>
      <w:kern w:val="0"/>
      <w:sz w:val="20"/>
      <w:szCs w:val="20"/>
      <w:lang w:eastAsia="nl-NL"/>
      <w14:ligatures w14:val="none"/>
    </w:rPr>
  </w:style>
  <w:style w:type="paragraph" w:customStyle="1" w:styleId="Level1">
    <w:name w:val="Level 1"/>
    <w:basedOn w:val="Standaard"/>
    <w:rsid w:val="00D80554"/>
    <w:pPr>
      <w:widowControl w:val="0"/>
      <w:tabs>
        <w:tab w:val="num" w:pos="360"/>
      </w:tabs>
      <w:autoSpaceDE w:val="0"/>
      <w:autoSpaceDN w:val="0"/>
      <w:adjustRightInd w:val="0"/>
      <w:spacing w:after="240" w:line="240" w:lineRule="auto"/>
      <w:ind w:left="284" w:hanging="566"/>
      <w:outlineLvl w:val="0"/>
    </w:pPr>
    <w:rPr>
      <w:rFonts w:ascii="Times New Roman" w:eastAsia="Times New Roman" w:hAnsi="Times New Roman" w:cs="Times New Roman"/>
      <w:spacing w:val="0"/>
      <w:sz w:val="24"/>
      <w:lang w:val="en-US" w:eastAsia="nl-NL"/>
    </w:rPr>
  </w:style>
  <w:style w:type="table" w:customStyle="1" w:styleId="Tabelraster1">
    <w:name w:val="Tabelraster1"/>
    <w:basedOn w:val="Standaardtabel"/>
    <w:next w:val="Tabelraster"/>
    <w:uiPriority w:val="59"/>
    <w:rsid w:val="00D80554"/>
    <w:pPr>
      <w:spacing w:after="120" w:line="360" w:lineRule="auto"/>
    </w:pPr>
    <w:rPr>
      <w:rFonts w:eastAsia="MS Mincho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D80554"/>
    <w:pPr>
      <w:spacing w:after="120" w:line="259" w:lineRule="auto"/>
      <w:ind w:left="283"/>
    </w:pPr>
    <w:rPr>
      <w:rFonts w:asciiTheme="minorHAnsi" w:eastAsia="MS Mincho" w:hAnsiTheme="minorHAnsi" w:cstheme="minorBidi"/>
      <w:spacing w:val="0"/>
      <w:sz w:val="22"/>
      <w:szCs w:val="22"/>
    </w:r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D80554"/>
    <w:rPr>
      <w:rFonts w:eastAsia="MS Mincho"/>
      <w:kern w:val="0"/>
      <w:sz w:val="22"/>
      <w:szCs w:val="22"/>
      <w14:ligatures w14:val="no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80554"/>
    <w:rPr>
      <w:color w:val="605E5C"/>
      <w:shd w:val="clear" w:color="auto" w:fill="E1DFDD"/>
    </w:rPr>
  </w:style>
  <w:style w:type="paragraph" w:customStyle="1" w:styleId="Definitiekop">
    <w:name w:val="Definitie kop"/>
    <w:basedOn w:val="Kop1"/>
    <w:link w:val="DefinitiekopChar"/>
    <w:qFormat/>
    <w:rsid w:val="00873405"/>
  </w:style>
  <w:style w:type="character" w:customStyle="1" w:styleId="DefinitiekopChar">
    <w:name w:val="Definitie kop Char"/>
    <w:basedOn w:val="Standaardalinea-lettertype"/>
    <w:link w:val="Definitiekop"/>
    <w:rsid w:val="00873405"/>
    <w:rPr>
      <w:rFonts w:ascii="Aptos" w:eastAsiaTheme="majorEastAsia" w:hAnsi="Aptos" w:cs="Times New Roman (Koppen CS)"/>
      <w:b/>
      <w:bCs/>
      <w:color w:val="3B1099" w:themeColor="text1"/>
      <w:spacing w:val="4"/>
      <w:kern w:val="0"/>
      <w:sz w:val="36"/>
      <w:szCs w:val="36"/>
      <w14:ligatures w14:val="none"/>
    </w:rPr>
  </w:style>
  <w:style w:type="character" w:customStyle="1" w:styleId="scxp177759521">
    <w:name w:val="scxp177759521"/>
    <w:basedOn w:val="Standaardalinea-lettertype"/>
    <w:rsid w:val="00D80554"/>
  </w:style>
  <w:style w:type="numbering" w:customStyle="1" w:styleId="Koppenleidraad">
    <w:name w:val="Koppen leidraad"/>
    <w:uiPriority w:val="99"/>
    <w:rsid w:val="00D80554"/>
    <w:pPr>
      <w:numPr>
        <w:numId w:val="4"/>
      </w:numPr>
    </w:pPr>
  </w:style>
  <w:style w:type="numbering" w:customStyle="1" w:styleId="Nieuwekoppen">
    <w:name w:val="Nieuwe koppen"/>
    <w:uiPriority w:val="99"/>
    <w:rsid w:val="00D80554"/>
    <w:pPr>
      <w:numPr>
        <w:numId w:val="5"/>
      </w:numPr>
    </w:pPr>
  </w:style>
  <w:style w:type="paragraph" w:styleId="Inhopg1">
    <w:name w:val="toc 1"/>
    <w:basedOn w:val="Standaard"/>
    <w:next w:val="Standaard"/>
    <w:autoRedefine/>
    <w:uiPriority w:val="39"/>
    <w:unhideWhenUsed/>
    <w:rsid w:val="001657E7"/>
    <w:pPr>
      <w:tabs>
        <w:tab w:val="right" w:leader="dot" w:pos="8777"/>
      </w:tabs>
      <w:spacing w:after="100" w:line="276" w:lineRule="auto"/>
    </w:pPr>
    <w:rPr>
      <w:rFonts w:ascii="Arial" w:eastAsia="Calibri" w:hAnsi="Arial" w:cs="Calibri"/>
      <w:b/>
      <w:bCs/>
      <w:noProof/>
      <w:spacing w:val="0"/>
      <w:sz w:val="21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D43BE4"/>
    <w:pPr>
      <w:tabs>
        <w:tab w:val="left" w:pos="960"/>
        <w:tab w:val="right" w:leader="dot" w:pos="8777"/>
      </w:tabs>
      <w:spacing w:after="100" w:line="276" w:lineRule="auto"/>
      <w:ind w:left="210"/>
    </w:pPr>
    <w:rPr>
      <w:rFonts w:ascii="Arial" w:eastAsia="Calibri" w:hAnsi="Arial" w:cs="Calibri"/>
      <w:spacing w:val="0"/>
      <w:sz w:val="21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D80554"/>
    <w:pPr>
      <w:spacing w:after="100" w:line="276" w:lineRule="auto"/>
      <w:ind w:left="420"/>
    </w:pPr>
    <w:rPr>
      <w:rFonts w:ascii="Arial" w:eastAsia="Calibri" w:hAnsi="Arial" w:cs="Calibri"/>
      <w:spacing w:val="0"/>
      <w:sz w:val="21"/>
      <w:lang w:eastAsia="nl-NL"/>
    </w:rPr>
  </w:style>
  <w:style w:type="table" w:styleId="Professioneletabel">
    <w:name w:val="Table Professional"/>
    <w:basedOn w:val="Standaardtabel"/>
    <w:rsid w:val="00D80554"/>
    <w:pPr>
      <w:spacing w:line="284" w:lineRule="atLeast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Plattetekst1">
    <w:name w:val="Platte tekst1"/>
    <w:basedOn w:val="Standaard"/>
    <w:qFormat/>
    <w:rsid w:val="00D80554"/>
    <w:pPr>
      <w:spacing w:line="276" w:lineRule="auto"/>
    </w:pPr>
    <w:rPr>
      <w:rFonts w:ascii="PT Sans" w:eastAsia="HGGothicE" w:hAnsi="PT Sans" w:cs="Times New Roman"/>
      <w:color w:val="586574"/>
      <w:spacing w:val="0"/>
      <w:sz w:val="20"/>
      <w:szCs w:val="22"/>
    </w:rPr>
  </w:style>
  <w:style w:type="paragraph" w:customStyle="1" w:styleId="Opsommingplattetekst">
    <w:name w:val="Opsomming platte tekst"/>
    <w:basedOn w:val="Lijstalinea"/>
    <w:qFormat/>
    <w:rsid w:val="00D80554"/>
    <w:pPr>
      <w:numPr>
        <w:numId w:val="6"/>
      </w:numPr>
      <w:spacing w:line="276" w:lineRule="auto"/>
    </w:pPr>
    <w:rPr>
      <w:rFonts w:ascii="PT Sans" w:eastAsia="HGGothicE" w:hAnsi="PT Sans" w:cs="Times New Roman"/>
      <w:color w:val="586574"/>
      <w:spacing w:val="0"/>
      <w:sz w:val="20"/>
      <w:szCs w:val="22"/>
    </w:rPr>
  </w:style>
  <w:style w:type="paragraph" w:customStyle="1" w:styleId="Afstand">
    <w:name w:val="Afstand"/>
    <w:basedOn w:val="Standaard"/>
    <w:next w:val="Standaard"/>
    <w:rsid w:val="00A821BE"/>
    <w:pPr>
      <w:spacing w:line="240" w:lineRule="auto"/>
      <w:ind w:left="851"/>
    </w:pPr>
    <w:rPr>
      <w:rFonts w:eastAsia="Times New Roman" w:cs="Arial"/>
      <w:spacing w:val="0"/>
      <w:szCs w:val="19"/>
    </w:rPr>
  </w:style>
  <w:style w:type="paragraph" w:customStyle="1" w:styleId="Rapporttitel">
    <w:name w:val="Rapporttitel"/>
    <w:basedOn w:val="Standaard"/>
    <w:rsid w:val="00A821BE"/>
    <w:pPr>
      <w:spacing w:line="440" w:lineRule="atLeast"/>
      <w:ind w:left="851"/>
    </w:pPr>
    <w:rPr>
      <w:rFonts w:ascii="Arial Rounded MT Bold" w:eastAsia="Times New Roman" w:hAnsi="Arial Rounded MT Bold" w:cs="Arial"/>
      <w:b/>
      <w:noProof/>
      <w:spacing w:val="0"/>
      <w:sz w:val="40"/>
      <w:szCs w:val="19"/>
    </w:rPr>
  </w:style>
  <w:style w:type="paragraph" w:customStyle="1" w:styleId="Rapportondertitel">
    <w:name w:val="Rapportondertitel"/>
    <w:basedOn w:val="Standaard"/>
    <w:rsid w:val="00A821BE"/>
    <w:pPr>
      <w:spacing w:line="240" w:lineRule="auto"/>
      <w:ind w:left="851"/>
    </w:pPr>
    <w:rPr>
      <w:rFonts w:eastAsia="Times New Roman" w:cs="Arial"/>
      <w:b/>
      <w:noProof/>
      <w:spacing w:val="0"/>
      <w:sz w:val="24"/>
      <w:szCs w:val="19"/>
    </w:rPr>
  </w:style>
  <w:style w:type="paragraph" w:customStyle="1" w:styleId="Bladtitel">
    <w:name w:val="Bladtitel"/>
    <w:basedOn w:val="Standaard"/>
    <w:next w:val="Standaard"/>
    <w:rsid w:val="00A821BE"/>
    <w:pPr>
      <w:spacing w:line="240" w:lineRule="auto"/>
      <w:ind w:left="851"/>
    </w:pPr>
    <w:rPr>
      <w:rFonts w:ascii="Arial Rounded MT Bold" w:eastAsia="Times New Roman" w:hAnsi="Arial Rounded MT Bold" w:cs="Arial"/>
      <w:noProof/>
      <w:spacing w:val="0"/>
      <w:sz w:val="32"/>
      <w:szCs w:val="19"/>
    </w:rPr>
  </w:style>
  <w:style w:type="paragraph" w:customStyle="1" w:styleId="BladTekst">
    <w:name w:val="BladTekst"/>
    <w:basedOn w:val="Standaard"/>
    <w:rsid w:val="00A821BE"/>
    <w:pPr>
      <w:spacing w:line="240" w:lineRule="auto"/>
      <w:ind w:left="851"/>
    </w:pPr>
    <w:rPr>
      <w:rFonts w:eastAsia="Times New Roman" w:cs="Arial"/>
      <w:noProof/>
      <w:spacing w:val="0"/>
      <w:szCs w:val="19"/>
    </w:rPr>
  </w:style>
  <w:style w:type="paragraph" w:customStyle="1" w:styleId="BladTekstVet">
    <w:name w:val="BladTekstVet"/>
    <w:basedOn w:val="BladTekst"/>
    <w:next w:val="BladTekst"/>
    <w:rsid w:val="00A821BE"/>
    <w:rPr>
      <w:rFonts w:ascii="Arial Rounded MT Bold" w:hAnsi="Arial Rounded MT Bold"/>
      <w:sz w:val="24"/>
    </w:rPr>
  </w:style>
  <w:style w:type="paragraph" w:styleId="Inhopg4">
    <w:name w:val="toc 4"/>
    <w:basedOn w:val="Standaard"/>
    <w:next w:val="Standaard"/>
    <w:autoRedefine/>
    <w:semiHidden/>
    <w:rsid w:val="00A821BE"/>
    <w:pPr>
      <w:spacing w:before="280" w:line="240" w:lineRule="auto"/>
      <w:ind w:left="851"/>
    </w:pPr>
    <w:rPr>
      <w:rFonts w:ascii="Arial Black" w:eastAsia="Times New Roman" w:hAnsi="Arial Black" w:cs="Arial"/>
      <w:spacing w:val="0"/>
      <w:szCs w:val="19"/>
    </w:rPr>
  </w:style>
  <w:style w:type="paragraph" w:customStyle="1" w:styleId="Introtekst">
    <w:name w:val="Introtekst"/>
    <w:basedOn w:val="Standaard"/>
    <w:next w:val="Standaard"/>
    <w:rsid w:val="00A821BE"/>
    <w:pPr>
      <w:spacing w:after="280" w:line="240" w:lineRule="auto"/>
      <w:ind w:left="851"/>
    </w:pPr>
    <w:rPr>
      <w:rFonts w:eastAsia="Times New Roman" w:cs="Arial"/>
      <w:b/>
      <w:spacing w:val="0"/>
      <w:szCs w:val="19"/>
    </w:rPr>
  </w:style>
  <w:style w:type="character" w:customStyle="1" w:styleId="IntrotekstChar">
    <w:name w:val="Introtekst Char"/>
    <w:rsid w:val="00A821BE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rsid w:val="00A821BE"/>
    <w:pPr>
      <w:spacing w:before="280" w:line="240" w:lineRule="auto"/>
      <w:ind w:left="851"/>
    </w:pPr>
    <w:rPr>
      <w:rFonts w:eastAsia="Times New Roman" w:cs="Arial"/>
      <w:b/>
      <w:spacing w:val="0"/>
      <w:szCs w:val="19"/>
    </w:rPr>
  </w:style>
  <w:style w:type="paragraph" w:styleId="Lijstopsomteken">
    <w:name w:val="List Bullet"/>
    <w:basedOn w:val="Standaard"/>
    <w:autoRedefine/>
    <w:rsid w:val="00A821BE"/>
    <w:pPr>
      <w:numPr>
        <w:numId w:val="8"/>
      </w:numPr>
      <w:tabs>
        <w:tab w:val="clear" w:pos="360"/>
        <w:tab w:val="num" w:pos="765"/>
      </w:tabs>
      <w:spacing w:line="240" w:lineRule="auto"/>
      <w:ind w:left="765" w:hanging="198"/>
    </w:pPr>
    <w:rPr>
      <w:rFonts w:eastAsia="Times New Roman" w:cs="Arial"/>
      <w:spacing w:val="0"/>
      <w:szCs w:val="19"/>
    </w:rPr>
  </w:style>
  <w:style w:type="paragraph" w:styleId="Lijstopsomteken2">
    <w:name w:val="List Bullet 2"/>
    <w:basedOn w:val="Standaard"/>
    <w:autoRedefine/>
    <w:rsid w:val="00A821BE"/>
    <w:pPr>
      <w:numPr>
        <w:numId w:val="9"/>
      </w:numPr>
      <w:tabs>
        <w:tab w:val="clear" w:pos="1125"/>
        <w:tab w:val="left" w:pos="936"/>
      </w:tabs>
      <w:spacing w:line="240" w:lineRule="auto"/>
    </w:pPr>
    <w:rPr>
      <w:rFonts w:eastAsia="Times New Roman" w:cs="Arial"/>
      <w:spacing w:val="0"/>
      <w:szCs w:val="19"/>
    </w:rPr>
  </w:style>
  <w:style w:type="paragraph" w:customStyle="1" w:styleId="BladTekstLabel">
    <w:name w:val="BladTekstLabel"/>
    <w:basedOn w:val="BladTekst"/>
    <w:rsid w:val="00A821BE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A821BE"/>
    <w:pPr>
      <w:spacing w:line="240" w:lineRule="auto"/>
      <w:ind w:left="851"/>
    </w:pPr>
    <w:rPr>
      <w:rFonts w:ascii="Arial Rounded MT Bold" w:eastAsia="Times New Roman" w:hAnsi="Arial Rounded MT Bold" w:cs="Arial"/>
      <w:noProof/>
      <w:spacing w:val="0"/>
      <w:sz w:val="32"/>
      <w:szCs w:val="19"/>
    </w:rPr>
  </w:style>
  <w:style w:type="paragraph" w:customStyle="1" w:styleId="Watermerk">
    <w:name w:val="Watermerk"/>
    <w:basedOn w:val="Standaard"/>
    <w:rsid w:val="00A821BE"/>
    <w:pPr>
      <w:spacing w:line="1920" w:lineRule="exact"/>
      <w:ind w:left="851"/>
      <w:jc w:val="center"/>
    </w:pPr>
    <w:rPr>
      <w:rFonts w:eastAsia="Times New Roman" w:cs="Arial"/>
      <w:color w:val="C0C0C0"/>
      <w:spacing w:val="0"/>
      <w:sz w:val="192"/>
      <w:szCs w:val="192"/>
    </w:rPr>
  </w:style>
  <w:style w:type="paragraph" w:customStyle="1" w:styleId="RptHoofdstuk1">
    <w:name w:val="Rpt_Hoofdstuk_1"/>
    <w:basedOn w:val="Kop1"/>
    <w:rsid w:val="00A821BE"/>
    <w:pPr>
      <w:keepLines w:val="0"/>
      <w:numPr>
        <w:numId w:val="0"/>
      </w:numPr>
      <w:tabs>
        <w:tab w:val="num" w:pos="360"/>
      </w:tabs>
      <w:spacing w:before="520" w:after="240" w:line="255" w:lineRule="exact"/>
      <w:ind w:left="1134" w:hanging="1134"/>
    </w:pPr>
    <w:rPr>
      <w:rFonts w:ascii="Verdana" w:eastAsia="Times New Roman" w:hAnsi="Verdana" w:cs="Verdana"/>
      <w:color w:val="808080"/>
      <w:spacing w:val="0"/>
      <w:kern w:val="28"/>
      <w:sz w:val="22"/>
      <w:szCs w:val="22"/>
    </w:rPr>
  </w:style>
  <w:style w:type="paragraph" w:customStyle="1" w:styleId="RptParagraafNiveau1">
    <w:name w:val="Rpt_Paragraaf_Niveau_1"/>
    <w:basedOn w:val="Kop2"/>
    <w:next w:val="Standaard"/>
    <w:rsid w:val="00A821BE"/>
    <w:pPr>
      <w:numPr>
        <w:ilvl w:val="0"/>
        <w:numId w:val="5"/>
      </w:numPr>
      <w:tabs>
        <w:tab w:val="left" w:pos="851"/>
      </w:tabs>
      <w:spacing w:before="0" w:line="255" w:lineRule="exact"/>
      <w:contextualSpacing/>
    </w:pPr>
    <w:rPr>
      <w:rFonts w:ascii="Verdana" w:eastAsia="Yu Gothic Light" w:hAnsi="Verdana" w:cs="Verdana"/>
      <w:color w:val="808080"/>
      <w:sz w:val="18"/>
      <w:szCs w:val="36"/>
    </w:rPr>
  </w:style>
  <w:style w:type="paragraph" w:customStyle="1" w:styleId="RptParagraafNiveau2">
    <w:name w:val="Rpt_Paragraaf_Niveau_2"/>
    <w:basedOn w:val="Kop3"/>
    <w:next w:val="Standaard"/>
    <w:rsid w:val="00A821BE"/>
    <w:pPr>
      <w:numPr>
        <w:numId w:val="5"/>
      </w:numPr>
      <w:spacing w:before="0" w:after="120" w:line="240" w:lineRule="auto"/>
      <w:contextualSpacing/>
    </w:pPr>
    <w:rPr>
      <w:rFonts w:ascii="Verdana" w:eastAsia="Yu Gothic Light" w:hAnsi="Verdana" w:cs="Verdana"/>
      <w:b w:val="0"/>
      <w:bCs/>
      <w:color w:val="auto"/>
      <w:sz w:val="18"/>
      <w:szCs w:val="18"/>
    </w:rPr>
  </w:style>
  <w:style w:type="paragraph" w:customStyle="1" w:styleId="TOC4">
    <w:name w:val="TOC4"/>
    <w:basedOn w:val="Standaard"/>
    <w:rsid w:val="00A821BE"/>
    <w:pPr>
      <w:widowControl w:val="0"/>
      <w:spacing w:line="240" w:lineRule="auto"/>
      <w:ind w:left="851"/>
    </w:pPr>
    <w:rPr>
      <w:rFonts w:ascii="Nuon Charter" w:eastAsia="Times New Roman" w:hAnsi="Nuon Charter" w:cs="Nuon Charter"/>
      <w:spacing w:val="0"/>
      <w:sz w:val="22"/>
      <w:szCs w:val="22"/>
    </w:rPr>
  </w:style>
  <w:style w:type="paragraph" w:customStyle="1" w:styleId="StijlRptParagraafNiveau1Arial">
    <w:name w:val="Stijl Rpt_Paragraaf_Niveau_1 + Arial"/>
    <w:basedOn w:val="RptParagraafNiveau1"/>
    <w:autoRedefine/>
    <w:rsid w:val="00A821BE"/>
    <w:rPr>
      <w:rFonts w:ascii="Arial" w:hAnsi="Arial"/>
      <w:sz w:val="20"/>
    </w:rPr>
  </w:style>
  <w:style w:type="paragraph" w:customStyle="1" w:styleId="StijlRptParagraafNiveau1Arial10ptAuto">
    <w:name w:val="Stijl Rpt_Paragraaf_Niveau_1 + Arial 10 pt Auto"/>
    <w:basedOn w:val="RptParagraafNiveau1"/>
    <w:rsid w:val="00A821BE"/>
    <w:rPr>
      <w:rFonts w:ascii="Arial" w:hAnsi="Arial"/>
      <w:color w:val="auto"/>
      <w:sz w:val="20"/>
    </w:rPr>
  </w:style>
  <w:style w:type="paragraph" w:customStyle="1" w:styleId="Dordthuis">
    <w:name w:val="Dordthuis"/>
    <w:basedOn w:val="Lijstalinea"/>
    <w:link w:val="DordthuisChar"/>
    <w:qFormat/>
    <w:rsid w:val="00A821BE"/>
    <w:pPr>
      <w:keepNext/>
      <w:keepLines/>
      <w:spacing w:before="360" w:after="120" w:line="240" w:lineRule="auto"/>
      <w:ind w:hanging="720"/>
      <w:outlineLvl w:val="1"/>
    </w:pPr>
    <w:rPr>
      <w:rFonts w:eastAsia="Yu Gothic Light" w:cs="Times New Roman (Koppen CS)"/>
      <w:b/>
      <w:color w:val="3B1099"/>
      <w:sz w:val="28"/>
      <w:szCs w:val="28"/>
    </w:rPr>
  </w:style>
  <w:style w:type="character" w:customStyle="1" w:styleId="DordthuisChar">
    <w:name w:val="Dordthuis Char"/>
    <w:basedOn w:val="LijstalineaChar"/>
    <w:link w:val="Dordthuis"/>
    <w:rsid w:val="00A821BE"/>
    <w:rPr>
      <w:rFonts w:ascii="Aptos" w:eastAsia="Yu Gothic Light" w:hAnsi="Aptos" w:cs="Times New Roman (Koppen CS)"/>
      <w:b/>
      <w:color w:val="3B1099"/>
      <w:spacing w:val="4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8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15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1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footer" Target="footer2.xml"/><Relationship Id="rId5" Type="http://schemas.openxmlformats.org/officeDocument/2006/relationships/numbering" Target="numbering.xml"/><Relationship Id="rId61" Type="http://schemas.openxmlformats.org/officeDocument/2006/relationships/fontTable" Target="fontTable.xml"/><Relationship Id="rId19" Type="http://schemas.openxmlformats.org/officeDocument/2006/relationships/image" Target="media/image9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header" Target="header1.xml"/><Relationship Id="rId8" Type="http://schemas.openxmlformats.org/officeDocument/2006/relationships/webSettings" Target="webSettings.xml"/><Relationship Id="rId51" Type="http://schemas.openxmlformats.org/officeDocument/2006/relationships/image" Target="media/image41.png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header" Target="header2.xml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footer" Target="footer1.xml"/><Relationship Id="rId10" Type="http://schemas.openxmlformats.org/officeDocument/2006/relationships/endnotes" Target="endnotes.xml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7.svg"/><Relationship Id="rId1" Type="http://schemas.openxmlformats.org/officeDocument/2006/relationships/image" Target="media/image4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8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ja003\OneDrive%20-%20Drechtsteden\Documenten\Aanbestedingsstukken%20interieur\20240805_Programma%20van%20Eisen%20en%20Wensen%20interieur%20Dordthuis.dotx" TargetMode="External"/></Relationships>
</file>

<file path=word/theme/theme1.xml><?xml version="1.0" encoding="utf-8"?>
<a:theme xmlns:a="http://schemas.openxmlformats.org/drawingml/2006/main" name="Kantoorthema">
  <a:themeElements>
    <a:clrScheme name="Dordthuis">
      <a:dk1>
        <a:srgbClr val="3B1099"/>
      </a:dk1>
      <a:lt1>
        <a:srgbClr val="FFFFFF"/>
      </a:lt1>
      <a:dk2>
        <a:srgbClr val="97CFF0"/>
      </a:dk2>
      <a:lt2>
        <a:srgbClr val="DBF3FF"/>
      </a:lt2>
      <a:accent1>
        <a:srgbClr val="9AE8B3"/>
      </a:accent1>
      <a:accent2>
        <a:srgbClr val="D6FFDD"/>
      </a:accent2>
      <a:accent3>
        <a:srgbClr val="FFDE9C"/>
      </a:accent3>
      <a:accent4>
        <a:srgbClr val="FBEFD3"/>
      </a:accent4>
      <a:accent5>
        <a:srgbClr val="FFADAD"/>
      </a:accent5>
      <a:accent6>
        <a:srgbClr val="FFDBDD"/>
      </a:accent6>
      <a:hlink>
        <a:srgbClr val="3B1099"/>
      </a:hlink>
      <a:folHlink>
        <a:srgbClr val="3B109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86B268DC18941817A99BA3EFC6952" ma:contentTypeVersion="13" ma:contentTypeDescription="Een nieuw document maken." ma:contentTypeScope="" ma:versionID="c7cf9dc23984c0ba7e7ea7092b36b2a1">
  <xsd:schema xmlns:xsd="http://www.w3.org/2001/XMLSchema" xmlns:xs="http://www.w3.org/2001/XMLSchema" xmlns:p="http://schemas.microsoft.com/office/2006/metadata/properties" xmlns:ns2="2d99f15f-cf07-484e-a6b2-d764e48b776b" xmlns:ns3="bba25a7a-e915-4276-833c-6575bc1da025" targetNamespace="http://schemas.microsoft.com/office/2006/metadata/properties" ma:root="true" ma:fieldsID="0bab44aa4355636a79167e66f58eed16" ns2:_="" ns3:_="">
    <xsd:import namespace="2d99f15f-cf07-484e-a6b2-d764e48b776b"/>
    <xsd:import namespace="bba25a7a-e915-4276-833c-6575bc1da0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9f15f-cf07-484e-a6b2-d764e48b7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b41996d0-0873-4a62-8f69-98631c1524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a25a7a-e915-4276-833c-6575bc1da02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a758d7d-2cfb-4b99-90af-5721d15a28f8}" ma:internalName="TaxCatchAll" ma:showField="CatchAllData" ma:web="bba25a7a-e915-4276-833c-6575bc1da0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99f15f-cf07-484e-a6b2-d764e48b776b">
      <Terms xmlns="http://schemas.microsoft.com/office/infopath/2007/PartnerControls"/>
    </lcf76f155ced4ddcb4097134ff3c332f>
    <TaxCatchAll xmlns="bba25a7a-e915-4276-833c-6575bc1da02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3BCFC1-A579-49D3-8D95-D5ABF3B6403E}"/>
</file>

<file path=customXml/itemProps2.xml><?xml version="1.0" encoding="utf-8"?>
<ds:datastoreItem xmlns:ds="http://schemas.openxmlformats.org/officeDocument/2006/customXml" ds:itemID="{1C3C00BE-0FEE-4BA1-921D-8A69D6E2695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3089BAC-6854-46B2-A637-F73A86F6379B}">
  <ds:schemaRefs>
    <ds:schemaRef ds:uri="http://schemas.microsoft.com/office/2006/metadata/properties"/>
    <ds:schemaRef ds:uri="http://schemas.microsoft.com/office/infopath/2007/PartnerControls"/>
    <ds:schemaRef ds:uri="5d75fdf1-ceb8-40e1-9447-032c03e88bfb"/>
  </ds:schemaRefs>
</ds:datastoreItem>
</file>

<file path=customXml/itemProps4.xml><?xml version="1.0" encoding="utf-8"?>
<ds:datastoreItem xmlns:ds="http://schemas.openxmlformats.org/officeDocument/2006/customXml" ds:itemID="{A1BDEB57-AB62-4064-8ED8-CA835564B42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e1619bc-aea1-41c1-8fa8-bbdc8c7d1cef}" enabled="0" method="" siteId="{ce1619bc-aea1-41c1-8fa8-bbdc8c7d1ce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20240805_Programma van Eisen en Wensen interieur Dordthuis</Template>
  <TotalTime>1</TotalTime>
  <Pages>12</Pages>
  <Words>443</Words>
  <Characters>2440</Characters>
  <Application>Microsoft Office Word</Application>
  <DocSecurity>0</DocSecurity>
  <Lines>20</Lines>
  <Paragraphs>5</Paragraphs>
  <ScaleCrop>false</ScaleCrop>
  <Company>De Bovenkamer van Aart</Company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Jansen, NG (Nicoline)</dc:creator>
  <cp:keywords/>
  <dc:description/>
  <cp:lastModifiedBy>Kuling-Bakker, J (Jacqueline)</cp:lastModifiedBy>
  <cp:revision>2</cp:revision>
  <cp:lastPrinted>2024-09-03T16:22:00Z</cp:lastPrinted>
  <dcterms:created xsi:type="dcterms:W3CDTF">2024-10-01T09:36:00Z</dcterms:created>
  <dcterms:modified xsi:type="dcterms:W3CDTF">2024-10-01T09:36:00Z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0x01010055D86B268DC18941817A99BA3EFC6952</vt:lpwstr>
  </property>
  <property fmtid="{D5CDD505-2E9C-101B-9397-08002B2CF9AE}" pid="3" name="Order">
    <vt:r8>73300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