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85E2D" w14:textId="3AC955F7" w:rsidR="00D373DF" w:rsidRDefault="00275AE6">
      <w:pPr>
        <w:spacing w:line="24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F3B3B4" wp14:editId="57548409">
                <wp:simplePos x="0" y="0"/>
                <wp:positionH relativeFrom="margin">
                  <wp:align>right</wp:align>
                </wp:positionH>
                <wp:positionV relativeFrom="paragraph">
                  <wp:posOffset>5148220</wp:posOffset>
                </wp:positionV>
                <wp:extent cx="3862316" cy="3686175"/>
                <wp:effectExtent l="0" t="0" r="24130" b="28575"/>
                <wp:wrapNone/>
                <wp:docPr id="151737614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2316" cy="3686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2A5F1" w14:textId="39901AD3" w:rsidR="00E56C0A" w:rsidRPr="002E28FD" w:rsidRDefault="00E56C0A" w:rsidP="00E56C0A">
                            <w:pPr>
                              <w:pStyle w:val="Titel"/>
                            </w:pPr>
                            <w:r w:rsidRPr="002E28FD">
                              <w:t>Catalogus</w:t>
                            </w:r>
                          </w:p>
                          <w:p w14:paraId="62F514F4" w14:textId="49B90818" w:rsidR="00B4078C" w:rsidRPr="00E56C0A" w:rsidRDefault="00E56C0A" w:rsidP="006934A0">
                            <w:pPr>
                              <w:pStyle w:val="Titel"/>
                            </w:pPr>
                            <w:r w:rsidRPr="00E56C0A">
                              <w:t xml:space="preserve">Perceel </w:t>
                            </w:r>
                            <w:r w:rsidR="002E28FD">
                              <w:t>2</w:t>
                            </w:r>
                            <w:r w:rsidRPr="00E56C0A">
                              <w:t xml:space="preserve"> – </w:t>
                            </w:r>
                            <w:r w:rsidR="002E28FD" w:rsidRPr="002E28FD">
                              <w:rPr>
                                <w:b w:val="0"/>
                                <w:bCs/>
                                <w:sz w:val="32"/>
                                <w:szCs w:val="86"/>
                              </w:rPr>
                              <w:t>Primaire werkplekken, aanlandwerkplekken, archiefkasten en vergaderopstellingen in het besloten werkgebied</w:t>
                            </w:r>
                          </w:p>
                          <w:p w14:paraId="646363CA" w14:textId="4F3DAAB6" w:rsidR="00B4078C" w:rsidRPr="002E28FD" w:rsidRDefault="006A70D3" w:rsidP="006934A0">
                            <w:pPr>
                              <w:pStyle w:val="Ondertitel"/>
                            </w:pPr>
                            <w:r w:rsidRPr="002E28FD">
                              <w:t>Auteur</w:t>
                            </w:r>
                            <w:r w:rsidR="00B4078C" w:rsidRPr="002E28FD">
                              <w:t>: Projectteam Dordthuis</w:t>
                            </w:r>
                          </w:p>
                          <w:p w14:paraId="2580306E" w14:textId="764B0238" w:rsidR="00B4078C" w:rsidRDefault="00B4078C" w:rsidP="006934A0">
                            <w:pPr>
                              <w:pStyle w:val="Ondertitel"/>
                            </w:pPr>
                            <w:r>
                              <w:t xml:space="preserve">Datum: </w:t>
                            </w:r>
                            <w:r w:rsidR="00E56C0A">
                              <w:t>30</w:t>
                            </w:r>
                            <w:r>
                              <w:t>-09-2024</w:t>
                            </w:r>
                          </w:p>
                          <w:p w14:paraId="69D6104C" w14:textId="7E20CEB0" w:rsidR="00B4078C" w:rsidRDefault="00B4078C" w:rsidP="006934A0">
                            <w:pPr>
                              <w:pStyle w:val="Ondertitel"/>
                            </w:pPr>
                            <w:r>
                              <w:t xml:space="preserve">Status/ versie: </w:t>
                            </w:r>
                            <w:r w:rsidR="00E56C0A">
                              <w:t>Definitief</w:t>
                            </w:r>
                            <w:r>
                              <w:t xml:space="preserve">, </w:t>
                            </w:r>
                            <w:r w:rsidR="00E56C0A">
                              <w:t>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3B3B4" id="Rectangle 5" o:spid="_x0000_s1026" style="position:absolute;margin-left:252.9pt;margin-top:405.35pt;width:304.1pt;height:29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" fillcolor="white [3212]" strokecolor="#3b1099 [3213]" strokeweight="1pt">
                <v:textbox>
                  <w:txbxContent>
                    <w:p w14:paraId="20D2A5F1" w14:textId="39901AD3" w:rsidR="00E56C0A" w:rsidRPr="002E28FD" w:rsidRDefault="00E56C0A" w:rsidP="00E56C0A">
                      <w:pPr>
                        <w:pStyle w:val="Title"/>
                      </w:pPr>
                      <w:r w:rsidRPr="002E28FD">
                        <w:t>Catalogus</w:t>
                      </w:r>
                    </w:p>
                    <w:p w14:paraId="62F514F4" w14:textId="49B90818" w:rsidR="00B4078C" w:rsidRPr="00E56C0A" w:rsidRDefault="00E56C0A" w:rsidP="006934A0">
                      <w:pPr>
                        <w:pStyle w:val="Title"/>
                      </w:pPr>
                      <w:r w:rsidRPr="00E56C0A">
                        <w:t xml:space="preserve">Perceel </w:t>
                      </w:r>
                      <w:r w:rsidR="002E28FD">
                        <w:t>2</w:t>
                      </w:r>
                      <w:r w:rsidRPr="00E56C0A">
                        <w:t xml:space="preserve"> – </w:t>
                      </w:r>
                      <w:r w:rsidR="002E28FD" w:rsidRPr="002E28FD">
                        <w:rPr>
                          <w:b w:val="0"/>
                          <w:bCs/>
                          <w:sz w:val="32"/>
                          <w:szCs w:val="86"/>
                        </w:rPr>
                        <w:t>Primaire werkplekken, aanlandwerkplekken, archiefkasten en vergaderopstellingen in het besloten werkgebied</w:t>
                      </w:r>
                    </w:p>
                    <w:p w14:paraId="646363CA" w14:textId="4F3DAAB6" w:rsidR="00B4078C" w:rsidRPr="002E28FD" w:rsidRDefault="006A70D3" w:rsidP="006934A0">
                      <w:pPr>
                        <w:pStyle w:val="Subtitle"/>
                      </w:pPr>
                      <w:r w:rsidRPr="002E28FD">
                        <w:t>Auteur</w:t>
                      </w:r>
                      <w:r w:rsidR="00B4078C" w:rsidRPr="002E28FD">
                        <w:t>: Projectteam Dordthuis</w:t>
                      </w:r>
                    </w:p>
                    <w:p w14:paraId="2580306E" w14:textId="764B0238" w:rsidR="00B4078C" w:rsidRDefault="00B4078C" w:rsidP="006934A0">
                      <w:pPr>
                        <w:pStyle w:val="Subtitle"/>
                      </w:pPr>
                      <w:r>
                        <w:t xml:space="preserve">Datum: </w:t>
                      </w:r>
                      <w:r w:rsidR="00E56C0A">
                        <w:t>30</w:t>
                      </w:r>
                      <w:r>
                        <w:t>-09-2024</w:t>
                      </w:r>
                    </w:p>
                    <w:p w14:paraId="69D6104C" w14:textId="7E20CEB0" w:rsidR="00B4078C" w:rsidRDefault="00B4078C" w:rsidP="006934A0">
                      <w:pPr>
                        <w:pStyle w:val="Subtitle"/>
                      </w:pPr>
                      <w:r>
                        <w:t xml:space="preserve">Status/ versie: </w:t>
                      </w:r>
                      <w:r w:rsidR="00E56C0A">
                        <w:t>Definitief</w:t>
                      </w:r>
                      <w:r>
                        <w:t xml:space="preserve">, </w:t>
                      </w:r>
                      <w:r w:rsidR="00E56C0A">
                        <w:t>1.0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73DF">
        <w:br w:type="page"/>
      </w:r>
    </w:p>
    <w:p w14:paraId="753EAFFA" w14:textId="2C59F609" w:rsidR="00006A1D" w:rsidRDefault="006F0A59">
      <w:pPr>
        <w:pStyle w:val="Inhopg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GB" w:eastAsia="en-GB"/>
          <w14:ligatures w14:val="standardContextual"/>
        </w:rPr>
      </w:pPr>
      <w:r>
        <w:lastRenderedPageBreak/>
        <w:fldChar w:fldCharType="begin"/>
      </w:r>
      <w:r w:rsidR="00A821BE">
        <w:instrText>TOC \o "1-2" \z \u \h</w:instrText>
      </w:r>
      <w:r>
        <w:fldChar w:fldCharType="separate"/>
      </w:r>
      <w:hyperlink w:anchor="_Toc178254198" w:history="1">
        <w:r w:rsidR="00006A1D" w:rsidRPr="00CE7857">
          <w:rPr>
            <w:rStyle w:val="Hyperlink"/>
          </w:rPr>
          <w:t>1.</w:t>
        </w:r>
        <w:r w:rsidR="00006A1D"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lang w:val="en-GB" w:eastAsia="en-GB"/>
            <w14:ligatures w14:val="standardContextual"/>
          </w:rPr>
          <w:tab/>
        </w:r>
        <w:r w:rsidR="00006A1D" w:rsidRPr="00CE7857">
          <w:rPr>
            <w:rStyle w:val="Hyperlink"/>
          </w:rPr>
          <w:t>Handleiding</w:t>
        </w:r>
        <w:r w:rsidR="00006A1D">
          <w:rPr>
            <w:webHidden/>
          </w:rPr>
          <w:tab/>
        </w:r>
        <w:r w:rsidR="00006A1D">
          <w:rPr>
            <w:webHidden/>
          </w:rPr>
          <w:fldChar w:fldCharType="begin"/>
        </w:r>
        <w:r w:rsidR="00006A1D">
          <w:rPr>
            <w:webHidden/>
          </w:rPr>
          <w:instrText xml:space="preserve"> PAGEREF _Toc178254198 \h </w:instrText>
        </w:r>
        <w:r w:rsidR="00006A1D">
          <w:rPr>
            <w:webHidden/>
          </w:rPr>
        </w:r>
        <w:r w:rsidR="00006A1D">
          <w:rPr>
            <w:webHidden/>
          </w:rPr>
          <w:fldChar w:fldCharType="separate"/>
        </w:r>
        <w:r w:rsidR="00006A1D">
          <w:rPr>
            <w:webHidden/>
          </w:rPr>
          <w:t>3</w:t>
        </w:r>
        <w:r w:rsidR="00006A1D">
          <w:rPr>
            <w:webHidden/>
          </w:rPr>
          <w:fldChar w:fldCharType="end"/>
        </w:r>
      </w:hyperlink>
    </w:p>
    <w:p w14:paraId="00F1FA24" w14:textId="6CCFD79D" w:rsidR="00006A1D" w:rsidRDefault="00D43849">
      <w:pPr>
        <w:pStyle w:val="Inhopg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GB" w:eastAsia="en-GB"/>
          <w14:ligatures w14:val="standardContextual"/>
        </w:rPr>
      </w:pPr>
      <w:hyperlink w:anchor="_Toc178254199" w:history="1">
        <w:r w:rsidR="00006A1D" w:rsidRPr="00CE7857">
          <w:rPr>
            <w:rStyle w:val="Hyperlink"/>
          </w:rPr>
          <w:t>2.</w:t>
        </w:r>
        <w:r w:rsidR="00006A1D"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lang w:val="en-GB" w:eastAsia="en-GB"/>
            <w14:ligatures w14:val="standardContextual"/>
          </w:rPr>
          <w:tab/>
        </w:r>
        <w:r w:rsidR="00006A1D" w:rsidRPr="00CE7857">
          <w:rPr>
            <w:rStyle w:val="Hyperlink"/>
          </w:rPr>
          <w:t>Catalogus</w:t>
        </w:r>
        <w:r w:rsidR="00006A1D">
          <w:rPr>
            <w:webHidden/>
          </w:rPr>
          <w:tab/>
        </w:r>
        <w:r w:rsidR="00006A1D">
          <w:rPr>
            <w:webHidden/>
          </w:rPr>
          <w:fldChar w:fldCharType="begin"/>
        </w:r>
        <w:r w:rsidR="00006A1D">
          <w:rPr>
            <w:webHidden/>
          </w:rPr>
          <w:instrText xml:space="preserve"> PAGEREF _Toc178254199 \h </w:instrText>
        </w:r>
        <w:r w:rsidR="00006A1D">
          <w:rPr>
            <w:webHidden/>
          </w:rPr>
        </w:r>
        <w:r w:rsidR="00006A1D">
          <w:rPr>
            <w:webHidden/>
          </w:rPr>
          <w:fldChar w:fldCharType="separate"/>
        </w:r>
        <w:r w:rsidR="00006A1D">
          <w:rPr>
            <w:webHidden/>
          </w:rPr>
          <w:t>4</w:t>
        </w:r>
        <w:r w:rsidR="00006A1D">
          <w:rPr>
            <w:webHidden/>
          </w:rPr>
          <w:fldChar w:fldCharType="end"/>
        </w:r>
      </w:hyperlink>
    </w:p>
    <w:p w14:paraId="5E7CD576" w14:textId="5E15F558" w:rsidR="006F0A59" w:rsidRDefault="006F0A59" w:rsidP="0058581B">
      <w:pPr>
        <w:pStyle w:val="Inhopg2"/>
        <w:tabs>
          <w:tab w:val="left" w:pos="630"/>
        </w:tabs>
        <w:rPr>
          <w:rFonts w:asciiTheme="minorHAnsi" w:eastAsiaTheme="minorEastAsia" w:hAnsiTheme="minorHAnsi" w:cstheme="minorBidi"/>
          <w:noProof/>
          <w:kern w:val="2"/>
          <w:sz w:val="24"/>
          <w:lang w:val="en-GB" w:eastAsia="en-GB"/>
          <w14:ligatures w14:val="standardContextual"/>
        </w:rPr>
      </w:pPr>
      <w:r>
        <w:fldChar w:fldCharType="end"/>
      </w:r>
    </w:p>
    <w:p w14:paraId="236DCD6C" w14:textId="0AB2F514" w:rsidR="3BBB5F44" w:rsidRDefault="3BBB5F44">
      <w:r>
        <w:br w:type="page"/>
      </w:r>
    </w:p>
    <w:p w14:paraId="10545C52" w14:textId="285F5518" w:rsidR="00A821BE" w:rsidRDefault="00E56C0A" w:rsidP="00E56C0A">
      <w:pPr>
        <w:pStyle w:val="Definitiekop"/>
        <w:numPr>
          <w:ilvl w:val="0"/>
          <w:numId w:val="76"/>
        </w:numPr>
      </w:pPr>
      <w:bookmarkStart w:id="0" w:name="Start"/>
      <w:bookmarkStart w:id="1" w:name="_Toc178254198"/>
      <w:bookmarkEnd w:id="0"/>
      <w:r>
        <w:lastRenderedPageBreak/>
        <w:t>Handleiding</w:t>
      </w:r>
      <w:bookmarkEnd w:id="1"/>
    </w:p>
    <w:p w14:paraId="438D4F13" w14:textId="0D81887F" w:rsidR="00E56C0A" w:rsidRDefault="00E56C0A" w:rsidP="00006A1D">
      <w:r>
        <w:t xml:space="preserve">Deze catalogus heeft </w:t>
      </w:r>
      <w:r w:rsidR="00006A1D">
        <w:t xml:space="preserve">als doel om voor Opdrachtgever de aangeboden items van Inschrijver gemakkelijk visueel te kunnen vergelijken met de items vanuit het </w:t>
      </w:r>
      <w:proofErr w:type="spellStart"/>
      <w:r w:rsidR="00006A1D">
        <w:t>Vade</w:t>
      </w:r>
      <w:proofErr w:type="spellEnd"/>
      <w:r w:rsidR="00006A1D">
        <w:t xml:space="preserve"> </w:t>
      </w:r>
      <w:proofErr w:type="spellStart"/>
      <w:r w:rsidR="00006A1D">
        <w:t>Mecum</w:t>
      </w:r>
      <w:proofErr w:type="spellEnd"/>
      <w:r w:rsidR="00006A1D">
        <w:t xml:space="preserve">. In de eerste vier kolommen staat de informatie uit het </w:t>
      </w:r>
      <w:proofErr w:type="spellStart"/>
      <w:r w:rsidR="00006A1D">
        <w:t>Vade</w:t>
      </w:r>
      <w:proofErr w:type="spellEnd"/>
      <w:r w:rsidR="00006A1D">
        <w:t xml:space="preserve"> </w:t>
      </w:r>
      <w:proofErr w:type="spellStart"/>
      <w:r w:rsidR="00006A1D">
        <w:t>Mecum</w:t>
      </w:r>
      <w:proofErr w:type="spellEnd"/>
      <w:r w:rsidR="00006A1D">
        <w:t>. In de vijfde en zesde kolom is ruimte overgelaten waar de Inschrijver zijn referentie en referentiebeeld kan invoegen. In het volgende hoofdstuk vind u de catalogus voor dit perceel.</w:t>
      </w:r>
      <w:r w:rsidR="00051F6A">
        <w:t xml:space="preserve"> </w:t>
      </w:r>
      <w:bookmarkStart w:id="2" w:name="_Hlk178254824"/>
      <w:r w:rsidR="00051F6A">
        <w:t>Bij het toevoegen van informatie in de catalogus is de Inschrijver verantwoordelijk voor het ordelijk en goed leesbaar houden van de tabel en alle informatie in de tabel.</w:t>
      </w:r>
    </w:p>
    <w:bookmarkEnd w:id="2"/>
    <w:p w14:paraId="1BF991F9" w14:textId="77777777" w:rsidR="00006A1D" w:rsidRDefault="00006A1D" w:rsidP="00006A1D"/>
    <w:tbl>
      <w:tblPr>
        <w:tblStyle w:val="Tabelraster"/>
        <w:tblpPr w:leftFromText="180" w:rightFromText="180" w:vertAnchor="page" w:horzAnchor="margin" w:tblpXSpec="center" w:tblpY="3976"/>
        <w:tblW w:w="11307" w:type="dxa"/>
        <w:tblLook w:val="04A0" w:firstRow="1" w:lastRow="0" w:firstColumn="1" w:lastColumn="0" w:noHBand="0" w:noVBand="1"/>
      </w:tblPr>
      <w:tblGrid>
        <w:gridCol w:w="1793"/>
        <w:gridCol w:w="850"/>
        <w:gridCol w:w="2786"/>
        <w:gridCol w:w="1950"/>
        <w:gridCol w:w="1226"/>
        <w:gridCol w:w="2702"/>
      </w:tblGrid>
      <w:tr w:rsidR="00006A1D" w:rsidRPr="003974D2" w14:paraId="5A725C26" w14:textId="77777777" w:rsidTr="00006A1D">
        <w:trPr>
          <w:trHeight w:val="132"/>
        </w:trPr>
        <w:tc>
          <w:tcPr>
            <w:tcW w:w="1793" w:type="dxa"/>
          </w:tcPr>
          <w:p w14:paraId="1D88031A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5EBBE9C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2</w:t>
            </w:r>
          </w:p>
        </w:tc>
        <w:tc>
          <w:tcPr>
            <w:tcW w:w="2786" w:type="dxa"/>
          </w:tcPr>
          <w:p w14:paraId="3FFC290F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3</w:t>
            </w:r>
          </w:p>
        </w:tc>
        <w:tc>
          <w:tcPr>
            <w:tcW w:w="1950" w:type="dxa"/>
          </w:tcPr>
          <w:p w14:paraId="47BFFBBE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4</w:t>
            </w:r>
          </w:p>
        </w:tc>
        <w:tc>
          <w:tcPr>
            <w:tcW w:w="1226" w:type="dxa"/>
          </w:tcPr>
          <w:p w14:paraId="2B2972F4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5</w:t>
            </w:r>
          </w:p>
        </w:tc>
        <w:tc>
          <w:tcPr>
            <w:tcW w:w="2702" w:type="dxa"/>
          </w:tcPr>
          <w:p w14:paraId="702BC6B1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6</w:t>
            </w:r>
          </w:p>
        </w:tc>
      </w:tr>
      <w:tr w:rsidR="00006A1D" w:rsidRPr="003974D2" w14:paraId="394C3207" w14:textId="77777777" w:rsidTr="00006A1D">
        <w:trPr>
          <w:trHeight w:val="612"/>
        </w:trPr>
        <w:tc>
          <w:tcPr>
            <w:tcW w:w="1793" w:type="dxa"/>
            <w:tcBorders>
              <w:bottom w:val="single" w:sz="4" w:space="0" w:color="000000"/>
            </w:tcBorders>
          </w:tcPr>
          <w:p w14:paraId="704614B7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Dordthuis referentie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4B95946F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Familie</w:t>
            </w:r>
          </w:p>
        </w:tc>
        <w:tc>
          <w:tcPr>
            <w:tcW w:w="2786" w:type="dxa"/>
            <w:tcBorders>
              <w:bottom w:val="single" w:sz="4" w:space="0" w:color="000000"/>
            </w:tcBorders>
          </w:tcPr>
          <w:p w14:paraId="446C4C27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974D2">
              <w:rPr>
                <w:b/>
                <w:bCs/>
                <w:sz w:val="18"/>
                <w:szCs w:val="18"/>
              </w:rPr>
              <w:t>Dordthuis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referentiebeeld (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Vade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Mecum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</w:tcPr>
          <w:p w14:paraId="09B2483E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Overige informatie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178A1E5C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</w:t>
            </w: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 w14:paraId="28BB6CDD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referentiebeeld</w:t>
            </w:r>
          </w:p>
        </w:tc>
      </w:tr>
    </w:tbl>
    <w:p w14:paraId="19098C4D" w14:textId="1F1F6598" w:rsidR="00E56C0A" w:rsidRDefault="00E56C0A">
      <w:pPr>
        <w:spacing w:line="240" w:lineRule="auto"/>
      </w:pPr>
      <w:r>
        <w:br w:type="page"/>
      </w:r>
    </w:p>
    <w:p w14:paraId="7FF113F1" w14:textId="3FE6BC01" w:rsidR="002F7EEA" w:rsidRDefault="00E56C0A" w:rsidP="00D373DF">
      <w:pPr>
        <w:pStyle w:val="Definitiekop"/>
        <w:numPr>
          <w:ilvl w:val="0"/>
          <w:numId w:val="76"/>
        </w:numPr>
        <w:ind w:left="432" w:hanging="432"/>
      </w:pPr>
      <w:bookmarkStart w:id="3" w:name="_Toc178254199"/>
      <w:r>
        <w:lastRenderedPageBreak/>
        <w:t>Catalogus</w:t>
      </w:r>
      <w:bookmarkEnd w:id="3"/>
    </w:p>
    <w:tbl>
      <w:tblPr>
        <w:tblStyle w:val="Tabelraster"/>
        <w:tblpPr w:leftFromText="180" w:rightFromText="180" w:vertAnchor="page" w:horzAnchor="margin" w:tblpXSpec="center" w:tblpY="1692"/>
        <w:tblW w:w="11307" w:type="dxa"/>
        <w:tblLook w:val="04A0" w:firstRow="1" w:lastRow="0" w:firstColumn="1" w:lastColumn="0" w:noHBand="0" w:noVBand="1"/>
      </w:tblPr>
      <w:tblGrid>
        <w:gridCol w:w="1077"/>
        <w:gridCol w:w="850"/>
        <w:gridCol w:w="3384"/>
        <w:gridCol w:w="2175"/>
        <w:gridCol w:w="1229"/>
        <w:gridCol w:w="2592"/>
      </w:tblGrid>
      <w:tr w:rsidR="002E28FD" w:rsidRPr="003974D2" w14:paraId="589E6905" w14:textId="77777777" w:rsidTr="00A54403">
        <w:trPr>
          <w:trHeight w:val="132"/>
        </w:trPr>
        <w:tc>
          <w:tcPr>
            <w:tcW w:w="1082" w:type="dxa"/>
          </w:tcPr>
          <w:p w14:paraId="4BD1EC17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819" w:type="dxa"/>
          </w:tcPr>
          <w:p w14:paraId="4F5B0AD1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2</w:t>
            </w:r>
          </w:p>
        </w:tc>
        <w:tc>
          <w:tcPr>
            <w:tcW w:w="3146" w:type="dxa"/>
          </w:tcPr>
          <w:p w14:paraId="72BAD34F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3</w:t>
            </w:r>
          </w:p>
        </w:tc>
        <w:tc>
          <w:tcPr>
            <w:tcW w:w="1693" w:type="dxa"/>
          </w:tcPr>
          <w:p w14:paraId="0449604F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4</w:t>
            </w:r>
          </w:p>
        </w:tc>
        <w:tc>
          <w:tcPr>
            <w:tcW w:w="1292" w:type="dxa"/>
          </w:tcPr>
          <w:p w14:paraId="0E006BAD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5</w:t>
            </w:r>
          </w:p>
        </w:tc>
        <w:tc>
          <w:tcPr>
            <w:tcW w:w="3275" w:type="dxa"/>
          </w:tcPr>
          <w:p w14:paraId="412F8F6F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6</w:t>
            </w:r>
          </w:p>
        </w:tc>
      </w:tr>
      <w:tr w:rsidR="002E28FD" w:rsidRPr="003974D2" w14:paraId="4737F529" w14:textId="77777777" w:rsidTr="00A54403">
        <w:trPr>
          <w:trHeight w:val="612"/>
        </w:trPr>
        <w:tc>
          <w:tcPr>
            <w:tcW w:w="1082" w:type="dxa"/>
            <w:tcBorders>
              <w:bottom w:val="single" w:sz="24" w:space="0" w:color="64CBFF" w:themeColor="background2" w:themeShade="BF"/>
            </w:tcBorders>
          </w:tcPr>
          <w:p w14:paraId="502FBA89" w14:textId="77777777" w:rsidR="002E28FD" w:rsidRPr="003974D2" w:rsidRDefault="002E28FD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Dordthuis referentie</w:t>
            </w:r>
          </w:p>
        </w:tc>
        <w:tc>
          <w:tcPr>
            <w:tcW w:w="819" w:type="dxa"/>
            <w:tcBorders>
              <w:bottom w:val="single" w:sz="24" w:space="0" w:color="64CBFF" w:themeColor="background2" w:themeShade="BF"/>
            </w:tcBorders>
          </w:tcPr>
          <w:p w14:paraId="5213EBD1" w14:textId="77777777" w:rsidR="002E28FD" w:rsidRPr="003974D2" w:rsidRDefault="002E28FD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Familie</w:t>
            </w:r>
          </w:p>
        </w:tc>
        <w:tc>
          <w:tcPr>
            <w:tcW w:w="3146" w:type="dxa"/>
            <w:tcBorders>
              <w:bottom w:val="single" w:sz="24" w:space="0" w:color="64CBFF" w:themeColor="background2" w:themeShade="BF"/>
            </w:tcBorders>
          </w:tcPr>
          <w:p w14:paraId="614A86CB" w14:textId="77777777" w:rsidR="002E28FD" w:rsidRPr="003974D2" w:rsidRDefault="002E28FD" w:rsidP="00A5440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974D2">
              <w:rPr>
                <w:b/>
                <w:bCs/>
                <w:sz w:val="18"/>
                <w:szCs w:val="18"/>
              </w:rPr>
              <w:t>Dordthuis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referentiebeeld (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Vade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Mecum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93" w:type="dxa"/>
            <w:tcBorders>
              <w:bottom w:val="single" w:sz="24" w:space="0" w:color="64CBFF" w:themeColor="background2" w:themeShade="BF"/>
            </w:tcBorders>
          </w:tcPr>
          <w:p w14:paraId="0321F9BC" w14:textId="77777777" w:rsidR="002E28FD" w:rsidRPr="003974D2" w:rsidRDefault="002E28FD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Overige informatie</w:t>
            </w:r>
          </w:p>
        </w:tc>
        <w:tc>
          <w:tcPr>
            <w:tcW w:w="1292" w:type="dxa"/>
            <w:tcBorders>
              <w:bottom w:val="single" w:sz="24" w:space="0" w:color="64CBFF" w:themeColor="background2" w:themeShade="BF"/>
            </w:tcBorders>
          </w:tcPr>
          <w:p w14:paraId="4976488F" w14:textId="77777777" w:rsidR="002E28FD" w:rsidRPr="003974D2" w:rsidRDefault="002E28FD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</w:t>
            </w:r>
          </w:p>
        </w:tc>
        <w:tc>
          <w:tcPr>
            <w:tcW w:w="3275" w:type="dxa"/>
            <w:tcBorders>
              <w:bottom w:val="single" w:sz="24" w:space="0" w:color="64CBFF" w:themeColor="background2" w:themeShade="BF"/>
            </w:tcBorders>
          </w:tcPr>
          <w:p w14:paraId="59CA76AF" w14:textId="77777777" w:rsidR="002E28FD" w:rsidRPr="003974D2" w:rsidRDefault="002E28FD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referentiebeeld</w:t>
            </w:r>
          </w:p>
        </w:tc>
      </w:tr>
      <w:tr w:rsidR="002E28FD" w:rsidRPr="003974D2" w14:paraId="4D167741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48C4FAB7" w14:textId="77777777" w:rsidR="002E28FD" w:rsidRPr="002E28FD" w:rsidRDefault="002E28FD" w:rsidP="00A54403">
            <w:pPr>
              <w:rPr>
                <w:sz w:val="18"/>
                <w:szCs w:val="18"/>
                <w:lang w:val="en-GB"/>
              </w:rPr>
            </w:pPr>
            <w:r w:rsidRPr="002E28FD">
              <w:rPr>
                <w:sz w:val="18"/>
                <w:szCs w:val="18"/>
                <w:lang w:val="en-GB"/>
              </w:rPr>
              <w:t>WPT-01a, b, c, d, e, f, g</w:t>
            </w:r>
          </w:p>
        </w:tc>
        <w:tc>
          <w:tcPr>
            <w:tcW w:w="819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47D309A2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G</w:t>
            </w:r>
          </w:p>
        </w:tc>
        <w:tc>
          <w:tcPr>
            <w:tcW w:w="3146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06256CD0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noProof/>
                <w:sz w:val="18"/>
                <w:szCs w:val="18"/>
              </w:rPr>
              <w:drawing>
                <wp:inline distT="0" distB="0" distL="0" distR="0" wp14:anchorId="6B166E50" wp14:editId="5692D85D">
                  <wp:extent cx="1720938" cy="1549480"/>
                  <wp:effectExtent l="0" t="0" r="0" b="0"/>
                  <wp:docPr id="1815950510" name="Picture 1" descr="A table with red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950510" name="Picture 1" descr="A table with red legs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938" cy="154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64CC1CAF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noProof/>
                <w:sz w:val="18"/>
                <w:szCs w:val="18"/>
              </w:rPr>
              <w:drawing>
                <wp:inline distT="0" distB="0" distL="0" distR="0" wp14:anchorId="5A8357CD" wp14:editId="7BCC4283">
                  <wp:extent cx="938254" cy="857622"/>
                  <wp:effectExtent l="0" t="0" r="0" b="0"/>
                  <wp:docPr id="312456967" name="Picture 1" descr="A table top with two tabl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456967" name="Picture 1" descr="A table top with two tables&#10;&#10;Description automatically generated with medium confidence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67" cy="86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05755D7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028F4353" w14:textId="19F70258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3A314D5F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71E9E9FB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WPT-01h, i, j</w:t>
            </w:r>
          </w:p>
        </w:tc>
        <w:tc>
          <w:tcPr>
            <w:tcW w:w="819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35C22C35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G</w:t>
            </w:r>
          </w:p>
        </w:tc>
        <w:tc>
          <w:tcPr>
            <w:tcW w:w="3146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7526C7FD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noProof/>
                <w:sz w:val="18"/>
                <w:szCs w:val="18"/>
              </w:rPr>
              <w:drawing>
                <wp:inline distT="0" distB="0" distL="0" distR="0" wp14:anchorId="02E0276C" wp14:editId="6C54FC53">
                  <wp:extent cx="1409772" cy="1435174"/>
                  <wp:effectExtent l="0" t="0" r="0" b="0"/>
                  <wp:docPr id="901214283" name="Picture 1" descr="A white and green school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214283" name="Picture 1" descr="A white and green school desk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72" cy="1435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6BD333D6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20788D8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4BDB6151" w14:textId="3421B00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781F0427" w14:textId="77777777" w:rsidTr="00A54403">
        <w:trPr>
          <w:trHeight w:val="551"/>
        </w:trPr>
        <w:tc>
          <w:tcPr>
            <w:tcW w:w="1082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10721366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WPT-03</w:t>
            </w:r>
          </w:p>
        </w:tc>
        <w:tc>
          <w:tcPr>
            <w:tcW w:w="819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035EFA63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G</w:t>
            </w:r>
          </w:p>
        </w:tc>
        <w:tc>
          <w:tcPr>
            <w:tcW w:w="3146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6DB862A2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noProof/>
                <w:sz w:val="18"/>
                <w:szCs w:val="18"/>
              </w:rPr>
              <w:drawing>
                <wp:inline distT="0" distB="0" distL="0" distR="0" wp14:anchorId="41DB5948" wp14:editId="16FCF301">
                  <wp:extent cx="1579494" cy="1504950"/>
                  <wp:effectExtent l="0" t="0" r="0" b="0"/>
                  <wp:docPr id="2077598750" name="Picture 1" descr="A table with a curved t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598750" name="Picture 1" descr="A table with a curved top&#10;&#10;Description automatically generated"/>
                          <pic:cNvPicPr/>
                        </pic:nvPicPr>
                        <pic:blipFill rotWithShape="1">
                          <a:blip r:embed="rId14"/>
                          <a:srcRect l="2456"/>
                          <a:stretch/>
                        </pic:blipFill>
                        <pic:spPr bwMode="auto">
                          <a:xfrm>
                            <a:off x="0" y="0"/>
                            <a:ext cx="1579575" cy="1505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55ACC34E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5FCD7B40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68FE2003" w14:textId="0B6AD004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402B1592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58EF500A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WPT-05</w:t>
            </w:r>
          </w:p>
        </w:tc>
        <w:tc>
          <w:tcPr>
            <w:tcW w:w="819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6FDE83D8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G</w:t>
            </w:r>
          </w:p>
        </w:tc>
        <w:tc>
          <w:tcPr>
            <w:tcW w:w="3146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4674EB1B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3974D2">
              <w:rPr>
                <w:noProof/>
                <w:sz w:val="18"/>
                <w:szCs w:val="18"/>
              </w:rPr>
              <w:drawing>
                <wp:inline distT="0" distB="0" distL="0" distR="0" wp14:anchorId="11F9405D" wp14:editId="2226EDE7">
                  <wp:extent cx="1530429" cy="1238314"/>
                  <wp:effectExtent l="0" t="0" r="0" b="0"/>
                  <wp:docPr id="2033870475" name="Picture 1" descr="A desk with a curved t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870475" name="Picture 1" descr="A desk with a curved top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429" cy="123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0E6C4B8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6B9ADA1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64CBFF" w:themeColor="background2" w:themeShade="BF"/>
              <w:left w:val="single" w:sz="24" w:space="0" w:color="64CBFF" w:themeColor="background2" w:themeShade="BF"/>
              <w:bottom w:val="single" w:sz="24" w:space="0" w:color="64CBFF" w:themeColor="background2" w:themeShade="BF"/>
              <w:right w:val="single" w:sz="24" w:space="0" w:color="64CBFF" w:themeColor="background2" w:themeShade="BF"/>
            </w:tcBorders>
          </w:tcPr>
          <w:p w14:paraId="2EAD0F27" w14:textId="1BBAEA45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60E14ED1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64CBFF" w:themeColor="background2" w:themeShade="BF"/>
            </w:tcBorders>
          </w:tcPr>
          <w:p w14:paraId="4FE76A0A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WPT-02a, b </w:t>
            </w:r>
          </w:p>
        </w:tc>
        <w:tc>
          <w:tcPr>
            <w:tcW w:w="819" w:type="dxa"/>
            <w:tcBorders>
              <w:top w:val="single" w:sz="24" w:space="0" w:color="64CBFF" w:themeColor="background2" w:themeShade="BF"/>
            </w:tcBorders>
          </w:tcPr>
          <w:p w14:paraId="7BDBDFF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  <w:tcBorders>
              <w:top w:val="single" w:sz="24" w:space="0" w:color="64CBFF" w:themeColor="background2" w:themeShade="BF"/>
            </w:tcBorders>
          </w:tcPr>
          <w:p w14:paraId="3D2BFADF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6D5DE0">
              <w:rPr>
                <w:noProof/>
                <w:sz w:val="18"/>
                <w:szCs w:val="18"/>
              </w:rPr>
              <w:drawing>
                <wp:inline distT="0" distB="0" distL="0" distR="0" wp14:anchorId="2B0980B4" wp14:editId="6B8AF188">
                  <wp:extent cx="1542553" cy="1369165"/>
                  <wp:effectExtent l="0" t="0" r="0" b="0"/>
                  <wp:docPr id="685945700" name="Picture 1" descr="A table with legs and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945700" name="Picture 1" descr="A table with legs and a white surface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306" cy="137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64CBFF" w:themeColor="background2" w:themeShade="BF"/>
            </w:tcBorders>
          </w:tcPr>
          <w:p w14:paraId="5B44057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64CBFF" w:themeColor="background2" w:themeShade="BF"/>
            </w:tcBorders>
          </w:tcPr>
          <w:p w14:paraId="5B9298D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64CBFF" w:themeColor="background2" w:themeShade="BF"/>
            </w:tcBorders>
          </w:tcPr>
          <w:p w14:paraId="21FF7968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4E28EED3" w14:textId="77777777" w:rsidTr="00A54403">
        <w:trPr>
          <w:trHeight w:val="528"/>
        </w:trPr>
        <w:tc>
          <w:tcPr>
            <w:tcW w:w="1082" w:type="dxa"/>
          </w:tcPr>
          <w:p w14:paraId="3E997F11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WPT-04</w:t>
            </w:r>
          </w:p>
        </w:tc>
        <w:tc>
          <w:tcPr>
            <w:tcW w:w="819" w:type="dxa"/>
          </w:tcPr>
          <w:p w14:paraId="21AC9288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747E3FB3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C8712F">
              <w:rPr>
                <w:noProof/>
                <w:sz w:val="18"/>
                <w:szCs w:val="18"/>
              </w:rPr>
              <w:drawing>
                <wp:inline distT="0" distB="0" distL="0" distR="0" wp14:anchorId="2D84AABF" wp14:editId="4C60EA60">
                  <wp:extent cx="1244908" cy="1510748"/>
                  <wp:effectExtent l="0" t="0" r="0" b="0"/>
                  <wp:docPr id="1266696584" name="Picture 1" descr="A white table with a yellow b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696584" name="Picture 1" descr="A white table with a yellow back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72" cy="151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2A5E9D2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0ABED26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559B9ED3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384C90FB" w14:textId="77777777" w:rsidTr="00A54403">
        <w:trPr>
          <w:trHeight w:val="528"/>
        </w:trPr>
        <w:tc>
          <w:tcPr>
            <w:tcW w:w="1082" w:type="dxa"/>
          </w:tcPr>
          <w:p w14:paraId="135EFD41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WPT-06</w:t>
            </w:r>
          </w:p>
        </w:tc>
        <w:tc>
          <w:tcPr>
            <w:tcW w:w="819" w:type="dxa"/>
          </w:tcPr>
          <w:p w14:paraId="3E266FF8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63A25043" w14:textId="77777777" w:rsidR="002E28FD" w:rsidRPr="00C8712F" w:rsidRDefault="002E28FD" w:rsidP="00A54403">
            <w:pPr>
              <w:rPr>
                <w:sz w:val="18"/>
                <w:szCs w:val="18"/>
              </w:rPr>
            </w:pPr>
            <w:r w:rsidRPr="00523377">
              <w:rPr>
                <w:noProof/>
                <w:sz w:val="18"/>
                <w:szCs w:val="18"/>
              </w:rPr>
              <w:drawing>
                <wp:inline distT="0" distB="0" distL="0" distR="0" wp14:anchorId="267469FC" wp14:editId="3D0C3FC3">
                  <wp:extent cx="1244600" cy="1383560"/>
                  <wp:effectExtent l="0" t="0" r="0" b="0"/>
                  <wp:docPr id="2140514673" name="Picture 1" descr="A black desk with whee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514673" name="Picture 1" descr="A black desk with wheels&#10;&#10;Description automatically generated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105" cy="1387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64EE0C0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1B4F7142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51B8C439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301CABA8" w14:textId="77777777" w:rsidTr="00A54403">
        <w:trPr>
          <w:trHeight w:val="528"/>
        </w:trPr>
        <w:tc>
          <w:tcPr>
            <w:tcW w:w="1082" w:type="dxa"/>
          </w:tcPr>
          <w:p w14:paraId="6C62B197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WPS-01a, b</w:t>
            </w:r>
          </w:p>
        </w:tc>
        <w:tc>
          <w:tcPr>
            <w:tcW w:w="819" w:type="dxa"/>
          </w:tcPr>
          <w:p w14:paraId="2143E7D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4521F1DB" w14:textId="77777777" w:rsidR="002E28FD" w:rsidRPr="00C8712F" w:rsidRDefault="002E28FD" w:rsidP="00A54403">
            <w:pPr>
              <w:rPr>
                <w:sz w:val="18"/>
                <w:szCs w:val="18"/>
              </w:rPr>
            </w:pPr>
            <w:r w:rsidRPr="00B82DF4">
              <w:rPr>
                <w:noProof/>
                <w:sz w:val="18"/>
                <w:szCs w:val="18"/>
              </w:rPr>
              <w:drawing>
                <wp:inline distT="0" distB="0" distL="0" distR="0" wp14:anchorId="77177FE5" wp14:editId="0C1CB7EF">
                  <wp:extent cx="1787672" cy="1272208"/>
                  <wp:effectExtent l="0" t="0" r="0" b="0"/>
                  <wp:docPr id="784792737" name="Picture 1" descr="A pair of chairs with whee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792737" name="Picture 1" descr="A pair of chairs with wheels&#10;&#10;Description automatically generated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749" cy="127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424834B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671B9910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28CBDE52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7F87355E" w14:textId="77777777" w:rsidTr="00A54403">
        <w:trPr>
          <w:trHeight w:val="528"/>
        </w:trPr>
        <w:tc>
          <w:tcPr>
            <w:tcW w:w="1082" w:type="dxa"/>
            <w:tcBorders>
              <w:bottom w:val="single" w:sz="24" w:space="0" w:color="FBEFD3" w:themeColor="accent4"/>
            </w:tcBorders>
          </w:tcPr>
          <w:p w14:paraId="56F22AE4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WPT-07</w:t>
            </w:r>
          </w:p>
        </w:tc>
        <w:tc>
          <w:tcPr>
            <w:tcW w:w="819" w:type="dxa"/>
            <w:tcBorders>
              <w:bottom w:val="single" w:sz="24" w:space="0" w:color="FBEFD3" w:themeColor="accent4"/>
            </w:tcBorders>
          </w:tcPr>
          <w:p w14:paraId="23644505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  <w:tcBorders>
              <w:bottom w:val="single" w:sz="24" w:space="0" w:color="FBEFD3" w:themeColor="accent4"/>
            </w:tcBorders>
          </w:tcPr>
          <w:p w14:paraId="58B8A2A3" w14:textId="77777777" w:rsidR="002E28FD" w:rsidRPr="00C8712F" w:rsidRDefault="002E28FD" w:rsidP="00A54403">
            <w:pPr>
              <w:rPr>
                <w:sz w:val="18"/>
                <w:szCs w:val="18"/>
              </w:rPr>
            </w:pPr>
            <w:r w:rsidRPr="00024030">
              <w:rPr>
                <w:noProof/>
                <w:sz w:val="18"/>
                <w:szCs w:val="18"/>
              </w:rPr>
              <w:drawing>
                <wp:inline distT="0" distB="0" distL="0" distR="0" wp14:anchorId="1D40102A" wp14:editId="44C8F7CF">
                  <wp:extent cx="1105232" cy="1496409"/>
                  <wp:effectExtent l="0" t="0" r="0" b="0"/>
                  <wp:docPr id="1800013264" name="Picture 1" descr="A white arm with a grey ba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013264" name="Picture 1" descr="A white arm with a grey base&#10;&#10;Description automatically generated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508" cy="1503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bottom w:val="single" w:sz="24" w:space="0" w:color="FBEFD3" w:themeColor="accent4"/>
            </w:tcBorders>
          </w:tcPr>
          <w:p w14:paraId="3E442E8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bottom w:val="single" w:sz="24" w:space="0" w:color="FBEFD3" w:themeColor="accent4"/>
            </w:tcBorders>
          </w:tcPr>
          <w:p w14:paraId="58BA507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bottom w:val="single" w:sz="24" w:space="0" w:color="FBEFD3" w:themeColor="accent4"/>
            </w:tcBorders>
          </w:tcPr>
          <w:p w14:paraId="7EAE4B2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76F78493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BEFD3" w:themeColor="accent4"/>
              <w:left w:val="single" w:sz="24" w:space="0" w:color="FBEFD3" w:themeColor="accent4"/>
              <w:bottom w:val="single" w:sz="24" w:space="0" w:color="FBEFD3" w:themeColor="accent4"/>
              <w:right w:val="single" w:sz="24" w:space="0" w:color="FBEFD3" w:themeColor="accent4"/>
            </w:tcBorders>
          </w:tcPr>
          <w:p w14:paraId="01175B8D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WPS-02a. b</w:t>
            </w:r>
          </w:p>
        </w:tc>
        <w:tc>
          <w:tcPr>
            <w:tcW w:w="819" w:type="dxa"/>
            <w:tcBorders>
              <w:top w:val="single" w:sz="24" w:space="0" w:color="FBEFD3" w:themeColor="accent4"/>
              <w:left w:val="single" w:sz="24" w:space="0" w:color="FBEFD3" w:themeColor="accent4"/>
              <w:bottom w:val="single" w:sz="24" w:space="0" w:color="FBEFD3" w:themeColor="accent4"/>
              <w:right w:val="single" w:sz="24" w:space="0" w:color="FBEFD3" w:themeColor="accent4"/>
            </w:tcBorders>
          </w:tcPr>
          <w:p w14:paraId="781FE232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3146" w:type="dxa"/>
            <w:tcBorders>
              <w:top w:val="single" w:sz="24" w:space="0" w:color="FBEFD3" w:themeColor="accent4"/>
              <w:left w:val="single" w:sz="24" w:space="0" w:color="FBEFD3" w:themeColor="accent4"/>
              <w:bottom w:val="single" w:sz="24" w:space="0" w:color="FBEFD3" w:themeColor="accent4"/>
              <w:right w:val="single" w:sz="24" w:space="0" w:color="FBEFD3" w:themeColor="accent4"/>
            </w:tcBorders>
          </w:tcPr>
          <w:p w14:paraId="7A359E49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CA5AAC">
              <w:rPr>
                <w:noProof/>
                <w:sz w:val="18"/>
                <w:szCs w:val="18"/>
              </w:rPr>
              <w:drawing>
                <wp:inline distT="0" distB="0" distL="0" distR="0" wp14:anchorId="7791E070" wp14:editId="6CD78B93">
                  <wp:extent cx="1860606" cy="1300618"/>
                  <wp:effectExtent l="0" t="0" r="0" b="0"/>
                  <wp:docPr id="1847414814" name="Picture 1" descr="A pair of chairs with whee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414814" name="Picture 1" descr="A pair of chairs with wheels&#10;&#10;Description automatically generated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902" cy="130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BEFD3" w:themeColor="accent4"/>
              <w:left w:val="single" w:sz="24" w:space="0" w:color="FBEFD3" w:themeColor="accent4"/>
              <w:bottom w:val="single" w:sz="24" w:space="0" w:color="FBEFD3" w:themeColor="accent4"/>
              <w:right w:val="single" w:sz="24" w:space="0" w:color="FBEFD3" w:themeColor="accent4"/>
            </w:tcBorders>
          </w:tcPr>
          <w:p w14:paraId="7606412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BEFD3" w:themeColor="accent4"/>
              <w:left w:val="single" w:sz="24" w:space="0" w:color="FBEFD3" w:themeColor="accent4"/>
              <w:bottom w:val="single" w:sz="24" w:space="0" w:color="FBEFD3" w:themeColor="accent4"/>
              <w:right w:val="single" w:sz="24" w:space="0" w:color="FBEFD3" w:themeColor="accent4"/>
            </w:tcBorders>
          </w:tcPr>
          <w:p w14:paraId="68FDEE33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BEFD3" w:themeColor="accent4"/>
              <w:left w:val="single" w:sz="24" w:space="0" w:color="FBEFD3" w:themeColor="accent4"/>
              <w:bottom w:val="single" w:sz="24" w:space="0" w:color="FBEFD3" w:themeColor="accent4"/>
              <w:right w:val="single" w:sz="24" w:space="0" w:color="FBEFD3" w:themeColor="accent4"/>
            </w:tcBorders>
          </w:tcPr>
          <w:p w14:paraId="70A7F88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676ACB82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BEFD3" w:themeColor="accent4"/>
            </w:tcBorders>
          </w:tcPr>
          <w:p w14:paraId="10A5FAB5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WPS-03</w:t>
            </w:r>
          </w:p>
        </w:tc>
        <w:tc>
          <w:tcPr>
            <w:tcW w:w="819" w:type="dxa"/>
            <w:tcBorders>
              <w:top w:val="single" w:sz="24" w:space="0" w:color="FBEFD3" w:themeColor="accent4"/>
            </w:tcBorders>
          </w:tcPr>
          <w:p w14:paraId="4A8FBC9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  <w:tcBorders>
              <w:top w:val="single" w:sz="24" w:space="0" w:color="FBEFD3" w:themeColor="accent4"/>
            </w:tcBorders>
          </w:tcPr>
          <w:p w14:paraId="074371C2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D9037F">
              <w:rPr>
                <w:noProof/>
                <w:sz w:val="18"/>
                <w:szCs w:val="18"/>
              </w:rPr>
              <w:drawing>
                <wp:inline distT="0" distB="0" distL="0" distR="0" wp14:anchorId="134373E5" wp14:editId="24127C44">
                  <wp:extent cx="656778" cy="1224501"/>
                  <wp:effectExtent l="0" t="0" r="0" b="0"/>
                  <wp:docPr id="765455439" name="Picture 1" descr="A black stool with a round ba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455439" name="Picture 1" descr="A black stool with a round base&#10;&#10;Description automatically generated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1" cy="1227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BEFD3" w:themeColor="accent4"/>
            </w:tcBorders>
          </w:tcPr>
          <w:p w14:paraId="416FE516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BEFD3" w:themeColor="accent4"/>
            </w:tcBorders>
          </w:tcPr>
          <w:p w14:paraId="7CB44D03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BEFD3" w:themeColor="accent4"/>
            </w:tcBorders>
          </w:tcPr>
          <w:p w14:paraId="2BFB6BFE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5F383D53" w14:textId="77777777" w:rsidTr="00A54403">
        <w:trPr>
          <w:trHeight w:val="528"/>
        </w:trPr>
        <w:tc>
          <w:tcPr>
            <w:tcW w:w="1082" w:type="dxa"/>
          </w:tcPr>
          <w:p w14:paraId="070E2B13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OST-31</w:t>
            </w:r>
          </w:p>
        </w:tc>
        <w:tc>
          <w:tcPr>
            <w:tcW w:w="819" w:type="dxa"/>
          </w:tcPr>
          <w:p w14:paraId="45971A25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50D2D7A8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AB6B81">
              <w:rPr>
                <w:noProof/>
                <w:sz w:val="18"/>
                <w:szCs w:val="18"/>
              </w:rPr>
              <w:drawing>
                <wp:inline distT="0" distB="0" distL="0" distR="0" wp14:anchorId="2D5EDFED" wp14:editId="74360BE6">
                  <wp:extent cx="909647" cy="1431234"/>
                  <wp:effectExtent l="0" t="0" r="0" b="0"/>
                  <wp:docPr id="171109108" name="Picture 1" descr="A black desk and black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09108" name="Picture 1" descr="A black desk and black table&#10;&#10;Description automatically generated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580" cy="1435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43A8162E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2267CDDC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03514106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29859B5D" w14:textId="77777777" w:rsidTr="00A54403">
        <w:trPr>
          <w:trHeight w:val="528"/>
        </w:trPr>
        <w:tc>
          <w:tcPr>
            <w:tcW w:w="1082" w:type="dxa"/>
          </w:tcPr>
          <w:p w14:paraId="0B957133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OST-30</w:t>
            </w:r>
          </w:p>
        </w:tc>
        <w:tc>
          <w:tcPr>
            <w:tcW w:w="819" w:type="dxa"/>
          </w:tcPr>
          <w:p w14:paraId="7F24660C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326BE73A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AB6B81">
              <w:rPr>
                <w:noProof/>
                <w:sz w:val="18"/>
                <w:szCs w:val="18"/>
              </w:rPr>
              <w:drawing>
                <wp:inline distT="0" distB="0" distL="0" distR="0" wp14:anchorId="32242638" wp14:editId="58737688">
                  <wp:extent cx="1223920" cy="1137036"/>
                  <wp:effectExtent l="0" t="0" r="0" b="0"/>
                  <wp:docPr id="629367232" name="Picture 1" descr="A table with black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367232" name="Picture 1" descr="A table with black legs&#10;&#10;Description automatically generate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33" cy="1142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70926220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3ACB5F76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2719F2D5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63BFD460" w14:textId="77777777" w:rsidTr="00A54403">
        <w:trPr>
          <w:trHeight w:val="528"/>
        </w:trPr>
        <w:tc>
          <w:tcPr>
            <w:tcW w:w="1082" w:type="dxa"/>
          </w:tcPr>
          <w:p w14:paraId="05A60B4A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OST-26a, b</w:t>
            </w:r>
          </w:p>
        </w:tc>
        <w:tc>
          <w:tcPr>
            <w:tcW w:w="819" w:type="dxa"/>
          </w:tcPr>
          <w:p w14:paraId="4E0BDAD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37D661F6" w14:textId="77777777" w:rsidR="002E28FD" w:rsidRPr="00024030" w:rsidRDefault="002E28FD" w:rsidP="00A54403">
            <w:pPr>
              <w:tabs>
                <w:tab w:val="left" w:pos="977"/>
              </w:tabs>
              <w:rPr>
                <w:sz w:val="18"/>
                <w:szCs w:val="18"/>
              </w:rPr>
            </w:pPr>
            <w:r w:rsidRPr="00C02CF2">
              <w:rPr>
                <w:noProof/>
                <w:sz w:val="18"/>
                <w:szCs w:val="18"/>
              </w:rPr>
              <w:drawing>
                <wp:inline distT="0" distB="0" distL="0" distR="0" wp14:anchorId="7DD48242" wp14:editId="60972289">
                  <wp:extent cx="2011680" cy="1096253"/>
                  <wp:effectExtent l="0" t="0" r="0" b="0"/>
                  <wp:docPr id="956389463" name="Picture 1" descr="A table and chairs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389463" name="Picture 1" descr="A table and chairs in a room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59" cy="1098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1693" w:type="dxa"/>
          </w:tcPr>
          <w:p w14:paraId="3678F2A2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C02CF2">
              <w:rPr>
                <w:noProof/>
                <w:sz w:val="18"/>
                <w:szCs w:val="18"/>
              </w:rPr>
              <w:drawing>
                <wp:inline distT="0" distB="0" distL="0" distR="0" wp14:anchorId="03059F6F" wp14:editId="2114C786">
                  <wp:extent cx="970059" cy="879893"/>
                  <wp:effectExtent l="0" t="0" r="0" b="0"/>
                  <wp:docPr id="1626825022" name="Picture 1" descr="A black table with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825022" name="Picture 1" descr="A black table with legs&#10;&#10;Description automatically generated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713" cy="884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</w:tcPr>
          <w:p w14:paraId="590109A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17DBBBC9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2F4F7672" w14:textId="77777777" w:rsidTr="00A54403">
        <w:trPr>
          <w:trHeight w:val="528"/>
        </w:trPr>
        <w:tc>
          <w:tcPr>
            <w:tcW w:w="1082" w:type="dxa"/>
          </w:tcPr>
          <w:p w14:paraId="51435638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OST-01a</w:t>
            </w:r>
          </w:p>
        </w:tc>
        <w:tc>
          <w:tcPr>
            <w:tcW w:w="819" w:type="dxa"/>
          </w:tcPr>
          <w:p w14:paraId="1F4F790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46E32E2D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9C2079">
              <w:rPr>
                <w:noProof/>
                <w:sz w:val="18"/>
                <w:szCs w:val="18"/>
              </w:rPr>
              <w:drawing>
                <wp:inline distT="0" distB="0" distL="0" distR="0" wp14:anchorId="76D0DB8C" wp14:editId="35372CC8">
                  <wp:extent cx="1447138" cy="1238371"/>
                  <wp:effectExtent l="0" t="0" r="0" b="0"/>
                  <wp:docPr id="1265165177" name="Picture 1" descr="A round wooden table with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165177" name="Picture 1" descr="A round wooden table with legs&#10;&#10;Description automatically generated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389" cy="124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146F615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0FF7380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1A2C4493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555AEE18" w14:textId="77777777" w:rsidTr="00A54403">
        <w:trPr>
          <w:trHeight w:val="528"/>
        </w:trPr>
        <w:tc>
          <w:tcPr>
            <w:tcW w:w="1082" w:type="dxa"/>
          </w:tcPr>
          <w:p w14:paraId="167FD25A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OSS-41</w:t>
            </w:r>
          </w:p>
        </w:tc>
        <w:tc>
          <w:tcPr>
            <w:tcW w:w="819" w:type="dxa"/>
          </w:tcPr>
          <w:p w14:paraId="40B57F7E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0DE8D27A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D50A71">
              <w:rPr>
                <w:noProof/>
                <w:sz w:val="18"/>
                <w:szCs w:val="18"/>
              </w:rPr>
              <w:drawing>
                <wp:inline distT="0" distB="0" distL="0" distR="0" wp14:anchorId="62F4F64E" wp14:editId="20BDCAFA">
                  <wp:extent cx="1073426" cy="1280027"/>
                  <wp:effectExtent l="0" t="0" r="0" b="0"/>
                  <wp:docPr id="292479177" name="Picture 1" descr="A black stool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479177" name="Picture 1" descr="A black stool with a white background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84" cy="128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37DF53A9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0D993CDC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4AC07BD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4FB2E1A5" w14:textId="77777777" w:rsidTr="00A54403">
        <w:trPr>
          <w:trHeight w:val="528"/>
        </w:trPr>
        <w:tc>
          <w:tcPr>
            <w:tcW w:w="1082" w:type="dxa"/>
            <w:tcBorders>
              <w:bottom w:val="single" w:sz="24" w:space="0" w:color="FFFF00"/>
            </w:tcBorders>
          </w:tcPr>
          <w:p w14:paraId="1C6D0183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OSS-24a</w:t>
            </w:r>
          </w:p>
        </w:tc>
        <w:tc>
          <w:tcPr>
            <w:tcW w:w="819" w:type="dxa"/>
            <w:tcBorders>
              <w:bottom w:val="single" w:sz="24" w:space="0" w:color="FFFF00"/>
            </w:tcBorders>
          </w:tcPr>
          <w:p w14:paraId="1CDFBC8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  <w:tcBorders>
              <w:bottom w:val="single" w:sz="24" w:space="0" w:color="FFFF00"/>
            </w:tcBorders>
          </w:tcPr>
          <w:p w14:paraId="4E5175BE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E22AB0">
              <w:rPr>
                <w:noProof/>
                <w:sz w:val="18"/>
                <w:szCs w:val="18"/>
              </w:rPr>
              <w:drawing>
                <wp:inline distT="0" distB="0" distL="0" distR="0" wp14:anchorId="2DFF716D" wp14:editId="2C2095E3">
                  <wp:extent cx="796353" cy="1725433"/>
                  <wp:effectExtent l="0" t="0" r="0" b="0"/>
                  <wp:docPr id="698267295" name="Picture 1" descr="A stool with a black r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267295" name="Picture 1" descr="A stool with a black ring&#10;&#10;Description automatically generated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666" cy="172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bottom w:val="single" w:sz="24" w:space="0" w:color="FFFF00"/>
            </w:tcBorders>
          </w:tcPr>
          <w:p w14:paraId="261ED1E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bottom w:val="single" w:sz="24" w:space="0" w:color="FFFF00"/>
            </w:tcBorders>
          </w:tcPr>
          <w:p w14:paraId="0767DA53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bottom w:val="single" w:sz="24" w:space="0" w:color="FFFF00"/>
            </w:tcBorders>
          </w:tcPr>
          <w:p w14:paraId="362F4D3D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0D63ED53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1C875188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OSS-21a</w:t>
            </w:r>
          </w:p>
        </w:tc>
        <w:tc>
          <w:tcPr>
            <w:tcW w:w="819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0E4F990A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3146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1EAEC4D0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0C6C1E">
              <w:rPr>
                <w:noProof/>
                <w:sz w:val="18"/>
                <w:szCs w:val="18"/>
              </w:rPr>
              <w:drawing>
                <wp:inline distT="0" distB="0" distL="0" distR="0" wp14:anchorId="49DCE6D2" wp14:editId="792300B9">
                  <wp:extent cx="1042520" cy="1439186"/>
                  <wp:effectExtent l="0" t="0" r="0" b="0"/>
                  <wp:docPr id="52921584" name="Picture 1" descr="A chair with metal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21584" name="Picture 1" descr="A chair with metal legs&#10;&#10;Description automatically generate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576" cy="14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31C13189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2E3AD7">
              <w:rPr>
                <w:noProof/>
                <w:sz w:val="18"/>
                <w:szCs w:val="18"/>
              </w:rPr>
              <w:drawing>
                <wp:inline distT="0" distB="0" distL="0" distR="0" wp14:anchorId="3C4E46E5" wp14:editId="4EDFC28D">
                  <wp:extent cx="850617" cy="906449"/>
                  <wp:effectExtent l="0" t="0" r="0" b="0"/>
                  <wp:docPr id="1907424638" name="Picture 1" descr="A close up of a ch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424638" name="Picture 1" descr="A close up of a chair&#10;&#10;Description automatically generated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875" cy="909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5B9623A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29E33B3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3EC26333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4D94470B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OSS-21b</w:t>
            </w:r>
          </w:p>
        </w:tc>
        <w:tc>
          <w:tcPr>
            <w:tcW w:w="819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4C764C2F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3146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71558315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0C6C1E">
              <w:rPr>
                <w:noProof/>
                <w:sz w:val="18"/>
                <w:szCs w:val="18"/>
              </w:rPr>
              <w:drawing>
                <wp:inline distT="0" distB="0" distL="0" distR="0" wp14:anchorId="56D58F2D" wp14:editId="7937731C">
                  <wp:extent cx="860211" cy="1288111"/>
                  <wp:effectExtent l="0" t="0" r="0" b="0"/>
                  <wp:docPr id="960832363" name="Picture 1" descr="A yellow chair with black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832363" name="Picture 1" descr="A yellow chair with black legs&#10;&#10;Description automatically generated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629" cy="129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7892BEED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30B3858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721585FE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7788DBF4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4264742B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OSS-21c</w:t>
            </w:r>
          </w:p>
        </w:tc>
        <w:tc>
          <w:tcPr>
            <w:tcW w:w="819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22C96AE4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3146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24167B6E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BF6DD8">
              <w:rPr>
                <w:noProof/>
                <w:sz w:val="18"/>
                <w:szCs w:val="18"/>
              </w:rPr>
              <w:drawing>
                <wp:inline distT="0" distB="0" distL="0" distR="0" wp14:anchorId="629826E5" wp14:editId="5F47FBD8">
                  <wp:extent cx="955860" cy="1486894"/>
                  <wp:effectExtent l="0" t="0" r="0" b="0"/>
                  <wp:docPr id="966714355" name="Picture 1" descr="A chair with metal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714355" name="Picture 1" descr="A chair with metal legs&#10;&#10;Description automatically generated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461" cy="1495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0D89F332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00437C8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380D768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24F34335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586B0FBB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OSS-18</w:t>
            </w:r>
          </w:p>
        </w:tc>
        <w:tc>
          <w:tcPr>
            <w:tcW w:w="819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1E476EF3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3146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357816FA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BF6DD8">
              <w:rPr>
                <w:noProof/>
                <w:sz w:val="18"/>
                <w:szCs w:val="18"/>
              </w:rPr>
              <w:drawing>
                <wp:inline distT="0" distB="0" distL="0" distR="0" wp14:anchorId="12DFDC0A" wp14:editId="67958547">
                  <wp:extent cx="855957" cy="1486894"/>
                  <wp:effectExtent l="0" t="0" r="0" b="0"/>
                  <wp:docPr id="1592266267" name="Picture 1" descr="A chair with a cush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266267" name="Picture 1" descr="A chair with a cushion&#10;&#10;Description automatically generated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741" cy="149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5B163F39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7F8455B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12D8DF1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288A06D0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23661788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OSS-19</w:t>
            </w:r>
          </w:p>
        </w:tc>
        <w:tc>
          <w:tcPr>
            <w:tcW w:w="819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1EA176A1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3146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3350B723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BF6DD8">
              <w:rPr>
                <w:noProof/>
                <w:sz w:val="18"/>
                <w:szCs w:val="18"/>
              </w:rPr>
              <w:drawing>
                <wp:inline distT="0" distB="0" distL="0" distR="0" wp14:anchorId="46267BE8" wp14:editId="6E26DFA3">
                  <wp:extent cx="887395" cy="1447137"/>
                  <wp:effectExtent l="0" t="0" r="0" b="0"/>
                  <wp:docPr id="1613740926" name="Picture 1" descr="A chair with a black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740926" name="Picture 1" descr="A chair with a black frame&#10;&#10;Description automatically generated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955" cy="145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3A8E797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06D72D4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</w:tcPr>
          <w:p w14:paraId="07F04B6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0BB09C18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</w:tcPr>
          <w:p w14:paraId="52342337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OSS-22</w:t>
            </w:r>
          </w:p>
        </w:tc>
        <w:tc>
          <w:tcPr>
            <w:tcW w:w="819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</w:tcPr>
          <w:p w14:paraId="3537E406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3146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</w:tcPr>
          <w:p w14:paraId="3C339B5D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D034A2">
              <w:rPr>
                <w:noProof/>
                <w:sz w:val="18"/>
                <w:szCs w:val="18"/>
              </w:rPr>
              <w:drawing>
                <wp:inline distT="0" distB="0" distL="0" distR="0" wp14:anchorId="4FA6669F" wp14:editId="645E712A">
                  <wp:extent cx="1224501" cy="1348440"/>
                  <wp:effectExtent l="0" t="0" r="0" b="0"/>
                  <wp:docPr id="2042039824" name="Picture 1" descr="A stack of chairs on a c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039824" name="Picture 1" descr="A stack of chairs on a cart&#10;&#10;Description automatically generated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255" cy="1351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</w:tcPr>
          <w:p w14:paraId="22DC08D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</w:tcPr>
          <w:p w14:paraId="6E4AFF15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FFF00"/>
              <w:left w:val="single" w:sz="24" w:space="0" w:color="FFFF00"/>
              <w:right w:val="single" w:sz="24" w:space="0" w:color="FFFF00"/>
            </w:tcBorders>
          </w:tcPr>
          <w:p w14:paraId="4E28BB92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5A164216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11610636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OSS-02a</w:t>
            </w:r>
          </w:p>
        </w:tc>
        <w:tc>
          <w:tcPr>
            <w:tcW w:w="819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5237EFA7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3146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46F1AFB0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AB5EFA">
              <w:rPr>
                <w:noProof/>
                <w:sz w:val="18"/>
                <w:szCs w:val="18"/>
              </w:rPr>
              <w:drawing>
                <wp:inline distT="0" distB="0" distL="0" distR="0" wp14:anchorId="678E83CD" wp14:editId="16284954">
                  <wp:extent cx="731520" cy="1107059"/>
                  <wp:effectExtent l="0" t="0" r="0" b="0"/>
                  <wp:docPr id="1049272838" name="Picture 1" descr="A black office chair with whee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272838" name="Picture 1" descr="A black office chair with wheels&#10;&#10;Description automatically generated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375" cy="111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40EDBA7F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0040BE">
              <w:rPr>
                <w:noProof/>
                <w:sz w:val="18"/>
                <w:szCs w:val="18"/>
              </w:rPr>
              <w:drawing>
                <wp:inline distT="0" distB="0" distL="0" distR="0" wp14:anchorId="3A16EFF8" wp14:editId="2291D2AA">
                  <wp:extent cx="866692" cy="746688"/>
                  <wp:effectExtent l="0" t="0" r="0" b="0"/>
                  <wp:docPr id="2132984956" name="Picture 1" descr="A chair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984956" name="Picture 1" descr="A chair in a room&#10;&#10;Description automatically generated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384" cy="752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7B185F8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711552CC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77E8C509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22F22813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OSS-02b</w:t>
            </w:r>
          </w:p>
        </w:tc>
        <w:tc>
          <w:tcPr>
            <w:tcW w:w="819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3EF831D3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3146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529C4C16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AB5EFA">
              <w:rPr>
                <w:noProof/>
                <w:sz w:val="18"/>
                <w:szCs w:val="18"/>
              </w:rPr>
              <w:drawing>
                <wp:inline distT="0" distB="0" distL="0" distR="0" wp14:anchorId="4287B46A" wp14:editId="4F4B919C">
                  <wp:extent cx="787180" cy="1133374"/>
                  <wp:effectExtent l="0" t="0" r="0" b="0"/>
                  <wp:docPr id="390260594" name="Picture 1" descr="A blue chair with black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60594" name="Picture 1" descr="A blue chair with black legs&#10;&#10;Description automatically generated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20" cy="1137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511FB910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490B892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5A9A98E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4773D24B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37DBD26C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OSS-02c</w:t>
            </w:r>
          </w:p>
        </w:tc>
        <w:tc>
          <w:tcPr>
            <w:tcW w:w="819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07243F4C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3146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149CF3B8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AB5EFA">
              <w:rPr>
                <w:noProof/>
                <w:sz w:val="18"/>
                <w:szCs w:val="18"/>
              </w:rPr>
              <w:drawing>
                <wp:inline distT="0" distB="0" distL="0" distR="0" wp14:anchorId="6E30E70A" wp14:editId="211DDCF3">
                  <wp:extent cx="800220" cy="1176794"/>
                  <wp:effectExtent l="0" t="0" r="0" b="0"/>
                  <wp:docPr id="1055275124" name="Picture 1" descr="A blue chair with metal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275124" name="Picture 1" descr="A blue chair with metal legs&#10;&#10;Description automatically generated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405" cy="118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643E9AA8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50BFFD7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706AACC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18FD7AE0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41576C79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OSS-01b</w:t>
            </w:r>
          </w:p>
        </w:tc>
        <w:tc>
          <w:tcPr>
            <w:tcW w:w="819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51E94701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3146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7D55E486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014F7F">
              <w:rPr>
                <w:noProof/>
                <w:sz w:val="18"/>
                <w:szCs w:val="18"/>
              </w:rPr>
              <w:drawing>
                <wp:inline distT="0" distB="0" distL="0" distR="0" wp14:anchorId="0CEDF47F" wp14:editId="11B21080">
                  <wp:extent cx="914400" cy="1268506"/>
                  <wp:effectExtent l="0" t="0" r="0" b="0"/>
                  <wp:docPr id="1330004118" name="Picture 1" descr="A blue chair with black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004118" name="Picture 1" descr="A blue chair with black legs&#10;&#10;Description automatically generated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99" cy="1272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632CEFD9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4DFA4BB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1638B82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3CF4AB1B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4F5F9A86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OSS-01c</w:t>
            </w:r>
          </w:p>
        </w:tc>
        <w:tc>
          <w:tcPr>
            <w:tcW w:w="819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21B7D488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3146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246134AF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014F7F">
              <w:rPr>
                <w:noProof/>
                <w:sz w:val="18"/>
                <w:szCs w:val="18"/>
              </w:rPr>
              <w:drawing>
                <wp:inline distT="0" distB="0" distL="0" distR="0" wp14:anchorId="09469427" wp14:editId="772FB725">
                  <wp:extent cx="834064" cy="1240403"/>
                  <wp:effectExtent l="0" t="0" r="0" b="0"/>
                  <wp:docPr id="127693117" name="Picture 1" descr="A chair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93117" name="Picture 1" descr="A chair with a white background&#10;&#10;Description automatically generated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647" cy="12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402ED7CB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601965C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4961833E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117CA728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1154EC86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OSS-03a</w:t>
            </w:r>
          </w:p>
        </w:tc>
        <w:tc>
          <w:tcPr>
            <w:tcW w:w="819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02028FA0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3146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374C906B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014F7F">
              <w:rPr>
                <w:noProof/>
                <w:sz w:val="18"/>
                <w:szCs w:val="18"/>
              </w:rPr>
              <w:drawing>
                <wp:inline distT="0" distB="0" distL="0" distR="0" wp14:anchorId="02DE8B59" wp14:editId="7C91EC91">
                  <wp:extent cx="743606" cy="1335819"/>
                  <wp:effectExtent l="0" t="0" r="0" b="0"/>
                  <wp:docPr id="815081037" name="Picture 1" descr="A brown stool with metal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081037" name="Picture 1" descr="A brown stool with metal legs&#10;&#10;Description automatically generate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888" cy="1339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0F4D218F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0040BE">
              <w:rPr>
                <w:noProof/>
                <w:sz w:val="18"/>
                <w:szCs w:val="18"/>
              </w:rPr>
              <w:drawing>
                <wp:inline distT="0" distB="0" distL="0" distR="0" wp14:anchorId="133A3FE9" wp14:editId="052D66B3">
                  <wp:extent cx="1005293" cy="755374"/>
                  <wp:effectExtent l="0" t="0" r="0" b="0"/>
                  <wp:docPr id="981289232" name="Picture 1" descr="A chair next to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289232" name="Picture 1" descr="A chair next to a table&#10;&#10;Description automatically generated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146" cy="763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1D0D1669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1A217B1C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6CB444CF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76257608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OSS-04</w:t>
            </w:r>
          </w:p>
        </w:tc>
        <w:tc>
          <w:tcPr>
            <w:tcW w:w="819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162DFC35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3146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7D3134EC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014F7F">
              <w:rPr>
                <w:noProof/>
                <w:sz w:val="18"/>
                <w:szCs w:val="18"/>
              </w:rPr>
              <w:drawing>
                <wp:inline distT="0" distB="0" distL="0" distR="0" wp14:anchorId="29A29652" wp14:editId="39C9836C">
                  <wp:extent cx="734342" cy="1311965"/>
                  <wp:effectExtent l="0" t="0" r="0" b="0"/>
                  <wp:docPr id="1907221674" name="Picture 1" descr="A gray stool with a cush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221674" name="Picture 1" descr="A gray stool with a cushion&#10;&#10;Description automatically generated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351" cy="1320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63C8405D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0040BE">
              <w:rPr>
                <w:noProof/>
                <w:sz w:val="18"/>
                <w:szCs w:val="18"/>
              </w:rPr>
              <w:drawing>
                <wp:inline distT="0" distB="0" distL="0" distR="0" wp14:anchorId="4E5AB7A3" wp14:editId="02C38807">
                  <wp:extent cx="1005293" cy="755374"/>
                  <wp:effectExtent l="0" t="0" r="0" b="0"/>
                  <wp:docPr id="2028112217" name="Picture 1" descr="A chair next to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112217" name="Picture 1" descr="A chair next to a table&#10;&#10;Description automatically generated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146" cy="763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145A08B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E242B4"/>
              <w:left w:val="single" w:sz="24" w:space="0" w:color="E242B4"/>
              <w:bottom w:val="single" w:sz="24" w:space="0" w:color="E242B4"/>
              <w:right w:val="single" w:sz="24" w:space="0" w:color="E242B4"/>
            </w:tcBorders>
          </w:tcPr>
          <w:p w14:paraId="5D0D9259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275E7219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5AC0A94A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OSS-39a</w:t>
            </w:r>
          </w:p>
        </w:tc>
        <w:tc>
          <w:tcPr>
            <w:tcW w:w="819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2C2B71E5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3146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19BD3B41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123100">
              <w:rPr>
                <w:noProof/>
                <w:sz w:val="18"/>
                <w:szCs w:val="18"/>
              </w:rPr>
              <w:drawing>
                <wp:inline distT="0" distB="0" distL="0" distR="0" wp14:anchorId="0AFC1C48" wp14:editId="22461417">
                  <wp:extent cx="834887" cy="1222013"/>
                  <wp:effectExtent l="0" t="0" r="0" b="0"/>
                  <wp:docPr id="351608979" name="Picture 1" descr="A chair with a curved b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608979" name="Picture 1" descr="A chair with a curved back&#10;&#10;Description automatically generated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74" cy="122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0B96F705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398F3C7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470F0C7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2E436D27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6D4BF163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OSS-39b</w:t>
            </w:r>
          </w:p>
        </w:tc>
        <w:tc>
          <w:tcPr>
            <w:tcW w:w="819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157847AC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</w:t>
            </w:r>
          </w:p>
        </w:tc>
        <w:tc>
          <w:tcPr>
            <w:tcW w:w="3146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426249C1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123100">
              <w:rPr>
                <w:noProof/>
                <w:sz w:val="18"/>
                <w:szCs w:val="18"/>
              </w:rPr>
              <w:drawing>
                <wp:inline distT="0" distB="0" distL="0" distR="0" wp14:anchorId="15F30558" wp14:editId="757D7BE3">
                  <wp:extent cx="810208" cy="1439186"/>
                  <wp:effectExtent l="0" t="0" r="0" b="0"/>
                  <wp:docPr id="244091500" name="Picture 1" descr="A blue chair with a curved b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91500" name="Picture 1" descr="A blue chair with a curved back&#10;&#10;Description automatically generated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393" cy="144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4FB45AC3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 w:rsidRPr="00123100">
              <w:rPr>
                <w:noProof/>
                <w:sz w:val="18"/>
                <w:szCs w:val="18"/>
              </w:rPr>
              <w:drawing>
                <wp:inline distT="0" distB="0" distL="0" distR="0" wp14:anchorId="2C24B1AF" wp14:editId="6A06B9E2">
                  <wp:extent cx="1244179" cy="922351"/>
                  <wp:effectExtent l="0" t="0" r="0" b="0"/>
                  <wp:docPr id="1448922372" name="Picture 1" descr="A person sitting on a ch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922372" name="Picture 1" descr="A person sitting on a chair&#10;&#10;Description automatically generated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628" cy="92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550AC906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4EA72E"/>
              <w:left w:val="single" w:sz="24" w:space="0" w:color="4EA72E"/>
              <w:bottom w:val="single" w:sz="24" w:space="0" w:color="4EA72E"/>
              <w:right w:val="single" w:sz="24" w:space="0" w:color="4EA72E"/>
            </w:tcBorders>
          </w:tcPr>
          <w:p w14:paraId="19CED162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7391B873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4EA72E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6BBF2EC2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OSS-33</w:t>
            </w:r>
          </w:p>
        </w:tc>
        <w:tc>
          <w:tcPr>
            <w:tcW w:w="819" w:type="dxa"/>
            <w:tcBorders>
              <w:top w:val="single" w:sz="24" w:space="0" w:color="4EA72E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2071AE28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146" w:type="dxa"/>
            <w:tcBorders>
              <w:top w:val="single" w:sz="24" w:space="0" w:color="4EA72E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4432FABD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276F30">
              <w:rPr>
                <w:noProof/>
                <w:sz w:val="18"/>
                <w:szCs w:val="18"/>
              </w:rPr>
              <w:drawing>
                <wp:inline distT="0" distB="0" distL="0" distR="0" wp14:anchorId="108BD77D" wp14:editId="1F160E36">
                  <wp:extent cx="1003159" cy="1391478"/>
                  <wp:effectExtent l="0" t="0" r="0" b="0"/>
                  <wp:docPr id="90933001" name="Picture 1" descr="A chair with a white cush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33001" name="Picture 1" descr="A chair with a white cushion&#10;&#10;Description automatically generated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458" cy="1398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4EA72E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72CA0610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4EA72E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4B57991C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4EA72E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7A99A66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183EF3F9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FE9EA" w:themeColor="accent6" w:themeTint="99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385DF782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OSS-32</w:t>
            </w:r>
          </w:p>
        </w:tc>
        <w:tc>
          <w:tcPr>
            <w:tcW w:w="819" w:type="dxa"/>
            <w:tcBorders>
              <w:top w:val="single" w:sz="24" w:space="0" w:color="FFE9EA" w:themeColor="accent6" w:themeTint="99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07ED0714" w14:textId="77777777" w:rsidR="002E28FD" w:rsidRPr="003974D2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146" w:type="dxa"/>
            <w:tcBorders>
              <w:top w:val="single" w:sz="24" w:space="0" w:color="FFE9EA" w:themeColor="accent6" w:themeTint="99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2B353D5E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276F30">
              <w:rPr>
                <w:noProof/>
                <w:sz w:val="18"/>
                <w:szCs w:val="18"/>
              </w:rPr>
              <w:drawing>
                <wp:inline distT="0" distB="0" distL="0" distR="0" wp14:anchorId="46436651" wp14:editId="2C2BF1CE">
                  <wp:extent cx="1533639" cy="1208599"/>
                  <wp:effectExtent l="0" t="0" r="0" b="0"/>
                  <wp:docPr id="1162717920" name="Picture 1" descr="A tan bench with black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717920" name="Picture 1" descr="A tan bench with black legs&#10;&#10;Description automatically generated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014" cy="1215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FE9EA" w:themeColor="accent6" w:themeTint="99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34801458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FE9EA" w:themeColor="accent6" w:themeTint="99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30993B9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FE9EA" w:themeColor="accent6" w:themeTint="99"/>
              <w:left w:val="single" w:sz="24" w:space="0" w:color="FFE9EA" w:themeColor="accent6" w:themeTint="99"/>
              <w:bottom w:val="single" w:sz="24" w:space="0" w:color="FFE9EA" w:themeColor="accent6" w:themeTint="99"/>
              <w:right w:val="single" w:sz="24" w:space="0" w:color="FFE9EA" w:themeColor="accent6" w:themeTint="99"/>
            </w:tcBorders>
          </w:tcPr>
          <w:p w14:paraId="01904F4D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15AED5C2" w14:textId="77777777" w:rsidTr="00A54403">
        <w:trPr>
          <w:trHeight w:val="528"/>
        </w:trPr>
        <w:tc>
          <w:tcPr>
            <w:tcW w:w="1082" w:type="dxa"/>
            <w:tcBorders>
              <w:top w:val="single" w:sz="24" w:space="0" w:color="FFE9EA" w:themeColor="accent6" w:themeTint="99"/>
            </w:tcBorders>
          </w:tcPr>
          <w:p w14:paraId="4222575F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OSS-51</w:t>
            </w:r>
          </w:p>
        </w:tc>
        <w:tc>
          <w:tcPr>
            <w:tcW w:w="819" w:type="dxa"/>
            <w:tcBorders>
              <w:top w:val="single" w:sz="24" w:space="0" w:color="FFE9EA" w:themeColor="accent6" w:themeTint="99"/>
            </w:tcBorders>
          </w:tcPr>
          <w:p w14:paraId="3A7EBA88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  <w:tcBorders>
              <w:top w:val="single" w:sz="24" w:space="0" w:color="FFE9EA" w:themeColor="accent6" w:themeTint="99"/>
            </w:tcBorders>
          </w:tcPr>
          <w:p w14:paraId="2AC6BB7D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4704BC">
              <w:rPr>
                <w:noProof/>
                <w:sz w:val="18"/>
                <w:szCs w:val="18"/>
              </w:rPr>
              <w:drawing>
                <wp:inline distT="0" distB="0" distL="0" distR="0" wp14:anchorId="2E2EB5AE" wp14:editId="2CE82A8D">
                  <wp:extent cx="874643" cy="1332211"/>
                  <wp:effectExtent l="0" t="0" r="0" b="0"/>
                  <wp:docPr id="1540737210" name="Picture 1" descr="A wooden chair with a round se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37210" name="Picture 1" descr="A wooden chair with a round seat&#10;&#10;Description automatically generated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49" cy="133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  <w:tcBorders>
              <w:top w:val="single" w:sz="24" w:space="0" w:color="FFE9EA" w:themeColor="accent6" w:themeTint="99"/>
            </w:tcBorders>
          </w:tcPr>
          <w:p w14:paraId="25137A36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24" w:space="0" w:color="FFE9EA" w:themeColor="accent6" w:themeTint="99"/>
            </w:tcBorders>
          </w:tcPr>
          <w:p w14:paraId="77442E40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  <w:tcBorders>
              <w:top w:val="single" w:sz="24" w:space="0" w:color="FFE9EA" w:themeColor="accent6" w:themeTint="99"/>
            </w:tcBorders>
          </w:tcPr>
          <w:p w14:paraId="0DAF35C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2AFD368F" w14:textId="77777777" w:rsidTr="00A54403">
        <w:trPr>
          <w:trHeight w:val="528"/>
        </w:trPr>
        <w:tc>
          <w:tcPr>
            <w:tcW w:w="1082" w:type="dxa"/>
          </w:tcPr>
          <w:p w14:paraId="6F4B2B5F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OSS-49a</w:t>
            </w:r>
          </w:p>
        </w:tc>
        <w:tc>
          <w:tcPr>
            <w:tcW w:w="819" w:type="dxa"/>
          </w:tcPr>
          <w:p w14:paraId="31CBC8A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71DEAE13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CF4083">
              <w:rPr>
                <w:noProof/>
                <w:sz w:val="18"/>
                <w:szCs w:val="18"/>
              </w:rPr>
              <w:drawing>
                <wp:inline distT="0" distB="0" distL="0" distR="0" wp14:anchorId="07D66419" wp14:editId="61B53E55">
                  <wp:extent cx="1152939" cy="1364210"/>
                  <wp:effectExtent l="0" t="0" r="0" b="0"/>
                  <wp:docPr id="1815656176" name="Picture 1" descr="A close-up of a ch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656176" name="Picture 1" descr="A close-up of a chair&#10;&#10;Description automatically generated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95" cy="136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06C8FA3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6733548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373FF09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78C98716" w14:textId="77777777" w:rsidTr="00A54403">
        <w:trPr>
          <w:trHeight w:val="528"/>
        </w:trPr>
        <w:tc>
          <w:tcPr>
            <w:tcW w:w="1082" w:type="dxa"/>
          </w:tcPr>
          <w:p w14:paraId="4F22C8CA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OSS-49b</w:t>
            </w:r>
          </w:p>
        </w:tc>
        <w:tc>
          <w:tcPr>
            <w:tcW w:w="819" w:type="dxa"/>
          </w:tcPr>
          <w:p w14:paraId="047DDA1C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6B2506C9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CF4083">
              <w:rPr>
                <w:noProof/>
                <w:sz w:val="18"/>
                <w:szCs w:val="18"/>
              </w:rPr>
              <w:drawing>
                <wp:inline distT="0" distB="0" distL="0" distR="0" wp14:anchorId="6C724AA5" wp14:editId="01253E4A">
                  <wp:extent cx="1685676" cy="762018"/>
                  <wp:effectExtent l="0" t="0" r="0" b="0"/>
                  <wp:docPr id="83162394" name="Picture 1" descr="A blue couch with a black ba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62394" name="Picture 1" descr="A blue couch with a black base&#10;&#10;Description automatically generated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291" cy="76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06824A14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4F609AE3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4822C417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1675CA40" w14:textId="77777777" w:rsidTr="00A54403">
        <w:trPr>
          <w:trHeight w:val="528"/>
        </w:trPr>
        <w:tc>
          <w:tcPr>
            <w:tcW w:w="1082" w:type="dxa"/>
          </w:tcPr>
          <w:p w14:paraId="665043F0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OSS-49c</w:t>
            </w:r>
          </w:p>
        </w:tc>
        <w:tc>
          <w:tcPr>
            <w:tcW w:w="819" w:type="dxa"/>
          </w:tcPr>
          <w:p w14:paraId="304B2C39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4EEC5EF9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8876BE">
              <w:rPr>
                <w:noProof/>
                <w:sz w:val="18"/>
                <w:szCs w:val="18"/>
              </w:rPr>
              <w:drawing>
                <wp:inline distT="0" distB="0" distL="0" distR="0" wp14:anchorId="4AFB090E" wp14:editId="0CD35695">
                  <wp:extent cx="1065474" cy="1192695"/>
                  <wp:effectExtent l="0" t="0" r="0" b="0"/>
                  <wp:docPr id="1313145735" name="Picture 1" descr="A grey couch with black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145735" name="Picture 1" descr="A grey couch with black legs&#10;&#10;Description automatically generated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104" cy="1198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5D044F3F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09610718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6A59EA13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77F17FEB" w14:textId="77777777" w:rsidTr="00A54403">
        <w:trPr>
          <w:trHeight w:val="528"/>
        </w:trPr>
        <w:tc>
          <w:tcPr>
            <w:tcW w:w="1082" w:type="dxa"/>
          </w:tcPr>
          <w:p w14:paraId="3FDCA994" w14:textId="77777777" w:rsidR="002E28FD" w:rsidRDefault="002E28F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OSS-49d</w:t>
            </w:r>
          </w:p>
        </w:tc>
        <w:tc>
          <w:tcPr>
            <w:tcW w:w="819" w:type="dxa"/>
          </w:tcPr>
          <w:p w14:paraId="0F6272AD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4ED61D81" w14:textId="77777777" w:rsidR="002E28FD" w:rsidRPr="00024030" w:rsidRDefault="002E28FD" w:rsidP="00A54403">
            <w:pPr>
              <w:rPr>
                <w:sz w:val="18"/>
                <w:szCs w:val="18"/>
              </w:rPr>
            </w:pPr>
            <w:r w:rsidRPr="008876BE">
              <w:rPr>
                <w:noProof/>
                <w:sz w:val="18"/>
                <w:szCs w:val="18"/>
              </w:rPr>
              <w:drawing>
                <wp:inline distT="0" distB="0" distL="0" distR="0" wp14:anchorId="164BAE1D" wp14:editId="22AD405D">
                  <wp:extent cx="953772" cy="882595"/>
                  <wp:effectExtent l="0" t="0" r="0" b="0"/>
                  <wp:docPr id="1256051108" name="Picture 1" descr="A yellow ottoman with black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051108" name="Picture 1" descr="A yellow ottoman with black legs&#10;&#10;Description automatically generated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605" cy="887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3" w:type="dxa"/>
          </w:tcPr>
          <w:p w14:paraId="0736C2B8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5AD8D30D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4B257B2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  <w:tr w:rsidR="002E28FD" w:rsidRPr="003974D2" w14:paraId="149D2162" w14:textId="77777777" w:rsidTr="00A54403">
        <w:trPr>
          <w:trHeight w:val="528"/>
        </w:trPr>
        <w:tc>
          <w:tcPr>
            <w:tcW w:w="1082" w:type="dxa"/>
          </w:tcPr>
          <w:p w14:paraId="06C55FE6" w14:textId="77777777" w:rsidR="002E28FD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819" w:type="dxa"/>
          </w:tcPr>
          <w:p w14:paraId="5CFCA20A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146" w:type="dxa"/>
          </w:tcPr>
          <w:p w14:paraId="62E14F45" w14:textId="77777777" w:rsidR="002E28FD" w:rsidRPr="00024030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</w:tcPr>
          <w:p w14:paraId="78AAEAA5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14:paraId="4FF8C150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  <w:tc>
          <w:tcPr>
            <w:tcW w:w="3275" w:type="dxa"/>
          </w:tcPr>
          <w:p w14:paraId="151D0031" w14:textId="77777777" w:rsidR="002E28FD" w:rsidRPr="003974D2" w:rsidRDefault="002E28FD" w:rsidP="00A54403">
            <w:pPr>
              <w:rPr>
                <w:sz w:val="18"/>
                <w:szCs w:val="18"/>
              </w:rPr>
            </w:pPr>
          </w:p>
        </w:tc>
      </w:tr>
    </w:tbl>
    <w:p w14:paraId="6EC59208" w14:textId="77777777" w:rsidR="00E56C0A" w:rsidRPr="00D373DF" w:rsidRDefault="00E56C0A" w:rsidP="00D373DF"/>
    <w:sectPr w:rsidR="00E56C0A" w:rsidRPr="00D373DF" w:rsidSect="0081728F"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1418" w:right="1701" w:bottom="1985" w:left="1418" w:header="141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2DFB6" w14:textId="77777777" w:rsidR="00010260" w:rsidRDefault="00010260" w:rsidP="00F147E8">
      <w:pPr>
        <w:spacing w:line="240" w:lineRule="auto"/>
      </w:pPr>
      <w:r>
        <w:separator/>
      </w:r>
    </w:p>
  </w:endnote>
  <w:endnote w:type="continuationSeparator" w:id="0">
    <w:p w14:paraId="2C3CF87D" w14:textId="77777777" w:rsidR="00010260" w:rsidRDefault="00010260" w:rsidP="00F147E8">
      <w:pPr>
        <w:spacing w:line="240" w:lineRule="auto"/>
      </w:pPr>
      <w:r>
        <w:continuationSeparator/>
      </w:r>
    </w:p>
  </w:endnote>
  <w:endnote w:type="continuationNotice" w:id="1">
    <w:p w14:paraId="69098B6F" w14:textId="77777777" w:rsidR="00010260" w:rsidRDefault="000102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Koppen CS)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Fo Sans VF Light">
    <w:altName w:val="Calibri"/>
    <w:charset w:val="00"/>
    <w:family w:val="swiss"/>
    <w:pitch w:val="variable"/>
    <w:sig w:usb0="00000207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uon Charter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0141913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19B8A22" w14:textId="77777777" w:rsidR="004909C1" w:rsidRDefault="004909C1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0EE1D7" w14:textId="77777777" w:rsidR="004909C1" w:rsidRDefault="004909C1" w:rsidP="004909C1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  <w:sz w:val="15"/>
        <w:szCs w:val="15"/>
      </w:rPr>
      <w:id w:val="-8508205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F4CA949" w14:textId="77777777" w:rsidR="004909C1" w:rsidRPr="0089236B" w:rsidRDefault="004909C1" w:rsidP="00B84462">
        <w:pPr>
          <w:pStyle w:val="Voettekst"/>
          <w:framePr w:hSpace="482" w:wrap="notBeside" w:vAnchor="page" w:hAnchor="page" w:xAlign="right" w:y="16161"/>
          <w:rPr>
            <w:rStyle w:val="Paginanummer"/>
            <w:sz w:val="15"/>
            <w:szCs w:val="15"/>
          </w:rPr>
        </w:pPr>
        <w:r w:rsidRPr="0089236B">
          <w:rPr>
            <w:rStyle w:val="Paginanummer"/>
            <w:sz w:val="15"/>
            <w:szCs w:val="15"/>
          </w:rPr>
          <w:fldChar w:fldCharType="begin"/>
        </w:r>
        <w:r w:rsidRPr="0089236B">
          <w:rPr>
            <w:rStyle w:val="Paginanummer"/>
            <w:sz w:val="15"/>
            <w:szCs w:val="15"/>
          </w:rPr>
          <w:instrText xml:space="preserve"> PAGE </w:instrText>
        </w:r>
        <w:r w:rsidRPr="0089236B">
          <w:rPr>
            <w:rStyle w:val="Paginanummer"/>
            <w:sz w:val="15"/>
            <w:szCs w:val="15"/>
          </w:rPr>
          <w:fldChar w:fldCharType="separate"/>
        </w:r>
        <w:r w:rsidRPr="0089236B">
          <w:rPr>
            <w:rStyle w:val="Paginanummer"/>
            <w:noProof/>
            <w:sz w:val="15"/>
            <w:szCs w:val="15"/>
          </w:rPr>
          <w:t>2</w:t>
        </w:r>
        <w:r w:rsidRPr="0089236B">
          <w:rPr>
            <w:rStyle w:val="Paginanummer"/>
            <w:sz w:val="15"/>
            <w:szCs w:val="15"/>
          </w:rPr>
          <w:fldChar w:fldCharType="end"/>
        </w:r>
      </w:p>
    </w:sdtContent>
  </w:sdt>
  <w:p w14:paraId="4B072C83" w14:textId="77777777" w:rsidR="00967EFB" w:rsidRDefault="00BF13B1" w:rsidP="004909C1">
    <w:pPr>
      <w:pStyle w:val="Voettekst"/>
      <w:ind w:firstLine="36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571B740" wp14:editId="768FCC51">
          <wp:simplePos x="0" y="0"/>
          <wp:positionH relativeFrom="column">
            <wp:posOffset>-104140</wp:posOffset>
          </wp:positionH>
          <wp:positionV relativeFrom="paragraph">
            <wp:posOffset>19974</wp:posOffset>
          </wp:positionV>
          <wp:extent cx="296545" cy="296545"/>
          <wp:effectExtent l="0" t="0" r="0" b="0"/>
          <wp:wrapNone/>
          <wp:docPr id="1157351980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366578" name="Graphic 14273665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545" cy="296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2E4A9" w14:textId="77777777" w:rsidR="00327656" w:rsidRDefault="00327656" w:rsidP="0089236B">
    <w:pPr>
      <w:pStyle w:val="Voettekst"/>
      <w:spacing w:after="108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16302" w14:textId="77777777" w:rsidR="00010260" w:rsidRDefault="00010260" w:rsidP="00F147E8">
      <w:pPr>
        <w:spacing w:line="240" w:lineRule="auto"/>
      </w:pPr>
      <w:r>
        <w:separator/>
      </w:r>
    </w:p>
  </w:footnote>
  <w:footnote w:type="continuationSeparator" w:id="0">
    <w:p w14:paraId="2BE9E2BA" w14:textId="77777777" w:rsidR="00010260" w:rsidRDefault="00010260" w:rsidP="00F147E8">
      <w:pPr>
        <w:spacing w:line="240" w:lineRule="auto"/>
      </w:pPr>
      <w:r>
        <w:continuationSeparator/>
      </w:r>
    </w:p>
  </w:footnote>
  <w:footnote w:type="continuationNotice" w:id="1">
    <w:p w14:paraId="4508E0CA" w14:textId="77777777" w:rsidR="00010260" w:rsidRDefault="000102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6C17D" w14:textId="77777777" w:rsidR="00F147E8" w:rsidRDefault="00F147E8" w:rsidP="00F147E8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FF043" w14:textId="77777777" w:rsidR="00327656" w:rsidRDefault="006A273F" w:rsidP="00420CD4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58241" behindDoc="1" locked="0" layoutInCell="1" allowOverlap="1" wp14:anchorId="059E36DE" wp14:editId="21AB8471">
          <wp:simplePos x="0" y="0"/>
          <wp:positionH relativeFrom="column">
            <wp:posOffset>-911225</wp:posOffset>
          </wp:positionH>
          <wp:positionV relativeFrom="paragraph">
            <wp:posOffset>-899019</wp:posOffset>
          </wp:positionV>
          <wp:extent cx="7560000" cy="10698600"/>
          <wp:effectExtent l="0" t="0" r="0" b="0"/>
          <wp:wrapNone/>
          <wp:docPr id="18789326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932642" name="Afbeelding 18789326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C17A3"/>
    <w:multiLevelType w:val="hybridMultilevel"/>
    <w:tmpl w:val="FFFFFFFF"/>
    <w:lvl w:ilvl="0" w:tplc="FA9A7F84">
      <w:start w:val="1"/>
      <w:numFmt w:val="decimal"/>
      <w:lvlText w:val="%1."/>
      <w:lvlJc w:val="left"/>
      <w:pPr>
        <w:ind w:left="720" w:hanging="360"/>
      </w:pPr>
    </w:lvl>
    <w:lvl w:ilvl="1" w:tplc="80CEDEB2">
      <w:start w:val="1"/>
      <w:numFmt w:val="lowerLetter"/>
      <w:lvlText w:val="%2."/>
      <w:lvlJc w:val="left"/>
      <w:pPr>
        <w:ind w:left="1440" w:hanging="360"/>
      </w:pPr>
    </w:lvl>
    <w:lvl w:ilvl="2" w:tplc="E15E5F64">
      <w:start w:val="1"/>
      <w:numFmt w:val="lowerRoman"/>
      <w:lvlText w:val="%3."/>
      <w:lvlJc w:val="right"/>
      <w:pPr>
        <w:ind w:left="2160" w:hanging="180"/>
      </w:pPr>
    </w:lvl>
    <w:lvl w:ilvl="3" w:tplc="FB6C04AA">
      <w:start w:val="1"/>
      <w:numFmt w:val="decimal"/>
      <w:lvlText w:val="%4."/>
      <w:lvlJc w:val="left"/>
      <w:pPr>
        <w:ind w:left="2880" w:hanging="360"/>
      </w:pPr>
    </w:lvl>
    <w:lvl w:ilvl="4" w:tplc="554222A8">
      <w:start w:val="1"/>
      <w:numFmt w:val="lowerLetter"/>
      <w:lvlText w:val="%5."/>
      <w:lvlJc w:val="left"/>
      <w:pPr>
        <w:ind w:left="3600" w:hanging="360"/>
      </w:pPr>
    </w:lvl>
    <w:lvl w:ilvl="5" w:tplc="F6FA8848">
      <w:start w:val="1"/>
      <w:numFmt w:val="lowerRoman"/>
      <w:lvlText w:val="%6."/>
      <w:lvlJc w:val="right"/>
      <w:pPr>
        <w:ind w:left="4320" w:hanging="180"/>
      </w:pPr>
    </w:lvl>
    <w:lvl w:ilvl="6" w:tplc="D38ACEA8">
      <w:start w:val="1"/>
      <w:numFmt w:val="decimal"/>
      <w:lvlText w:val="%7."/>
      <w:lvlJc w:val="left"/>
      <w:pPr>
        <w:ind w:left="5040" w:hanging="360"/>
      </w:pPr>
    </w:lvl>
    <w:lvl w:ilvl="7" w:tplc="975E8952">
      <w:start w:val="1"/>
      <w:numFmt w:val="lowerLetter"/>
      <w:lvlText w:val="%8."/>
      <w:lvlJc w:val="left"/>
      <w:pPr>
        <w:ind w:left="5760" w:hanging="360"/>
      </w:pPr>
    </w:lvl>
    <w:lvl w:ilvl="8" w:tplc="7AAEDD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02618"/>
    <w:multiLevelType w:val="multilevel"/>
    <w:tmpl w:val="48C291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812CE4"/>
    <w:multiLevelType w:val="multilevel"/>
    <w:tmpl w:val="C10444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4C1CEB"/>
    <w:multiLevelType w:val="multilevel"/>
    <w:tmpl w:val="3D682F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74A1C"/>
    <w:multiLevelType w:val="multilevel"/>
    <w:tmpl w:val="96B8B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F9418E"/>
    <w:multiLevelType w:val="multilevel"/>
    <w:tmpl w:val="59CA2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9C45AE"/>
    <w:multiLevelType w:val="multilevel"/>
    <w:tmpl w:val="AA26F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B74017"/>
    <w:multiLevelType w:val="multilevel"/>
    <w:tmpl w:val="EC24B0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76077D"/>
    <w:multiLevelType w:val="multilevel"/>
    <w:tmpl w:val="D6E828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7613C8"/>
    <w:multiLevelType w:val="multilevel"/>
    <w:tmpl w:val="1F28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8227AF"/>
    <w:multiLevelType w:val="multilevel"/>
    <w:tmpl w:val="45149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123729"/>
    <w:multiLevelType w:val="multilevel"/>
    <w:tmpl w:val="B2B2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4F72BB"/>
    <w:multiLevelType w:val="multilevel"/>
    <w:tmpl w:val="96A4AE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0D31D7"/>
    <w:multiLevelType w:val="multilevel"/>
    <w:tmpl w:val="65D4E2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411743"/>
    <w:multiLevelType w:val="multilevel"/>
    <w:tmpl w:val="1E9A8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934948"/>
    <w:multiLevelType w:val="multilevel"/>
    <w:tmpl w:val="380446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81BE6"/>
    <w:multiLevelType w:val="multilevel"/>
    <w:tmpl w:val="DBFCCEBA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19" w15:restartNumberingAfterBreak="0">
    <w:nsid w:val="11F10A54"/>
    <w:multiLevelType w:val="multilevel"/>
    <w:tmpl w:val="BEE4A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7F3AC3"/>
    <w:multiLevelType w:val="multilevel"/>
    <w:tmpl w:val="087CC8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7083743"/>
    <w:multiLevelType w:val="multilevel"/>
    <w:tmpl w:val="9A44C2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780199"/>
    <w:multiLevelType w:val="multilevel"/>
    <w:tmpl w:val="48AA1584"/>
    <w:lvl w:ilvl="0">
      <w:start w:val="1"/>
      <w:numFmt w:val="decimal"/>
      <w:pStyle w:val="Kop1"/>
      <w:suff w:val="space"/>
      <w:lvlText w:val="%1."/>
      <w:lvlJc w:val="left"/>
      <w:pPr>
        <w:ind w:left="360" w:hanging="360"/>
      </w:pPr>
      <w:rPr>
        <w:rFonts w:ascii="Aptos" w:eastAsiaTheme="majorEastAsia" w:hAnsi="Aptos" w:cs="Times New Roman (Koppen CS)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sz w:val="28"/>
        <w:szCs w:val="26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186C24CE"/>
    <w:multiLevelType w:val="multilevel"/>
    <w:tmpl w:val="6DD02C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87D3ADD"/>
    <w:multiLevelType w:val="multilevel"/>
    <w:tmpl w:val="D19A8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9F33367"/>
    <w:multiLevelType w:val="multilevel"/>
    <w:tmpl w:val="449E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AE95141"/>
    <w:multiLevelType w:val="hybridMultilevel"/>
    <w:tmpl w:val="FFFFFFFF"/>
    <w:lvl w:ilvl="0" w:tplc="DCF8B072">
      <w:start w:val="1"/>
      <w:numFmt w:val="decimal"/>
      <w:lvlText w:val="%1."/>
      <w:lvlJc w:val="left"/>
      <w:pPr>
        <w:ind w:left="720" w:hanging="360"/>
      </w:pPr>
    </w:lvl>
    <w:lvl w:ilvl="1" w:tplc="B96CFEBE">
      <w:start w:val="1"/>
      <w:numFmt w:val="lowerLetter"/>
      <w:lvlText w:val="%2."/>
      <w:lvlJc w:val="left"/>
      <w:pPr>
        <w:ind w:left="1440" w:hanging="360"/>
      </w:pPr>
    </w:lvl>
    <w:lvl w:ilvl="2" w:tplc="523AE328">
      <w:start w:val="1"/>
      <w:numFmt w:val="lowerRoman"/>
      <w:lvlText w:val="%3."/>
      <w:lvlJc w:val="right"/>
      <w:pPr>
        <w:ind w:left="2160" w:hanging="180"/>
      </w:pPr>
    </w:lvl>
    <w:lvl w:ilvl="3" w:tplc="22BCD0C4">
      <w:start w:val="1"/>
      <w:numFmt w:val="decimal"/>
      <w:lvlText w:val="%4."/>
      <w:lvlJc w:val="left"/>
      <w:pPr>
        <w:ind w:left="2880" w:hanging="360"/>
      </w:pPr>
    </w:lvl>
    <w:lvl w:ilvl="4" w:tplc="83BE84EC">
      <w:start w:val="1"/>
      <w:numFmt w:val="lowerLetter"/>
      <w:lvlText w:val="%5."/>
      <w:lvlJc w:val="left"/>
      <w:pPr>
        <w:ind w:left="3600" w:hanging="360"/>
      </w:pPr>
    </w:lvl>
    <w:lvl w:ilvl="5" w:tplc="D41240D6">
      <w:start w:val="1"/>
      <w:numFmt w:val="lowerRoman"/>
      <w:lvlText w:val="%6."/>
      <w:lvlJc w:val="right"/>
      <w:pPr>
        <w:ind w:left="4320" w:hanging="180"/>
      </w:pPr>
    </w:lvl>
    <w:lvl w:ilvl="6" w:tplc="C7A0F7FE">
      <w:start w:val="1"/>
      <w:numFmt w:val="decimal"/>
      <w:lvlText w:val="%7."/>
      <w:lvlJc w:val="left"/>
      <w:pPr>
        <w:ind w:left="5040" w:hanging="360"/>
      </w:pPr>
    </w:lvl>
    <w:lvl w:ilvl="7" w:tplc="938AB8E6">
      <w:start w:val="1"/>
      <w:numFmt w:val="lowerLetter"/>
      <w:lvlText w:val="%8."/>
      <w:lvlJc w:val="left"/>
      <w:pPr>
        <w:ind w:left="5760" w:hanging="360"/>
      </w:pPr>
    </w:lvl>
    <w:lvl w:ilvl="8" w:tplc="EF1810A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35145A"/>
    <w:multiLevelType w:val="hybridMultilevel"/>
    <w:tmpl w:val="D1786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45E969"/>
    <w:multiLevelType w:val="hybridMultilevel"/>
    <w:tmpl w:val="FFFFFFFF"/>
    <w:lvl w:ilvl="0" w:tplc="E7EA9DF0">
      <w:start w:val="1"/>
      <w:numFmt w:val="decimal"/>
      <w:lvlText w:val="%1."/>
      <w:lvlJc w:val="left"/>
      <w:pPr>
        <w:ind w:left="720" w:hanging="360"/>
      </w:pPr>
    </w:lvl>
    <w:lvl w:ilvl="1" w:tplc="769EE638">
      <w:start w:val="1"/>
      <w:numFmt w:val="lowerLetter"/>
      <w:lvlText w:val="%2."/>
      <w:lvlJc w:val="left"/>
      <w:pPr>
        <w:ind w:left="1440" w:hanging="360"/>
      </w:pPr>
    </w:lvl>
    <w:lvl w:ilvl="2" w:tplc="70A88140">
      <w:start w:val="1"/>
      <w:numFmt w:val="lowerRoman"/>
      <w:lvlText w:val="%3."/>
      <w:lvlJc w:val="right"/>
      <w:pPr>
        <w:ind w:left="2160" w:hanging="180"/>
      </w:pPr>
    </w:lvl>
    <w:lvl w:ilvl="3" w:tplc="D19256BA">
      <w:start w:val="1"/>
      <w:numFmt w:val="decimal"/>
      <w:lvlText w:val="%4."/>
      <w:lvlJc w:val="left"/>
      <w:pPr>
        <w:ind w:left="2880" w:hanging="360"/>
      </w:pPr>
    </w:lvl>
    <w:lvl w:ilvl="4" w:tplc="AAA04B3C">
      <w:start w:val="1"/>
      <w:numFmt w:val="lowerLetter"/>
      <w:lvlText w:val="%5."/>
      <w:lvlJc w:val="left"/>
      <w:pPr>
        <w:ind w:left="3600" w:hanging="360"/>
      </w:pPr>
    </w:lvl>
    <w:lvl w:ilvl="5" w:tplc="B886984C">
      <w:start w:val="1"/>
      <w:numFmt w:val="lowerRoman"/>
      <w:lvlText w:val="%6."/>
      <w:lvlJc w:val="right"/>
      <w:pPr>
        <w:ind w:left="4320" w:hanging="180"/>
      </w:pPr>
    </w:lvl>
    <w:lvl w:ilvl="6" w:tplc="3372F84E">
      <w:start w:val="1"/>
      <w:numFmt w:val="decimal"/>
      <w:lvlText w:val="%7."/>
      <w:lvlJc w:val="left"/>
      <w:pPr>
        <w:ind w:left="5040" w:hanging="360"/>
      </w:pPr>
    </w:lvl>
    <w:lvl w:ilvl="7" w:tplc="7FCC4FF8">
      <w:start w:val="1"/>
      <w:numFmt w:val="lowerLetter"/>
      <w:lvlText w:val="%8."/>
      <w:lvlJc w:val="left"/>
      <w:pPr>
        <w:ind w:left="5760" w:hanging="360"/>
      </w:pPr>
    </w:lvl>
    <w:lvl w:ilvl="8" w:tplc="6E8A455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DD45B8"/>
    <w:multiLevelType w:val="multilevel"/>
    <w:tmpl w:val="BD24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C40252"/>
    <w:multiLevelType w:val="hybridMultilevel"/>
    <w:tmpl w:val="82149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BF0F38"/>
    <w:multiLevelType w:val="multilevel"/>
    <w:tmpl w:val="176CE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="Times New Roman (Hoofdtekst CS)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468698D"/>
    <w:multiLevelType w:val="multilevel"/>
    <w:tmpl w:val="09AC7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73381D"/>
    <w:multiLevelType w:val="hybridMultilevel"/>
    <w:tmpl w:val="ECD42620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26B17DCC"/>
    <w:multiLevelType w:val="multilevel"/>
    <w:tmpl w:val="2252FC18"/>
    <w:styleLink w:val="Koppenleidraad"/>
    <w:lvl w:ilvl="0">
      <w:start w:val="1"/>
      <w:numFmt w:val="decimal"/>
      <w:lvlText w:val="%1."/>
      <w:lvlJc w:val="left"/>
      <w:pPr>
        <w:ind w:left="397" w:hanging="397"/>
      </w:pPr>
      <w:rPr>
        <w:rFonts w:ascii="Arial" w:hAnsi="Arial" w:hint="default"/>
        <w:sz w:val="3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27BD36A6"/>
    <w:multiLevelType w:val="multilevel"/>
    <w:tmpl w:val="7C8ED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7E704A1"/>
    <w:multiLevelType w:val="multilevel"/>
    <w:tmpl w:val="81866E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82D717C"/>
    <w:multiLevelType w:val="multilevel"/>
    <w:tmpl w:val="E8D2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9863797"/>
    <w:multiLevelType w:val="multilevel"/>
    <w:tmpl w:val="C4A0C4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DDC1074"/>
    <w:multiLevelType w:val="multilevel"/>
    <w:tmpl w:val="AC68A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42A6352"/>
    <w:multiLevelType w:val="multilevel"/>
    <w:tmpl w:val="83409FB8"/>
    <w:styleLink w:val="Nieuwekoppen"/>
    <w:lvl w:ilvl="0">
      <w:start w:val="1"/>
      <w:numFmt w:val="none"/>
      <w:pStyle w:val="RptParagraafNiveau1"/>
      <w:lvlText w:val="1."/>
      <w:lvlJc w:val="left"/>
      <w:pPr>
        <w:tabs>
          <w:tab w:val="num" w:pos="397"/>
        </w:tabs>
        <w:ind w:left="0" w:firstLine="0"/>
      </w:pPr>
      <w:rPr>
        <w:rFonts w:hint="default"/>
        <w:color w:val="0070C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pStyle w:val="RptParagraafNiveau2"/>
      <w:lvlText w:val="1.%3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1.1.%4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4">
      <w:start w:val="1"/>
      <w:numFmt w:val="decimal"/>
      <w:lvlRestart w:val="3"/>
      <w:lvlText w:val="1.1.1.%5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"/>
        </w:tabs>
        <w:ind w:left="0" w:firstLine="0"/>
      </w:pPr>
      <w:rPr>
        <w:rFonts w:hint="default"/>
      </w:rPr>
    </w:lvl>
  </w:abstractNum>
  <w:abstractNum w:abstractNumId="41" w15:restartNumberingAfterBreak="0">
    <w:nsid w:val="34793B84"/>
    <w:multiLevelType w:val="multilevel"/>
    <w:tmpl w:val="00528D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5721D74"/>
    <w:multiLevelType w:val="multilevel"/>
    <w:tmpl w:val="66645F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C026725"/>
    <w:multiLevelType w:val="multilevel"/>
    <w:tmpl w:val="62C8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D96708B"/>
    <w:multiLevelType w:val="multilevel"/>
    <w:tmpl w:val="89AC0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F7B103D"/>
    <w:multiLevelType w:val="multilevel"/>
    <w:tmpl w:val="CBE8F880"/>
    <w:styleLink w:val="Stijl1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41907B76"/>
    <w:multiLevelType w:val="hybridMultilevel"/>
    <w:tmpl w:val="59E081E2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7" w15:restartNumberingAfterBreak="0">
    <w:nsid w:val="427958F7"/>
    <w:multiLevelType w:val="multilevel"/>
    <w:tmpl w:val="81E00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2881079"/>
    <w:multiLevelType w:val="multilevel"/>
    <w:tmpl w:val="6C52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F727D9"/>
    <w:multiLevelType w:val="multilevel"/>
    <w:tmpl w:val="90F22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,Arial" w:hAnsi="Calibri,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DA5693"/>
    <w:multiLevelType w:val="multilevel"/>
    <w:tmpl w:val="2382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718338D"/>
    <w:multiLevelType w:val="multilevel"/>
    <w:tmpl w:val="B2B44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87E5342"/>
    <w:multiLevelType w:val="multilevel"/>
    <w:tmpl w:val="96AE0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9FB6492"/>
    <w:multiLevelType w:val="multilevel"/>
    <w:tmpl w:val="139C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AD34842"/>
    <w:multiLevelType w:val="multilevel"/>
    <w:tmpl w:val="ABE02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1A325DF"/>
    <w:multiLevelType w:val="multilevel"/>
    <w:tmpl w:val="0BFAE5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613A4C"/>
    <w:multiLevelType w:val="multilevel"/>
    <w:tmpl w:val="51E8C8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DB44EC"/>
    <w:multiLevelType w:val="hybridMultilevel"/>
    <w:tmpl w:val="BF603D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115404"/>
    <w:multiLevelType w:val="multilevel"/>
    <w:tmpl w:val="EA2AD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591566"/>
    <w:multiLevelType w:val="multilevel"/>
    <w:tmpl w:val="32728A98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60" w15:restartNumberingAfterBreak="0">
    <w:nsid w:val="5EACD425"/>
    <w:multiLevelType w:val="hybridMultilevel"/>
    <w:tmpl w:val="FFFFFFFF"/>
    <w:lvl w:ilvl="0" w:tplc="EA02D45C">
      <w:start w:val="1"/>
      <w:numFmt w:val="decimal"/>
      <w:lvlText w:val="%1."/>
      <w:lvlJc w:val="left"/>
      <w:pPr>
        <w:ind w:left="720" w:hanging="360"/>
      </w:pPr>
    </w:lvl>
    <w:lvl w:ilvl="1" w:tplc="5EFC79A8">
      <w:start w:val="1"/>
      <w:numFmt w:val="lowerLetter"/>
      <w:lvlText w:val="%2."/>
      <w:lvlJc w:val="left"/>
      <w:pPr>
        <w:ind w:left="1440" w:hanging="360"/>
      </w:pPr>
    </w:lvl>
    <w:lvl w:ilvl="2" w:tplc="AD5ACF34">
      <w:start w:val="1"/>
      <w:numFmt w:val="lowerRoman"/>
      <w:lvlText w:val="%3."/>
      <w:lvlJc w:val="right"/>
      <w:pPr>
        <w:ind w:left="2160" w:hanging="180"/>
      </w:pPr>
    </w:lvl>
    <w:lvl w:ilvl="3" w:tplc="A26CA820">
      <w:start w:val="1"/>
      <w:numFmt w:val="decimal"/>
      <w:lvlText w:val="%4."/>
      <w:lvlJc w:val="left"/>
      <w:pPr>
        <w:ind w:left="2880" w:hanging="360"/>
      </w:pPr>
    </w:lvl>
    <w:lvl w:ilvl="4" w:tplc="8188C290">
      <w:start w:val="1"/>
      <w:numFmt w:val="lowerLetter"/>
      <w:lvlText w:val="%5."/>
      <w:lvlJc w:val="left"/>
      <w:pPr>
        <w:ind w:left="3600" w:hanging="360"/>
      </w:pPr>
    </w:lvl>
    <w:lvl w:ilvl="5" w:tplc="C8445034">
      <w:start w:val="1"/>
      <w:numFmt w:val="lowerRoman"/>
      <w:lvlText w:val="%6."/>
      <w:lvlJc w:val="right"/>
      <w:pPr>
        <w:ind w:left="4320" w:hanging="180"/>
      </w:pPr>
    </w:lvl>
    <w:lvl w:ilvl="6" w:tplc="72520F9A">
      <w:start w:val="1"/>
      <w:numFmt w:val="decimal"/>
      <w:lvlText w:val="%7."/>
      <w:lvlJc w:val="left"/>
      <w:pPr>
        <w:ind w:left="5040" w:hanging="360"/>
      </w:pPr>
    </w:lvl>
    <w:lvl w:ilvl="7" w:tplc="FB8CF5BC">
      <w:start w:val="1"/>
      <w:numFmt w:val="lowerLetter"/>
      <w:lvlText w:val="%8."/>
      <w:lvlJc w:val="left"/>
      <w:pPr>
        <w:ind w:left="5760" w:hanging="360"/>
      </w:pPr>
    </w:lvl>
    <w:lvl w:ilvl="8" w:tplc="D8D895D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DD0E61"/>
    <w:multiLevelType w:val="singleLevel"/>
    <w:tmpl w:val="37E80CCE"/>
    <w:lvl w:ilvl="0">
      <w:start w:val="1"/>
      <w:numFmt w:val="bullet"/>
      <w:lvlText w:val="•"/>
      <w:lvlJc w:val="left"/>
      <w:pPr>
        <w:tabs>
          <w:tab w:val="num" w:pos="1560"/>
        </w:tabs>
        <w:ind w:left="1560" w:hanging="425"/>
      </w:pPr>
      <w:rPr>
        <w:rFonts w:ascii="Verdana" w:hAnsi="Verdana" w:hint="default"/>
      </w:rPr>
    </w:lvl>
  </w:abstractNum>
  <w:abstractNum w:abstractNumId="62" w15:restartNumberingAfterBreak="0">
    <w:nsid w:val="64623EE8"/>
    <w:multiLevelType w:val="multilevel"/>
    <w:tmpl w:val="0413001D"/>
    <w:styleLink w:val="Stijl2"/>
    <w:lvl w:ilvl="0">
      <w:start w:val="2"/>
      <w:numFmt w:val="decimal"/>
      <w:lvlText w:val="%1)"/>
      <w:lvlJc w:val="left"/>
      <w:pPr>
        <w:ind w:left="360" w:hanging="360"/>
      </w:pPr>
      <w:rPr>
        <w:color w:val="0070C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69ED653A"/>
    <w:multiLevelType w:val="multilevel"/>
    <w:tmpl w:val="3F34F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D3E4352"/>
    <w:multiLevelType w:val="multilevel"/>
    <w:tmpl w:val="CA908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DAA51FD"/>
    <w:multiLevelType w:val="multilevel"/>
    <w:tmpl w:val="442CBD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E11639D"/>
    <w:multiLevelType w:val="multilevel"/>
    <w:tmpl w:val="99F014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EF73696"/>
    <w:multiLevelType w:val="multilevel"/>
    <w:tmpl w:val="BF465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1215319"/>
    <w:multiLevelType w:val="multilevel"/>
    <w:tmpl w:val="6F86C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37107DF"/>
    <w:multiLevelType w:val="multilevel"/>
    <w:tmpl w:val="35929A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5366B48"/>
    <w:multiLevelType w:val="multilevel"/>
    <w:tmpl w:val="E4F64A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5697E55"/>
    <w:multiLevelType w:val="multilevel"/>
    <w:tmpl w:val="C0E0D2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6903BC8"/>
    <w:multiLevelType w:val="multilevel"/>
    <w:tmpl w:val="42261B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84F2DE8"/>
    <w:multiLevelType w:val="multilevel"/>
    <w:tmpl w:val="B30EC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86C0A9F"/>
    <w:multiLevelType w:val="hybridMultilevel"/>
    <w:tmpl w:val="A838FAD4"/>
    <w:lvl w:ilvl="0" w:tplc="28C0AEDC">
      <w:start w:val="1"/>
      <w:numFmt w:val="bullet"/>
      <w:pStyle w:val="Opsommingplattetek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494D4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A5D0451"/>
    <w:multiLevelType w:val="multilevel"/>
    <w:tmpl w:val="AD182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A8B6C09"/>
    <w:multiLevelType w:val="hybridMultilevel"/>
    <w:tmpl w:val="CE9268F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7" w15:restartNumberingAfterBreak="0">
    <w:nsid w:val="7A914EEC"/>
    <w:multiLevelType w:val="multilevel"/>
    <w:tmpl w:val="117641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CDD7251"/>
    <w:multiLevelType w:val="multilevel"/>
    <w:tmpl w:val="A62EE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2230811">
    <w:abstractNumId w:val="49"/>
  </w:num>
  <w:num w:numId="2" w16cid:durableId="617417670">
    <w:abstractNumId w:val="45"/>
  </w:num>
  <w:num w:numId="3" w16cid:durableId="1358890710">
    <w:abstractNumId w:val="62"/>
  </w:num>
  <w:num w:numId="4" w16cid:durableId="929201059">
    <w:abstractNumId w:val="34"/>
  </w:num>
  <w:num w:numId="5" w16cid:durableId="1248463703">
    <w:abstractNumId w:val="40"/>
  </w:num>
  <w:num w:numId="6" w16cid:durableId="754477832">
    <w:abstractNumId w:val="74"/>
  </w:num>
  <w:num w:numId="7" w16cid:durableId="1534465615">
    <w:abstractNumId w:val="22"/>
  </w:num>
  <w:num w:numId="8" w16cid:durableId="1345325253">
    <w:abstractNumId w:val="1"/>
  </w:num>
  <w:num w:numId="9" w16cid:durableId="1992980839">
    <w:abstractNumId w:val="0"/>
  </w:num>
  <w:num w:numId="10" w16cid:durableId="1409569224">
    <w:abstractNumId w:val="61"/>
  </w:num>
  <w:num w:numId="11" w16cid:durableId="1700231073">
    <w:abstractNumId w:val="33"/>
  </w:num>
  <w:num w:numId="12" w16cid:durableId="1429503057">
    <w:abstractNumId w:val="76"/>
  </w:num>
  <w:num w:numId="13" w16cid:durableId="381754117">
    <w:abstractNumId w:val="46"/>
  </w:num>
  <w:num w:numId="14" w16cid:durableId="750270906">
    <w:abstractNumId w:val="30"/>
  </w:num>
  <w:num w:numId="15" w16cid:durableId="1000044307">
    <w:abstractNumId w:val="13"/>
  </w:num>
  <w:num w:numId="16" w16cid:durableId="1055785122">
    <w:abstractNumId w:val="63"/>
  </w:num>
  <w:num w:numId="17" w16cid:durableId="673267790">
    <w:abstractNumId w:val="64"/>
  </w:num>
  <w:num w:numId="18" w16cid:durableId="1897620386">
    <w:abstractNumId w:val="47"/>
  </w:num>
  <w:num w:numId="19" w16cid:durableId="493490041">
    <w:abstractNumId w:val="3"/>
  </w:num>
  <w:num w:numId="20" w16cid:durableId="1039891976">
    <w:abstractNumId w:val="42"/>
  </w:num>
  <w:num w:numId="21" w16cid:durableId="1576237603">
    <w:abstractNumId w:val="56"/>
  </w:num>
  <w:num w:numId="22" w16cid:durableId="109594191">
    <w:abstractNumId w:val="72"/>
  </w:num>
  <w:num w:numId="23" w16cid:durableId="1960257372">
    <w:abstractNumId w:val="4"/>
  </w:num>
  <w:num w:numId="24" w16cid:durableId="449864172">
    <w:abstractNumId w:val="38"/>
  </w:num>
  <w:num w:numId="25" w16cid:durableId="1407648332">
    <w:abstractNumId w:val="50"/>
  </w:num>
  <w:num w:numId="26" w16cid:durableId="753625277">
    <w:abstractNumId w:val="59"/>
  </w:num>
  <w:num w:numId="27" w16cid:durableId="1935087003">
    <w:abstractNumId w:val="58"/>
  </w:num>
  <w:num w:numId="28" w16cid:durableId="572928763">
    <w:abstractNumId w:val="18"/>
  </w:num>
  <w:num w:numId="29" w16cid:durableId="1111172251">
    <w:abstractNumId w:val="21"/>
  </w:num>
  <w:num w:numId="30" w16cid:durableId="1692292281">
    <w:abstractNumId w:val="17"/>
  </w:num>
  <w:num w:numId="31" w16cid:durableId="103775004">
    <w:abstractNumId w:val="6"/>
  </w:num>
  <w:num w:numId="32" w16cid:durableId="2022508891">
    <w:abstractNumId w:val="31"/>
  </w:num>
  <w:num w:numId="33" w16cid:durableId="1727297740">
    <w:abstractNumId w:val="37"/>
  </w:num>
  <w:num w:numId="34" w16cid:durableId="1189560682">
    <w:abstractNumId w:val="52"/>
  </w:num>
  <w:num w:numId="35" w16cid:durableId="1407653757">
    <w:abstractNumId w:val="25"/>
  </w:num>
  <w:num w:numId="36" w16cid:durableId="1571189470">
    <w:abstractNumId w:val="68"/>
  </w:num>
  <w:num w:numId="37" w16cid:durableId="1386106674">
    <w:abstractNumId w:val="32"/>
  </w:num>
  <w:num w:numId="38" w16cid:durableId="1975522403">
    <w:abstractNumId w:val="67"/>
  </w:num>
  <w:num w:numId="39" w16cid:durableId="2044355027">
    <w:abstractNumId w:val="24"/>
  </w:num>
  <w:num w:numId="40" w16cid:durableId="983850211">
    <w:abstractNumId w:val="14"/>
  </w:num>
  <w:num w:numId="41" w16cid:durableId="1455975734">
    <w:abstractNumId w:val="48"/>
  </w:num>
  <w:num w:numId="42" w16cid:durableId="914240304">
    <w:abstractNumId w:val="7"/>
  </w:num>
  <w:num w:numId="43" w16cid:durableId="490297096">
    <w:abstractNumId w:val="9"/>
  </w:num>
  <w:num w:numId="44" w16cid:durableId="1001470245">
    <w:abstractNumId w:val="10"/>
  </w:num>
  <w:num w:numId="45" w16cid:durableId="410126163">
    <w:abstractNumId w:val="8"/>
  </w:num>
  <w:num w:numId="46" w16cid:durableId="2080589492">
    <w:abstractNumId w:val="23"/>
  </w:num>
  <w:num w:numId="47" w16cid:durableId="1042440211">
    <w:abstractNumId w:val="35"/>
  </w:num>
  <w:num w:numId="48" w16cid:durableId="1656491321">
    <w:abstractNumId w:val="77"/>
  </w:num>
  <w:num w:numId="49" w16cid:durableId="765735829">
    <w:abstractNumId w:val="69"/>
  </w:num>
  <w:num w:numId="50" w16cid:durableId="1461143301">
    <w:abstractNumId w:val="36"/>
  </w:num>
  <w:num w:numId="51" w16cid:durableId="1179352528">
    <w:abstractNumId w:val="53"/>
  </w:num>
  <w:num w:numId="52" w16cid:durableId="1828746064">
    <w:abstractNumId w:val="75"/>
  </w:num>
  <w:num w:numId="53" w16cid:durableId="984621837">
    <w:abstractNumId w:val="19"/>
  </w:num>
  <w:num w:numId="54" w16cid:durableId="1695114667">
    <w:abstractNumId w:val="11"/>
  </w:num>
  <w:num w:numId="55" w16cid:durableId="989093194">
    <w:abstractNumId w:val="39"/>
  </w:num>
  <w:num w:numId="56" w16cid:durableId="941566630">
    <w:abstractNumId w:val="57"/>
  </w:num>
  <w:num w:numId="57" w16cid:durableId="533156694">
    <w:abstractNumId w:val="43"/>
  </w:num>
  <w:num w:numId="58" w16cid:durableId="1383678386">
    <w:abstractNumId w:val="51"/>
  </w:num>
  <w:num w:numId="59" w16cid:durableId="190146904">
    <w:abstractNumId w:val="78"/>
  </w:num>
  <w:num w:numId="60" w16cid:durableId="743840545">
    <w:abstractNumId w:val="41"/>
  </w:num>
  <w:num w:numId="61" w16cid:durableId="1706130752">
    <w:abstractNumId w:val="66"/>
  </w:num>
  <w:num w:numId="62" w16cid:durableId="3945860">
    <w:abstractNumId w:val="73"/>
  </w:num>
  <w:num w:numId="63" w16cid:durableId="1460952847">
    <w:abstractNumId w:val="54"/>
  </w:num>
  <w:num w:numId="64" w16cid:durableId="2040007795">
    <w:abstractNumId w:val="16"/>
  </w:num>
  <w:num w:numId="65" w16cid:durableId="1227766323">
    <w:abstractNumId w:val="44"/>
  </w:num>
  <w:num w:numId="66" w16cid:durableId="1590655510">
    <w:abstractNumId w:val="70"/>
  </w:num>
  <w:num w:numId="67" w16cid:durableId="89937573">
    <w:abstractNumId w:val="5"/>
  </w:num>
  <w:num w:numId="68" w16cid:durableId="1075740496">
    <w:abstractNumId w:val="55"/>
  </w:num>
  <w:num w:numId="69" w16cid:durableId="947084371">
    <w:abstractNumId w:val="65"/>
  </w:num>
  <w:num w:numId="70" w16cid:durableId="1844471581">
    <w:abstractNumId w:val="29"/>
  </w:num>
  <w:num w:numId="71" w16cid:durableId="2061399608">
    <w:abstractNumId w:val="20"/>
  </w:num>
  <w:num w:numId="72" w16cid:durableId="1016150736">
    <w:abstractNumId w:val="12"/>
  </w:num>
  <w:num w:numId="73" w16cid:durableId="433744218">
    <w:abstractNumId w:val="15"/>
  </w:num>
  <w:num w:numId="74" w16cid:durableId="1596551991">
    <w:abstractNumId w:val="71"/>
  </w:num>
  <w:num w:numId="75" w16cid:durableId="1081173986">
    <w:abstractNumId w:val="27"/>
  </w:num>
  <w:num w:numId="76" w16cid:durableId="1501776367">
    <w:abstractNumId w:val="60"/>
  </w:num>
  <w:num w:numId="77" w16cid:durableId="1571577476">
    <w:abstractNumId w:val="26"/>
  </w:num>
  <w:num w:numId="78" w16cid:durableId="1391222639">
    <w:abstractNumId w:val="2"/>
  </w:num>
  <w:num w:numId="79" w16cid:durableId="180516539">
    <w:abstractNumId w:val="28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21"/>
    <w:rsid w:val="000008EC"/>
    <w:rsid w:val="00000E07"/>
    <w:rsid w:val="00001347"/>
    <w:rsid w:val="00001649"/>
    <w:rsid w:val="00001D1E"/>
    <w:rsid w:val="00001D74"/>
    <w:rsid w:val="00001F4E"/>
    <w:rsid w:val="0000293C"/>
    <w:rsid w:val="00003B93"/>
    <w:rsid w:val="00003E90"/>
    <w:rsid w:val="0000442A"/>
    <w:rsid w:val="0000488F"/>
    <w:rsid w:val="00004E14"/>
    <w:rsid w:val="00004FD4"/>
    <w:rsid w:val="00005564"/>
    <w:rsid w:val="00006A1D"/>
    <w:rsid w:val="000071E7"/>
    <w:rsid w:val="00007ADC"/>
    <w:rsid w:val="00010260"/>
    <w:rsid w:val="00010935"/>
    <w:rsid w:val="000115AE"/>
    <w:rsid w:val="000117B2"/>
    <w:rsid w:val="00011934"/>
    <w:rsid w:val="00012252"/>
    <w:rsid w:val="0001228E"/>
    <w:rsid w:val="00012440"/>
    <w:rsid w:val="0001258A"/>
    <w:rsid w:val="00012A37"/>
    <w:rsid w:val="00013FFF"/>
    <w:rsid w:val="000148A9"/>
    <w:rsid w:val="00014E2D"/>
    <w:rsid w:val="0001509C"/>
    <w:rsid w:val="000157C9"/>
    <w:rsid w:val="00015847"/>
    <w:rsid w:val="00016269"/>
    <w:rsid w:val="00017FDA"/>
    <w:rsid w:val="0002050E"/>
    <w:rsid w:val="00020608"/>
    <w:rsid w:val="0002131A"/>
    <w:rsid w:val="00021517"/>
    <w:rsid w:val="00021D96"/>
    <w:rsid w:val="00023192"/>
    <w:rsid w:val="00023871"/>
    <w:rsid w:val="0002412B"/>
    <w:rsid w:val="00024F21"/>
    <w:rsid w:val="000257F7"/>
    <w:rsid w:val="00025D26"/>
    <w:rsid w:val="00025E79"/>
    <w:rsid w:val="000261F1"/>
    <w:rsid w:val="00026C68"/>
    <w:rsid w:val="00030900"/>
    <w:rsid w:val="00031342"/>
    <w:rsid w:val="00032984"/>
    <w:rsid w:val="000330F8"/>
    <w:rsid w:val="00033444"/>
    <w:rsid w:val="00033480"/>
    <w:rsid w:val="0003363D"/>
    <w:rsid w:val="00033814"/>
    <w:rsid w:val="00034852"/>
    <w:rsid w:val="00034879"/>
    <w:rsid w:val="00034A32"/>
    <w:rsid w:val="00034AA0"/>
    <w:rsid w:val="00036B80"/>
    <w:rsid w:val="0004039B"/>
    <w:rsid w:val="000403FF"/>
    <w:rsid w:val="000409C9"/>
    <w:rsid w:val="00040C63"/>
    <w:rsid w:val="000410A3"/>
    <w:rsid w:val="00041520"/>
    <w:rsid w:val="000415A4"/>
    <w:rsid w:val="0004220B"/>
    <w:rsid w:val="00042A57"/>
    <w:rsid w:val="00042D59"/>
    <w:rsid w:val="00043360"/>
    <w:rsid w:val="0004387F"/>
    <w:rsid w:val="00043DAA"/>
    <w:rsid w:val="00045EB0"/>
    <w:rsid w:val="00046037"/>
    <w:rsid w:val="000463B1"/>
    <w:rsid w:val="00047F01"/>
    <w:rsid w:val="0005080A"/>
    <w:rsid w:val="00051770"/>
    <w:rsid w:val="00051F6A"/>
    <w:rsid w:val="00052484"/>
    <w:rsid w:val="00052943"/>
    <w:rsid w:val="000534A7"/>
    <w:rsid w:val="00053BF5"/>
    <w:rsid w:val="00053D59"/>
    <w:rsid w:val="0005430F"/>
    <w:rsid w:val="00054E0F"/>
    <w:rsid w:val="000550EF"/>
    <w:rsid w:val="00055ADC"/>
    <w:rsid w:val="0005610D"/>
    <w:rsid w:val="000561BB"/>
    <w:rsid w:val="000576F4"/>
    <w:rsid w:val="00057DF5"/>
    <w:rsid w:val="00057EDC"/>
    <w:rsid w:val="000602B6"/>
    <w:rsid w:val="00060538"/>
    <w:rsid w:val="00060655"/>
    <w:rsid w:val="00060AA9"/>
    <w:rsid w:val="00061060"/>
    <w:rsid w:val="000618FF"/>
    <w:rsid w:val="00061C0A"/>
    <w:rsid w:val="00061F18"/>
    <w:rsid w:val="00062301"/>
    <w:rsid w:val="00062326"/>
    <w:rsid w:val="000624E9"/>
    <w:rsid w:val="00062789"/>
    <w:rsid w:val="00062F2A"/>
    <w:rsid w:val="00063527"/>
    <w:rsid w:val="0006374E"/>
    <w:rsid w:val="000638CF"/>
    <w:rsid w:val="00064194"/>
    <w:rsid w:val="000643A5"/>
    <w:rsid w:val="000643B6"/>
    <w:rsid w:val="00064A77"/>
    <w:rsid w:val="0006553D"/>
    <w:rsid w:val="00065F6A"/>
    <w:rsid w:val="00066CAA"/>
    <w:rsid w:val="00067434"/>
    <w:rsid w:val="00067AF3"/>
    <w:rsid w:val="00067CD7"/>
    <w:rsid w:val="00070AD3"/>
    <w:rsid w:val="000712EC"/>
    <w:rsid w:val="00071398"/>
    <w:rsid w:val="0007190E"/>
    <w:rsid w:val="000720C0"/>
    <w:rsid w:val="00072A7D"/>
    <w:rsid w:val="00072E96"/>
    <w:rsid w:val="00074321"/>
    <w:rsid w:val="0007453B"/>
    <w:rsid w:val="00074ADB"/>
    <w:rsid w:val="00075F8B"/>
    <w:rsid w:val="00076080"/>
    <w:rsid w:val="00076846"/>
    <w:rsid w:val="00076904"/>
    <w:rsid w:val="00076A3C"/>
    <w:rsid w:val="000778F7"/>
    <w:rsid w:val="00077A3E"/>
    <w:rsid w:val="00077E64"/>
    <w:rsid w:val="00077E7B"/>
    <w:rsid w:val="00080F0E"/>
    <w:rsid w:val="00081533"/>
    <w:rsid w:val="00082065"/>
    <w:rsid w:val="000823E4"/>
    <w:rsid w:val="00082649"/>
    <w:rsid w:val="00082AE8"/>
    <w:rsid w:val="00083444"/>
    <w:rsid w:val="0008350D"/>
    <w:rsid w:val="00083E84"/>
    <w:rsid w:val="000842A1"/>
    <w:rsid w:val="0008441C"/>
    <w:rsid w:val="00084818"/>
    <w:rsid w:val="000848E6"/>
    <w:rsid w:val="000848FF"/>
    <w:rsid w:val="00084AC8"/>
    <w:rsid w:val="00084B14"/>
    <w:rsid w:val="000859B4"/>
    <w:rsid w:val="00087758"/>
    <w:rsid w:val="00090596"/>
    <w:rsid w:val="000905D7"/>
    <w:rsid w:val="00090B4F"/>
    <w:rsid w:val="00090F39"/>
    <w:rsid w:val="00093CE2"/>
    <w:rsid w:val="00094455"/>
    <w:rsid w:val="000949D4"/>
    <w:rsid w:val="00094C65"/>
    <w:rsid w:val="00094DDA"/>
    <w:rsid w:val="00095312"/>
    <w:rsid w:val="000959A1"/>
    <w:rsid w:val="0009740D"/>
    <w:rsid w:val="00097809"/>
    <w:rsid w:val="00097E9E"/>
    <w:rsid w:val="00097FB4"/>
    <w:rsid w:val="000A0205"/>
    <w:rsid w:val="000A0E10"/>
    <w:rsid w:val="000A17EB"/>
    <w:rsid w:val="000A1A7F"/>
    <w:rsid w:val="000A2474"/>
    <w:rsid w:val="000A2530"/>
    <w:rsid w:val="000A2AE9"/>
    <w:rsid w:val="000A2E8C"/>
    <w:rsid w:val="000A319B"/>
    <w:rsid w:val="000A3384"/>
    <w:rsid w:val="000A3801"/>
    <w:rsid w:val="000A3D12"/>
    <w:rsid w:val="000A4412"/>
    <w:rsid w:val="000A494B"/>
    <w:rsid w:val="000A7DAC"/>
    <w:rsid w:val="000B0C78"/>
    <w:rsid w:val="000B17E2"/>
    <w:rsid w:val="000B1BFF"/>
    <w:rsid w:val="000B1D27"/>
    <w:rsid w:val="000B1FC7"/>
    <w:rsid w:val="000B25B6"/>
    <w:rsid w:val="000B27E6"/>
    <w:rsid w:val="000B2C13"/>
    <w:rsid w:val="000B35B5"/>
    <w:rsid w:val="000B3FB7"/>
    <w:rsid w:val="000B4420"/>
    <w:rsid w:val="000B5675"/>
    <w:rsid w:val="000B5EAD"/>
    <w:rsid w:val="000B66E5"/>
    <w:rsid w:val="000B68CD"/>
    <w:rsid w:val="000B6FBD"/>
    <w:rsid w:val="000B743F"/>
    <w:rsid w:val="000B7F28"/>
    <w:rsid w:val="000C02D9"/>
    <w:rsid w:val="000C1291"/>
    <w:rsid w:val="000C2096"/>
    <w:rsid w:val="000C2756"/>
    <w:rsid w:val="000C3786"/>
    <w:rsid w:val="000C3A74"/>
    <w:rsid w:val="000C4275"/>
    <w:rsid w:val="000C4649"/>
    <w:rsid w:val="000C63BB"/>
    <w:rsid w:val="000C657D"/>
    <w:rsid w:val="000C66AA"/>
    <w:rsid w:val="000C6B3D"/>
    <w:rsid w:val="000C7307"/>
    <w:rsid w:val="000D0122"/>
    <w:rsid w:val="000D0E31"/>
    <w:rsid w:val="000D1307"/>
    <w:rsid w:val="000D1414"/>
    <w:rsid w:val="000D165D"/>
    <w:rsid w:val="000D29F7"/>
    <w:rsid w:val="000D2C81"/>
    <w:rsid w:val="000D34DE"/>
    <w:rsid w:val="000D369D"/>
    <w:rsid w:val="000D489F"/>
    <w:rsid w:val="000D4B5D"/>
    <w:rsid w:val="000D7409"/>
    <w:rsid w:val="000D79CA"/>
    <w:rsid w:val="000D79F5"/>
    <w:rsid w:val="000D7AA0"/>
    <w:rsid w:val="000E03E6"/>
    <w:rsid w:val="000E04AF"/>
    <w:rsid w:val="000E0A80"/>
    <w:rsid w:val="000E1193"/>
    <w:rsid w:val="000E18C6"/>
    <w:rsid w:val="000E1F93"/>
    <w:rsid w:val="000E2C56"/>
    <w:rsid w:val="000E31C7"/>
    <w:rsid w:val="000E373C"/>
    <w:rsid w:val="000E3819"/>
    <w:rsid w:val="000E3E8B"/>
    <w:rsid w:val="000E4601"/>
    <w:rsid w:val="000E4998"/>
    <w:rsid w:val="000E5715"/>
    <w:rsid w:val="000E5D21"/>
    <w:rsid w:val="000E5E9D"/>
    <w:rsid w:val="000E7F97"/>
    <w:rsid w:val="000F008D"/>
    <w:rsid w:val="000F0614"/>
    <w:rsid w:val="000F16EC"/>
    <w:rsid w:val="000F173F"/>
    <w:rsid w:val="000F2008"/>
    <w:rsid w:val="000F28B1"/>
    <w:rsid w:val="000F2DA9"/>
    <w:rsid w:val="000F31E7"/>
    <w:rsid w:val="000F4004"/>
    <w:rsid w:val="000F4A78"/>
    <w:rsid w:val="000F4AF0"/>
    <w:rsid w:val="000F55F8"/>
    <w:rsid w:val="000F5C98"/>
    <w:rsid w:val="000F5CA1"/>
    <w:rsid w:val="000F643D"/>
    <w:rsid w:val="000F6864"/>
    <w:rsid w:val="000F6E82"/>
    <w:rsid w:val="000F76F6"/>
    <w:rsid w:val="000F7A64"/>
    <w:rsid w:val="000F7A90"/>
    <w:rsid w:val="00100014"/>
    <w:rsid w:val="00101441"/>
    <w:rsid w:val="00101CEA"/>
    <w:rsid w:val="001020CF"/>
    <w:rsid w:val="00102C49"/>
    <w:rsid w:val="001031A9"/>
    <w:rsid w:val="001037C0"/>
    <w:rsid w:val="00103D2B"/>
    <w:rsid w:val="00103FD2"/>
    <w:rsid w:val="00104C44"/>
    <w:rsid w:val="00105FC0"/>
    <w:rsid w:val="001069DD"/>
    <w:rsid w:val="001101FB"/>
    <w:rsid w:val="00110F7A"/>
    <w:rsid w:val="0011116F"/>
    <w:rsid w:val="00111345"/>
    <w:rsid w:val="0011138A"/>
    <w:rsid w:val="0011190D"/>
    <w:rsid w:val="00111E78"/>
    <w:rsid w:val="001123D4"/>
    <w:rsid w:val="0011269C"/>
    <w:rsid w:val="00112ED4"/>
    <w:rsid w:val="001131C6"/>
    <w:rsid w:val="00113618"/>
    <w:rsid w:val="00113F8A"/>
    <w:rsid w:val="00114FB2"/>
    <w:rsid w:val="00115426"/>
    <w:rsid w:val="00115733"/>
    <w:rsid w:val="001158D7"/>
    <w:rsid w:val="001159B2"/>
    <w:rsid w:val="00115C94"/>
    <w:rsid w:val="001168B2"/>
    <w:rsid w:val="00116A9A"/>
    <w:rsid w:val="001178C1"/>
    <w:rsid w:val="00117AC7"/>
    <w:rsid w:val="001203CE"/>
    <w:rsid w:val="00121465"/>
    <w:rsid w:val="001214BF"/>
    <w:rsid w:val="001220AC"/>
    <w:rsid w:val="001229A5"/>
    <w:rsid w:val="00122ACA"/>
    <w:rsid w:val="00122B16"/>
    <w:rsid w:val="00122EE2"/>
    <w:rsid w:val="00122F8E"/>
    <w:rsid w:val="0012370B"/>
    <w:rsid w:val="0012381F"/>
    <w:rsid w:val="00124EC8"/>
    <w:rsid w:val="00125612"/>
    <w:rsid w:val="001256CE"/>
    <w:rsid w:val="0012595D"/>
    <w:rsid w:val="001261F6"/>
    <w:rsid w:val="0012642A"/>
    <w:rsid w:val="001267EE"/>
    <w:rsid w:val="00126B9B"/>
    <w:rsid w:val="00127CE0"/>
    <w:rsid w:val="00130222"/>
    <w:rsid w:val="001308B0"/>
    <w:rsid w:val="00130C30"/>
    <w:rsid w:val="0013111B"/>
    <w:rsid w:val="00131632"/>
    <w:rsid w:val="001319DE"/>
    <w:rsid w:val="00131E32"/>
    <w:rsid w:val="00131F78"/>
    <w:rsid w:val="001324F5"/>
    <w:rsid w:val="0013271D"/>
    <w:rsid w:val="00132AD9"/>
    <w:rsid w:val="00132F0F"/>
    <w:rsid w:val="00132F55"/>
    <w:rsid w:val="00133331"/>
    <w:rsid w:val="001333F7"/>
    <w:rsid w:val="001343EE"/>
    <w:rsid w:val="00134E5D"/>
    <w:rsid w:val="00135B61"/>
    <w:rsid w:val="00136A08"/>
    <w:rsid w:val="0013713C"/>
    <w:rsid w:val="00137616"/>
    <w:rsid w:val="001379B4"/>
    <w:rsid w:val="00137C5D"/>
    <w:rsid w:val="00137DCB"/>
    <w:rsid w:val="00137E79"/>
    <w:rsid w:val="00140BAA"/>
    <w:rsid w:val="001421BC"/>
    <w:rsid w:val="00142435"/>
    <w:rsid w:val="00142A3B"/>
    <w:rsid w:val="001432B0"/>
    <w:rsid w:val="001435D2"/>
    <w:rsid w:val="00143C5E"/>
    <w:rsid w:val="00143F32"/>
    <w:rsid w:val="00143FB1"/>
    <w:rsid w:val="00144496"/>
    <w:rsid w:val="001444AE"/>
    <w:rsid w:val="0014489B"/>
    <w:rsid w:val="00144DB5"/>
    <w:rsid w:val="00145A6A"/>
    <w:rsid w:val="00145C0E"/>
    <w:rsid w:val="00145DA9"/>
    <w:rsid w:val="0014668F"/>
    <w:rsid w:val="00146FD3"/>
    <w:rsid w:val="00147049"/>
    <w:rsid w:val="00150C71"/>
    <w:rsid w:val="00151E19"/>
    <w:rsid w:val="00151F0D"/>
    <w:rsid w:val="0015207C"/>
    <w:rsid w:val="00152458"/>
    <w:rsid w:val="0015260B"/>
    <w:rsid w:val="00153A0B"/>
    <w:rsid w:val="001547BC"/>
    <w:rsid w:val="0015636F"/>
    <w:rsid w:val="001567A8"/>
    <w:rsid w:val="0015685A"/>
    <w:rsid w:val="00157241"/>
    <w:rsid w:val="001575CD"/>
    <w:rsid w:val="00157806"/>
    <w:rsid w:val="0016037E"/>
    <w:rsid w:val="001610B2"/>
    <w:rsid w:val="001621F1"/>
    <w:rsid w:val="00162266"/>
    <w:rsid w:val="00162952"/>
    <w:rsid w:val="00163859"/>
    <w:rsid w:val="00163A20"/>
    <w:rsid w:val="00163BD4"/>
    <w:rsid w:val="00163EAF"/>
    <w:rsid w:val="00164B53"/>
    <w:rsid w:val="00164C33"/>
    <w:rsid w:val="00164E89"/>
    <w:rsid w:val="0016537D"/>
    <w:rsid w:val="001657E7"/>
    <w:rsid w:val="00165812"/>
    <w:rsid w:val="00165938"/>
    <w:rsid w:val="0016679C"/>
    <w:rsid w:val="0016684E"/>
    <w:rsid w:val="00167077"/>
    <w:rsid w:val="0017022A"/>
    <w:rsid w:val="00170FBC"/>
    <w:rsid w:val="00171FDC"/>
    <w:rsid w:val="00172640"/>
    <w:rsid w:val="00172766"/>
    <w:rsid w:val="00172BD0"/>
    <w:rsid w:val="00173C15"/>
    <w:rsid w:val="00174590"/>
    <w:rsid w:val="00174698"/>
    <w:rsid w:val="0017535C"/>
    <w:rsid w:val="001755E8"/>
    <w:rsid w:val="001757F4"/>
    <w:rsid w:val="001758D2"/>
    <w:rsid w:val="0017648C"/>
    <w:rsid w:val="001769D3"/>
    <w:rsid w:val="00180FA7"/>
    <w:rsid w:val="0018154C"/>
    <w:rsid w:val="00181F0D"/>
    <w:rsid w:val="00182893"/>
    <w:rsid w:val="00182C8B"/>
    <w:rsid w:val="00183026"/>
    <w:rsid w:val="00183235"/>
    <w:rsid w:val="0018479E"/>
    <w:rsid w:val="00184891"/>
    <w:rsid w:val="001852B9"/>
    <w:rsid w:val="001854B9"/>
    <w:rsid w:val="00185753"/>
    <w:rsid w:val="00186C22"/>
    <w:rsid w:val="0018788F"/>
    <w:rsid w:val="00187E96"/>
    <w:rsid w:val="001901E7"/>
    <w:rsid w:val="00191221"/>
    <w:rsid w:val="00191523"/>
    <w:rsid w:val="001924CC"/>
    <w:rsid w:val="001929C0"/>
    <w:rsid w:val="00193D29"/>
    <w:rsid w:val="0019492E"/>
    <w:rsid w:val="00194CF2"/>
    <w:rsid w:val="001959FC"/>
    <w:rsid w:val="00195BFA"/>
    <w:rsid w:val="00196B9B"/>
    <w:rsid w:val="00196CCC"/>
    <w:rsid w:val="001A0217"/>
    <w:rsid w:val="001A6842"/>
    <w:rsid w:val="001A7569"/>
    <w:rsid w:val="001A7B18"/>
    <w:rsid w:val="001B0244"/>
    <w:rsid w:val="001B0592"/>
    <w:rsid w:val="001B0917"/>
    <w:rsid w:val="001B23C5"/>
    <w:rsid w:val="001B2E29"/>
    <w:rsid w:val="001B3AB3"/>
    <w:rsid w:val="001B3D9D"/>
    <w:rsid w:val="001B4220"/>
    <w:rsid w:val="001B4855"/>
    <w:rsid w:val="001B4E54"/>
    <w:rsid w:val="001B4FC3"/>
    <w:rsid w:val="001B518A"/>
    <w:rsid w:val="001B5B08"/>
    <w:rsid w:val="001B5DC5"/>
    <w:rsid w:val="001B65A3"/>
    <w:rsid w:val="001B660F"/>
    <w:rsid w:val="001B6862"/>
    <w:rsid w:val="001B7346"/>
    <w:rsid w:val="001B7C7A"/>
    <w:rsid w:val="001B7FAB"/>
    <w:rsid w:val="001C0992"/>
    <w:rsid w:val="001C132C"/>
    <w:rsid w:val="001C1439"/>
    <w:rsid w:val="001C1E1D"/>
    <w:rsid w:val="001C3024"/>
    <w:rsid w:val="001C3148"/>
    <w:rsid w:val="001C3C3A"/>
    <w:rsid w:val="001C43F0"/>
    <w:rsid w:val="001C4AE5"/>
    <w:rsid w:val="001C5220"/>
    <w:rsid w:val="001C5306"/>
    <w:rsid w:val="001C5C68"/>
    <w:rsid w:val="001C676A"/>
    <w:rsid w:val="001C6962"/>
    <w:rsid w:val="001C6987"/>
    <w:rsid w:val="001C6B94"/>
    <w:rsid w:val="001C6DD7"/>
    <w:rsid w:val="001C756E"/>
    <w:rsid w:val="001D07DA"/>
    <w:rsid w:val="001D08B8"/>
    <w:rsid w:val="001D08F3"/>
    <w:rsid w:val="001D0C98"/>
    <w:rsid w:val="001D0F7A"/>
    <w:rsid w:val="001D1406"/>
    <w:rsid w:val="001D21CC"/>
    <w:rsid w:val="001D2572"/>
    <w:rsid w:val="001D4C7F"/>
    <w:rsid w:val="001D4DF6"/>
    <w:rsid w:val="001D5C61"/>
    <w:rsid w:val="001D5C96"/>
    <w:rsid w:val="001D5F42"/>
    <w:rsid w:val="001D6124"/>
    <w:rsid w:val="001D686B"/>
    <w:rsid w:val="001D69EB"/>
    <w:rsid w:val="001D6A0F"/>
    <w:rsid w:val="001D6DF4"/>
    <w:rsid w:val="001D7216"/>
    <w:rsid w:val="001D7750"/>
    <w:rsid w:val="001E035B"/>
    <w:rsid w:val="001E285D"/>
    <w:rsid w:val="001E297E"/>
    <w:rsid w:val="001E2C65"/>
    <w:rsid w:val="001E3163"/>
    <w:rsid w:val="001E333F"/>
    <w:rsid w:val="001E3847"/>
    <w:rsid w:val="001E39E3"/>
    <w:rsid w:val="001E3ABE"/>
    <w:rsid w:val="001E4BC9"/>
    <w:rsid w:val="001E4C80"/>
    <w:rsid w:val="001E505C"/>
    <w:rsid w:val="001E5863"/>
    <w:rsid w:val="001E5B36"/>
    <w:rsid w:val="001E618B"/>
    <w:rsid w:val="001E6243"/>
    <w:rsid w:val="001E62CF"/>
    <w:rsid w:val="001E6A84"/>
    <w:rsid w:val="001F03BF"/>
    <w:rsid w:val="001F09F5"/>
    <w:rsid w:val="001F1CF3"/>
    <w:rsid w:val="001F2527"/>
    <w:rsid w:val="001F2FB0"/>
    <w:rsid w:val="001F38C8"/>
    <w:rsid w:val="001F40BF"/>
    <w:rsid w:val="001F4170"/>
    <w:rsid w:val="001F4AF9"/>
    <w:rsid w:val="001F5060"/>
    <w:rsid w:val="001F6BA1"/>
    <w:rsid w:val="001F6C0A"/>
    <w:rsid w:val="001F6E5F"/>
    <w:rsid w:val="001F79CF"/>
    <w:rsid w:val="00200153"/>
    <w:rsid w:val="0020051D"/>
    <w:rsid w:val="00200E73"/>
    <w:rsid w:val="00201034"/>
    <w:rsid w:val="002016D4"/>
    <w:rsid w:val="002016E8"/>
    <w:rsid w:val="00201DD8"/>
    <w:rsid w:val="0020202B"/>
    <w:rsid w:val="0020312A"/>
    <w:rsid w:val="002035D8"/>
    <w:rsid w:val="0020390D"/>
    <w:rsid w:val="00203DCF"/>
    <w:rsid w:val="00204E80"/>
    <w:rsid w:val="00206057"/>
    <w:rsid w:val="00211A03"/>
    <w:rsid w:val="002125F9"/>
    <w:rsid w:val="00213379"/>
    <w:rsid w:val="0021361B"/>
    <w:rsid w:val="002144DE"/>
    <w:rsid w:val="002145AD"/>
    <w:rsid w:val="00215092"/>
    <w:rsid w:val="002159F0"/>
    <w:rsid w:val="00215E49"/>
    <w:rsid w:val="002170F2"/>
    <w:rsid w:val="002173C5"/>
    <w:rsid w:val="00217A8C"/>
    <w:rsid w:val="00217BFA"/>
    <w:rsid w:val="00217F04"/>
    <w:rsid w:val="0022005B"/>
    <w:rsid w:val="002200D6"/>
    <w:rsid w:val="002203B7"/>
    <w:rsid w:val="00220AB8"/>
    <w:rsid w:val="00221E7D"/>
    <w:rsid w:val="00222A8D"/>
    <w:rsid w:val="00222F79"/>
    <w:rsid w:val="00223903"/>
    <w:rsid w:val="00223DC6"/>
    <w:rsid w:val="002240E1"/>
    <w:rsid w:val="00224A31"/>
    <w:rsid w:val="00224AF8"/>
    <w:rsid w:val="00225670"/>
    <w:rsid w:val="00225F72"/>
    <w:rsid w:val="0022722D"/>
    <w:rsid w:val="00227C25"/>
    <w:rsid w:val="00227D35"/>
    <w:rsid w:val="00230114"/>
    <w:rsid w:val="00230CCF"/>
    <w:rsid w:val="00231896"/>
    <w:rsid w:val="00232095"/>
    <w:rsid w:val="002321C2"/>
    <w:rsid w:val="00232298"/>
    <w:rsid w:val="002331AB"/>
    <w:rsid w:val="00233298"/>
    <w:rsid w:val="00233343"/>
    <w:rsid w:val="0023400F"/>
    <w:rsid w:val="002344B7"/>
    <w:rsid w:val="0023496E"/>
    <w:rsid w:val="002349D8"/>
    <w:rsid w:val="00235A8D"/>
    <w:rsid w:val="00235BC4"/>
    <w:rsid w:val="00237567"/>
    <w:rsid w:val="00240579"/>
    <w:rsid w:val="002406C7"/>
    <w:rsid w:val="00242315"/>
    <w:rsid w:val="002426BB"/>
    <w:rsid w:val="00242958"/>
    <w:rsid w:val="002441F1"/>
    <w:rsid w:val="0024484C"/>
    <w:rsid w:val="002449E4"/>
    <w:rsid w:val="00244B2D"/>
    <w:rsid w:val="00244B81"/>
    <w:rsid w:val="00244C11"/>
    <w:rsid w:val="00244CAD"/>
    <w:rsid w:val="00244FD4"/>
    <w:rsid w:val="00245B5E"/>
    <w:rsid w:val="00245B74"/>
    <w:rsid w:val="00246062"/>
    <w:rsid w:val="0024693A"/>
    <w:rsid w:val="00246BA6"/>
    <w:rsid w:val="00246E6B"/>
    <w:rsid w:val="002472DC"/>
    <w:rsid w:val="00250135"/>
    <w:rsid w:val="00250A7E"/>
    <w:rsid w:val="00250AE3"/>
    <w:rsid w:val="00253F3C"/>
    <w:rsid w:val="0025445E"/>
    <w:rsid w:val="0025475B"/>
    <w:rsid w:val="002548E0"/>
    <w:rsid w:val="00254BD6"/>
    <w:rsid w:val="002558B6"/>
    <w:rsid w:val="002572CC"/>
    <w:rsid w:val="00257486"/>
    <w:rsid w:val="00257547"/>
    <w:rsid w:val="00257795"/>
    <w:rsid w:val="00257D2B"/>
    <w:rsid w:val="00257ED7"/>
    <w:rsid w:val="00257F16"/>
    <w:rsid w:val="002603F0"/>
    <w:rsid w:val="00260626"/>
    <w:rsid w:val="00260633"/>
    <w:rsid w:val="00260BFE"/>
    <w:rsid w:val="00260F56"/>
    <w:rsid w:val="002610E9"/>
    <w:rsid w:val="00261B30"/>
    <w:rsid w:val="00261F52"/>
    <w:rsid w:val="00262002"/>
    <w:rsid w:val="00262275"/>
    <w:rsid w:val="00263E2F"/>
    <w:rsid w:val="0026419C"/>
    <w:rsid w:val="002644FC"/>
    <w:rsid w:val="00264A99"/>
    <w:rsid w:val="00265C60"/>
    <w:rsid w:val="00265EFF"/>
    <w:rsid w:val="00267F5C"/>
    <w:rsid w:val="0027017A"/>
    <w:rsid w:val="00270CB5"/>
    <w:rsid w:val="002713C4"/>
    <w:rsid w:val="00271F69"/>
    <w:rsid w:val="00272208"/>
    <w:rsid w:val="002730F9"/>
    <w:rsid w:val="00273720"/>
    <w:rsid w:val="00273D74"/>
    <w:rsid w:val="00274293"/>
    <w:rsid w:val="00275302"/>
    <w:rsid w:val="00275AE6"/>
    <w:rsid w:val="00275C09"/>
    <w:rsid w:val="00275C47"/>
    <w:rsid w:val="00275F86"/>
    <w:rsid w:val="002768B5"/>
    <w:rsid w:val="0027765D"/>
    <w:rsid w:val="0028031B"/>
    <w:rsid w:val="002804AD"/>
    <w:rsid w:val="002806A1"/>
    <w:rsid w:val="00280974"/>
    <w:rsid w:val="00281287"/>
    <w:rsid w:val="002816F9"/>
    <w:rsid w:val="00282FDB"/>
    <w:rsid w:val="00283104"/>
    <w:rsid w:val="00284101"/>
    <w:rsid w:val="00284579"/>
    <w:rsid w:val="00284C0E"/>
    <w:rsid w:val="00284CC5"/>
    <w:rsid w:val="00285410"/>
    <w:rsid w:val="00285EB2"/>
    <w:rsid w:val="002860B6"/>
    <w:rsid w:val="0028629C"/>
    <w:rsid w:val="002863F1"/>
    <w:rsid w:val="00286FA3"/>
    <w:rsid w:val="00287308"/>
    <w:rsid w:val="00290290"/>
    <w:rsid w:val="00290683"/>
    <w:rsid w:val="0029140D"/>
    <w:rsid w:val="00291E04"/>
    <w:rsid w:val="00292A67"/>
    <w:rsid w:val="00294B35"/>
    <w:rsid w:val="00294C71"/>
    <w:rsid w:val="002975A6"/>
    <w:rsid w:val="002A0689"/>
    <w:rsid w:val="002A1A75"/>
    <w:rsid w:val="002A1B6D"/>
    <w:rsid w:val="002A2B58"/>
    <w:rsid w:val="002A2C42"/>
    <w:rsid w:val="002A2DA7"/>
    <w:rsid w:val="002A3075"/>
    <w:rsid w:val="002A3CA1"/>
    <w:rsid w:val="002A4B3F"/>
    <w:rsid w:val="002A4B8B"/>
    <w:rsid w:val="002A5F60"/>
    <w:rsid w:val="002A6A94"/>
    <w:rsid w:val="002A6F9E"/>
    <w:rsid w:val="002B12B2"/>
    <w:rsid w:val="002B13FC"/>
    <w:rsid w:val="002B18EE"/>
    <w:rsid w:val="002B1D08"/>
    <w:rsid w:val="002B2915"/>
    <w:rsid w:val="002B3472"/>
    <w:rsid w:val="002B4865"/>
    <w:rsid w:val="002B4A11"/>
    <w:rsid w:val="002B4D1B"/>
    <w:rsid w:val="002B4DA5"/>
    <w:rsid w:val="002B6086"/>
    <w:rsid w:val="002B6A9B"/>
    <w:rsid w:val="002B7109"/>
    <w:rsid w:val="002B7339"/>
    <w:rsid w:val="002B782A"/>
    <w:rsid w:val="002B7DFB"/>
    <w:rsid w:val="002C04CC"/>
    <w:rsid w:val="002C074D"/>
    <w:rsid w:val="002C101E"/>
    <w:rsid w:val="002C14F5"/>
    <w:rsid w:val="002C2559"/>
    <w:rsid w:val="002C3449"/>
    <w:rsid w:val="002C3805"/>
    <w:rsid w:val="002C45F5"/>
    <w:rsid w:val="002C4D65"/>
    <w:rsid w:val="002C4E86"/>
    <w:rsid w:val="002C50D0"/>
    <w:rsid w:val="002C50E1"/>
    <w:rsid w:val="002C54D8"/>
    <w:rsid w:val="002C5A1F"/>
    <w:rsid w:val="002C6653"/>
    <w:rsid w:val="002C6768"/>
    <w:rsid w:val="002D14A1"/>
    <w:rsid w:val="002D4197"/>
    <w:rsid w:val="002D4AB2"/>
    <w:rsid w:val="002D4E21"/>
    <w:rsid w:val="002D55B3"/>
    <w:rsid w:val="002D5C8E"/>
    <w:rsid w:val="002D5E1A"/>
    <w:rsid w:val="002D6552"/>
    <w:rsid w:val="002D6713"/>
    <w:rsid w:val="002D6B47"/>
    <w:rsid w:val="002D6F65"/>
    <w:rsid w:val="002D701F"/>
    <w:rsid w:val="002D71B2"/>
    <w:rsid w:val="002E0576"/>
    <w:rsid w:val="002E08D7"/>
    <w:rsid w:val="002E0F7B"/>
    <w:rsid w:val="002E1259"/>
    <w:rsid w:val="002E2794"/>
    <w:rsid w:val="002E28FD"/>
    <w:rsid w:val="002E2D5B"/>
    <w:rsid w:val="002E30D8"/>
    <w:rsid w:val="002E4241"/>
    <w:rsid w:val="002E4FE6"/>
    <w:rsid w:val="002E51D5"/>
    <w:rsid w:val="002E59B3"/>
    <w:rsid w:val="002E619A"/>
    <w:rsid w:val="002E69C7"/>
    <w:rsid w:val="002E6E93"/>
    <w:rsid w:val="002E6EF2"/>
    <w:rsid w:val="002E7D4B"/>
    <w:rsid w:val="002F0359"/>
    <w:rsid w:val="002F0AA6"/>
    <w:rsid w:val="002F0D07"/>
    <w:rsid w:val="002F1025"/>
    <w:rsid w:val="002F14D3"/>
    <w:rsid w:val="002F203A"/>
    <w:rsid w:val="002F2F1E"/>
    <w:rsid w:val="002F3B5F"/>
    <w:rsid w:val="002F3F0B"/>
    <w:rsid w:val="002F4B87"/>
    <w:rsid w:val="002F4F79"/>
    <w:rsid w:val="002F56DA"/>
    <w:rsid w:val="002F56DB"/>
    <w:rsid w:val="002F5A65"/>
    <w:rsid w:val="002F5E69"/>
    <w:rsid w:val="002F674B"/>
    <w:rsid w:val="002F6C83"/>
    <w:rsid w:val="002F726B"/>
    <w:rsid w:val="002F7E67"/>
    <w:rsid w:val="002F7EEA"/>
    <w:rsid w:val="00301792"/>
    <w:rsid w:val="003019ED"/>
    <w:rsid w:val="00301FF1"/>
    <w:rsid w:val="003020CD"/>
    <w:rsid w:val="003026DD"/>
    <w:rsid w:val="0030418D"/>
    <w:rsid w:val="00304CF1"/>
    <w:rsid w:val="0030574E"/>
    <w:rsid w:val="0030679C"/>
    <w:rsid w:val="00306896"/>
    <w:rsid w:val="00306EDC"/>
    <w:rsid w:val="0030763C"/>
    <w:rsid w:val="00307D51"/>
    <w:rsid w:val="00310A23"/>
    <w:rsid w:val="00311255"/>
    <w:rsid w:val="00311A17"/>
    <w:rsid w:val="00311C4F"/>
    <w:rsid w:val="00311F2A"/>
    <w:rsid w:val="0031260A"/>
    <w:rsid w:val="00313F0E"/>
    <w:rsid w:val="0031442B"/>
    <w:rsid w:val="003145B8"/>
    <w:rsid w:val="003148F1"/>
    <w:rsid w:val="00314DDC"/>
    <w:rsid w:val="00314ECC"/>
    <w:rsid w:val="00314F69"/>
    <w:rsid w:val="00314FB2"/>
    <w:rsid w:val="003164C5"/>
    <w:rsid w:val="003164F3"/>
    <w:rsid w:val="0031687D"/>
    <w:rsid w:val="00316C48"/>
    <w:rsid w:val="00316FAE"/>
    <w:rsid w:val="00317C49"/>
    <w:rsid w:val="003202A0"/>
    <w:rsid w:val="0032063E"/>
    <w:rsid w:val="003206B8"/>
    <w:rsid w:val="003206CA"/>
    <w:rsid w:val="00321B74"/>
    <w:rsid w:val="00321CF7"/>
    <w:rsid w:val="00321DA0"/>
    <w:rsid w:val="003220CD"/>
    <w:rsid w:val="003234B6"/>
    <w:rsid w:val="00323FF2"/>
    <w:rsid w:val="00324374"/>
    <w:rsid w:val="00324726"/>
    <w:rsid w:val="003255A9"/>
    <w:rsid w:val="003257BD"/>
    <w:rsid w:val="003257E8"/>
    <w:rsid w:val="0032583B"/>
    <w:rsid w:val="00326512"/>
    <w:rsid w:val="003269BE"/>
    <w:rsid w:val="00326BBF"/>
    <w:rsid w:val="00326DDA"/>
    <w:rsid w:val="00327656"/>
    <w:rsid w:val="00327EDE"/>
    <w:rsid w:val="003312E0"/>
    <w:rsid w:val="00331329"/>
    <w:rsid w:val="003319B6"/>
    <w:rsid w:val="00331AC1"/>
    <w:rsid w:val="00332236"/>
    <w:rsid w:val="003329FB"/>
    <w:rsid w:val="00332B6F"/>
    <w:rsid w:val="00333358"/>
    <w:rsid w:val="00333653"/>
    <w:rsid w:val="00333B72"/>
    <w:rsid w:val="00334673"/>
    <w:rsid w:val="00334F54"/>
    <w:rsid w:val="00335196"/>
    <w:rsid w:val="003354B4"/>
    <w:rsid w:val="00335C4C"/>
    <w:rsid w:val="00336650"/>
    <w:rsid w:val="00336BB1"/>
    <w:rsid w:val="00336BE7"/>
    <w:rsid w:val="00336D65"/>
    <w:rsid w:val="003372D9"/>
    <w:rsid w:val="0033794E"/>
    <w:rsid w:val="0034027A"/>
    <w:rsid w:val="003406D7"/>
    <w:rsid w:val="00340A74"/>
    <w:rsid w:val="00340DED"/>
    <w:rsid w:val="003420CA"/>
    <w:rsid w:val="003423D4"/>
    <w:rsid w:val="00342AEA"/>
    <w:rsid w:val="00342D1A"/>
    <w:rsid w:val="003436C0"/>
    <w:rsid w:val="00343B8C"/>
    <w:rsid w:val="00343E36"/>
    <w:rsid w:val="00344357"/>
    <w:rsid w:val="00344E94"/>
    <w:rsid w:val="0034527E"/>
    <w:rsid w:val="003459E5"/>
    <w:rsid w:val="00345D1B"/>
    <w:rsid w:val="00345EF1"/>
    <w:rsid w:val="003468CA"/>
    <w:rsid w:val="00347163"/>
    <w:rsid w:val="00350F4A"/>
    <w:rsid w:val="003516C9"/>
    <w:rsid w:val="003517F3"/>
    <w:rsid w:val="00351BA5"/>
    <w:rsid w:val="00351EE4"/>
    <w:rsid w:val="0035278D"/>
    <w:rsid w:val="00352D12"/>
    <w:rsid w:val="00353099"/>
    <w:rsid w:val="0035383B"/>
    <w:rsid w:val="00353AEF"/>
    <w:rsid w:val="0035421D"/>
    <w:rsid w:val="00354627"/>
    <w:rsid w:val="00354A71"/>
    <w:rsid w:val="00354D53"/>
    <w:rsid w:val="00354E24"/>
    <w:rsid w:val="003553AB"/>
    <w:rsid w:val="003558BF"/>
    <w:rsid w:val="0035598C"/>
    <w:rsid w:val="003559CB"/>
    <w:rsid w:val="00355A66"/>
    <w:rsid w:val="003563ED"/>
    <w:rsid w:val="0035688D"/>
    <w:rsid w:val="0035729A"/>
    <w:rsid w:val="00357F43"/>
    <w:rsid w:val="00362BC4"/>
    <w:rsid w:val="00362C8C"/>
    <w:rsid w:val="003635AC"/>
    <w:rsid w:val="003636BC"/>
    <w:rsid w:val="003637A6"/>
    <w:rsid w:val="003640A2"/>
    <w:rsid w:val="003651F5"/>
    <w:rsid w:val="00365A93"/>
    <w:rsid w:val="00365AD7"/>
    <w:rsid w:val="00365C6D"/>
    <w:rsid w:val="003668DB"/>
    <w:rsid w:val="0036746A"/>
    <w:rsid w:val="00367725"/>
    <w:rsid w:val="00370C01"/>
    <w:rsid w:val="00371853"/>
    <w:rsid w:val="00371988"/>
    <w:rsid w:val="003725CB"/>
    <w:rsid w:val="00372917"/>
    <w:rsid w:val="003736C9"/>
    <w:rsid w:val="00373D2B"/>
    <w:rsid w:val="00375D4D"/>
    <w:rsid w:val="00377898"/>
    <w:rsid w:val="00377ED2"/>
    <w:rsid w:val="00380355"/>
    <w:rsid w:val="00380B35"/>
    <w:rsid w:val="00380D45"/>
    <w:rsid w:val="00381137"/>
    <w:rsid w:val="003811BC"/>
    <w:rsid w:val="00381673"/>
    <w:rsid w:val="00381D21"/>
    <w:rsid w:val="00382300"/>
    <w:rsid w:val="00382450"/>
    <w:rsid w:val="00382EA2"/>
    <w:rsid w:val="0038431A"/>
    <w:rsid w:val="00384664"/>
    <w:rsid w:val="00384B16"/>
    <w:rsid w:val="00384BE5"/>
    <w:rsid w:val="00384F8D"/>
    <w:rsid w:val="00385B34"/>
    <w:rsid w:val="00385E35"/>
    <w:rsid w:val="0038671A"/>
    <w:rsid w:val="003868AB"/>
    <w:rsid w:val="00387A68"/>
    <w:rsid w:val="003907CD"/>
    <w:rsid w:val="00390A4D"/>
    <w:rsid w:val="00390B22"/>
    <w:rsid w:val="00390F5C"/>
    <w:rsid w:val="003920CC"/>
    <w:rsid w:val="003923A2"/>
    <w:rsid w:val="00392465"/>
    <w:rsid w:val="00392B36"/>
    <w:rsid w:val="00393406"/>
    <w:rsid w:val="00393EBC"/>
    <w:rsid w:val="00393F7A"/>
    <w:rsid w:val="0039429C"/>
    <w:rsid w:val="00394978"/>
    <w:rsid w:val="00395C28"/>
    <w:rsid w:val="003973E4"/>
    <w:rsid w:val="0039777C"/>
    <w:rsid w:val="00397D14"/>
    <w:rsid w:val="003A0009"/>
    <w:rsid w:val="003A0547"/>
    <w:rsid w:val="003A08AC"/>
    <w:rsid w:val="003A11A7"/>
    <w:rsid w:val="003A1331"/>
    <w:rsid w:val="003A1848"/>
    <w:rsid w:val="003A1B63"/>
    <w:rsid w:val="003A2602"/>
    <w:rsid w:val="003A2D45"/>
    <w:rsid w:val="003A3122"/>
    <w:rsid w:val="003A391A"/>
    <w:rsid w:val="003A42F0"/>
    <w:rsid w:val="003A592E"/>
    <w:rsid w:val="003A5B99"/>
    <w:rsid w:val="003A64B0"/>
    <w:rsid w:val="003A79A5"/>
    <w:rsid w:val="003B005A"/>
    <w:rsid w:val="003B1170"/>
    <w:rsid w:val="003B13AC"/>
    <w:rsid w:val="003B14D0"/>
    <w:rsid w:val="003B168D"/>
    <w:rsid w:val="003B1870"/>
    <w:rsid w:val="003B1ED4"/>
    <w:rsid w:val="003B22B5"/>
    <w:rsid w:val="003B2EC0"/>
    <w:rsid w:val="003B34EA"/>
    <w:rsid w:val="003B36E7"/>
    <w:rsid w:val="003B3CC1"/>
    <w:rsid w:val="003B4690"/>
    <w:rsid w:val="003B6AAA"/>
    <w:rsid w:val="003B6AD2"/>
    <w:rsid w:val="003B6EAD"/>
    <w:rsid w:val="003B777A"/>
    <w:rsid w:val="003B79A1"/>
    <w:rsid w:val="003C051E"/>
    <w:rsid w:val="003C0E01"/>
    <w:rsid w:val="003C14C8"/>
    <w:rsid w:val="003C1F8D"/>
    <w:rsid w:val="003C20EE"/>
    <w:rsid w:val="003C27BE"/>
    <w:rsid w:val="003C2C17"/>
    <w:rsid w:val="003C2F77"/>
    <w:rsid w:val="003C30D3"/>
    <w:rsid w:val="003C4AE8"/>
    <w:rsid w:val="003C4B75"/>
    <w:rsid w:val="003C6733"/>
    <w:rsid w:val="003C7191"/>
    <w:rsid w:val="003C772F"/>
    <w:rsid w:val="003C7F0D"/>
    <w:rsid w:val="003C7FBC"/>
    <w:rsid w:val="003D0B9A"/>
    <w:rsid w:val="003D116A"/>
    <w:rsid w:val="003D19E6"/>
    <w:rsid w:val="003D21C0"/>
    <w:rsid w:val="003D2727"/>
    <w:rsid w:val="003D324C"/>
    <w:rsid w:val="003D34AA"/>
    <w:rsid w:val="003D359B"/>
    <w:rsid w:val="003D3963"/>
    <w:rsid w:val="003D3D1E"/>
    <w:rsid w:val="003D451B"/>
    <w:rsid w:val="003D4C69"/>
    <w:rsid w:val="003D5F1A"/>
    <w:rsid w:val="003D61EF"/>
    <w:rsid w:val="003D7274"/>
    <w:rsid w:val="003D7E98"/>
    <w:rsid w:val="003E024D"/>
    <w:rsid w:val="003E0278"/>
    <w:rsid w:val="003E0940"/>
    <w:rsid w:val="003E0C73"/>
    <w:rsid w:val="003E0ECF"/>
    <w:rsid w:val="003E11A8"/>
    <w:rsid w:val="003E11BC"/>
    <w:rsid w:val="003E247F"/>
    <w:rsid w:val="003E263C"/>
    <w:rsid w:val="003E2CFB"/>
    <w:rsid w:val="003E2E71"/>
    <w:rsid w:val="003E3208"/>
    <w:rsid w:val="003E3D2A"/>
    <w:rsid w:val="003E3D6F"/>
    <w:rsid w:val="003E453B"/>
    <w:rsid w:val="003E4758"/>
    <w:rsid w:val="003E505D"/>
    <w:rsid w:val="003E546F"/>
    <w:rsid w:val="003E5B32"/>
    <w:rsid w:val="003E6224"/>
    <w:rsid w:val="003E6ABC"/>
    <w:rsid w:val="003E71BF"/>
    <w:rsid w:val="003E7F83"/>
    <w:rsid w:val="003F1001"/>
    <w:rsid w:val="003F1159"/>
    <w:rsid w:val="003F1D2F"/>
    <w:rsid w:val="003F1F4B"/>
    <w:rsid w:val="003F2AB6"/>
    <w:rsid w:val="003F32A1"/>
    <w:rsid w:val="003F4446"/>
    <w:rsid w:val="003F556E"/>
    <w:rsid w:val="003F5ABD"/>
    <w:rsid w:val="003F5D31"/>
    <w:rsid w:val="003F6596"/>
    <w:rsid w:val="003F7049"/>
    <w:rsid w:val="003F71DB"/>
    <w:rsid w:val="003F75C0"/>
    <w:rsid w:val="003F776B"/>
    <w:rsid w:val="003F7870"/>
    <w:rsid w:val="003F7F5C"/>
    <w:rsid w:val="0040003A"/>
    <w:rsid w:val="004004C4"/>
    <w:rsid w:val="00400DB5"/>
    <w:rsid w:val="00401A47"/>
    <w:rsid w:val="00401A77"/>
    <w:rsid w:val="004026E4"/>
    <w:rsid w:val="00403462"/>
    <w:rsid w:val="00403C3C"/>
    <w:rsid w:val="00404040"/>
    <w:rsid w:val="00404144"/>
    <w:rsid w:val="00404F43"/>
    <w:rsid w:val="0040527D"/>
    <w:rsid w:val="004058EF"/>
    <w:rsid w:val="00405C43"/>
    <w:rsid w:val="00406708"/>
    <w:rsid w:val="004067EE"/>
    <w:rsid w:val="0040688F"/>
    <w:rsid w:val="004069C6"/>
    <w:rsid w:val="00407120"/>
    <w:rsid w:val="004071F4"/>
    <w:rsid w:val="004077B3"/>
    <w:rsid w:val="004078A5"/>
    <w:rsid w:val="00407D19"/>
    <w:rsid w:val="00407F8A"/>
    <w:rsid w:val="0041032E"/>
    <w:rsid w:val="00411560"/>
    <w:rsid w:val="00411BA4"/>
    <w:rsid w:val="00412A41"/>
    <w:rsid w:val="00413512"/>
    <w:rsid w:val="00414166"/>
    <w:rsid w:val="00414792"/>
    <w:rsid w:val="00414904"/>
    <w:rsid w:val="004163E1"/>
    <w:rsid w:val="004172B3"/>
    <w:rsid w:val="00417590"/>
    <w:rsid w:val="0041783E"/>
    <w:rsid w:val="0041793C"/>
    <w:rsid w:val="00420CD4"/>
    <w:rsid w:val="00420EA3"/>
    <w:rsid w:val="00421635"/>
    <w:rsid w:val="00421E52"/>
    <w:rsid w:val="00421F01"/>
    <w:rsid w:val="004222E0"/>
    <w:rsid w:val="00422648"/>
    <w:rsid w:val="00422649"/>
    <w:rsid w:val="0042264E"/>
    <w:rsid w:val="004226B9"/>
    <w:rsid w:val="004235F3"/>
    <w:rsid w:val="00423E98"/>
    <w:rsid w:val="0042415A"/>
    <w:rsid w:val="00424462"/>
    <w:rsid w:val="00424E21"/>
    <w:rsid w:val="00424E4E"/>
    <w:rsid w:val="004272AB"/>
    <w:rsid w:val="004274D0"/>
    <w:rsid w:val="00427C75"/>
    <w:rsid w:val="00427F79"/>
    <w:rsid w:val="00430743"/>
    <w:rsid w:val="00430E74"/>
    <w:rsid w:val="0043182E"/>
    <w:rsid w:val="00432E9D"/>
    <w:rsid w:val="004331EF"/>
    <w:rsid w:val="00433279"/>
    <w:rsid w:val="0043373D"/>
    <w:rsid w:val="00437F40"/>
    <w:rsid w:val="0044030D"/>
    <w:rsid w:val="0044036D"/>
    <w:rsid w:val="00440482"/>
    <w:rsid w:val="00440729"/>
    <w:rsid w:val="00441849"/>
    <w:rsid w:val="00441B26"/>
    <w:rsid w:val="00442210"/>
    <w:rsid w:val="00442419"/>
    <w:rsid w:val="00443680"/>
    <w:rsid w:val="0044383C"/>
    <w:rsid w:val="00443B07"/>
    <w:rsid w:val="00444076"/>
    <w:rsid w:val="00445F55"/>
    <w:rsid w:val="00446AA0"/>
    <w:rsid w:val="00446C2A"/>
    <w:rsid w:val="0044778E"/>
    <w:rsid w:val="00447989"/>
    <w:rsid w:val="00450453"/>
    <w:rsid w:val="00450651"/>
    <w:rsid w:val="004512AD"/>
    <w:rsid w:val="0045141C"/>
    <w:rsid w:val="00451720"/>
    <w:rsid w:val="00452046"/>
    <w:rsid w:val="004523A6"/>
    <w:rsid w:val="00452C2B"/>
    <w:rsid w:val="00452CD0"/>
    <w:rsid w:val="00452D8C"/>
    <w:rsid w:val="00453014"/>
    <w:rsid w:val="004534D4"/>
    <w:rsid w:val="004535BC"/>
    <w:rsid w:val="00454065"/>
    <w:rsid w:val="00454180"/>
    <w:rsid w:val="00454F02"/>
    <w:rsid w:val="00455455"/>
    <w:rsid w:val="0045636A"/>
    <w:rsid w:val="004615CE"/>
    <w:rsid w:val="00461CC4"/>
    <w:rsid w:val="004624F1"/>
    <w:rsid w:val="004629B2"/>
    <w:rsid w:val="00462D9E"/>
    <w:rsid w:val="004633DF"/>
    <w:rsid w:val="00463827"/>
    <w:rsid w:val="00463A46"/>
    <w:rsid w:val="004647D0"/>
    <w:rsid w:val="00464F91"/>
    <w:rsid w:val="004651B7"/>
    <w:rsid w:val="004655E6"/>
    <w:rsid w:val="00465957"/>
    <w:rsid w:val="0046619A"/>
    <w:rsid w:val="00466DF4"/>
    <w:rsid w:val="00467DB5"/>
    <w:rsid w:val="00470663"/>
    <w:rsid w:val="004729E6"/>
    <w:rsid w:val="0047308A"/>
    <w:rsid w:val="0047471B"/>
    <w:rsid w:val="00475466"/>
    <w:rsid w:val="004755C4"/>
    <w:rsid w:val="0047588B"/>
    <w:rsid w:val="00475FC2"/>
    <w:rsid w:val="00476BA7"/>
    <w:rsid w:val="00477228"/>
    <w:rsid w:val="00477947"/>
    <w:rsid w:val="00477F01"/>
    <w:rsid w:val="00480EA2"/>
    <w:rsid w:val="004821D1"/>
    <w:rsid w:val="004825EA"/>
    <w:rsid w:val="00482A24"/>
    <w:rsid w:val="0048324D"/>
    <w:rsid w:val="00483997"/>
    <w:rsid w:val="00484CE6"/>
    <w:rsid w:val="00485759"/>
    <w:rsid w:val="00485C90"/>
    <w:rsid w:val="0048694D"/>
    <w:rsid w:val="00486A34"/>
    <w:rsid w:val="00486D3C"/>
    <w:rsid w:val="00486FAE"/>
    <w:rsid w:val="0048731C"/>
    <w:rsid w:val="00487320"/>
    <w:rsid w:val="00490142"/>
    <w:rsid w:val="00490237"/>
    <w:rsid w:val="004909C1"/>
    <w:rsid w:val="00490BFC"/>
    <w:rsid w:val="00490C02"/>
    <w:rsid w:val="00490E52"/>
    <w:rsid w:val="004913F8"/>
    <w:rsid w:val="004914D4"/>
    <w:rsid w:val="00492E68"/>
    <w:rsid w:val="00493639"/>
    <w:rsid w:val="00493F9B"/>
    <w:rsid w:val="00493FC9"/>
    <w:rsid w:val="004942BC"/>
    <w:rsid w:val="004948EA"/>
    <w:rsid w:val="00495987"/>
    <w:rsid w:val="00495AB2"/>
    <w:rsid w:val="00497154"/>
    <w:rsid w:val="004A07E1"/>
    <w:rsid w:val="004A091C"/>
    <w:rsid w:val="004A2667"/>
    <w:rsid w:val="004A2CA5"/>
    <w:rsid w:val="004A32ED"/>
    <w:rsid w:val="004A340B"/>
    <w:rsid w:val="004A5649"/>
    <w:rsid w:val="004A5810"/>
    <w:rsid w:val="004A5A9D"/>
    <w:rsid w:val="004A5CF8"/>
    <w:rsid w:val="004A6491"/>
    <w:rsid w:val="004A64A1"/>
    <w:rsid w:val="004A67DD"/>
    <w:rsid w:val="004A74A6"/>
    <w:rsid w:val="004B0293"/>
    <w:rsid w:val="004B0336"/>
    <w:rsid w:val="004B0926"/>
    <w:rsid w:val="004B0BE6"/>
    <w:rsid w:val="004B12B3"/>
    <w:rsid w:val="004B1C1F"/>
    <w:rsid w:val="004B21F0"/>
    <w:rsid w:val="004B24E8"/>
    <w:rsid w:val="004B2FB9"/>
    <w:rsid w:val="004B3F63"/>
    <w:rsid w:val="004B4085"/>
    <w:rsid w:val="004B45D8"/>
    <w:rsid w:val="004B660E"/>
    <w:rsid w:val="004B6E7A"/>
    <w:rsid w:val="004C0020"/>
    <w:rsid w:val="004C00DE"/>
    <w:rsid w:val="004C06A5"/>
    <w:rsid w:val="004C0BD9"/>
    <w:rsid w:val="004C18F8"/>
    <w:rsid w:val="004C1EF4"/>
    <w:rsid w:val="004C2236"/>
    <w:rsid w:val="004C22AD"/>
    <w:rsid w:val="004C2321"/>
    <w:rsid w:val="004C2419"/>
    <w:rsid w:val="004C26DD"/>
    <w:rsid w:val="004C2D23"/>
    <w:rsid w:val="004C2E51"/>
    <w:rsid w:val="004C4FFE"/>
    <w:rsid w:val="004C5D90"/>
    <w:rsid w:val="004C67B4"/>
    <w:rsid w:val="004C6AAE"/>
    <w:rsid w:val="004C7618"/>
    <w:rsid w:val="004C786F"/>
    <w:rsid w:val="004C7BD5"/>
    <w:rsid w:val="004C7F96"/>
    <w:rsid w:val="004D0B3E"/>
    <w:rsid w:val="004D0EA2"/>
    <w:rsid w:val="004D160E"/>
    <w:rsid w:val="004D1A69"/>
    <w:rsid w:val="004D24C0"/>
    <w:rsid w:val="004D31F6"/>
    <w:rsid w:val="004D329E"/>
    <w:rsid w:val="004D3560"/>
    <w:rsid w:val="004D4906"/>
    <w:rsid w:val="004D52A8"/>
    <w:rsid w:val="004D6ADA"/>
    <w:rsid w:val="004D71D9"/>
    <w:rsid w:val="004E1066"/>
    <w:rsid w:val="004E128F"/>
    <w:rsid w:val="004E15E9"/>
    <w:rsid w:val="004E1779"/>
    <w:rsid w:val="004E1B3C"/>
    <w:rsid w:val="004E2453"/>
    <w:rsid w:val="004E2E69"/>
    <w:rsid w:val="004E3D11"/>
    <w:rsid w:val="004E3E6E"/>
    <w:rsid w:val="004E496D"/>
    <w:rsid w:val="004E505A"/>
    <w:rsid w:val="004E57F2"/>
    <w:rsid w:val="004E58B0"/>
    <w:rsid w:val="004E5C1F"/>
    <w:rsid w:val="004E6881"/>
    <w:rsid w:val="004E7189"/>
    <w:rsid w:val="004E7674"/>
    <w:rsid w:val="004E774C"/>
    <w:rsid w:val="004E7E83"/>
    <w:rsid w:val="004E7F90"/>
    <w:rsid w:val="004F059B"/>
    <w:rsid w:val="004F05BD"/>
    <w:rsid w:val="004F13BB"/>
    <w:rsid w:val="004F1669"/>
    <w:rsid w:val="004F19B4"/>
    <w:rsid w:val="004F1FEB"/>
    <w:rsid w:val="004F20A1"/>
    <w:rsid w:val="004F32DE"/>
    <w:rsid w:val="004F33D2"/>
    <w:rsid w:val="004F38DE"/>
    <w:rsid w:val="004F3B4F"/>
    <w:rsid w:val="004F4415"/>
    <w:rsid w:val="004F4725"/>
    <w:rsid w:val="004F593C"/>
    <w:rsid w:val="004F5D2D"/>
    <w:rsid w:val="004F605B"/>
    <w:rsid w:val="004F627B"/>
    <w:rsid w:val="004F660E"/>
    <w:rsid w:val="004F79DB"/>
    <w:rsid w:val="004F7F99"/>
    <w:rsid w:val="00500158"/>
    <w:rsid w:val="00500223"/>
    <w:rsid w:val="00501002"/>
    <w:rsid w:val="005010D9"/>
    <w:rsid w:val="005013B0"/>
    <w:rsid w:val="00501832"/>
    <w:rsid w:val="00503085"/>
    <w:rsid w:val="00504508"/>
    <w:rsid w:val="005048D4"/>
    <w:rsid w:val="00504AFC"/>
    <w:rsid w:val="00504C15"/>
    <w:rsid w:val="00504E16"/>
    <w:rsid w:val="00506081"/>
    <w:rsid w:val="00506A6D"/>
    <w:rsid w:val="0051164A"/>
    <w:rsid w:val="00511B03"/>
    <w:rsid w:val="00511F22"/>
    <w:rsid w:val="00512018"/>
    <w:rsid w:val="005120A3"/>
    <w:rsid w:val="00513AC7"/>
    <w:rsid w:val="00514020"/>
    <w:rsid w:val="00514044"/>
    <w:rsid w:val="0051439F"/>
    <w:rsid w:val="0051494A"/>
    <w:rsid w:val="0051503D"/>
    <w:rsid w:val="005152BC"/>
    <w:rsid w:val="005153D4"/>
    <w:rsid w:val="0051626E"/>
    <w:rsid w:val="00517B83"/>
    <w:rsid w:val="00520202"/>
    <w:rsid w:val="00520389"/>
    <w:rsid w:val="00520FA2"/>
    <w:rsid w:val="005213AD"/>
    <w:rsid w:val="00521CEE"/>
    <w:rsid w:val="00521E5E"/>
    <w:rsid w:val="00523986"/>
    <w:rsid w:val="005241A6"/>
    <w:rsid w:val="00524893"/>
    <w:rsid w:val="00525378"/>
    <w:rsid w:val="005254C9"/>
    <w:rsid w:val="00525B28"/>
    <w:rsid w:val="005269D5"/>
    <w:rsid w:val="00526C94"/>
    <w:rsid w:val="005272D9"/>
    <w:rsid w:val="00527B07"/>
    <w:rsid w:val="005302BB"/>
    <w:rsid w:val="0053121B"/>
    <w:rsid w:val="00532B73"/>
    <w:rsid w:val="00533104"/>
    <w:rsid w:val="005336E1"/>
    <w:rsid w:val="00533888"/>
    <w:rsid w:val="00533CB6"/>
    <w:rsid w:val="00533D6C"/>
    <w:rsid w:val="00533E6D"/>
    <w:rsid w:val="005366EA"/>
    <w:rsid w:val="005377B9"/>
    <w:rsid w:val="00540B98"/>
    <w:rsid w:val="00540CE0"/>
    <w:rsid w:val="00543572"/>
    <w:rsid w:val="005436E2"/>
    <w:rsid w:val="0054390F"/>
    <w:rsid w:val="00543BDA"/>
    <w:rsid w:val="00543C89"/>
    <w:rsid w:val="00543E02"/>
    <w:rsid w:val="00543FB1"/>
    <w:rsid w:val="005456E2"/>
    <w:rsid w:val="00546466"/>
    <w:rsid w:val="005506DB"/>
    <w:rsid w:val="00550DC1"/>
    <w:rsid w:val="00551189"/>
    <w:rsid w:val="005511F2"/>
    <w:rsid w:val="005513F1"/>
    <w:rsid w:val="00551524"/>
    <w:rsid w:val="00551D75"/>
    <w:rsid w:val="00551D7A"/>
    <w:rsid w:val="00551E7A"/>
    <w:rsid w:val="005528A0"/>
    <w:rsid w:val="00553B0A"/>
    <w:rsid w:val="00554683"/>
    <w:rsid w:val="005553C6"/>
    <w:rsid w:val="00555605"/>
    <w:rsid w:val="00555972"/>
    <w:rsid w:val="005559AB"/>
    <w:rsid w:val="005564DE"/>
    <w:rsid w:val="0055663A"/>
    <w:rsid w:val="005567E5"/>
    <w:rsid w:val="005568C6"/>
    <w:rsid w:val="00557CF9"/>
    <w:rsid w:val="005603DE"/>
    <w:rsid w:val="00560942"/>
    <w:rsid w:val="0056118D"/>
    <w:rsid w:val="00561BA5"/>
    <w:rsid w:val="00562B24"/>
    <w:rsid w:val="00563129"/>
    <w:rsid w:val="00563A29"/>
    <w:rsid w:val="00563AC2"/>
    <w:rsid w:val="005645DF"/>
    <w:rsid w:val="005654C2"/>
    <w:rsid w:val="00565593"/>
    <w:rsid w:val="00565F23"/>
    <w:rsid w:val="00566131"/>
    <w:rsid w:val="00566753"/>
    <w:rsid w:val="005700F5"/>
    <w:rsid w:val="00570222"/>
    <w:rsid w:val="005702FD"/>
    <w:rsid w:val="00570637"/>
    <w:rsid w:val="0057093F"/>
    <w:rsid w:val="00570C1B"/>
    <w:rsid w:val="005713AB"/>
    <w:rsid w:val="005716B5"/>
    <w:rsid w:val="00572070"/>
    <w:rsid w:val="00572840"/>
    <w:rsid w:val="0057302F"/>
    <w:rsid w:val="0057353E"/>
    <w:rsid w:val="00573916"/>
    <w:rsid w:val="005744EF"/>
    <w:rsid w:val="00574AF7"/>
    <w:rsid w:val="00574D7C"/>
    <w:rsid w:val="0057510D"/>
    <w:rsid w:val="00575CED"/>
    <w:rsid w:val="00575D37"/>
    <w:rsid w:val="0057710A"/>
    <w:rsid w:val="0058011B"/>
    <w:rsid w:val="005801A6"/>
    <w:rsid w:val="005811E1"/>
    <w:rsid w:val="00581403"/>
    <w:rsid w:val="0058167D"/>
    <w:rsid w:val="00581E67"/>
    <w:rsid w:val="00582914"/>
    <w:rsid w:val="005832CF"/>
    <w:rsid w:val="0058338D"/>
    <w:rsid w:val="00583972"/>
    <w:rsid w:val="00583A26"/>
    <w:rsid w:val="005841C1"/>
    <w:rsid w:val="00584501"/>
    <w:rsid w:val="005851F2"/>
    <w:rsid w:val="0058581B"/>
    <w:rsid w:val="00585FB4"/>
    <w:rsid w:val="00586996"/>
    <w:rsid w:val="00586AD4"/>
    <w:rsid w:val="00586DBB"/>
    <w:rsid w:val="00587520"/>
    <w:rsid w:val="005878CF"/>
    <w:rsid w:val="00587F1E"/>
    <w:rsid w:val="0059003D"/>
    <w:rsid w:val="00590C73"/>
    <w:rsid w:val="00591297"/>
    <w:rsid w:val="005917CD"/>
    <w:rsid w:val="00591ADD"/>
    <w:rsid w:val="00591B98"/>
    <w:rsid w:val="00591C09"/>
    <w:rsid w:val="0059389A"/>
    <w:rsid w:val="00594485"/>
    <w:rsid w:val="005950B8"/>
    <w:rsid w:val="00595302"/>
    <w:rsid w:val="005974EA"/>
    <w:rsid w:val="00597933"/>
    <w:rsid w:val="005A05CE"/>
    <w:rsid w:val="005A17EB"/>
    <w:rsid w:val="005A26CB"/>
    <w:rsid w:val="005A27EE"/>
    <w:rsid w:val="005A3CF7"/>
    <w:rsid w:val="005A3F9E"/>
    <w:rsid w:val="005A57F4"/>
    <w:rsid w:val="005A5E9D"/>
    <w:rsid w:val="005A6393"/>
    <w:rsid w:val="005A6BD9"/>
    <w:rsid w:val="005B0346"/>
    <w:rsid w:val="005B03FE"/>
    <w:rsid w:val="005B1081"/>
    <w:rsid w:val="005B1BCA"/>
    <w:rsid w:val="005B3177"/>
    <w:rsid w:val="005B320A"/>
    <w:rsid w:val="005B4243"/>
    <w:rsid w:val="005B4275"/>
    <w:rsid w:val="005B43C6"/>
    <w:rsid w:val="005B46DD"/>
    <w:rsid w:val="005B46E6"/>
    <w:rsid w:val="005B4D11"/>
    <w:rsid w:val="005B5339"/>
    <w:rsid w:val="005B5701"/>
    <w:rsid w:val="005B58A9"/>
    <w:rsid w:val="005B5D9D"/>
    <w:rsid w:val="005B61F3"/>
    <w:rsid w:val="005B686E"/>
    <w:rsid w:val="005B745F"/>
    <w:rsid w:val="005B759C"/>
    <w:rsid w:val="005B764F"/>
    <w:rsid w:val="005B7D38"/>
    <w:rsid w:val="005C0E47"/>
    <w:rsid w:val="005C1313"/>
    <w:rsid w:val="005C276F"/>
    <w:rsid w:val="005C361D"/>
    <w:rsid w:val="005C37DD"/>
    <w:rsid w:val="005C4988"/>
    <w:rsid w:val="005C5C9E"/>
    <w:rsid w:val="005C6585"/>
    <w:rsid w:val="005C7BFA"/>
    <w:rsid w:val="005D06C7"/>
    <w:rsid w:val="005D097F"/>
    <w:rsid w:val="005D0F4A"/>
    <w:rsid w:val="005D1146"/>
    <w:rsid w:val="005D11D8"/>
    <w:rsid w:val="005D20D5"/>
    <w:rsid w:val="005D22FF"/>
    <w:rsid w:val="005D2868"/>
    <w:rsid w:val="005D4188"/>
    <w:rsid w:val="005D452D"/>
    <w:rsid w:val="005D4D64"/>
    <w:rsid w:val="005D5549"/>
    <w:rsid w:val="005D58DF"/>
    <w:rsid w:val="005D6904"/>
    <w:rsid w:val="005D715F"/>
    <w:rsid w:val="005E0D8F"/>
    <w:rsid w:val="005E19ED"/>
    <w:rsid w:val="005E260B"/>
    <w:rsid w:val="005E260D"/>
    <w:rsid w:val="005E2EEA"/>
    <w:rsid w:val="005E3E9D"/>
    <w:rsid w:val="005E470F"/>
    <w:rsid w:val="005E494E"/>
    <w:rsid w:val="005E53BE"/>
    <w:rsid w:val="005E6188"/>
    <w:rsid w:val="005E69EF"/>
    <w:rsid w:val="005E70CD"/>
    <w:rsid w:val="005E7614"/>
    <w:rsid w:val="005E776F"/>
    <w:rsid w:val="005E7B6F"/>
    <w:rsid w:val="005E7BF6"/>
    <w:rsid w:val="005E7C36"/>
    <w:rsid w:val="005E7C68"/>
    <w:rsid w:val="005F0C59"/>
    <w:rsid w:val="005F0EE4"/>
    <w:rsid w:val="005F38BA"/>
    <w:rsid w:val="005F41FE"/>
    <w:rsid w:val="005F434F"/>
    <w:rsid w:val="005F61FF"/>
    <w:rsid w:val="005F625C"/>
    <w:rsid w:val="005F6CF3"/>
    <w:rsid w:val="005F7E54"/>
    <w:rsid w:val="00600D4D"/>
    <w:rsid w:val="006016B7"/>
    <w:rsid w:val="00602420"/>
    <w:rsid w:val="00602824"/>
    <w:rsid w:val="006031ED"/>
    <w:rsid w:val="006032D9"/>
    <w:rsid w:val="00603641"/>
    <w:rsid w:val="00603E18"/>
    <w:rsid w:val="00603EC2"/>
    <w:rsid w:val="00604370"/>
    <w:rsid w:val="00604522"/>
    <w:rsid w:val="0060683E"/>
    <w:rsid w:val="00606F80"/>
    <w:rsid w:val="006079E0"/>
    <w:rsid w:val="0061062E"/>
    <w:rsid w:val="0061117A"/>
    <w:rsid w:val="00611C4C"/>
    <w:rsid w:val="006125FA"/>
    <w:rsid w:val="00613062"/>
    <w:rsid w:val="006149B2"/>
    <w:rsid w:val="00615959"/>
    <w:rsid w:val="0061623B"/>
    <w:rsid w:val="00616CDC"/>
    <w:rsid w:val="00620281"/>
    <w:rsid w:val="00620BA7"/>
    <w:rsid w:val="00620F7E"/>
    <w:rsid w:val="00621C9D"/>
    <w:rsid w:val="00621D5D"/>
    <w:rsid w:val="00622109"/>
    <w:rsid w:val="0062213A"/>
    <w:rsid w:val="0062228E"/>
    <w:rsid w:val="00623378"/>
    <w:rsid w:val="0062494A"/>
    <w:rsid w:val="00624DD3"/>
    <w:rsid w:val="00625096"/>
    <w:rsid w:val="006252AB"/>
    <w:rsid w:val="00625AA6"/>
    <w:rsid w:val="006268B0"/>
    <w:rsid w:val="00626906"/>
    <w:rsid w:val="00626F19"/>
    <w:rsid w:val="0062709F"/>
    <w:rsid w:val="00627E91"/>
    <w:rsid w:val="006309A2"/>
    <w:rsid w:val="006310CC"/>
    <w:rsid w:val="006312F1"/>
    <w:rsid w:val="00631480"/>
    <w:rsid w:val="00632220"/>
    <w:rsid w:val="00632409"/>
    <w:rsid w:val="00632BDC"/>
    <w:rsid w:val="006343CA"/>
    <w:rsid w:val="00634BE4"/>
    <w:rsid w:val="00635738"/>
    <w:rsid w:val="00635BA7"/>
    <w:rsid w:val="00635E22"/>
    <w:rsid w:val="006360C8"/>
    <w:rsid w:val="0063630E"/>
    <w:rsid w:val="00636A63"/>
    <w:rsid w:val="006370D1"/>
    <w:rsid w:val="00637942"/>
    <w:rsid w:val="00637D70"/>
    <w:rsid w:val="0064065D"/>
    <w:rsid w:val="0064178D"/>
    <w:rsid w:val="006417A3"/>
    <w:rsid w:val="0064187D"/>
    <w:rsid w:val="0064233D"/>
    <w:rsid w:val="006423A9"/>
    <w:rsid w:val="006429CD"/>
    <w:rsid w:val="00642A9A"/>
    <w:rsid w:val="006435A2"/>
    <w:rsid w:val="00643E5C"/>
    <w:rsid w:val="0064546D"/>
    <w:rsid w:val="006457E0"/>
    <w:rsid w:val="00645DDA"/>
    <w:rsid w:val="00646161"/>
    <w:rsid w:val="00646189"/>
    <w:rsid w:val="006464E4"/>
    <w:rsid w:val="00646FA9"/>
    <w:rsid w:val="006471F4"/>
    <w:rsid w:val="00647305"/>
    <w:rsid w:val="00647BB4"/>
    <w:rsid w:val="00647DAE"/>
    <w:rsid w:val="0065004A"/>
    <w:rsid w:val="0065011E"/>
    <w:rsid w:val="006501EA"/>
    <w:rsid w:val="006503F6"/>
    <w:rsid w:val="00650D72"/>
    <w:rsid w:val="00650DCB"/>
    <w:rsid w:val="00650E04"/>
    <w:rsid w:val="006516D5"/>
    <w:rsid w:val="006519B1"/>
    <w:rsid w:val="00651CD2"/>
    <w:rsid w:val="00651F81"/>
    <w:rsid w:val="006526CB"/>
    <w:rsid w:val="00653176"/>
    <w:rsid w:val="006531C4"/>
    <w:rsid w:val="0065420E"/>
    <w:rsid w:val="006549F7"/>
    <w:rsid w:val="00656045"/>
    <w:rsid w:val="00657148"/>
    <w:rsid w:val="006573A1"/>
    <w:rsid w:val="0066094C"/>
    <w:rsid w:val="00660B49"/>
    <w:rsid w:val="0066100B"/>
    <w:rsid w:val="0066132A"/>
    <w:rsid w:val="00661B81"/>
    <w:rsid w:val="00661BF1"/>
    <w:rsid w:val="00662C16"/>
    <w:rsid w:val="00662EA1"/>
    <w:rsid w:val="006633EB"/>
    <w:rsid w:val="00663B26"/>
    <w:rsid w:val="0066413B"/>
    <w:rsid w:val="00664931"/>
    <w:rsid w:val="006653C1"/>
    <w:rsid w:val="006653D0"/>
    <w:rsid w:val="00666114"/>
    <w:rsid w:val="00666C90"/>
    <w:rsid w:val="006674D6"/>
    <w:rsid w:val="006675A2"/>
    <w:rsid w:val="0066760D"/>
    <w:rsid w:val="00667BCE"/>
    <w:rsid w:val="00667F91"/>
    <w:rsid w:val="00670E63"/>
    <w:rsid w:val="00671229"/>
    <w:rsid w:val="006713E0"/>
    <w:rsid w:val="00671F24"/>
    <w:rsid w:val="006722D7"/>
    <w:rsid w:val="006726F3"/>
    <w:rsid w:val="006736C2"/>
    <w:rsid w:val="00673A67"/>
    <w:rsid w:val="00673DED"/>
    <w:rsid w:val="00673EB7"/>
    <w:rsid w:val="00674C4C"/>
    <w:rsid w:val="00674C74"/>
    <w:rsid w:val="00677567"/>
    <w:rsid w:val="00677745"/>
    <w:rsid w:val="006800B6"/>
    <w:rsid w:val="00680198"/>
    <w:rsid w:val="00680699"/>
    <w:rsid w:val="00680A93"/>
    <w:rsid w:val="00680D65"/>
    <w:rsid w:val="006810CD"/>
    <w:rsid w:val="00681155"/>
    <w:rsid w:val="006813B6"/>
    <w:rsid w:val="00681BC4"/>
    <w:rsid w:val="00682391"/>
    <w:rsid w:val="00682716"/>
    <w:rsid w:val="00682BBD"/>
    <w:rsid w:val="006837B5"/>
    <w:rsid w:val="00683A77"/>
    <w:rsid w:val="00683DBC"/>
    <w:rsid w:val="00684826"/>
    <w:rsid w:val="00684A68"/>
    <w:rsid w:val="00684FA9"/>
    <w:rsid w:val="00684FE7"/>
    <w:rsid w:val="00685F87"/>
    <w:rsid w:val="006865DE"/>
    <w:rsid w:val="0068733E"/>
    <w:rsid w:val="006879D7"/>
    <w:rsid w:val="00690092"/>
    <w:rsid w:val="00690ACD"/>
    <w:rsid w:val="00690ADC"/>
    <w:rsid w:val="00690B73"/>
    <w:rsid w:val="00690FA5"/>
    <w:rsid w:val="00691974"/>
    <w:rsid w:val="00691C8F"/>
    <w:rsid w:val="00691ECA"/>
    <w:rsid w:val="0069254D"/>
    <w:rsid w:val="00692FCD"/>
    <w:rsid w:val="006931B0"/>
    <w:rsid w:val="006934A0"/>
    <w:rsid w:val="006938C5"/>
    <w:rsid w:val="00694675"/>
    <w:rsid w:val="00694CCA"/>
    <w:rsid w:val="00694F98"/>
    <w:rsid w:val="00695AB1"/>
    <w:rsid w:val="006968F0"/>
    <w:rsid w:val="00696F30"/>
    <w:rsid w:val="00696F42"/>
    <w:rsid w:val="0069708F"/>
    <w:rsid w:val="0069737B"/>
    <w:rsid w:val="00697387"/>
    <w:rsid w:val="00697968"/>
    <w:rsid w:val="006A07A0"/>
    <w:rsid w:val="006A0D3F"/>
    <w:rsid w:val="006A0D4F"/>
    <w:rsid w:val="006A11DC"/>
    <w:rsid w:val="006A126E"/>
    <w:rsid w:val="006A153E"/>
    <w:rsid w:val="006A2147"/>
    <w:rsid w:val="006A273F"/>
    <w:rsid w:val="006A3C47"/>
    <w:rsid w:val="006A4452"/>
    <w:rsid w:val="006A45D2"/>
    <w:rsid w:val="006A4704"/>
    <w:rsid w:val="006A4E85"/>
    <w:rsid w:val="006A50E2"/>
    <w:rsid w:val="006A555C"/>
    <w:rsid w:val="006A5887"/>
    <w:rsid w:val="006A5ADC"/>
    <w:rsid w:val="006A698A"/>
    <w:rsid w:val="006A70D3"/>
    <w:rsid w:val="006A7647"/>
    <w:rsid w:val="006A7A51"/>
    <w:rsid w:val="006A7F34"/>
    <w:rsid w:val="006B011F"/>
    <w:rsid w:val="006B084C"/>
    <w:rsid w:val="006B1225"/>
    <w:rsid w:val="006B1B76"/>
    <w:rsid w:val="006B1BF2"/>
    <w:rsid w:val="006B1DDC"/>
    <w:rsid w:val="006B243B"/>
    <w:rsid w:val="006B2551"/>
    <w:rsid w:val="006B2670"/>
    <w:rsid w:val="006B2FDE"/>
    <w:rsid w:val="006B3817"/>
    <w:rsid w:val="006B3E37"/>
    <w:rsid w:val="006B4D01"/>
    <w:rsid w:val="006B7724"/>
    <w:rsid w:val="006B7832"/>
    <w:rsid w:val="006C005A"/>
    <w:rsid w:val="006C0977"/>
    <w:rsid w:val="006C1169"/>
    <w:rsid w:val="006C1623"/>
    <w:rsid w:val="006C18F8"/>
    <w:rsid w:val="006C1BE6"/>
    <w:rsid w:val="006C2667"/>
    <w:rsid w:val="006C2B6C"/>
    <w:rsid w:val="006C2EEB"/>
    <w:rsid w:val="006C30F1"/>
    <w:rsid w:val="006C33ED"/>
    <w:rsid w:val="006C3478"/>
    <w:rsid w:val="006C4723"/>
    <w:rsid w:val="006C4C6A"/>
    <w:rsid w:val="006C4CA1"/>
    <w:rsid w:val="006C5467"/>
    <w:rsid w:val="006C58AA"/>
    <w:rsid w:val="006C6A70"/>
    <w:rsid w:val="006C6C5E"/>
    <w:rsid w:val="006C6ECB"/>
    <w:rsid w:val="006C702F"/>
    <w:rsid w:val="006C756B"/>
    <w:rsid w:val="006C7CA4"/>
    <w:rsid w:val="006D06E7"/>
    <w:rsid w:val="006D2057"/>
    <w:rsid w:val="006D279B"/>
    <w:rsid w:val="006D292A"/>
    <w:rsid w:val="006D2E7A"/>
    <w:rsid w:val="006D2F0D"/>
    <w:rsid w:val="006D39B9"/>
    <w:rsid w:val="006D476D"/>
    <w:rsid w:val="006D58A2"/>
    <w:rsid w:val="006D5BA6"/>
    <w:rsid w:val="006D5BCE"/>
    <w:rsid w:val="006D5DCE"/>
    <w:rsid w:val="006D61BD"/>
    <w:rsid w:val="006D6818"/>
    <w:rsid w:val="006D6E46"/>
    <w:rsid w:val="006D70F3"/>
    <w:rsid w:val="006D74B9"/>
    <w:rsid w:val="006D78C8"/>
    <w:rsid w:val="006D7F89"/>
    <w:rsid w:val="006E0524"/>
    <w:rsid w:val="006E081E"/>
    <w:rsid w:val="006E0A8C"/>
    <w:rsid w:val="006E0FD0"/>
    <w:rsid w:val="006E1278"/>
    <w:rsid w:val="006E15AC"/>
    <w:rsid w:val="006E2039"/>
    <w:rsid w:val="006E20AA"/>
    <w:rsid w:val="006E21B4"/>
    <w:rsid w:val="006E220C"/>
    <w:rsid w:val="006E24B0"/>
    <w:rsid w:val="006E2E78"/>
    <w:rsid w:val="006E2FBC"/>
    <w:rsid w:val="006E3DC8"/>
    <w:rsid w:val="006E49C4"/>
    <w:rsid w:val="006E4E94"/>
    <w:rsid w:val="006E4F73"/>
    <w:rsid w:val="006E6B75"/>
    <w:rsid w:val="006E6D1D"/>
    <w:rsid w:val="006E7721"/>
    <w:rsid w:val="006F0A59"/>
    <w:rsid w:val="006F0DAC"/>
    <w:rsid w:val="006F0E34"/>
    <w:rsid w:val="006F130D"/>
    <w:rsid w:val="006F2403"/>
    <w:rsid w:val="006F3D9C"/>
    <w:rsid w:val="006F40D0"/>
    <w:rsid w:val="006F5562"/>
    <w:rsid w:val="006F6315"/>
    <w:rsid w:val="006F656D"/>
    <w:rsid w:val="006F6EB0"/>
    <w:rsid w:val="006F7C39"/>
    <w:rsid w:val="007004BE"/>
    <w:rsid w:val="00701381"/>
    <w:rsid w:val="00702B2C"/>
    <w:rsid w:val="00702CD7"/>
    <w:rsid w:val="00702D7F"/>
    <w:rsid w:val="007033D1"/>
    <w:rsid w:val="00703F28"/>
    <w:rsid w:val="00704408"/>
    <w:rsid w:val="00704536"/>
    <w:rsid w:val="007045B8"/>
    <w:rsid w:val="0070461E"/>
    <w:rsid w:val="00704871"/>
    <w:rsid w:val="00704C7C"/>
    <w:rsid w:val="00704F01"/>
    <w:rsid w:val="007056C0"/>
    <w:rsid w:val="007057DE"/>
    <w:rsid w:val="00705A03"/>
    <w:rsid w:val="0070718A"/>
    <w:rsid w:val="0070768A"/>
    <w:rsid w:val="00707716"/>
    <w:rsid w:val="00707798"/>
    <w:rsid w:val="00707972"/>
    <w:rsid w:val="007113EF"/>
    <w:rsid w:val="00711BD8"/>
    <w:rsid w:val="00711CAA"/>
    <w:rsid w:val="00712308"/>
    <w:rsid w:val="00712E94"/>
    <w:rsid w:val="007135E7"/>
    <w:rsid w:val="00713748"/>
    <w:rsid w:val="007141D4"/>
    <w:rsid w:val="007149F7"/>
    <w:rsid w:val="007159D2"/>
    <w:rsid w:val="007161C2"/>
    <w:rsid w:val="0071657E"/>
    <w:rsid w:val="00717440"/>
    <w:rsid w:val="00717B5E"/>
    <w:rsid w:val="0071DCD3"/>
    <w:rsid w:val="00720927"/>
    <w:rsid w:val="00721301"/>
    <w:rsid w:val="00721C6C"/>
    <w:rsid w:val="00722241"/>
    <w:rsid w:val="0072268C"/>
    <w:rsid w:val="00722FAE"/>
    <w:rsid w:val="00722FCF"/>
    <w:rsid w:val="0072330D"/>
    <w:rsid w:val="00723330"/>
    <w:rsid w:val="00723605"/>
    <w:rsid w:val="00723FB0"/>
    <w:rsid w:val="00724531"/>
    <w:rsid w:val="00725CB0"/>
    <w:rsid w:val="00726423"/>
    <w:rsid w:val="00730186"/>
    <w:rsid w:val="0073024B"/>
    <w:rsid w:val="00730DEB"/>
    <w:rsid w:val="00731505"/>
    <w:rsid w:val="007330F5"/>
    <w:rsid w:val="00733AAE"/>
    <w:rsid w:val="00733E17"/>
    <w:rsid w:val="007347E3"/>
    <w:rsid w:val="007348DD"/>
    <w:rsid w:val="00734CA0"/>
    <w:rsid w:val="007352D8"/>
    <w:rsid w:val="0073546D"/>
    <w:rsid w:val="00735E4F"/>
    <w:rsid w:val="00736327"/>
    <w:rsid w:val="0073655E"/>
    <w:rsid w:val="00736802"/>
    <w:rsid w:val="00736A2A"/>
    <w:rsid w:val="00736DE0"/>
    <w:rsid w:val="00737D2D"/>
    <w:rsid w:val="00737FD0"/>
    <w:rsid w:val="00740414"/>
    <w:rsid w:val="00740B59"/>
    <w:rsid w:val="00742B0C"/>
    <w:rsid w:val="00742C28"/>
    <w:rsid w:val="00743524"/>
    <w:rsid w:val="00743788"/>
    <w:rsid w:val="00744867"/>
    <w:rsid w:val="00744D08"/>
    <w:rsid w:val="007455DC"/>
    <w:rsid w:val="00745AC6"/>
    <w:rsid w:val="007465BD"/>
    <w:rsid w:val="0074667C"/>
    <w:rsid w:val="00746A0F"/>
    <w:rsid w:val="007476A2"/>
    <w:rsid w:val="007479BA"/>
    <w:rsid w:val="007501F6"/>
    <w:rsid w:val="007504B2"/>
    <w:rsid w:val="00750780"/>
    <w:rsid w:val="00751556"/>
    <w:rsid w:val="00752478"/>
    <w:rsid w:val="0075295D"/>
    <w:rsid w:val="00752BFC"/>
    <w:rsid w:val="00752D71"/>
    <w:rsid w:val="00752F72"/>
    <w:rsid w:val="00753059"/>
    <w:rsid w:val="007537E3"/>
    <w:rsid w:val="00753DDF"/>
    <w:rsid w:val="007550E9"/>
    <w:rsid w:val="00756775"/>
    <w:rsid w:val="0076024E"/>
    <w:rsid w:val="00760F1C"/>
    <w:rsid w:val="00761037"/>
    <w:rsid w:val="007617CB"/>
    <w:rsid w:val="0076282B"/>
    <w:rsid w:val="00762B72"/>
    <w:rsid w:val="00763141"/>
    <w:rsid w:val="00764E23"/>
    <w:rsid w:val="007657D1"/>
    <w:rsid w:val="00765E6F"/>
    <w:rsid w:val="007669EE"/>
    <w:rsid w:val="00767C0A"/>
    <w:rsid w:val="0077006F"/>
    <w:rsid w:val="007700F6"/>
    <w:rsid w:val="00770233"/>
    <w:rsid w:val="00771F19"/>
    <w:rsid w:val="00773193"/>
    <w:rsid w:val="00773E9F"/>
    <w:rsid w:val="00775AEB"/>
    <w:rsid w:val="00776F59"/>
    <w:rsid w:val="007777A6"/>
    <w:rsid w:val="007806E4"/>
    <w:rsid w:val="00780C7D"/>
    <w:rsid w:val="007824A7"/>
    <w:rsid w:val="00782B1D"/>
    <w:rsid w:val="00782B23"/>
    <w:rsid w:val="007841BA"/>
    <w:rsid w:val="00785530"/>
    <w:rsid w:val="00785D64"/>
    <w:rsid w:val="0078630F"/>
    <w:rsid w:val="00787639"/>
    <w:rsid w:val="00790AEE"/>
    <w:rsid w:val="00791A4C"/>
    <w:rsid w:val="00792A45"/>
    <w:rsid w:val="00792C3A"/>
    <w:rsid w:val="00792CE2"/>
    <w:rsid w:val="00792D4E"/>
    <w:rsid w:val="00792DF4"/>
    <w:rsid w:val="00794270"/>
    <w:rsid w:val="007944B3"/>
    <w:rsid w:val="00795100"/>
    <w:rsid w:val="00795172"/>
    <w:rsid w:val="0079613A"/>
    <w:rsid w:val="007972AC"/>
    <w:rsid w:val="0079739D"/>
    <w:rsid w:val="0079766B"/>
    <w:rsid w:val="007A05A6"/>
    <w:rsid w:val="007A13FE"/>
    <w:rsid w:val="007A1F72"/>
    <w:rsid w:val="007A4437"/>
    <w:rsid w:val="007A463F"/>
    <w:rsid w:val="007A6157"/>
    <w:rsid w:val="007A62B8"/>
    <w:rsid w:val="007A77CA"/>
    <w:rsid w:val="007A7E06"/>
    <w:rsid w:val="007B0E15"/>
    <w:rsid w:val="007B11D3"/>
    <w:rsid w:val="007B191B"/>
    <w:rsid w:val="007B1CF1"/>
    <w:rsid w:val="007B2737"/>
    <w:rsid w:val="007B28BE"/>
    <w:rsid w:val="007B5370"/>
    <w:rsid w:val="007B5525"/>
    <w:rsid w:val="007B55D1"/>
    <w:rsid w:val="007B685F"/>
    <w:rsid w:val="007B6C16"/>
    <w:rsid w:val="007B7004"/>
    <w:rsid w:val="007B761D"/>
    <w:rsid w:val="007B7A7F"/>
    <w:rsid w:val="007B7F17"/>
    <w:rsid w:val="007B7FB2"/>
    <w:rsid w:val="007C029E"/>
    <w:rsid w:val="007C08B2"/>
    <w:rsid w:val="007C093D"/>
    <w:rsid w:val="007C0FB1"/>
    <w:rsid w:val="007C123F"/>
    <w:rsid w:val="007C1288"/>
    <w:rsid w:val="007C1E90"/>
    <w:rsid w:val="007C3341"/>
    <w:rsid w:val="007C3FAD"/>
    <w:rsid w:val="007C42BA"/>
    <w:rsid w:val="007C4353"/>
    <w:rsid w:val="007C4A54"/>
    <w:rsid w:val="007C4B3B"/>
    <w:rsid w:val="007C5844"/>
    <w:rsid w:val="007C5A45"/>
    <w:rsid w:val="007C64E0"/>
    <w:rsid w:val="007C6B2F"/>
    <w:rsid w:val="007C703E"/>
    <w:rsid w:val="007C7755"/>
    <w:rsid w:val="007D040C"/>
    <w:rsid w:val="007D07B3"/>
    <w:rsid w:val="007D0BDC"/>
    <w:rsid w:val="007D1377"/>
    <w:rsid w:val="007D16A8"/>
    <w:rsid w:val="007D1AD6"/>
    <w:rsid w:val="007D2850"/>
    <w:rsid w:val="007D2BD1"/>
    <w:rsid w:val="007D38E0"/>
    <w:rsid w:val="007D3F07"/>
    <w:rsid w:val="007D3FBA"/>
    <w:rsid w:val="007D47BE"/>
    <w:rsid w:val="007D62BC"/>
    <w:rsid w:val="007D6535"/>
    <w:rsid w:val="007D725B"/>
    <w:rsid w:val="007D7648"/>
    <w:rsid w:val="007D7749"/>
    <w:rsid w:val="007D7D8C"/>
    <w:rsid w:val="007E0233"/>
    <w:rsid w:val="007E10B0"/>
    <w:rsid w:val="007E145B"/>
    <w:rsid w:val="007E1AB1"/>
    <w:rsid w:val="007E2983"/>
    <w:rsid w:val="007E300A"/>
    <w:rsid w:val="007E3181"/>
    <w:rsid w:val="007E343E"/>
    <w:rsid w:val="007E3A88"/>
    <w:rsid w:val="007E414B"/>
    <w:rsid w:val="007E5DEC"/>
    <w:rsid w:val="007E621F"/>
    <w:rsid w:val="007E6351"/>
    <w:rsid w:val="007E6608"/>
    <w:rsid w:val="007E719E"/>
    <w:rsid w:val="007E7669"/>
    <w:rsid w:val="007F312D"/>
    <w:rsid w:val="007F338C"/>
    <w:rsid w:val="007F40A3"/>
    <w:rsid w:val="007F4A39"/>
    <w:rsid w:val="007F4F62"/>
    <w:rsid w:val="007F5EEA"/>
    <w:rsid w:val="007F781E"/>
    <w:rsid w:val="007F7CB4"/>
    <w:rsid w:val="008002ED"/>
    <w:rsid w:val="00800EF2"/>
    <w:rsid w:val="008011A0"/>
    <w:rsid w:val="008026DC"/>
    <w:rsid w:val="00802CF9"/>
    <w:rsid w:val="0080337C"/>
    <w:rsid w:val="00804419"/>
    <w:rsid w:val="00804456"/>
    <w:rsid w:val="0080474A"/>
    <w:rsid w:val="00805938"/>
    <w:rsid w:val="00806BF1"/>
    <w:rsid w:val="00810F96"/>
    <w:rsid w:val="00811913"/>
    <w:rsid w:val="00811ECF"/>
    <w:rsid w:val="0081204C"/>
    <w:rsid w:val="00813272"/>
    <w:rsid w:val="008133B4"/>
    <w:rsid w:val="008136AD"/>
    <w:rsid w:val="00813EDD"/>
    <w:rsid w:val="008140F1"/>
    <w:rsid w:val="00814D01"/>
    <w:rsid w:val="00814E90"/>
    <w:rsid w:val="00814FF4"/>
    <w:rsid w:val="0081525E"/>
    <w:rsid w:val="00815F6D"/>
    <w:rsid w:val="00816F92"/>
    <w:rsid w:val="0081728F"/>
    <w:rsid w:val="00817761"/>
    <w:rsid w:val="008201B4"/>
    <w:rsid w:val="0082027E"/>
    <w:rsid w:val="00820380"/>
    <w:rsid w:val="00820740"/>
    <w:rsid w:val="00820A81"/>
    <w:rsid w:val="00820E29"/>
    <w:rsid w:val="00821036"/>
    <w:rsid w:val="0082135A"/>
    <w:rsid w:val="008213A6"/>
    <w:rsid w:val="008217FC"/>
    <w:rsid w:val="008218F6"/>
    <w:rsid w:val="00821F21"/>
    <w:rsid w:val="0082325A"/>
    <w:rsid w:val="008235F5"/>
    <w:rsid w:val="00823A86"/>
    <w:rsid w:val="00823FE6"/>
    <w:rsid w:val="00824D5E"/>
    <w:rsid w:val="00825216"/>
    <w:rsid w:val="008253FC"/>
    <w:rsid w:val="00825B58"/>
    <w:rsid w:val="00825E84"/>
    <w:rsid w:val="00826ABF"/>
    <w:rsid w:val="00826FBD"/>
    <w:rsid w:val="008278D6"/>
    <w:rsid w:val="00827FB5"/>
    <w:rsid w:val="008303D5"/>
    <w:rsid w:val="00830A55"/>
    <w:rsid w:val="00830AE6"/>
    <w:rsid w:val="00830CEE"/>
    <w:rsid w:val="00831347"/>
    <w:rsid w:val="008316A0"/>
    <w:rsid w:val="00831993"/>
    <w:rsid w:val="0083229F"/>
    <w:rsid w:val="0083261B"/>
    <w:rsid w:val="00832A7A"/>
    <w:rsid w:val="0083360F"/>
    <w:rsid w:val="00834267"/>
    <w:rsid w:val="00834D2D"/>
    <w:rsid w:val="00835445"/>
    <w:rsid w:val="00836077"/>
    <w:rsid w:val="0083654A"/>
    <w:rsid w:val="0083754A"/>
    <w:rsid w:val="00837A74"/>
    <w:rsid w:val="00837DD0"/>
    <w:rsid w:val="00840523"/>
    <w:rsid w:val="0084059A"/>
    <w:rsid w:val="0084091D"/>
    <w:rsid w:val="008411DC"/>
    <w:rsid w:val="00841298"/>
    <w:rsid w:val="008413F7"/>
    <w:rsid w:val="008418CF"/>
    <w:rsid w:val="008418EE"/>
    <w:rsid w:val="00841B19"/>
    <w:rsid w:val="00841D12"/>
    <w:rsid w:val="008424CD"/>
    <w:rsid w:val="008435A7"/>
    <w:rsid w:val="008436B5"/>
    <w:rsid w:val="00844451"/>
    <w:rsid w:val="00844C0A"/>
    <w:rsid w:val="00844E68"/>
    <w:rsid w:val="008454E2"/>
    <w:rsid w:val="00846DD2"/>
    <w:rsid w:val="00850D3C"/>
    <w:rsid w:val="00851278"/>
    <w:rsid w:val="00851F69"/>
    <w:rsid w:val="008521E3"/>
    <w:rsid w:val="0085229B"/>
    <w:rsid w:val="0085235A"/>
    <w:rsid w:val="00853158"/>
    <w:rsid w:val="00853E89"/>
    <w:rsid w:val="008546E8"/>
    <w:rsid w:val="00855516"/>
    <w:rsid w:val="00855555"/>
    <w:rsid w:val="008557ED"/>
    <w:rsid w:val="00856E67"/>
    <w:rsid w:val="00857748"/>
    <w:rsid w:val="008603B3"/>
    <w:rsid w:val="00860C86"/>
    <w:rsid w:val="0086110B"/>
    <w:rsid w:val="00861845"/>
    <w:rsid w:val="00861DDC"/>
    <w:rsid w:val="00862479"/>
    <w:rsid w:val="00862803"/>
    <w:rsid w:val="00863005"/>
    <w:rsid w:val="008636B2"/>
    <w:rsid w:val="00863E53"/>
    <w:rsid w:val="008647F1"/>
    <w:rsid w:val="00864F36"/>
    <w:rsid w:val="0086555C"/>
    <w:rsid w:val="0086580C"/>
    <w:rsid w:val="00865AE9"/>
    <w:rsid w:val="00866A0C"/>
    <w:rsid w:val="00866E0F"/>
    <w:rsid w:val="00866F7D"/>
    <w:rsid w:val="00867083"/>
    <w:rsid w:val="008677AA"/>
    <w:rsid w:val="008700AF"/>
    <w:rsid w:val="00870A7C"/>
    <w:rsid w:val="00871897"/>
    <w:rsid w:val="00871A56"/>
    <w:rsid w:val="008723D8"/>
    <w:rsid w:val="00872FD0"/>
    <w:rsid w:val="008732FF"/>
    <w:rsid w:val="00873405"/>
    <w:rsid w:val="00873511"/>
    <w:rsid w:val="00873830"/>
    <w:rsid w:val="008740F4"/>
    <w:rsid w:val="0087550A"/>
    <w:rsid w:val="00876384"/>
    <w:rsid w:val="00876918"/>
    <w:rsid w:val="00876A0D"/>
    <w:rsid w:val="00876CE6"/>
    <w:rsid w:val="0087728D"/>
    <w:rsid w:val="00877CDB"/>
    <w:rsid w:val="00880135"/>
    <w:rsid w:val="00880215"/>
    <w:rsid w:val="0088165A"/>
    <w:rsid w:val="00881687"/>
    <w:rsid w:val="00881B31"/>
    <w:rsid w:val="00881BA5"/>
    <w:rsid w:val="00882605"/>
    <w:rsid w:val="00883CC3"/>
    <w:rsid w:val="0088418D"/>
    <w:rsid w:val="00884334"/>
    <w:rsid w:val="00884DB5"/>
    <w:rsid w:val="008856D9"/>
    <w:rsid w:val="00886022"/>
    <w:rsid w:val="00886FE4"/>
    <w:rsid w:val="00887D8D"/>
    <w:rsid w:val="008894A7"/>
    <w:rsid w:val="0089068E"/>
    <w:rsid w:val="0089101B"/>
    <w:rsid w:val="008911C5"/>
    <w:rsid w:val="008916F1"/>
    <w:rsid w:val="00891AC3"/>
    <w:rsid w:val="00891E3E"/>
    <w:rsid w:val="0089236B"/>
    <w:rsid w:val="008929B6"/>
    <w:rsid w:val="00892F4B"/>
    <w:rsid w:val="0089300D"/>
    <w:rsid w:val="0089318C"/>
    <w:rsid w:val="008945E7"/>
    <w:rsid w:val="00894743"/>
    <w:rsid w:val="00895641"/>
    <w:rsid w:val="00895653"/>
    <w:rsid w:val="00896069"/>
    <w:rsid w:val="008961FB"/>
    <w:rsid w:val="00896D81"/>
    <w:rsid w:val="00896E15"/>
    <w:rsid w:val="008972E4"/>
    <w:rsid w:val="008977DD"/>
    <w:rsid w:val="00897B91"/>
    <w:rsid w:val="00897F07"/>
    <w:rsid w:val="008A1696"/>
    <w:rsid w:val="008A1B1A"/>
    <w:rsid w:val="008A1D2E"/>
    <w:rsid w:val="008A2247"/>
    <w:rsid w:val="008A25E6"/>
    <w:rsid w:val="008A2774"/>
    <w:rsid w:val="008A2C61"/>
    <w:rsid w:val="008A385E"/>
    <w:rsid w:val="008A3B9B"/>
    <w:rsid w:val="008A4AA1"/>
    <w:rsid w:val="008A4E17"/>
    <w:rsid w:val="008A5F53"/>
    <w:rsid w:val="008A6370"/>
    <w:rsid w:val="008A66C3"/>
    <w:rsid w:val="008A6B37"/>
    <w:rsid w:val="008A7B07"/>
    <w:rsid w:val="008B042B"/>
    <w:rsid w:val="008B07B3"/>
    <w:rsid w:val="008B0989"/>
    <w:rsid w:val="008B0CF8"/>
    <w:rsid w:val="008B12CB"/>
    <w:rsid w:val="008B1687"/>
    <w:rsid w:val="008B3261"/>
    <w:rsid w:val="008B3A55"/>
    <w:rsid w:val="008B3DB8"/>
    <w:rsid w:val="008B408D"/>
    <w:rsid w:val="008B5006"/>
    <w:rsid w:val="008B58BC"/>
    <w:rsid w:val="008B5CFE"/>
    <w:rsid w:val="008B640C"/>
    <w:rsid w:val="008B68F3"/>
    <w:rsid w:val="008C09E5"/>
    <w:rsid w:val="008C0A8F"/>
    <w:rsid w:val="008C1D8F"/>
    <w:rsid w:val="008C229D"/>
    <w:rsid w:val="008C238A"/>
    <w:rsid w:val="008C2F78"/>
    <w:rsid w:val="008C2FED"/>
    <w:rsid w:val="008C3A82"/>
    <w:rsid w:val="008C42CA"/>
    <w:rsid w:val="008C4F33"/>
    <w:rsid w:val="008C503A"/>
    <w:rsid w:val="008C53C0"/>
    <w:rsid w:val="008C7A51"/>
    <w:rsid w:val="008C7FD5"/>
    <w:rsid w:val="008D01F3"/>
    <w:rsid w:val="008D1C10"/>
    <w:rsid w:val="008D1D77"/>
    <w:rsid w:val="008D29BA"/>
    <w:rsid w:val="008D2A7F"/>
    <w:rsid w:val="008D2F70"/>
    <w:rsid w:val="008D321A"/>
    <w:rsid w:val="008D3B42"/>
    <w:rsid w:val="008D3EB5"/>
    <w:rsid w:val="008D3FE5"/>
    <w:rsid w:val="008D4203"/>
    <w:rsid w:val="008D481D"/>
    <w:rsid w:val="008D4E70"/>
    <w:rsid w:val="008D4FB1"/>
    <w:rsid w:val="008D541E"/>
    <w:rsid w:val="008D59BE"/>
    <w:rsid w:val="008D638A"/>
    <w:rsid w:val="008D698E"/>
    <w:rsid w:val="008D6DCB"/>
    <w:rsid w:val="008D6F67"/>
    <w:rsid w:val="008D78D9"/>
    <w:rsid w:val="008E17D3"/>
    <w:rsid w:val="008E2FB8"/>
    <w:rsid w:val="008E3270"/>
    <w:rsid w:val="008E3B39"/>
    <w:rsid w:val="008E3DD3"/>
    <w:rsid w:val="008E43BF"/>
    <w:rsid w:val="008E4E9A"/>
    <w:rsid w:val="008E5110"/>
    <w:rsid w:val="008E51D7"/>
    <w:rsid w:val="008E5F9E"/>
    <w:rsid w:val="008E64F7"/>
    <w:rsid w:val="008E689E"/>
    <w:rsid w:val="008E786C"/>
    <w:rsid w:val="008E7CE7"/>
    <w:rsid w:val="008E7D8F"/>
    <w:rsid w:val="008F148B"/>
    <w:rsid w:val="008F15FA"/>
    <w:rsid w:val="008F23AA"/>
    <w:rsid w:val="008F326F"/>
    <w:rsid w:val="008F3354"/>
    <w:rsid w:val="008F370F"/>
    <w:rsid w:val="008F5043"/>
    <w:rsid w:val="008F5CCD"/>
    <w:rsid w:val="008F6613"/>
    <w:rsid w:val="008F6B57"/>
    <w:rsid w:val="008F734A"/>
    <w:rsid w:val="008F7778"/>
    <w:rsid w:val="009001BC"/>
    <w:rsid w:val="009005D7"/>
    <w:rsid w:val="00900E43"/>
    <w:rsid w:val="00901E76"/>
    <w:rsid w:val="00903539"/>
    <w:rsid w:val="00903F43"/>
    <w:rsid w:val="00905913"/>
    <w:rsid w:val="00905B6C"/>
    <w:rsid w:val="00905C1B"/>
    <w:rsid w:val="00906565"/>
    <w:rsid w:val="009066A8"/>
    <w:rsid w:val="0091115D"/>
    <w:rsid w:val="00911752"/>
    <w:rsid w:val="00911B96"/>
    <w:rsid w:val="00911CF0"/>
    <w:rsid w:val="009130DB"/>
    <w:rsid w:val="00913905"/>
    <w:rsid w:val="00914A2B"/>
    <w:rsid w:val="0091552C"/>
    <w:rsid w:val="0091563F"/>
    <w:rsid w:val="00915F13"/>
    <w:rsid w:val="00916041"/>
    <w:rsid w:val="00916E54"/>
    <w:rsid w:val="00917215"/>
    <w:rsid w:val="00917E54"/>
    <w:rsid w:val="009201A8"/>
    <w:rsid w:val="00920EB6"/>
    <w:rsid w:val="00921D0D"/>
    <w:rsid w:val="00921D98"/>
    <w:rsid w:val="00921F30"/>
    <w:rsid w:val="009221C3"/>
    <w:rsid w:val="0092225D"/>
    <w:rsid w:val="00923610"/>
    <w:rsid w:val="00923DAB"/>
    <w:rsid w:val="00923F37"/>
    <w:rsid w:val="00924535"/>
    <w:rsid w:val="00924669"/>
    <w:rsid w:val="009252EA"/>
    <w:rsid w:val="00925459"/>
    <w:rsid w:val="009257DF"/>
    <w:rsid w:val="00925B17"/>
    <w:rsid w:val="00925EB2"/>
    <w:rsid w:val="009262C5"/>
    <w:rsid w:val="00926513"/>
    <w:rsid w:val="009277DF"/>
    <w:rsid w:val="00927A55"/>
    <w:rsid w:val="009304E5"/>
    <w:rsid w:val="00930D7A"/>
    <w:rsid w:val="00930F83"/>
    <w:rsid w:val="00931A18"/>
    <w:rsid w:val="009330D7"/>
    <w:rsid w:val="00933827"/>
    <w:rsid w:val="00933D6B"/>
    <w:rsid w:val="00935036"/>
    <w:rsid w:val="00935CA7"/>
    <w:rsid w:val="009363B4"/>
    <w:rsid w:val="009375F4"/>
    <w:rsid w:val="00937A64"/>
    <w:rsid w:val="00937BAF"/>
    <w:rsid w:val="00940427"/>
    <w:rsid w:val="00940853"/>
    <w:rsid w:val="0094246A"/>
    <w:rsid w:val="009435A0"/>
    <w:rsid w:val="009435BA"/>
    <w:rsid w:val="009437DE"/>
    <w:rsid w:val="00943BA7"/>
    <w:rsid w:val="009441D9"/>
    <w:rsid w:val="00944D91"/>
    <w:rsid w:val="00945081"/>
    <w:rsid w:val="009456A5"/>
    <w:rsid w:val="009457A2"/>
    <w:rsid w:val="00945C25"/>
    <w:rsid w:val="00945DB8"/>
    <w:rsid w:val="0094615A"/>
    <w:rsid w:val="009461BD"/>
    <w:rsid w:val="00946516"/>
    <w:rsid w:val="00947080"/>
    <w:rsid w:val="0094737E"/>
    <w:rsid w:val="00947885"/>
    <w:rsid w:val="00950C04"/>
    <w:rsid w:val="00950C1B"/>
    <w:rsid w:val="00950C39"/>
    <w:rsid w:val="00950E99"/>
    <w:rsid w:val="0095154E"/>
    <w:rsid w:val="00951813"/>
    <w:rsid w:val="00951E72"/>
    <w:rsid w:val="00952B00"/>
    <w:rsid w:val="00952CB2"/>
    <w:rsid w:val="0095362B"/>
    <w:rsid w:val="00953D0F"/>
    <w:rsid w:val="009543B8"/>
    <w:rsid w:val="00954CB6"/>
    <w:rsid w:val="00955408"/>
    <w:rsid w:val="00955AD7"/>
    <w:rsid w:val="00956B68"/>
    <w:rsid w:val="00957167"/>
    <w:rsid w:val="0095737E"/>
    <w:rsid w:val="009577A6"/>
    <w:rsid w:val="009577BC"/>
    <w:rsid w:val="00957803"/>
    <w:rsid w:val="0096009A"/>
    <w:rsid w:val="009603EE"/>
    <w:rsid w:val="00961B53"/>
    <w:rsid w:val="0096291D"/>
    <w:rsid w:val="00962B4C"/>
    <w:rsid w:val="00962E30"/>
    <w:rsid w:val="00963616"/>
    <w:rsid w:val="00963E1C"/>
    <w:rsid w:val="00964056"/>
    <w:rsid w:val="00964522"/>
    <w:rsid w:val="00964CCE"/>
    <w:rsid w:val="009654D7"/>
    <w:rsid w:val="0096636B"/>
    <w:rsid w:val="00966371"/>
    <w:rsid w:val="00966374"/>
    <w:rsid w:val="0096705A"/>
    <w:rsid w:val="00967EEF"/>
    <w:rsid w:val="00967EFB"/>
    <w:rsid w:val="00970ECA"/>
    <w:rsid w:val="00971547"/>
    <w:rsid w:val="00972472"/>
    <w:rsid w:val="00972BC3"/>
    <w:rsid w:val="0097334E"/>
    <w:rsid w:val="00973F79"/>
    <w:rsid w:val="009755A1"/>
    <w:rsid w:val="0097610C"/>
    <w:rsid w:val="009762A9"/>
    <w:rsid w:val="00976AD9"/>
    <w:rsid w:val="00980B6E"/>
    <w:rsid w:val="00981095"/>
    <w:rsid w:val="00981668"/>
    <w:rsid w:val="00981757"/>
    <w:rsid w:val="00981FE5"/>
    <w:rsid w:val="00982A51"/>
    <w:rsid w:val="00983D9B"/>
    <w:rsid w:val="00984061"/>
    <w:rsid w:val="009840A9"/>
    <w:rsid w:val="00984B73"/>
    <w:rsid w:val="00985474"/>
    <w:rsid w:val="009859F5"/>
    <w:rsid w:val="00986317"/>
    <w:rsid w:val="009865D1"/>
    <w:rsid w:val="00986A01"/>
    <w:rsid w:val="00986B2C"/>
    <w:rsid w:val="00987353"/>
    <w:rsid w:val="00987A25"/>
    <w:rsid w:val="00990E7C"/>
    <w:rsid w:val="00991183"/>
    <w:rsid w:val="00991642"/>
    <w:rsid w:val="0099176A"/>
    <w:rsid w:val="009921D6"/>
    <w:rsid w:val="0099297C"/>
    <w:rsid w:val="00992AE5"/>
    <w:rsid w:val="00993355"/>
    <w:rsid w:val="009933CF"/>
    <w:rsid w:val="00993FDB"/>
    <w:rsid w:val="00994024"/>
    <w:rsid w:val="00996088"/>
    <w:rsid w:val="0099652A"/>
    <w:rsid w:val="009966ED"/>
    <w:rsid w:val="00996B60"/>
    <w:rsid w:val="00996FB9"/>
    <w:rsid w:val="009A0650"/>
    <w:rsid w:val="009A06EA"/>
    <w:rsid w:val="009A0F0C"/>
    <w:rsid w:val="009A0F9C"/>
    <w:rsid w:val="009A1291"/>
    <w:rsid w:val="009A13EF"/>
    <w:rsid w:val="009A1A9C"/>
    <w:rsid w:val="009A1DC5"/>
    <w:rsid w:val="009A1E47"/>
    <w:rsid w:val="009A2782"/>
    <w:rsid w:val="009A5B86"/>
    <w:rsid w:val="009A6923"/>
    <w:rsid w:val="009A6B02"/>
    <w:rsid w:val="009A6EBB"/>
    <w:rsid w:val="009B05A5"/>
    <w:rsid w:val="009B0A69"/>
    <w:rsid w:val="009B0BB4"/>
    <w:rsid w:val="009B0D22"/>
    <w:rsid w:val="009B110C"/>
    <w:rsid w:val="009B11F9"/>
    <w:rsid w:val="009B1D40"/>
    <w:rsid w:val="009B217B"/>
    <w:rsid w:val="009B227A"/>
    <w:rsid w:val="009B3CBA"/>
    <w:rsid w:val="009B438C"/>
    <w:rsid w:val="009B4433"/>
    <w:rsid w:val="009B690B"/>
    <w:rsid w:val="009B6CBA"/>
    <w:rsid w:val="009B71A4"/>
    <w:rsid w:val="009B7341"/>
    <w:rsid w:val="009B78F1"/>
    <w:rsid w:val="009C0659"/>
    <w:rsid w:val="009C085F"/>
    <w:rsid w:val="009C09AA"/>
    <w:rsid w:val="009C10C6"/>
    <w:rsid w:val="009C114B"/>
    <w:rsid w:val="009C29BB"/>
    <w:rsid w:val="009C3D70"/>
    <w:rsid w:val="009C4762"/>
    <w:rsid w:val="009C518C"/>
    <w:rsid w:val="009C655E"/>
    <w:rsid w:val="009C65DD"/>
    <w:rsid w:val="009C68FE"/>
    <w:rsid w:val="009C72A3"/>
    <w:rsid w:val="009C7452"/>
    <w:rsid w:val="009C786F"/>
    <w:rsid w:val="009C7DEE"/>
    <w:rsid w:val="009C7F9A"/>
    <w:rsid w:val="009D15B7"/>
    <w:rsid w:val="009D17FF"/>
    <w:rsid w:val="009D1D29"/>
    <w:rsid w:val="009D2CA0"/>
    <w:rsid w:val="009D3653"/>
    <w:rsid w:val="009D3850"/>
    <w:rsid w:val="009D398D"/>
    <w:rsid w:val="009D3AAC"/>
    <w:rsid w:val="009D3D05"/>
    <w:rsid w:val="009D46D6"/>
    <w:rsid w:val="009D48D4"/>
    <w:rsid w:val="009D4F73"/>
    <w:rsid w:val="009D5052"/>
    <w:rsid w:val="009D517A"/>
    <w:rsid w:val="009D5EB6"/>
    <w:rsid w:val="009D61B0"/>
    <w:rsid w:val="009D6A4B"/>
    <w:rsid w:val="009D73DB"/>
    <w:rsid w:val="009D780F"/>
    <w:rsid w:val="009E0024"/>
    <w:rsid w:val="009E1F5E"/>
    <w:rsid w:val="009E25CE"/>
    <w:rsid w:val="009E30EA"/>
    <w:rsid w:val="009E3669"/>
    <w:rsid w:val="009E3B1A"/>
    <w:rsid w:val="009E4883"/>
    <w:rsid w:val="009E5041"/>
    <w:rsid w:val="009E565C"/>
    <w:rsid w:val="009E5792"/>
    <w:rsid w:val="009E65EE"/>
    <w:rsid w:val="009E66E7"/>
    <w:rsid w:val="009E698B"/>
    <w:rsid w:val="009F034B"/>
    <w:rsid w:val="009F0A3D"/>
    <w:rsid w:val="009F0A54"/>
    <w:rsid w:val="009F0FA4"/>
    <w:rsid w:val="009F167E"/>
    <w:rsid w:val="009F19D6"/>
    <w:rsid w:val="009F1C6B"/>
    <w:rsid w:val="009F22F4"/>
    <w:rsid w:val="009F258E"/>
    <w:rsid w:val="009F29B1"/>
    <w:rsid w:val="009F2D5A"/>
    <w:rsid w:val="009F363F"/>
    <w:rsid w:val="009F37B3"/>
    <w:rsid w:val="009F4018"/>
    <w:rsid w:val="009F4CA6"/>
    <w:rsid w:val="009F5FED"/>
    <w:rsid w:val="009F6514"/>
    <w:rsid w:val="009F6FD5"/>
    <w:rsid w:val="009F71D7"/>
    <w:rsid w:val="009F7DA3"/>
    <w:rsid w:val="00A00453"/>
    <w:rsid w:val="00A005BE"/>
    <w:rsid w:val="00A025B1"/>
    <w:rsid w:val="00A027D4"/>
    <w:rsid w:val="00A027D9"/>
    <w:rsid w:val="00A02915"/>
    <w:rsid w:val="00A034E0"/>
    <w:rsid w:val="00A03597"/>
    <w:rsid w:val="00A03D85"/>
    <w:rsid w:val="00A03F52"/>
    <w:rsid w:val="00A04414"/>
    <w:rsid w:val="00A04751"/>
    <w:rsid w:val="00A0482D"/>
    <w:rsid w:val="00A05AB0"/>
    <w:rsid w:val="00A06BA2"/>
    <w:rsid w:val="00A070FD"/>
    <w:rsid w:val="00A11187"/>
    <w:rsid w:val="00A11A04"/>
    <w:rsid w:val="00A11A1E"/>
    <w:rsid w:val="00A11EF9"/>
    <w:rsid w:val="00A12213"/>
    <w:rsid w:val="00A12278"/>
    <w:rsid w:val="00A12381"/>
    <w:rsid w:val="00A12FB3"/>
    <w:rsid w:val="00A13A88"/>
    <w:rsid w:val="00A13C89"/>
    <w:rsid w:val="00A13E19"/>
    <w:rsid w:val="00A13EB7"/>
    <w:rsid w:val="00A13F7E"/>
    <w:rsid w:val="00A14927"/>
    <w:rsid w:val="00A14981"/>
    <w:rsid w:val="00A14E8C"/>
    <w:rsid w:val="00A15409"/>
    <w:rsid w:val="00A154E9"/>
    <w:rsid w:val="00A15AF0"/>
    <w:rsid w:val="00A16208"/>
    <w:rsid w:val="00A164BF"/>
    <w:rsid w:val="00A166D5"/>
    <w:rsid w:val="00A17D3E"/>
    <w:rsid w:val="00A20560"/>
    <w:rsid w:val="00A20958"/>
    <w:rsid w:val="00A20965"/>
    <w:rsid w:val="00A21EE4"/>
    <w:rsid w:val="00A2216E"/>
    <w:rsid w:val="00A224D4"/>
    <w:rsid w:val="00A229F6"/>
    <w:rsid w:val="00A22ED6"/>
    <w:rsid w:val="00A22F25"/>
    <w:rsid w:val="00A235D3"/>
    <w:rsid w:val="00A23944"/>
    <w:rsid w:val="00A23C3C"/>
    <w:rsid w:val="00A23C63"/>
    <w:rsid w:val="00A2401F"/>
    <w:rsid w:val="00A24576"/>
    <w:rsid w:val="00A24B14"/>
    <w:rsid w:val="00A2527A"/>
    <w:rsid w:val="00A254F3"/>
    <w:rsid w:val="00A25888"/>
    <w:rsid w:val="00A2617F"/>
    <w:rsid w:val="00A263E0"/>
    <w:rsid w:val="00A26A51"/>
    <w:rsid w:val="00A26DDF"/>
    <w:rsid w:val="00A30914"/>
    <w:rsid w:val="00A30D21"/>
    <w:rsid w:val="00A31954"/>
    <w:rsid w:val="00A33319"/>
    <w:rsid w:val="00A34015"/>
    <w:rsid w:val="00A34086"/>
    <w:rsid w:val="00A354ED"/>
    <w:rsid w:val="00A355B0"/>
    <w:rsid w:val="00A35889"/>
    <w:rsid w:val="00A35939"/>
    <w:rsid w:val="00A3698C"/>
    <w:rsid w:val="00A36AE4"/>
    <w:rsid w:val="00A36C96"/>
    <w:rsid w:val="00A37169"/>
    <w:rsid w:val="00A3772E"/>
    <w:rsid w:val="00A3799C"/>
    <w:rsid w:val="00A41A15"/>
    <w:rsid w:val="00A41DB4"/>
    <w:rsid w:val="00A427B5"/>
    <w:rsid w:val="00A42A21"/>
    <w:rsid w:val="00A42B46"/>
    <w:rsid w:val="00A43D2D"/>
    <w:rsid w:val="00A43D2E"/>
    <w:rsid w:val="00A44A96"/>
    <w:rsid w:val="00A44FA6"/>
    <w:rsid w:val="00A4539D"/>
    <w:rsid w:val="00A454D4"/>
    <w:rsid w:val="00A45865"/>
    <w:rsid w:val="00A465E2"/>
    <w:rsid w:val="00A46F8C"/>
    <w:rsid w:val="00A47A26"/>
    <w:rsid w:val="00A5065D"/>
    <w:rsid w:val="00A5208D"/>
    <w:rsid w:val="00A5220E"/>
    <w:rsid w:val="00A52A29"/>
    <w:rsid w:val="00A52A8B"/>
    <w:rsid w:val="00A53A27"/>
    <w:rsid w:val="00A53D81"/>
    <w:rsid w:val="00A54216"/>
    <w:rsid w:val="00A54306"/>
    <w:rsid w:val="00A543F1"/>
    <w:rsid w:val="00A54436"/>
    <w:rsid w:val="00A5489D"/>
    <w:rsid w:val="00A54AC5"/>
    <w:rsid w:val="00A54B76"/>
    <w:rsid w:val="00A54D64"/>
    <w:rsid w:val="00A54DB8"/>
    <w:rsid w:val="00A55465"/>
    <w:rsid w:val="00A557D6"/>
    <w:rsid w:val="00A56079"/>
    <w:rsid w:val="00A5645E"/>
    <w:rsid w:val="00A5650D"/>
    <w:rsid w:val="00A56E1C"/>
    <w:rsid w:val="00A56F9D"/>
    <w:rsid w:val="00A57A60"/>
    <w:rsid w:val="00A57EA2"/>
    <w:rsid w:val="00A6031C"/>
    <w:rsid w:val="00A60940"/>
    <w:rsid w:val="00A612E4"/>
    <w:rsid w:val="00A613A3"/>
    <w:rsid w:val="00A61468"/>
    <w:rsid w:val="00A61D9E"/>
    <w:rsid w:val="00A62CB3"/>
    <w:rsid w:val="00A62F2D"/>
    <w:rsid w:val="00A6346B"/>
    <w:rsid w:val="00A63A91"/>
    <w:rsid w:val="00A63F17"/>
    <w:rsid w:val="00A63FEF"/>
    <w:rsid w:val="00A65510"/>
    <w:rsid w:val="00A65BDE"/>
    <w:rsid w:val="00A65CFF"/>
    <w:rsid w:val="00A669F4"/>
    <w:rsid w:val="00A66C0F"/>
    <w:rsid w:val="00A6757B"/>
    <w:rsid w:val="00A67832"/>
    <w:rsid w:val="00A67978"/>
    <w:rsid w:val="00A6A25F"/>
    <w:rsid w:val="00A70077"/>
    <w:rsid w:val="00A70B4E"/>
    <w:rsid w:val="00A70D86"/>
    <w:rsid w:val="00A70EC3"/>
    <w:rsid w:val="00A71CE2"/>
    <w:rsid w:val="00A72013"/>
    <w:rsid w:val="00A72639"/>
    <w:rsid w:val="00A72B12"/>
    <w:rsid w:val="00A74109"/>
    <w:rsid w:val="00A74610"/>
    <w:rsid w:val="00A74C7B"/>
    <w:rsid w:val="00A75A61"/>
    <w:rsid w:val="00A75A7A"/>
    <w:rsid w:val="00A76398"/>
    <w:rsid w:val="00A77613"/>
    <w:rsid w:val="00A77FD4"/>
    <w:rsid w:val="00A80CBE"/>
    <w:rsid w:val="00A81004"/>
    <w:rsid w:val="00A816A4"/>
    <w:rsid w:val="00A81EDD"/>
    <w:rsid w:val="00A821BE"/>
    <w:rsid w:val="00A823CA"/>
    <w:rsid w:val="00A825A5"/>
    <w:rsid w:val="00A82749"/>
    <w:rsid w:val="00A82776"/>
    <w:rsid w:val="00A82CC5"/>
    <w:rsid w:val="00A83518"/>
    <w:rsid w:val="00A83CEE"/>
    <w:rsid w:val="00A8405D"/>
    <w:rsid w:val="00A84079"/>
    <w:rsid w:val="00A856DC"/>
    <w:rsid w:val="00A85812"/>
    <w:rsid w:val="00A85CCB"/>
    <w:rsid w:val="00A865B9"/>
    <w:rsid w:val="00A8678F"/>
    <w:rsid w:val="00A8737B"/>
    <w:rsid w:val="00A874C1"/>
    <w:rsid w:val="00A876A6"/>
    <w:rsid w:val="00A87CC0"/>
    <w:rsid w:val="00A90866"/>
    <w:rsid w:val="00A90A5F"/>
    <w:rsid w:val="00A927BB"/>
    <w:rsid w:val="00A927FA"/>
    <w:rsid w:val="00A9375F"/>
    <w:rsid w:val="00A947E3"/>
    <w:rsid w:val="00A94C9E"/>
    <w:rsid w:val="00A94F2E"/>
    <w:rsid w:val="00A95584"/>
    <w:rsid w:val="00A958A0"/>
    <w:rsid w:val="00A95F5B"/>
    <w:rsid w:val="00A967A4"/>
    <w:rsid w:val="00A97896"/>
    <w:rsid w:val="00A978FF"/>
    <w:rsid w:val="00A97970"/>
    <w:rsid w:val="00A97C0D"/>
    <w:rsid w:val="00AA0633"/>
    <w:rsid w:val="00AA189B"/>
    <w:rsid w:val="00AA1AF3"/>
    <w:rsid w:val="00AA2394"/>
    <w:rsid w:val="00AA3185"/>
    <w:rsid w:val="00AA33A1"/>
    <w:rsid w:val="00AA41E9"/>
    <w:rsid w:val="00AA4783"/>
    <w:rsid w:val="00AA49B8"/>
    <w:rsid w:val="00AA4F73"/>
    <w:rsid w:val="00AA5ADC"/>
    <w:rsid w:val="00AA632C"/>
    <w:rsid w:val="00AA76AD"/>
    <w:rsid w:val="00AA784C"/>
    <w:rsid w:val="00AA7855"/>
    <w:rsid w:val="00AA7DCA"/>
    <w:rsid w:val="00AB0DE0"/>
    <w:rsid w:val="00AB0E54"/>
    <w:rsid w:val="00AB1422"/>
    <w:rsid w:val="00AB17A3"/>
    <w:rsid w:val="00AB1998"/>
    <w:rsid w:val="00AB1B7A"/>
    <w:rsid w:val="00AB1BB8"/>
    <w:rsid w:val="00AB2C1D"/>
    <w:rsid w:val="00AB3180"/>
    <w:rsid w:val="00AB33E2"/>
    <w:rsid w:val="00AB358D"/>
    <w:rsid w:val="00AB3A4B"/>
    <w:rsid w:val="00AB3DCB"/>
    <w:rsid w:val="00AB407A"/>
    <w:rsid w:val="00AB581B"/>
    <w:rsid w:val="00AB5A76"/>
    <w:rsid w:val="00AB6DFB"/>
    <w:rsid w:val="00AB7B5F"/>
    <w:rsid w:val="00AC00C6"/>
    <w:rsid w:val="00AC06B0"/>
    <w:rsid w:val="00AC0AA6"/>
    <w:rsid w:val="00AC0B60"/>
    <w:rsid w:val="00AC0B7C"/>
    <w:rsid w:val="00AC0F75"/>
    <w:rsid w:val="00AC1EB3"/>
    <w:rsid w:val="00AC2684"/>
    <w:rsid w:val="00AC2D46"/>
    <w:rsid w:val="00AC2D84"/>
    <w:rsid w:val="00AC2DDD"/>
    <w:rsid w:val="00AC2FE9"/>
    <w:rsid w:val="00AC309E"/>
    <w:rsid w:val="00AC3807"/>
    <w:rsid w:val="00AC3FA1"/>
    <w:rsid w:val="00AC45FE"/>
    <w:rsid w:val="00AC471F"/>
    <w:rsid w:val="00AC6124"/>
    <w:rsid w:val="00AC68B8"/>
    <w:rsid w:val="00AC6A86"/>
    <w:rsid w:val="00AD0291"/>
    <w:rsid w:val="00AD075F"/>
    <w:rsid w:val="00AD14E6"/>
    <w:rsid w:val="00AD19C9"/>
    <w:rsid w:val="00AD2EDC"/>
    <w:rsid w:val="00AD3094"/>
    <w:rsid w:val="00AD32E5"/>
    <w:rsid w:val="00AD40F5"/>
    <w:rsid w:val="00AD4931"/>
    <w:rsid w:val="00AD4B4A"/>
    <w:rsid w:val="00AD5CC9"/>
    <w:rsid w:val="00AD6827"/>
    <w:rsid w:val="00AD6DCF"/>
    <w:rsid w:val="00AD7056"/>
    <w:rsid w:val="00AD720C"/>
    <w:rsid w:val="00AD76A4"/>
    <w:rsid w:val="00AD7C96"/>
    <w:rsid w:val="00AE0D7F"/>
    <w:rsid w:val="00AE18E4"/>
    <w:rsid w:val="00AE1B23"/>
    <w:rsid w:val="00AE1C28"/>
    <w:rsid w:val="00AE3E06"/>
    <w:rsid w:val="00AE4B89"/>
    <w:rsid w:val="00AE51FB"/>
    <w:rsid w:val="00AE5C3C"/>
    <w:rsid w:val="00AE7539"/>
    <w:rsid w:val="00AE7657"/>
    <w:rsid w:val="00AE7B60"/>
    <w:rsid w:val="00AF00AC"/>
    <w:rsid w:val="00AF01E0"/>
    <w:rsid w:val="00AF04D8"/>
    <w:rsid w:val="00AF1D5E"/>
    <w:rsid w:val="00AF376A"/>
    <w:rsid w:val="00AF45EA"/>
    <w:rsid w:val="00AF5328"/>
    <w:rsid w:val="00AF5BC0"/>
    <w:rsid w:val="00AF5C09"/>
    <w:rsid w:val="00AF5CC3"/>
    <w:rsid w:val="00AF5D67"/>
    <w:rsid w:val="00AF5EC2"/>
    <w:rsid w:val="00AF639E"/>
    <w:rsid w:val="00AF67BF"/>
    <w:rsid w:val="00AF6C03"/>
    <w:rsid w:val="00AF74AA"/>
    <w:rsid w:val="00AF7C7A"/>
    <w:rsid w:val="00B0037C"/>
    <w:rsid w:val="00B00892"/>
    <w:rsid w:val="00B01593"/>
    <w:rsid w:val="00B01837"/>
    <w:rsid w:val="00B01AF1"/>
    <w:rsid w:val="00B01F51"/>
    <w:rsid w:val="00B023F1"/>
    <w:rsid w:val="00B03046"/>
    <w:rsid w:val="00B0343A"/>
    <w:rsid w:val="00B03C08"/>
    <w:rsid w:val="00B04D0C"/>
    <w:rsid w:val="00B056C0"/>
    <w:rsid w:val="00B05AF2"/>
    <w:rsid w:val="00B0646B"/>
    <w:rsid w:val="00B067CA"/>
    <w:rsid w:val="00B06A4E"/>
    <w:rsid w:val="00B06B78"/>
    <w:rsid w:val="00B06C04"/>
    <w:rsid w:val="00B076B4"/>
    <w:rsid w:val="00B07E1E"/>
    <w:rsid w:val="00B07E5A"/>
    <w:rsid w:val="00B10EDB"/>
    <w:rsid w:val="00B112F7"/>
    <w:rsid w:val="00B12D6D"/>
    <w:rsid w:val="00B1346E"/>
    <w:rsid w:val="00B14584"/>
    <w:rsid w:val="00B14891"/>
    <w:rsid w:val="00B157B0"/>
    <w:rsid w:val="00B15868"/>
    <w:rsid w:val="00B1619D"/>
    <w:rsid w:val="00B16AEE"/>
    <w:rsid w:val="00B17318"/>
    <w:rsid w:val="00B173A1"/>
    <w:rsid w:val="00B2082A"/>
    <w:rsid w:val="00B20A11"/>
    <w:rsid w:val="00B20F20"/>
    <w:rsid w:val="00B24491"/>
    <w:rsid w:val="00B2483A"/>
    <w:rsid w:val="00B2489A"/>
    <w:rsid w:val="00B24C26"/>
    <w:rsid w:val="00B25202"/>
    <w:rsid w:val="00B255F1"/>
    <w:rsid w:val="00B2571B"/>
    <w:rsid w:val="00B25F93"/>
    <w:rsid w:val="00B268FF"/>
    <w:rsid w:val="00B3103C"/>
    <w:rsid w:val="00B314D2"/>
    <w:rsid w:val="00B31B99"/>
    <w:rsid w:val="00B31F39"/>
    <w:rsid w:val="00B326F5"/>
    <w:rsid w:val="00B3315D"/>
    <w:rsid w:val="00B33491"/>
    <w:rsid w:val="00B34637"/>
    <w:rsid w:val="00B34833"/>
    <w:rsid w:val="00B3556C"/>
    <w:rsid w:val="00B35C25"/>
    <w:rsid w:val="00B36291"/>
    <w:rsid w:val="00B36962"/>
    <w:rsid w:val="00B36D61"/>
    <w:rsid w:val="00B36DDC"/>
    <w:rsid w:val="00B37198"/>
    <w:rsid w:val="00B371F1"/>
    <w:rsid w:val="00B37442"/>
    <w:rsid w:val="00B4078C"/>
    <w:rsid w:val="00B40833"/>
    <w:rsid w:val="00B4162A"/>
    <w:rsid w:val="00B428D7"/>
    <w:rsid w:val="00B43729"/>
    <w:rsid w:val="00B449D8"/>
    <w:rsid w:val="00B44B5C"/>
    <w:rsid w:val="00B451DA"/>
    <w:rsid w:val="00B45885"/>
    <w:rsid w:val="00B464F5"/>
    <w:rsid w:val="00B4655A"/>
    <w:rsid w:val="00B46808"/>
    <w:rsid w:val="00B50DAC"/>
    <w:rsid w:val="00B511B1"/>
    <w:rsid w:val="00B5157B"/>
    <w:rsid w:val="00B51AD5"/>
    <w:rsid w:val="00B529B3"/>
    <w:rsid w:val="00B53A76"/>
    <w:rsid w:val="00B53C5A"/>
    <w:rsid w:val="00B53FBF"/>
    <w:rsid w:val="00B54B83"/>
    <w:rsid w:val="00B54BC9"/>
    <w:rsid w:val="00B54DF9"/>
    <w:rsid w:val="00B54F98"/>
    <w:rsid w:val="00B5527F"/>
    <w:rsid w:val="00B565A7"/>
    <w:rsid w:val="00B57D94"/>
    <w:rsid w:val="00B60001"/>
    <w:rsid w:val="00B6017A"/>
    <w:rsid w:val="00B60368"/>
    <w:rsid w:val="00B61378"/>
    <w:rsid w:val="00B61AE8"/>
    <w:rsid w:val="00B61B84"/>
    <w:rsid w:val="00B61E30"/>
    <w:rsid w:val="00B62CAF"/>
    <w:rsid w:val="00B63DA2"/>
    <w:rsid w:val="00B6440B"/>
    <w:rsid w:val="00B64819"/>
    <w:rsid w:val="00B65AD9"/>
    <w:rsid w:val="00B65B32"/>
    <w:rsid w:val="00B66709"/>
    <w:rsid w:val="00B66B64"/>
    <w:rsid w:val="00B67142"/>
    <w:rsid w:val="00B67AB8"/>
    <w:rsid w:val="00B71132"/>
    <w:rsid w:val="00B71430"/>
    <w:rsid w:val="00B71BDA"/>
    <w:rsid w:val="00B71D20"/>
    <w:rsid w:val="00B71ED3"/>
    <w:rsid w:val="00B72E7F"/>
    <w:rsid w:val="00B72FEE"/>
    <w:rsid w:val="00B7326C"/>
    <w:rsid w:val="00B7332C"/>
    <w:rsid w:val="00B73379"/>
    <w:rsid w:val="00B73AF8"/>
    <w:rsid w:val="00B73D12"/>
    <w:rsid w:val="00B73F5F"/>
    <w:rsid w:val="00B74684"/>
    <w:rsid w:val="00B74AFC"/>
    <w:rsid w:val="00B74BC5"/>
    <w:rsid w:val="00B7571B"/>
    <w:rsid w:val="00B7590D"/>
    <w:rsid w:val="00B75AF9"/>
    <w:rsid w:val="00B75F97"/>
    <w:rsid w:val="00B76A1F"/>
    <w:rsid w:val="00B76CDC"/>
    <w:rsid w:val="00B76D23"/>
    <w:rsid w:val="00B772D3"/>
    <w:rsid w:val="00B7761D"/>
    <w:rsid w:val="00B779B6"/>
    <w:rsid w:val="00B802FC"/>
    <w:rsid w:val="00B803EA"/>
    <w:rsid w:val="00B80A1B"/>
    <w:rsid w:val="00B81734"/>
    <w:rsid w:val="00B81F9E"/>
    <w:rsid w:val="00B8303D"/>
    <w:rsid w:val="00B8344B"/>
    <w:rsid w:val="00B8362E"/>
    <w:rsid w:val="00B83B43"/>
    <w:rsid w:val="00B83B46"/>
    <w:rsid w:val="00B83C76"/>
    <w:rsid w:val="00B84397"/>
    <w:rsid w:val="00B84462"/>
    <w:rsid w:val="00B846CD"/>
    <w:rsid w:val="00B85517"/>
    <w:rsid w:val="00B85D30"/>
    <w:rsid w:val="00B864AF"/>
    <w:rsid w:val="00B8656E"/>
    <w:rsid w:val="00B86FB0"/>
    <w:rsid w:val="00B8727E"/>
    <w:rsid w:val="00B87F77"/>
    <w:rsid w:val="00B90927"/>
    <w:rsid w:val="00B90A0E"/>
    <w:rsid w:val="00B91683"/>
    <w:rsid w:val="00B919E2"/>
    <w:rsid w:val="00B91B56"/>
    <w:rsid w:val="00B92D1D"/>
    <w:rsid w:val="00B93A80"/>
    <w:rsid w:val="00B94257"/>
    <w:rsid w:val="00B94336"/>
    <w:rsid w:val="00B94900"/>
    <w:rsid w:val="00B94D83"/>
    <w:rsid w:val="00B94DF4"/>
    <w:rsid w:val="00B96AC6"/>
    <w:rsid w:val="00B96BF1"/>
    <w:rsid w:val="00B97A7E"/>
    <w:rsid w:val="00BA0C63"/>
    <w:rsid w:val="00BA1B4F"/>
    <w:rsid w:val="00BA3BC0"/>
    <w:rsid w:val="00BA3EBA"/>
    <w:rsid w:val="00BA4879"/>
    <w:rsid w:val="00BA4C9F"/>
    <w:rsid w:val="00BA4EE6"/>
    <w:rsid w:val="00BA5CED"/>
    <w:rsid w:val="00BA6E4C"/>
    <w:rsid w:val="00BB08C1"/>
    <w:rsid w:val="00BB0998"/>
    <w:rsid w:val="00BB1794"/>
    <w:rsid w:val="00BB269A"/>
    <w:rsid w:val="00BB27DE"/>
    <w:rsid w:val="00BB2D1A"/>
    <w:rsid w:val="00BB2E17"/>
    <w:rsid w:val="00BB311E"/>
    <w:rsid w:val="00BB38E3"/>
    <w:rsid w:val="00BB3A0D"/>
    <w:rsid w:val="00BB3A83"/>
    <w:rsid w:val="00BB4091"/>
    <w:rsid w:val="00BB42E8"/>
    <w:rsid w:val="00BB4497"/>
    <w:rsid w:val="00BB4AFA"/>
    <w:rsid w:val="00BB4C33"/>
    <w:rsid w:val="00BB4F48"/>
    <w:rsid w:val="00BB747D"/>
    <w:rsid w:val="00BB758E"/>
    <w:rsid w:val="00BB7769"/>
    <w:rsid w:val="00BB7F82"/>
    <w:rsid w:val="00BC00C2"/>
    <w:rsid w:val="00BC0505"/>
    <w:rsid w:val="00BC0648"/>
    <w:rsid w:val="00BC1153"/>
    <w:rsid w:val="00BC1421"/>
    <w:rsid w:val="00BC32EE"/>
    <w:rsid w:val="00BC35E5"/>
    <w:rsid w:val="00BC37A2"/>
    <w:rsid w:val="00BC386A"/>
    <w:rsid w:val="00BC3D6C"/>
    <w:rsid w:val="00BC405C"/>
    <w:rsid w:val="00BC4C58"/>
    <w:rsid w:val="00BC526C"/>
    <w:rsid w:val="00BC6100"/>
    <w:rsid w:val="00BC6458"/>
    <w:rsid w:val="00BC6BBC"/>
    <w:rsid w:val="00BC70D5"/>
    <w:rsid w:val="00BC74CF"/>
    <w:rsid w:val="00BC7AB4"/>
    <w:rsid w:val="00BD0951"/>
    <w:rsid w:val="00BD0AEA"/>
    <w:rsid w:val="00BD0B3E"/>
    <w:rsid w:val="00BD0C21"/>
    <w:rsid w:val="00BD10BF"/>
    <w:rsid w:val="00BD1AF2"/>
    <w:rsid w:val="00BD1F8A"/>
    <w:rsid w:val="00BD41AB"/>
    <w:rsid w:val="00BD4267"/>
    <w:rsid w:val="00BD43D4"/>
    <w:rsid w:val="00BD466F"/>
    <w:rsid w:val="00BD5736"/>
    <w:rsid w:val="00BD617C"/>
    <w:rsid w:val="00BD628E"/>
    <w:rsid w:val="00BD6812"/>
    <w:rsid w:val="00BD6AD5"/>
    <w:rsid w:val="00BD6DA2"/>
    <w:rsid w:val="00BD72F6"/>
    <w:rsid w:val="00BD7B10"/>
    <w:rsid w:val="00BE00CF"/>
    <w:rsid w:val="00BE0D3A"/>
    <w:rsid w:val="00BE1622"/>
    <w:rsid w:val="00BE16F3"/>
    <w:rsid w:val="00BE1B5E"/>
    <w:rsid w:val="00BE22F9"/>
    <w:rsid w:val="00BE3371"/>
    <w:rsid w:val="00BE3865"/>
    <w:rsid w:val="00BE39E4"/>
    <w:rsid w:val="00BE3C54"/>
    <w:rsid w:val="00BE49C6"/>
    <w:rsid w:val="00BE5AB7"/>
    <w:rsid w:val="00BE6189"/>
    <w:rsid w:val="00BE65BA"/>
    <w:rsid w:val="00BE6C14"/>
    <w:rsid w:val="00BE729C"/>
    <w:rsid w:val="00BE7588"/>
    <w:rsid w:val="00BE75B9"/>
    <w:rsid w:val="00BE75C7"/>
    <w:rsid w:val="00BE7AF2"/>
    <w:rsid w:val="00BF06E7"/>
    <w:rsid w:val="00BF0804"/>
    <w:rsid w:val="00BF09B9"/>
    <w:rsid w:val="00BF0A43"/>
    <w:rsid w:val="00BF124A"/>
    <w:rsid w:val="00BF137D"/>
    <w:rsid w:val="00BF13B1"/>
    <w:rsid w:val="00BF254C"/>
    <w:rsid w:val="00BF3F69"/>
    <w:rsid w:val="00BF41F6"/>
    <w:rsid w:val="00BF5986"/>
    <w:rsid w:val="00BF5A0D"/>
    <w:rsid w:val="00BF6147"/>
    <w:rsid w:val="00BF6ACD"/>
    <w:rsid w:val="00BF6BDD"/>
    <w:rsid w:val="00BF7CB1"/>
    <w:rsid w:val="00BF7CC6"/>
    <w:rsid w:val="00BF7CF2"/>
    <w:rsid w:val="00C00179"/>
    <w:rsid w:val="00C001D1"/>
    <w:rsid w:val="00C00538"/>
    <w:rsid w:val="00C00758"/>
    <w:rsid w:val="00C00802"/>
    <w:rsid w:val="00C01CF8"/>
    <w:rsid w:val="00C01E87"/>
    <w:rsid w:val="00C0259D"/>
    <w:rsid w:val="00C02EE0"/>
    <w:rsid w:val="00C03B01"/>
    <w:rsid w:val="00C047AC"/>
    <w:rsid w:val="00C05A92"/>
    <w:rsid w:val="00C06797"/>
    <w:rsid w:val="00C072B7"/>
    <w:rsid w:val="00C074F7"/>
    <w:rsid w:val="00C07CFA"/>
    <w:rsid w:val="00C102BC"/>
    <w:rsid w:val="00C103C4"/>
    <w:rsid w:val="00C10D09"/>
    <w:rsid w:val="00C11988"/>
    <w:rsid w:val="00C11B81"/>
    <w:rsid w:val="00C12028"/>
    <w:rsid w:val="00C133AA"/>
    <w:rsid w:val="00C1370E"/>
    <w:rsid w:val="00C13B65"/>
    <w:rsid w:val="00C143E2"/>
    <w:rsid w:val="00C14A2F"/>
    <w:rsid w:val="00C14B64"/>
    <w:rsid w:val="00C15188"/>
    <w:rsid w:val="00C15DF0"/>
    <w:rsid w:val="00C15ED9"/>
    <w:rsid w:val="00C1604A"/>
    <w:rsid w:val="00C167B1"/>
    <w:rsid w:val="00C17207"/>
    <w:rsid w:val="00C179E0"/>
    <w:rsid w:val="00C17BFC"/>
    <w:rsid w:val="00C205A2"/>
    <w:rsid w:val="00C208CC"/>
    <w:rsid w:val="00C209F2"/>
    <w:rsid w:val="00C2102A"/>
    <w:rsid w:val="00C216A2"/>
    <w:rsid w:val="00C21DFC"/>
    <w:rsid w:val="00C21E98"/>
    <w:rsid w:val="00C2244D"/>
    <w:rsid w:val="00C228D9"/>
    <w:rsid w:val="00C2361A"/>
    <w:rsid w:val="00C243D0"/>
    <w:rsid w:val="00C24654"/>
    <w:rsid w:val="00C24A3B"/>
    <w:rsid w:val="00C250F0"/>
    <w:rsid w:val="00C25157"/>
    <w:rsid w:val="00C25675"/>
    <w:rsid w:val="00C2654D"/>
    <w:rsid w:val="00C2684F"/>
    <w:rsid w:val="00C26AE8"/>
    <w:rsid w:val="00C27770"/>
    <w:rsid w:val="00C301EE"/>
    <w:rsid w:val="00C30A61"/>
    <w:rsid w:val="00C319EA"/>
    <w:rsid w:val="00C3312E"/>
    <w:rsid w:val="00C335C5"/>
    <w:rsid w:val="00C33CDA"/>
    <w:rsid w:val="00C3535C"/>
    <w:rsid w:val="00C359AF"/>
    <w:rsid w:val="00C35AC9"/>
    <w:rsid w:val="00C3613B"/>
    <w:rsid w:val="00C36330"/>
    <w:rsid w:val="00C36616"/>
    <w:rsid w:val="00C36BDD"/>
    <w:rsid w:val="00C36C74"/>
    <w:rsid w:val="00C37815"/>
    <w:rsid w:val="00C37907"/>
    <w:rsid w:val="00C404BE"/>
    <w:rsid w:val="00C4164B"/>
    <w:rsid w:val="00C4180A"/>
    <w:rsid w:val="00C41C5F"/>
    <w:rsid w:val="00C43B96"/>
    <w:rsid w:val="00C44987"/>
    <w:rsid w:val="00C449D3"/>
    <w:rsid w:val="00C44D76"/>
    <w:rsid w:val="00C456F5"/>
    <w:rsid w:val="00C45B63"/>
    <w:rsid w:val="00C462E5"/>
    <w:rsid w:val="00C466E7"/>
    <w:rsid w:val="00C46805"/>
    <w:rsid w:val="00C47393"/>
    <w:rsid w:val="00C478DE"/>
    <w:rsid w:val="00C47BEE"/>
    <w:rsid w:val="00C50750"/>
    <w:rsid w:val="00C52EBF"/>
    <w:rsid w:val="00C53107"/>
    <w:rsid w:val="00C5311C"/>
    <w:rsid w:val="00C531D8"/>
    <w:rsid w:val="00C541B0"/>
    <w:rsid w:val="00C5449C"/>
    <w:rsid w:val="00C55036"/>
    <w:rsid w:val="00C555C2"/>
    <w:rsid w:val="00C55933"/>
    <w:rsid w:val="00C55945"/>
    <w:rsid w:val="00C56E6B"/>
    <w:rsid w:val="00C5764B"/>
    <w:rsid w:val="00C61033"/>
    <w:rsid w:val="00C610E7"/>
    <w:rsid w:val="00C6182C"/>
    <w:rsid w:val="00C62232"/>
    <w:rsid w:val="00C638AC"/>
    <w:rsid w:val="00C63A9C"/>
    <w:rsid w:val="00C65211"/>
    <w:rsid w:val="00C659B2"/>
    <w:rsid w:val="00C65A28"/>
    <w:rsid w:val="00C65FD2"/>
    <w:rsid w:val="00C662AA"/>
    <w:rsid w:val="00C66353"/>
    <w:rsid w:val="00C66587"/>
    <w:rsid w:val="00C6662D"/>
    <w:rsid w:val="00C666C2"/>
    <w:rsid w:val="00C66ECA"/>
    <w:rsid w:val="00C673D6"/>
    <w:rsid w:val="00C67A74"/>
    <w:rsid w:val="00C67A8B"/>
    <w:rsid w:val="00C707BC"/>
    <w:rsid w:val="00C709AF"/>
    <w:rsid w:val="00C70A94"/>
    <w:rsid w:val="00C71472"/>
    <w:rsid w:val="00C7164F"/>
    <w:rsid w:val="00C7212D"/>
    <w:rsid w:val="00C73197"/>
    <w:rsid w:val="00C73428"/>
    <w:rsid w:val="00C735C5"/>
    <w:rsid w:val="00C7372C"/>
    <w:rsid w:val="00C743DE"/>
    <w:rsid w:val="00C7440D"/>
    <w:rsid w:val="00C74574"/>
    <w:rsid w:val="00C749E2"/>
    <w:rsid w:val="00C753EB"/>
    <w:rsid w:val="00C75A1B"/>
    <w:rsid w:val="00C7679A"/>
    <w:rsid w:val="00C76B4D"/>
    <w:rsid w:val="00C76F33"/>
    <w:rsid w:val="00C7752A"/>
    <w:rsid w:val="00C77F11"/>
    <w:rsid w:val="00C803DA"/>
    <w:rsid w:val="00C81FC8"/>
    <w:rsid w:val="00C8244C"/>
    <w:rsid w:val="00C83F94"/>
    <w:rsid w:val="00C8481F"/>
    <w:rsid w:val="00C84903"/>
    <w:rsid w:val="00C850B3"/>
    <w:rsid w:val="00C85644"/>
    <w:rsid w:val="00C86118"/>
    <w:rsid w:val="00C86ECA"/>
    <w:rsid w:val="00C87B02"/>
    <w:rsid w:val="00C87C8E"/>
    <w:rsid w:val="00C90567"/>
    <w:rsid w:val="00C90F43"/>
    <w:rsid w:val="00C91380"/>
    <w:rsid w:val="00C91B75"/>
    <w:rsid w:val="00C91D4C"/>
    <w:rsid w:val="00C93BF8"/>
    <w:rsid w:val="00C93D7A"/>
    <w:rsid w:val="00C94125"/>
    <w:rsid w:val="00C9421C"/>
    <w:rsid w:val="00C950E1"/>
    <w:rsid w:val="00C9592F"/>
    <w:rsid w:val="00C959AD"/>
    <w:rsid w:val="00C967D3"/>
    <w:rsid w:val="00C976B0"/>
    <w:rsid w:val="00CA00B7"/>
    <w:rsid w:val="00CA02C5"/>
    <w:rsid w:val="00CA0357"/>
    <w:rsid w:val="00CA129F"/>
    <w:rsid w:val="00CA223B"/>
    <w:rsid w:val="00CA2B38"/>
    <w:rsid w:val="00CA3433"/>
    <w:rsid w:val="00CA3EB2"/>
    <w:rsid w:val="00CA440C"/>
    <w:rsid w:val="00CA457A"/>
    <w:rsid w:val="00CA47D2"/>
    <w:rsid w:val="00CA4CB3"/>
    <w:rsid w:val="00CA562D"/>
    <w:rsid w:val="00CA57DA"/>
    <w:rsid w:val="00CA63CA"/>
    <w:rsid w:val="00CA687D"/>
    <w:rsid w:val="00CB0BD5"/>
    <w:rsid w:val="00CB191A"/>
    <w:rsid w:val="00CB270A"/>
    <w:rsid w:val="00CB2BAC"/>
    <w:rsid w:val="00CB3321"/>
    <w:rsid w:val="00CB405B"/>
    <w:rsid w:val="00CB439F"/>
    <w:rsid w:val="00CB4748"/>
    <w:rsid w:val="00CB5D04"/>
    <w:rsid w:val="00CB6745"/>
    <w:rsid w:val="00CB6B57"/>
    <w:rsid w:val="00CB7080"/>
    <w:rsid w:val="00CB7469"/>
    <w:rsid w:val="00CB78F1"/>
    <w:rsid w:val="00CB7A8C"/>
    <w:rsid w:val="00CB7BAF"/>
    <w:rsid w:val="00CC0673"/>
    <w:rsid w:val="00CC08E3"/>
    <w:rsid w:val="00CC1578"/>
    <w:rsid w:val="00CC1858"/>
    <w:rsid w:val="00CC1EDD"/>
    <w:rsid w:val="00CC2247"/>
    <w:rsid w:val="00CC22AB"/>
    <w:rsid w:val="00CC236C"/>
    <w:rsid w:val="00CC2E99"/>
    <w:rsid w:val="00CC2EE3"/>
    <w:rsid w:val="00CC32B5"/>
    <w:rsid w:val="00CC402D"/>
    <w:rsid w:val="00CC4251"/>
    <w:rsid w:val="00CC489E"/>
    <w:rsid w:val="00CC51F7"/>
    <w:rsid w:val="00CC5942"/>
    <w:rsid w:val="00CC61D3"/>
    <w:rsid w:val="00CC64AE"/>
    <w:rsid w:val="00CC654E"/>
    <w:rsid w:val="00CC7C5C"/>
    <w:rsid w:val="00CC7E97"/>
    <w:rsid w:val="00CD0A7A"/>
    <w:rsid w:val="00CD1D9C"/>
    <w:rsid w:val="00CD2E18"/>
    <w:rsid w:val="00CD3168"/>
    <w:rsid w:val="00CD3C08"/>
    <w:rsid w:val="00CD42C8"/>
    <w:rsid w:val="00CD4CBE"/>
    <w:rsid w:val="00CD53F4"/>
    <w:rsid w:val="00CD54A9"/>
    <w:rsid w:val="00CD5610"/>
    <w:rsid w:val="00CD56B7"/>
    <w:rsid w:val="00CD5C58"/>
    <w:rsid w:val="00CD5DD5"/>
    <w:rsid w:val="00CD6193"/>
    <w:rsid w:val="00CD6DBC"/>
    <w:rsid w:val="00CD70D5"/>
    <w:rsid w:val="00CD71D6"/>
    <w:rsid w:val="00CD7FC4"/>
    <w:rsid w:val="00CE0A7B"/>
    <w:rsid w:val="00CE1113"/>
    <w:rsid w:val="00CE2242"/>
    <w:rsid w:val="00CE375C"/>
    <w:rsid w:val="00CE3EC7"/>
    <w:rsid w:val="00CE42E1"/>
    <w:rsid w:val="00CE4F1F"/>
    <w:rsid w:val="00CE57DB"/>
    <w:rsid w:val="00CE5990"/>
    <w:rsid w:val="00CE5DDD"/>
    <w:rsid w:val="00CE744B"/>
    <w:rsid w:val="00CE76DE"/>
    <w:rsid w:val="00CE79C3"/>
    <w:rsid w:val="00CE7B6E"/>
    <w:rsid w:val="00CF0B76"/>
    <w:rsid w:val="00CF1738"/>
    <w:rsid w:val="00CF1961"/>
    <w:rsid w:val="00CF1DD1"/>
    <w:rsid w:val="00CF3FC4"/>
    <w:rsid w:val="00CF4A6E"/>
    <w:rsid w:val="00CF537F"/>
    <w:rsid w:val="00CF53B3"/>
    <w:rsid w:val="00CF5724"/>
    <w:rsid w:val="00CF6CA7"/>
    <w:rsid w:val="00CF768F"/>
    <w:rsid w:val="00D006F7"/>
    <w:rsid w:val="00D01309"/>
    <w:rsid w:val="00D02A27"/>
    <w:rsid w:val="00D037D2"/>
    <w:rsid w:val="00D03F1F"/>
    <w:rsid w:val="00D03FC1"/>
    <w:rsid w:val="00D040DB"/>
    <w:rsid w:val="00D047BA"/>
    <w:rsid w:val="00D05DAB"/>
    <w:rsid w:val="00D06708"/>
    <w:rsid w:val="00D0674C"/>
    <w:rsid w:val="00D06EFD"/>
    <w:rsid w:val="00D0704B"/>
    <w:rsid w:val="00D073AE"/>
    <w:rsid w:val="00D0779D"/>
    <w:rsid w:val="00D10048"/>
    <w:rsid w:val="00D1168A"/>
    <w:rsid w:val="00D11C82"/>
    <w:rsid w:val="00D123D5"/>
    <w:rsid w:val="00D12498"/>
    <w:rsid w:val="00D135D7"/>
    <w:rsid w:val="00D1431D"/>
    <w:rsid w:val="00D1464D"/>
    <w:rsid w:val="00D14A16"/>
    <w:rsid w:val="00D14FBD"/>
    <w:rsid w:val="00D150F8"/>
    <w:rsid w:val="00D167B9"/>
    <w:rsid w:val="00D16B47"/>
    <w:rsid w:val="00D16E13"/>
    <w:rsid w:val="00D20910"/>
    <w:rsid w:val="00D20BB5"/>
    <w:rsid w:val="00D20DD2"/>
    <w:rsid w:val="00D210DE"/>
    <w:rsid w:val="00D2177A"/>
    <w:rsid w:val="00D2217C"/>
    <w:rsid w:val="00D223DA"/>
    <w:rsid w:val="00D22891"/>
    <w:rsid w:val="00D22E0A"/>
    <w:rsid w:val="00D23E69"/>
    <w:rsid w:val="00D2460A"/>
    <w:rsid w:val="00D258EC"/>
    <w:rsid w:val="00D25B13"/>
    <w:rsid w:val="00D275A8"/>
    <w:rsid w:val="00D27A8C"/>
    <w:rsid w:val="00D27AAA"/>
    <w:rsid w:val="00D28AA8"/>
    <w:rsid w:val="00D30F4D"/>
    <w:rsid w:val="00D313F4"/>
    <w:rsid w:val="00D316EC"/>
    <w:rsid w:val="00D3233E"/>
    <w:rsid w:val="00D324BF"/>
    <w:rsid w:val="00D327DE"/>
    <w:rsid w:val="00D32BC1"/>
    <w:rsid w:val="00D32CF2"/>
    <w:rsid w:val="00D33557"/>
    <w:rsid w:val="00D335DC"/>
    <w:rsid w:val="00D34279"/>
    <w:rsid w:val="00D34505"/>
    <w:rsid w:val="00D34748"/>
    <w:rsid w:val="00D357D0"/>
    <w:rsid w:val="00D373DF"/>
    <w:rsid w:val="00D40350"/>
    <w:rsid w:val="00D407F6"/>
    <w:rsid w:val="00D4180C"/>
    <w:rsid w:val="00D42727"/>
    <w:rsid w:val="00D42AAD"/>
    <w:rsid w:val="00D42D85"/>
    <w:rsid w:val="00D4311C"/>
    <w:rsid w:val="00D43506"/>
    <w:rsid w:val="00D43636"/>
    <w:rsid w:val="00D43686"/>
    <w:rsid w:val="00D43849"/>
    <w:rsid w:val="00D43BE4"/>
    <w:rsid w:val="00D43D8B"/>
    <w:rsid w:val="00D43E11"/>
    <w:rsid w:val="00D43FFE"/>
    <w:rsid w:val="00D449D0"/>
    <w:rsid w:val="00D45AA7"/>
    <w:rsid w:val="00D45D9B"/>
    <w:rsid w:val="00D468F7"/>
    <w:rsid w:val="00D4690A"/>
    <w:rsid w:val="00D469C1"/>
    <w:rsid w:val="00D469C2"/>
    <w:rsid w:val="00D50093"/>
    <w:rsid w:val="00D50190"/>
    <w:rsid w:val="00D5027A"/>
    <w:rsid w:val="00D50902"/>
    <w:rsid w:val="00D50FDC"/>
    <w:rsid w:val="00D51486"/>
    <w:rsid w:val="00D5159D"/>
    <w:rsid w:val="00D519FC"/>
    <w:rsid w:val="00D51B43"/>
    <w:rsid w:val="00D53A48"/>
    <w:rsid w:val="00D53E91"/>
    <w:rsid w:val="00D5417D"/>
    <w:rsid w:val="00D54A84"/>
    <w:rsid w:val="00D54BD9"/>
    <w:rsid w:val="00D5792F"/>
    <w:rsid w:val="00D57CF5"/>
    <w:rsid w:val="00D603B5"/>
    <w:rsid w:val="00D60662"/>
    <w:rsid w:val="00D60EF3"/>
    <w:rsid w:val="00D60F7E"/>
    <w:rsid w:val="00D60F88"/>
    <w:rsid w:val="00D6168A"/>
    <w:rsid w:val="00D62695"/>
    <w:rsid w:val="00D63531"/>
    <w:rsid w:val="00D6359A"/>
    <w:rsid w:val="00D63E4C"/>
    <w:rsid w:val="00D63FA9"/>
    <w:rsid w:val="00D6421C"/>
    <w:rsid w:val="00D64F8E"/>
    <w:rsid w:val="00D65079"/>
    <w:rsid w:val="00D6569B"/>
    <w:rsid w:val="00D657DE"/>
    <w:rsid w:val="00D66966"/>
    <w:rsid w:val="00D67439"/>
    <w:rsid w:val="00D70321"/>
    <w:rsid w:val="00D70B7B"/>
    <w:rsid w:val="00D719C8"/>
    <w:rsid w:val="00D71F84"/>
    <w:rsid w:val="00D73411"/>
    <w:rsid w:val="00D734B5"/>
    <w:rsid w:val="00D73861"/>
    <w:rsid w:val="00D73AC1"/>
    <w:rsid w:val="00D740BA"/>
    <w:rsid w:val="00D746A5"/>
    <w:rsid w:val="00D74AA4"/>
    <w:rsid w:val="00D74C02"/>
    <w:rsid w:val="00D74C10"/>
    <w:rsid w:val="00D75077"/>
    <w:rsid w:val="00D75FAA"/>
    <w:rsid w:val="00D76066"/>
    <w:rsid w:val="00D7661E"/>
    <w:rsid w:val="00D76713"/>
    <w:rsid w:val="00D7733E"/>
    <w:rsid w:val="00D77645"/>
    <w:rsid w:val="00D7785A"/>
    <w:rsid w:val="00D80554"/>
    <w:rsid w:val="00D80A85"/>
    <w:rsid w:val="00D817B1"/>
    <w:rsid w:val="00D82757"/>
    <w:rsid w:val="00D82B0F"/>
    <w:rsid w:val="00D8309F"/>
    <w:rsid w:val="00D83AF0"/>
    <w:rsid w:val="00D8476E"/>
    <w:rsid w:val="00D84A7F"/>
    <w:rsid w:val="00D84B33"/>
    <w:rsid w:val="00D85B2F"/>
    <w:rsid w:val="00D86531"/>
    <w:rsid w:val="00D87275"/>
    <w:rsid w:val="00D87C92"/>
    <w:rsid w:val="00D9009A"/>
    <w:rsid w:val="00D90570"/>
    <w:rsid w:val="00D917BE"/>
    <w:rsid w:val="00D9181A"/>
    <w:rsid w:val="00D91CD2"/>
    <w:rsid w:val="00D91FBF"/>
    <w:rsid w:val="00D921CE"/>
    <w:rsid w:val="00D924D2"/>
    <w:rsid w:val="00D92AC6"/>
    <w:rsid w:val="00D92FD5"/>
    <w:rsid w:val="00D9304A"/>
    <w:rsid w:val="00D930BF"/>
    <w:rsid w:val="00D93D54"/>
    <w:rsid w:val="00D94962"/>
    <w:rsid w:val="00D95A09"/>
    <w:rsid w:val="00D96084"/>
    <w:rsid w:val="00D96327"/>
    <w:rsid w:val="00D968F9"/>
    <w:rsid w:val="00D96B14"/>
    <w:rsid w:val="00D97664"/>
    <w:rsid w:val="00D97E26"/>
    <w:rsid w:val="00DA124B"/>
    <w:rsid w:val="00DA1B79"/>
    <w:rsid w:val="00DA1EEE"/>
    <w:rsid w:val="00DA2A20"/>
    <w:rsid w:val="00DA2B15"/>
    <w:rsid w:val="00DA2C34"/>
    <w:rsid w:val="00DA2CC0"/>
    <w:rsid w:val="00DA3990"/>
    <w:rsid w:val="00DA4753"/>
    <w:rsid w:val="00DA4B47"/>
    <w:rsid w:val="00DA4CB9"/>
    <w:rsid w:val="00DA4DE4"/>
    <w:rsid w:val="00DA4F60"/>
    <w:rsid w:val="00DA5269"/>
    <w:rsid w:val="00DA52E5"/>
    <w:rsid w:val="00DA5C21"/>
    <w:rsid w:val="00DA63E0"/>
    <w:rsid w:val="00DA6839"/>
    <w:rsid w:val="00DA6E45"/>
    <w:rsid w:val="00DA6F55"/>
    <w:rsid w:val="00DA7494"/>
    <w:rsid w:val="00DA7A7B"/>
    <w:rsid w:val="00DA7ABF"/>
    <w:rsid w:val="00DACDF7"/>
    <w:rsid w:val="00DB06A3"/>
    <w:rsid w:val="00DB0E3C"/>
    <w:rsid w:val="00DB11EC"/>
    <w:rsid w:val="00DB265E"/>
    <w:rsid w:val="00DB2BFD"/>
    <w:rsid w:val="00DB326F"/>
    <w:rsid w:val="00DB3C68"/>
    <w:rsid w:val="00DB42B6"/>
    <w:rsid w:val="00DB46AE"/>
    <w:rsid w:val="00DB4F70"/>
    <w:rsid w:val="00DB58A7"/>
    <w:rsid w:val="00DB5C9D"/>
    <w:rsid w:val="00DB60E9"/>
    <w:rsid w:val="00DB66EC"/>
    <w:rsid w:val="00DB6763"/>
    <w:rsid w:val="00DB7286"/>
    <w:rsid w:val="00DB7AC7"/>
    <w:rsid w:val="00DB7C22"/>
    <w:rsid w:val="00DB7F11"/>
    <w:rsid w:val="00DC084B"/>
    <w:rsid w:val="00DC1582"/>
    <w:rsid w:val="00DC1A34"/>
    <w:rsid w:val="00DC1C26"/>
    <w:rsid w:val="00DC2163"/>
    <w:rsid w:val="00DC23CB"/>
    <w:rsid w:val="00DC33E5"/>
    <w:rsid w:val="00DC3582"/>
    <w:rsid w:val="00DC58F8"/>
    <w:rsid w:val="00DC62D9"/>
    <w:rsid w:val="00DC6308"/>
    <w:rsid w:val="00DC70CF"/>
    <w:rsid w:val="00DD02D3"/>
    <w:rsid w:val="00DD0652"/>
    <w:rsid w:val="00DD0980"/>
    <w:rsid w:val="00DD0D9B"/>
    <w:rsid w:val="00DD0FA7"/>
    <w:rsid w:val="00DD1A0E"/>
    <w:rsid w:val="00DD1A2C"/>
    <w:rsid w:val="00DD1EC7"/>
    <w:rsid w:val="00DD1F99"/>
    <w:rsid w:val="00DD2002"/>
    <w:rsid w:val="00DD2454"/>
    <w:rsid w:val="00DD2624"/>
    <w:rsid w:val="00DD2642"/>
    <w:rsid w:val="00DD3484"/>
    <w:rsid w:val="00DD36ED"/>
    <w:rsid w:val="00DD39A4"/>
    <w:rsid w:val="00DD3C27"/>
    <w:rsid w:val="00DD3C55"/>
    <w:rsid w:val="00DD56BB"/>
    <w:rsid w:val="00DD56CB"/>
    <w:rsid w:val="00DD5DDB"/>
    <w:rsid w:val="00DD6866"/>
    <w:rsid w:val="00DD6CDB"/>
    <w:rsid w:val="00DD72B8"/>
    <w:rsid w:val="00DE0E5E"/>
    <w:rsid w:val="00DE0F1B"/>
    <w:rsid w:val="00DE1D52"/>
    <w:rsid w:val="00DE1DC1"/>
    <w:rsid w:val="00DE210E"/>
    <w:rsid w:val="00DE27CE"/>
    <w:rsid w:val="00DE340D"/>
    <w:rsid w:val="00DE3DB3"/>
    <w:rsid w:val="00DE46B0"/>
    <w:rsid w:val="00DE48E3"/>
    <w:rsid w:val="00DE4C81"/>
    <w:rsid w:val="00DE6724"/>
    <w:rsid w:val="00DE691D"/>
    <w:rsid w:val="00DE6F74"/>
    <w:rsid w:val="00DE75A6"/>
    <w:rsid w:val="00DE7D26"/>
    <w:rsid w:val="00DF03A1"/>
    <w:rsid w:val="00DF1F1B"/>
    <w:rsid w:val="00DF2B60"/>
    <w:rsid w:val="00DF2E4F"/>
    <w:rsid w:val="00DF33BA"/>
    <w:rsid w:val="00DF36F4"/>
    <w:rsid w:val="00DF394E"/>
    <w:rsid w:val="00DF4C03"/>
    <w:rsid w:val="00DF53B8"/>
    <w:rsid w:val="00DF599D"/>
    <w:rsid w:val="00DF5FB1"/>
    <w:rsid w:val="00DF6462"/>
    <w:rsid w:val="00DF6E4E"/>
    <w:rsid w:val="00DF7ABB"/>
    <w:rsid w:val="00E00A55"/>
    <w:rsid w:val="00E018BE"/>
    <w:rsid w:val="00E01D5F"/>
    <w:rsid w:val="00E02596"/>
    <w:rsid w:val="00E02725"/>
    <w:rsid w:val="00E0368B"/>
    <w:rsid w:val="00E03B05"/>
    <w:rsid w:val="00E042F5"/>
    <w:rsid w:val="00E04579"/>
    <w:rsid w:val="00E04AEC"/>
    <w:rsid w:val="00E05155"/>
    <w:rsid w:val="00E05F53"/>
    <w:rsid w:val="00E063EE"/>
    <w:rsid w:val="00E065E3"/>
    <w:rsid w:val="00E069FE"/>
    <w:rsid w:val="00E07848"/>
    <w:rsid w:val="00E103EB"/>
    <w:rsid w:val="00E109BF"/>
    <w:rsid w:val="00E117F0"/>
    <w:rsid w:val="00E11A44"/>
    <w:rsid w:val="00E12EFC"/>
    <w:rsid w:val="00E12F51"/>
    <w:rsid w:val="00E12F94"/>
    <w:rsid w:val="00E13DA3"/>
    <w:rsid w:val="00E14F62"/>
    <w:rsid w:val="00E15641"/>
    <w:rsid w:val="00E15A67"/>
    <w:rsid w:val="00E15E39"/>
    <w:rsid w:val="00E17DB1"/>
    <w:rsid w:val="00E20E8F"/>
    <w:rsid w:val="00E21561"/>
    <w:rsid w:val="00E215C0"/>
    <w:rsid w:val="00E21C92"/>
    <w:rsid w:val="00E22109"/>
    <w:rsid w:val="00E225B0"/>
    <w:rsid w:val="00E22CE8"/>
    <w:rsid w:val="00E22ED3"/>
    <w:rsid w:val="00E23493"/>
    <w:rsid w:val="00E2394E"/>
    <w:rsid w:val="00E23C92"/>
    <w:rsid w:val="00E23F12"/>
    <w:rsid w:val="00E245FA"/>
    <w:rsid w:val="00E25129"/>
    <w:rsid w:val="00E251D2"/>
    <w:rsid w:val="00E254BA"/>
    <w:rsid w:val="00E259A7"/>
    <w:rsid w:val="00E259FA"/>
    <w:rsid w:val="00E25E0B"/>
    <w:rsid w:val="00E3002E"/>
    <w:rsid w:val="00E314C1"/>
    <w:rsid w:val="00E327F9"/>
    <w:rsid w:val="00E32EC2"/>
    <w:rsid w:val="00E338BB"/>
    <w:rsid w:val="00E33CF2"/>
    <w:rsid w:val="00E343E6"/>
    <w:rsid w:val="00E3498C"/>
    <w:rsid w:val="00E34A6C"/>
    <w:rsid w:val="00E34A9E"/>
    <w:rsid w:val="00E35D09"/>
    <w:rsid w:val="00E36096"/>
    <w:rsid w:val="00E368DD"/>
    <w:rsid w:val="00E379FB"/>
    <w:rsid w:val="00E37B4A"/>
    <w:rsid w:val="00E37E58"/>
    <w:rsid w:val="00E40521"/>
    <w:rsid w:val="00E40671"/>
    <w:rsid w:val="00E407F6"/>
    <w:rsid w:val="00E409D2"/>
    <w:rsid w:val="00E40DAE"/>
    <w:rsid w:val="00E41157"/>
    <w:rsid w:val="00E41A57"/>
    <w:rsid w:val="00E41D21"/>
    <w:rsid w:val="00E427BF"/>
    <w:rsid w:val="00E4334C"/>
    <w:rsid w:val="00E43676"/>
    <w:rsid w:val="00E4378D"/>
    <w:rsid w:val="00E444AE"/>
    <w:rsid w:val="00E4463D"/>
    <w:rsid w:val="00E453D3"/>
    <w:rsid w:val="00E45558"/>
    <w:rsid w:val="00E457E3"/>
    <w:rsid w:val="00E45D0B"/>
    <w:rsid w:val="00E45DD0"/>
    <w:rsid w:val="00E46101"/>
    <w:rsid w:val="00E46164"/>
    <w:rsid w:val="00E4678A"/>
    <w:rsid w:val="00E46CA8"/>
    <w:rsid w:val="00E46F6E"/>
    <w:rsid w:val="00E4725F"/>
    <w:rsid w:val="00E47519"/>
    <w:rsid w:val="00E47B60"/>
    <w:rsid w:val="00E50943"/>
    <w:rsid w:val="00E509AB"/>
    <w:rsid w:val="00E50F14"/>
    <w:rsid w:val="00E5137C"/>
    <w:rsid w:val="00E513CF"/>
    <w:rsid w:val="00E51825"/>
    <w:rsid w:val="00E52188"/>
    <w:rsid w:val="00E523AF"/>
    <w:rsid w:val="00E53B00"/>
    <w:rsid w:val="00E544F1"/>
    <w:rsid w:val="00E548B0"/>
    <w:rsid w:val="00E54BA3"/>
    <w:rsid w:val="00E550A2"/>
    <w:rsid w:val="00E55DAF"/>
    <w:rsid w:val="00E56C0A"/>
    <w:rsid w:val="00E56E5F"/>
    <w:rsid w:val="00E60768"/>
    <w:rsid w:val="00E610F7"/>
    <w:rsid w:val="00E62F22"/>
    <w:rsid w:val="00E6338A"/>
    <w:rsid w:val="00E6382E"/>
    <w:rsid w:val="00E639C0"/>
    <w:rsid w:val="00E648EC"/>
    <w:rsid w:val="00E64E58"/>
    <w:rsid w:val="00E654A0"/>
    <w:rsid w:val="00E6579C"/>
    <w:rsid w:val="00E66D10"/>
    <w:rsid w:val="00E66EC3"/>
    <w:rsid w:val="00E67074"/>
    <w:rsid w:val="00E671EF"/>
    <w:rsid w:val="00E6768B"/>
    <w:rsid w:val="00E707D7"/>
    <w:rsid w:val="00E70EBA"/>
    <w:rsid w:val="00E70FBE"/>
    <w:rsid w:val="00E714E4"/>
    <w:rsid w:val="00E71BC6"/>
    <w:rsid w:val="00E72017"/>
    <w:rsid w:val="00E738EB"/>
    <w:rsid w:val="00E74B27"/>
    <w:rsid w:val="00E74F85"/>
    <w:rsid w:val="00E7537F"/>
    <w:rsid w:val="00E756FB"/>
    <w:rsid w:val="00E75D68"/>
    <w:rsid w:val="00E7610C"/>
    <w:rsid w:val="00E7684C"/>
    <w:rsid w:val="00E76C70"/>
    <w:rsid w:val="00E773CD"/>
    <w:rsid w:val="00E80754"/>
    <w:rsid w:val="00E8076C"/>
    <w:rsid w:val="00E80A48"/>
    <w:rsid w:val="00E80B05"/>
    <w:rsid w:val="00E81604"/>
    <w:rsid w:val="00E817D7"/>
    <w:rsid w:val="00E818B1"/>
    <w:rsid w:val="00E81937"/>
    <w:rsid w:val="00E82372"/>
    <w:rsid w:val="00E82612"/>
    <w:rsid w:val="00E82D29"/>
    <w:rsid w:val="00E82F83"/>
    <w:rsid w:val="00E830A4"/>
    <w:rsid w:val="00E832F0"/>
    <w:rsid w:val="00E836F2"/>
    <w:rsid w:val="00E84F1E"/>
    <w:rsid w:val="00E854E2"/>
    <w:rsid w:val="00E856B2"/>
    <w:rsid w:val="00E85D0C"/>
    <w:rsid w:val="00E86A7D"/>
    <w:rsid w:val="00E86D73"/>
    <w:rsid w:val="00E870BC"/>
    <w:rsid w:val="00E9052A"/>
    <w:rsid w:val="00E91AD4"/>
    <w:rsid w:val="00E92E9B"/>
    <w:rsid w:val="00E92EE8"/>
    <w:rsid w:val="00E93842"/>
    <w:rsid w:val="00E93B5D"/>
    <w:rsid w:val="00E93BD1"/>
    <w:rsid w:val="00E93FAD"/>
    <w:rsid w:val="00E9477B"/>
    <w:rsid w:val="00E958DB"/>
    <w:rsid w:val="00E96191"/>
    <w:rsid w:val="00E964F0"/>
    <w:rsid w:val="00E97CF6"/>
    <w:rsid w:val="00E97EA3"/>
    <w:rsid w:val="00EA0548"/>
    <w:rsid w:val="00EA0599"/>
    <w:rsid w:val="00EA0A28"/>
    <w:rsid w:val="00EA0CC5"/>
    <w:rsid w:val="00EA173E"/>
    <w:rsid w:val="00EA1C23"/>
    <w:rsid w:val="00EA2446"/>
    <w:rsid w:val="00EA24CF"/>
    <w:rsid w:val="00EA26AF"/>
    <w:rsid w:val="00EA299F"/>
    <w:rsid w:val="00EA2C41"/>
    <w:rsid w:val="00EA2DA9"/>
    <w:rsid w:val="00EA3242"/>
    <w:rsid w:val="00EA3351"/>
    <w:rsid w:val="00EA36B4"/>
    <w:rsid w:val="00EA4623"/>
    <w:rsid w:val="00EA4EFB"/>
    <w:rsid w:val="00EA508C"/>
    <w:rsid w:val="00EA5249"/>
    <w:rsid w:val="00EA583C"/>
    <w:rsid w:val="00EA6200"/>
    <w:rsid w:val="00EA6756"/>
    <w:rsid w:val="00EA6B4B"/>
    <w:rsid w:val="00EA7691"/>
    <w:rsid w:val="00EB00A2"/>
    <w:rsid w:val="00EB0667"/>
    <w:rsid w:val="00EB1349"/>
    <w:rsid w:val="00EB1615"/>
    <w:rsid w:val="00EB1F70"/>
    <w:rsid w:val="00EB2259"/>
    <w:rsid w:val="00EB22FB"/>
    <w:rsid w:val="00EB24B6"/>
    <w:rsid w:val="00EB2F96"/>
    <w:rsid w:val="00EB339B"/>
    <w:rsid w:val="00EB3DB2"/>
    <w:rsid w:val="00EB525B"/>
    <w:rsid w:val="00EB6667"/>
    <w:rsid w:val="00EB7585"/>
    <w:rsid w:val="00EB7671"/>
    <w:rsid w:val="00EC08A3"/>
    <w:rsid w:val="00EC0B3E"/>
    <w:rsid w:val="00EC140C"/>
    <w:rsid w:val="00EC1A10"/>
    <w:rsid w:val="00EC1AE5"/>
    <w:rsid w:val="00EC21CD"/>
    <w:rsid w:val="00EC31DA"/>
    <w:rsid w:val="00EC32C2"/>
    <w:rsid w:val="00EC3B77"/>
    <w:rsid w:val="00EC3DF6"/>
    <w:rsid w:val="00EC4134"/>
    <w:rsid w:val="00EC4DD5"/>
    <w:rsid w:val="00EC501D"/>
    <w:rsid w:val="00EC7122"/>
    <w:rsid w:val="00EC7139"/>
    <w:rsid w:val="00ED0CCC"/>
    <w:rsid w:val="00ED10DB"/>
    <w:rsid w:val="00ED1369"/>
    <w:rsid w:val="00ED175C"/>
    <w:rsid w:val="00ED1C63"/>
    <w:rsid w:val="00ED2793"/>
    <w:rsid w:val="00ED2ABF"/>
    <w:rsid w:val="00ED2B63"/>
    <w:rsid w:val="00ED2F29"/>
    <w:rsid w:val="00ED2F31"/>
    <w:rsid w:val="00ED3270"/>
    <w:rsid w:val="00ED3434"/>
    <w:rsid w:val="00ED394D"/>
    <w:rsid w:val="00ED3D41"/>
    <w:rsid w:val="00ED4B42"/>
    <w:rsid w:val="00ED5D7B"/>
    <w:rsid w:val="00ED6506"/>
    <w:rsid w:val="00ED652B"/>
    <w:rsid w:val="00ED739E"/>
    <w:rsid w:val="00EE0877"/>
    <w:rsid w:val="00EE0CB3"/>
    <w:rsid w:val="00EE21C3"/>
    <w:rsid w:val="00EE224F"/>
    <w:rsid w:val="00EE25FC"/>
    <w:rsid w:val="00EE276B"/>
    <w:rsid w:val="00EE2BF5"/>
    <w:rsid w:val="00EE3E2B"/>
    <w:rsid w:val="00EE3F6F"/>
    <w:rsid w:val="00EE4386"/>
    <w:rsid w:val="00EE476C"/>
    <w:rsid w:val="00EE53C0"/>
    <w:rsid w:val="00EE6C94"/>
    <w:rsid w:val="00EE707F"/>
    <w:rsid w:val="00EE7773"/>
    <w:rsid w:val="00EF010C"/>
    <w:rsid w:val="00EF0EA6"/>
    <w:rsid w:val="00EF16B1"/>
    <w:rsid w:val="00EF1719"/>
    <w:rsid w:val="00EF1769"/>
    <w:rsid w:val="00EF1848"/>
    <w:rsid w:val="00EF2268"/>
    <w:rsid w:val="00EF25E1"/>
    <w:rsid w:val="00EF3878"/>
    <w:rsid w:val="00EF3D5C"/>
    <w:rsid w:val="00EF4141"/>
    <w:rsid w:val="00EF4EE2"/>
    <w:rsid w:val="00EF5056"/>
    <w:rsid w:val="00EF50F2"/>
    <w:rsid w:val="00EF528B"/>
    <w:rsid w:val="00EF5931"/>
    <w:rsid w:val="00EF6A8F"/>
    <w:rsid w:val="00EF70F0"/>
    <w:rsid w:val="00EF74A9"/>
    <w:rsid w:val="00EF7EF6"/>
    <w:rsid w:val="00F000B8"/>
    <w:rsid w:val="00F001F2"/>
    <w:rsid w:val="00F003C9"/>
    <w:rsid w:val="00F00411"/>
    <w:rsid w:val="00F00475"/>
    <w:rsid w:val="00F006A2"/>
    <w:rsid w:val="00F011E3"/>
    <w:rsid w:val="00F01534"/>
    <w:rsid w:val="00F01739"/>
    <w:rsid w:val="00F032B0"/>
    <w:rsid w:val="00F034E9"/>
    <w:rsid w:val="00F03B42"/>
    <w:rsid w:val="00F04B49"/>
    <w:rsid w:val="00F04F97"/>
    <w:rsid w:val="00F05507"/>
    <w:rsid w:val="00F05E32"/>
    <w:rsid w:val="00F061A5"/>
    <w:rsid w:val="00F062E7"/>
    <w:rsid w:val="00F07463"/>
    <w:rsid w:val="00F100F4"/>
    <w:rsid w:val="00F102D1"/>
    <w:rsid w:val="00F10D15"/>
    <w:rsid w:val="00F10F6D"/>
    <w:rsid w:val="00F1154A"/>
    <w:rsid w:val="00F125F5"/>
    <w:rsid w:val="00F129FE"/>
    <w:rsid w:val="00F12E16"/>
    <w:rsid w:val="00F1302F"/>
    <w:rsid w:val="00F13FA0"/>
    <w:rsid w:val="00F1448D"/>
    <w:rsid w:val="00F147AB"/>
    <w:rsid w:val="00F147E8"/>
    <w:rsid w:val="00F148BD"/>
    <w:rsid w:val="00F149D8"/>
    <w:rsid w:val="00F15011"/>
    <w:rsid w:val="00F154DA"/>
    <w:rsid w:val="00F162E9"/>
    <w:rsid w:val="00F168B2"/>
    <w:rsid w:val="00F17276"/>
    <w:rsid w:val="00F202DD"/>
    <w:rsid w:val="00F20A2D"/>
    <w:rsid w:val="00F20D44"/>
    <w:rsid w:val="00F20F25"/>
    <w:rsid w:val="00F20F2C"/>
    <w:rsid w:val="00F212D1"/>
    <w:rsid w:val="00F21BD9"/>
    <w:rsid w:val="00F21BDA"/>
    <w:rsid w:val="00F22978"/>
    <w:rsid w:val="00F23980"/>
    <w:rsid w:val="00F23DAE"/>
    <w:rsid w:val="00F23EA8"/>
    <w:rsid w:val="00F24A9C"/>
    <w:rsid w:val="00F25BA8"/>
    <w:rsid w:val="00F2642A"/>
    <w:rsid w:val="00F26B8B"/>
    <w:rsid w:val="00F26E2A"/>
    <w:rsid w:val="00F26F1D"/>
    <w:rsid w:val="00F27879"/>
    <w:rsid w:val="00F30B32"/>
    <w:rsid w:val="00F30DED"/>
    <w:rsid w:val="00F31204"/>
    <w:rsid w:val="00F316CE"/>
    <w:rsid w:val="00F31C3B"/>
    <w:rsid w:val="00F31E45"/>
    <w:rsid w:val="00F32DF1"/>
    <w:rsid w:val="00F33220"/>
    <w:rsid w:val="00F33331"/>
    <w:rsid w:val="00F33632"/>
    <w:rsid w:val="00F34685"/>
    <w:rsid w:val="00F347FD"/>
    <w:rsid w:val="00F34954"/>
    <w:rsid w:val="00F34BD4"/>
    <w:rsid w:val="00F34C53"/>
    <w:rsid w:val="00F34F20"/>
    <w:rsid w:val="00F35A4F"/>
    <w:rsid w:val="00F36827"/>
    <w:rsid w:val="00F36D78"/>
    <w:rsid w:val="00F37753"/>
    <w:rsid w:val="00F40186"/>
    <w:rsid w:val="00F416EC"/>
    <w:rsid w:val="00F41B3B"/>
    <w:rsid w:val="00F41E12"/>
    <w:rsid w:val="00F42A27"/>
    <w:rsid w:val="00F4331C"/>
    <w:rsid w:val="00F445F9"/>
    <w:rsid w:val="00F44A82"/>
    <w:rsid w:val="00F44C73"/>
    <w:rsid w:val="00F45DAE"/>
    <w:rsid w:val="00F46246"/>
    <w:rsid w:val="00F473EC"/>
    <w:rsid w:val="00F47F07"/>
    <w:rsid w:val="00F50297"/>
    <w:rsid w:val="00F5050A"/>
    <w:rsid w:val="00F5065F"/>
    <w:rsid w:val="00F51C76"/>
    <w:rsid w:val="00F55601"/>
    <w:rsid w:val="00F561BB"/>
    <w:rsid w:val="00F56A12"/>
    <w:rsid w:val="00F56F90"/>
    <w:rsid w:val="00F57245"/>
    <w:rsid w:val="00F5759D"/>
    <w:rsid w:val="00F5771C"/>
    <w:rsid w:val="00F57B55"/>
    <w:rsid w:val="00F5831D"/>
    <w:rsid w:val="00F60DB9"/>
    <w:rsid w:val="00F60FA5"/>
    <w:rsid w:val="00F61438"/>
    <w:rsid w:val="00F61893"/>
    <w:rsid w:val="00F61DAF"/>
    <w:rsid w:val="00F61EDD"/>
    <w:rsid w:val="00F620C7"/>
    <w:rsid w:val="00F62678"/>
    <w:rsid w:val="00F628AF"/>
    <w:rsid w:val="00F628BE"/>
    <w:rsid w:val="00F6326A"/>
    <w:rsid w:val="00F6396F"/>
    <w:rsid w:val="00F65217"/>
    <w:rsid w:val="00F66202"/>
    <w:rsid w:val="00F666F7"/>
    <w:rsid w:val="00F66E8E"/>
    <w:rsid w:val="00F66FEC"/>
    <w:rsid w:val="00F66FEF"/>
    <w:rsid w:val="00F70598"/>
    <w:rsid w:val="00F7083E"/>
    <w:rsid w:val="00F70A50"/>
    <w:rsid w:val="00F71565"/>
    <w:rsid w:val="00F71887"/>
    <w:rsid w:val="00F72BFA"/>
    <w:rsid w:val="00F737A0"/>
    <w:rsid w:val="00F750FF"/>
    <w:rsid w:val="00F75287"/>
    <w:rsid w:val="00F75B07"/>
    <w:rsid w:val="00F75D4D"/>
    <w:rsid w:val="00F76244"/>
    <w:rsid w:val="00F766A0"/>
    <w:rsid w:val="00F76A6D"/>
    <w:rsid w:val="00F7733D"/>
    <w:rsid w:val="00F80827"/>
    <w:rsid w:val="00F810C8"/>
    <w:rsid w:val="00F816AE"/>
    <w:rsid w:val="00F8490D"/>
    <w:rsid w:val="00F858F1"/>
    <w:rsid w:val="00F85C20"/>
    <w:rsid w:val="00F86B25"/>
    <w:rsid w:val="00F86D0F"/>
    <w:rsid w:val="00F8739F"/>
    <w:rsid w:val="00F87EAD"/>
    <w:rsid w:val="00F90398"/>
    <w:rsid w:val="00F90665"/>
    <w:rsid w:val="00F906D4"/>
    <w:rsid w:val="00F90A05"/>
    <w:rsid w:val="00F911AC"/>
    <w:rsid w:val="00F9126C"/>
    <w:rsid w:val="00F91FB8"/>
    <w:rsid w:val="00F92068"/>
    <w:rsid w:val="00F93034"/>
    <w:rsid w:val="00F934B8"/>
    <w:rsid w:val="00F93C48"/>
    <w:rsid w:val="00F93D1E"/>
    <w:rsid w:val="00F93DEF"/>
    <w:rsid w:val="00F940CE"/>
    <w:rsid w:val="00F946DC"/>
    <w:rsid w:val="00F94DB4"/>
    <w:rsid w:val="00F95BD9"/>
    <w:rsid w:val="00F95F02"/>
    <w:rsid w:val="00F965D7"/>
    <w:rsid w:val="00F9737A"/>
    <w:rsid w:val="00F97454"/>
    <w:rsid w:val="00FA0062"/>
    <w:rsid w:val="00FA11C8"/>
    <w:rsid w:val="00FA2104"/>
    <w:rsid w:val="00FA213A"/>
    <w:rsid w:val="00FA365C"/>
    <w:rsid w:val="00FA3988"/>
    <w:rsid w:val="00FA41D6"/>
    <w:rsid w:val="00FA4383"/>
    <w:rsid w:val="00FA47A6"/>
    <w:rsid w:val="00FA4817"/>
    <w:rsid w:val="00FA4E84"/>
    <w:rsid w:val="00FA5175"/>
    <w:rsid w:val="00FA579A"/>
    <w:rsid w:val="00FA5E99"/>
    <w:rsid w:val="00FA5F5E"/>
    <w:rsid w:val="00FA60D7"/>
    <w:rsid w:val="00FA6517"/>
    <w:rsid w:val="00FB0C15"/>
    <w:rsid w:val="00FB1967"/>
    <w:rsid w:val="00FB1A7C"/>
    <w:rsid w:val="00FB1F6C"/>
    <w:rsid w:val="00FB2B9C"/>
    <w:rsid w:val="00FB2F44"/>
    <w:rsid w:val="00FB387B"/>
    <w:rsid w:val="00FB4201"/>
    <w:rsid w:val="00FB43BD"/>
    <w:rsid w:val="00FB494A"/>
    <w:rsid w:val="00FB5815"/>
    <w:rsid w:val="00FB5B8F"/>
    <w:rsid w:val="00FB5CD2"/>
    <w:rsid w:val="00FB62BF"/>
    <w:rsid w:val="00FB746D"/>
    <w:rsid w:val="00FB7591"/>
    <w:rsid w:val="00FB78CB"/>
    <w:rsid w:val="00FC20AA"/>
    <w:rsid w:val="00FC2604"/>
    <w:rsid w:val="00FC27E9"/>
    <w:rsid w:val="00FC27F5"/>
    <w:rsid w:val="00FC2B99"/>
    <w:rsid w:val="00FC3583"/>
    <w:rsid w:val="00FC41B7"/>
    <w:rsid w:val="00FC46FE"/>
    <w:rsid w:val="00FC4CC7"/>
    <w:rsid w:val="00FC4F42"/>
    <w:rsid w:val="00FC50CE"/>
    <w:rsid w:val="00FC541C"/>
    <w:rsid w:val="00FC54E2"/>
    <w:rsid w:val="00FC662C"/>
    <w:rsid w:val="00FC78D9"/>
    <w:rsid w:val="00FD02F5"/>
    <w:rsid w:val="00FD0422"/>
    <w:rsid w:val="00FD0BB3"/>
    <w:rsid w:val="00FD0F9F"/>
    <w:rsid w:val="00FD1C3C"/>
    <w:rsid w:val="00FD247F"/>
    <w:rsid w:val="00FD2B48"/>
    <w:rsid w:val="00FD2B92"/>
    <w:rsid w:val="00FD303B"/>
    <w:rsid w:val="00FD310D"/>
    <w:rsid w:val="00FD3536"/>
    <w:rsid w:val="00FD3A63"/>
    <w:rsid w:val="00FD3C17"/>
    <w:rsid w:val="00FD46D7"/>
    <w:rsid w:val="00FD4E6B"/>
    <w:rsid w:val="00FD53C0"/>
    <w:rsid w:val="00FD605B"/>
    <w:rsid w:val="00FD615E"/>
    <w:rsid w:val="00FD7ABC"/>
    <w:rsid w:val="00FE06AC"/>
    <w:rsid w:val="00FE0D2A"/>
    <w:rsid w:val="00FE0FE7"/>
    <w:rsid w:val="00FE10CF"/>
    <w:rsid w:val="00FE13AC"/>
    <w:rsid w:val="00FE14E1"/>
    <w:rsid w:val="00FE178A"/>
    <w:rsid w:val="00FE1B74"/>
    <w:rsid w:val="00FE3183"/>
    <w:rsid w:val="00FE3616"/>
    <w:rsid w:val="00FE36C2"/>
    <w:rsid w:val="00FE55CF"/>
    <w:rsid w:val="00FE61A2"/>
    <w:rsid w:val="00FE6556"/>
    <w:rsid w:val="00FE6AFB"/>
    <w:rsid w:val="00FE7BFB"/>
    <w:rsid w:val="00FF01FA"/>
    <w:rsid w:val="00FF02F1"/>
    <w:rsid w:val="00FF0F10"/>
    <w:rsid w:val="00FF1180"/>
    <w:rsid w:val="00FF16A1"/>
    <w:rsid w:val="00FF16D2"/>
    <w:rsid w:val="00FF1F0F"/>
    <w:rsid w:val="00FF2CEA"/>
    <w:rsid w:val="00FF2CEB"/>
    <w:rsid w:val="00FF2E5A"/>
    <w:rsid w:val="00FF2F2D"/>
    <w:rsid w:val="00FF3278"/>
    <w:rsid w:val="00FF3CB3"/>
    <w:rsid w:val="00FF423A"/>
    <w:rsid w:val="00FF42C4"/>
    <w:rsid w:val="00FF4F55"/>
    <w:rsid w:val="00FF536D"/>
    <w:rsid w:val="00FF5877"/>
    <w:rsid w:val="00FF5966"/>
    <w:rsid w:val="00FF5CF2"/>
    <w:rsid w:val="00FF67A9"/>
    <w:rsid w:val="00FF6895"/>
    <w:rsid w:val="0118F708"/>
    <w:rsid w:val="015F6550"/>
    <w:rsid w:val="0163DE70"/>
    <w:rsid w:val="018FB34F"/>
    <w:rsid w:val="01A7F9BE"/>
    <w:rsid w:val="01FA9888"/>
    <w:rsid w:val="01FC6355"/>
    <w:rsid w:val="01FC93BC"/>
    <w:rsid w:val="020286D8"/>
    <w:rsid w:val="0268EE11"/>
    <w:rsid w:val="026C4E7A"/>
    <w:rsid w:val="0282BCC4"/>
    <w:rsid w:val="0294654A"/>
    <w:rsid w:val="0301E245"/>
    <w:rsid w:val="03579C31"/>
    <w:rsid w:val="03685CFC"/>
    <w:rsid w:val="039DF631"/>
    <w:rsid w:val="03A74E98"/>
    <w:rsid w:val="03B85FF7"/>
    <w:rsid w:val="03E76094"/>
    <w:rsid w:val="03F05DC0"/>
    <w:rsid w:val="03FA3AD0"/>
    <w:rsid w:val="04839CD3"/>
    <w:rsid w:val="049EED2C"/>
    <w:rsid w:val="04A6EB8B"/>
    <w:rsid w:val="04DA7D7E"/>
    <w:rsid w:val="04FB9DC2"/>
    <w:rsid w:val="05071168"/>
    <w:rsid w:val="053BC793"/>
    <w:rsid w:val="05943218"/>
    <w:rsid w:val="05ABBE91"/>
    <w:rsid w:val="05ADE28E"/>
    <w:rsid w:val="05AF4ED5"/>
    <w:rsid w:val="05CD6F97"/>
    <w:rsid w:val="05DF4895"/>
    <w:rsid w:val="06491724"/>
    <w:rsid w:val="068AF09C"/>
    <w:rsid w:val="06A0B6F2"/>
    <w:rsid w:val="06A74F37"/>
    <w:rsid w:val="06C35E75"/>
    <w:rsid w:val="06ECDE76"/>
    <w:rsid w:val="06EDB416"/>
    <w:rsid w:val="07082BFB"/>
    <w:rsid w:val="07140613"/>
    <w:rsid w:val="071F6D06"/>
    <w:rsid w:val="0738C424"/>
    <w:rsid w:val="074B25FE"/>
    <w:rsid w:val="0752493C"/>
    <w:rsid w:val="07606B39"/>
    <w:rsid w:val="07B5361E"/>
    <w:rsid w:val="07DF4C36"/>
    <w:rsid w:val="07F8AE42"/>
    <w:rsid w:val="081C6B0B"/>
    <w:rsid w:val="086367DD"/>
    <w:rsid w:val="086DDDBD"/>
    <w:rsid w:val="0887CAE4"/>
    <w:rsid w:val="08F3A84F"/>
    <w:rsid w:val="08F50A86"/>
    <w:rsid w:val="08F65CEA"/>
    <w:rsid w:val="0946FB48"/>
    <w:rsid w:val="094D49E0"/>
    <w:rsid w:val="09539EC5"/>
    <w:rsid w:val="09673A5C"/>
    <w:rsid w:val="099A6221"/>
    <w:rsid w:val="09A802D1"/>
    <w:rsid w:val="09AC4617"/>
    <w:rsid w:val="09E68C41"/>
    <w:rsid w:val="09EE7789"/>
    <w:rsid w:val="0A405D8E"/>
    <w:rsid w:val="0AD9D30D"/>
    <w:rsid w:val="0AF5C4BC"/>
    <w:rsid w:val="0BE74B8A"/>
    <w:rsid w:val="0BE8086F"/>
    <w:rsid w:val="0C1600F9"/>
    <w:rsid w:val="0C264728"/>
    <w:rsid w:val="0C35DA51"/>
    <w:rsid w:val="0C371303"/>
    <w:rsid w:val="0C399285"/>
    <w:rsid w:val="0C81E6F3"/>
    <w:rsid w:val="0CF53D40"/>
    <w:rsid w:val="0CF77810"/>
    <w:rsid w:val="0D0101CA"/>
    <w:rsid w:val="0D0C453D"/>
    <w:rsid w:val="0D15DCBD"/>
    <w:rsid w:val="0D21B3B6"/>
    <w:rsid w:val="0D3DF65A"/>
    <w:rsid w:val="0D62BE7B"/>
    <w:rsid w:val="0D7EE40C"/>
    <w:rsid w:val="0DB2BFC4"/>
    <w:rsid w:val="0DF08194"/>
    <w:rsid w:val="0E0B018D"/>
    <w:rsid w:val="0E26EC8B"/>
    <w:rsid w:val="0E608083"/>
    <w:rsid w:val="0E9D44BB"/>
    <w:rsid w:val="0ED2E033"/>
    <w:rsid w:val="0F0D06CA"/>
    <w:rsid w:val="0F1C7555"/>
    <w:rsid w:val="0F5BAADA"/>
    <w:rsid w:val="0F5E4FA8"/>
    <w:rsid w:val="0F665F0A"/>
    <w:rsid w:val="10089555"/>
    <w:rsid w:val="101B986A"/>
    <w:rsid w:val="1048144B"/>
    <w:rsid w:val="106AE312"/>
    <w:rsid w:val="106DD3EE"/>
    <w:rsid w:val="107269A2"/>
    <w:rsid w:val="108F31FE"/>
    <w:rsid w:val="10A5976D"/>
    <w:rsid w:val="10AB7EE8"/>
    <w:rsid w:val="10F2864B"/>
    <w:rsid w:val="118D4AAF"/>
    <w:rsid w:val="11FA2523"/>
    <w:rsid w:val="1233BA13"/>
    <w:rsid w:val="123B95EE"/>
    <w:rsid w:val="124842FC"/>
    <w:rsid w:val="124B672C"/>
    <w:rsid w:val="127B5999"/>
    <w:rsid w:val="12AD5E61"/>
    <w:rsid w:val="12E8FE12"/>
    <w:rsid w:val="12E90D11"/>
    <w:rsid w:val="12F20E4B"/>
    <w:rsid w:val="12F28718"/>
    <w:rsid w:val="13001642"/>
    <w:rsid w:val="131FD1D3"/>
    <w:rsid w:val="132AB58B"/>
    <w:rsid w:val="1345C3D9"/>
    <w:rsid w:val="134A7131"/>
    <w:rsid w:val="13893B90"/>
    <w:rsid w:val="13A72D29"/>
    <w:rsid w:val="13D0F6BC"/>
    <w:rsid w:val="13EB357A"/>
    <w:rsid w:val="148ACE76"/>
    <w:rsid w:val="14B6F4A6"/>
    <w:rsid w:val="14C1E9D5"/>
    <w:rsid w:val="14EC2D1E"/>
    <w:rsid w:val="14F99A8A"/>
    <w:rsid w:val="154CA9A6"/>
    <w:rsid w:val="1552E7E5"/>
    <w:rsid w:val="155BFDBF"/>
    <w:rsid w:val="155FCA9E"/>
    <w:rsid w:val="1568D6E3"/>
    <w:rsid w:val="156DD6E6"/>
    <w:rsid w:val="1584F87D"/>
    <w:rsid w:val="159A42DE"/>
    <w:rsid w:val="15B45931"/>
    <w:rsid w:val="15C1E0DB"/>
    <w:rsid w:val="15EA0290"/>
    <w:rsid w:val="15F1D676"/>
    <w:rsid w:val="15F205EA"/>
    <w:rsid w:val="15F891F4"/>
    <w:rsid w:val="161B1C4D"/>
    <w:rsid w:val="165889CB"/>
    <w:rsid w:val="16788224"/>
    <w:rsid w:val="16964727"/>
    <w:rsid w:val="16A8B40E"/>
    <w:rsid w:val="16E0B596"/>
    <w:rsid w:val="16F2F9B3"/>
    <w:rsid w:val="170BC8A9"/>
    <w:rsid w:val="17147D85"/>
    <w:rsid w:val="17807A45"/>
    <w:rsid w:val="17A50589"/>
    <w:rsid w:val="18148A10"/>
    <w:rsid w:val="18203BA9"/>
    <w:rsid w:val="187AF095"/>
    <w:rsid w:val="18E5667F"/>
    <w:rsid w:val="191FF84F"/>
    <w:rsid w:val="1935B32D"/>
    <w:rsid w:val="19B0E47C"/>
    <w:rsid w:val="19CAB26B"/>
    <w:rsid w:val="1A1C6F91"/>
    <w:rsid w:val="1A20B82A"/>
    <w:rsid w:val="1A299544"/>
    <w:rsid w:val="1A2A4EAF"/>
    <w:rsid w:val="1A463129"/>
    <w:rsid w:val="1AA82DAA"/>
    <w:rsid w:val="1AD80B09"/>
    <w:rsid w:val="1AF8229B"/>
    <w:rsid w:val="1B1970E4"/>
    <w:rsid w:val="1B42B729"/>
    <w:rsid w:val="1B4AA175"/>
    <w:rsid w:val="1B4DE71E"/>
    <w:rsid w:val="1B79CE79"/>
    <w:rsid w:val="1B9431B7"/>
    <w:rsid w:val="1BC1A7E4"/>
    <w:rsid w:val="1BC6D996"/>
    <w:rsid w:val="1BE096A6"/>
    <w:rsid w:val="1BF5D7D6"/>
    <w:rsid w:val="1C1456E2"/>
    <w:rsid w:val="1C542FE4"/>
    <w:rsid w:val="1C592FAA"/>
    <w:rsid w:val="1C6DF16A"/>
    <w:rsid w:val="1C815AEA"/>
    <w:rsid w:val="1C98C907"/>
    <w:rsid w:val="1CA33589"/>
    <w:rsid w:val="1CCC2558"/>
    <w:rsid w:val="1CD432C5"/>
    <w:rsid w:val="1CD58854"/>
    <w:rsid w:val="1CE18DBF"/>
    <w:rsid w:val="1CEBC77C"/>
    <w:rsid w:val="1D102BFB"/>
    <w:rsid w:val="1D12CD96"/>
    <w:rsid w:val="1D27DDEF"/>
    <w:rsid w:val="1D5676BA"/>
    <w:rsid w:val="1D831577"/>
    <w:rsid w:val="1D8E3D40"/>
    <w:rsid w:val="1D925749"/>
    <w:rsid w:val="1DB22AE8"/>
    <w:rsid w:val="1DB4E03D"/>
    <w:rsid w:val="1DD08504"/>
    <w:rsid w:val="1DD1C6C2"/>
    <w:rsid w:val="1DF1B04D"/>
    <w:rsid w:val="1DF1D4C7"/>
    <w:rsid w:val="1E1A3B86"/>
    <w:rsid w:val="1E6A81CA"/>
    <w:rsid w:val="1EA8F8A9"/>
    <w:rsid w:val="1EC1D8A6"/>
    <w:rsid w:val="1F1117CB"/>
    <w:rsid w:val="1F27BBF3"/>
    <w:rsid w:val="1F4EEF6A"/>
    <w:rsid w:val="1F5DB26B"/>
    <w:rsid w:val="1F6194AE"/>
    <w:rsid w:val="1F79349E"/>
    <w:rsid w:val="1F7AD35C"/>
    <w:rsid w:val="1FA72001"/>
    <w:rsid w:val="1FF49C5D"/>
    <w:rsid w:val="1FF9BBE1"/>
    <w:rsid w:val="201D0501"/>
    <w:rsid w:val="207A2FAC"/>
    <w:rsid w:val="208B0025"/>
    <w:rsid w:val="209FB957"/>
    <w:rsid w:val="20A15B6F"/>
    <w:rsid w:val="20A86A5F"/>
    <w:rsid w:val="20B2227E"/>
    <w:rsid w:val="2106C598"/>
    <w:rsid w:val="21BA49EC"/>
    <w:rsid w:val="21EDC719"/>
    <w:rsid w:val="2247E5AF"/>
    <w:rsid w:val="2250B80F"/>
    <w:rsid w:val="225985FE"/>
    <w:rsid w:val="22756A20"/>
    <w:rsid w:val="22A58EFB"/>
    <w:rsid w:val="22AEB660"/>
    <w:rsid w:val="22B5840D"/>
    <w:rsid w:val="22BB992B"/>
    <w:rsid w:val="22CC8C9A"/>
    <w:rsid w:val="22E7C31B"/>
    <w:rsid w:val="23238E49"/>
    <w:rsid w:val="2346BEFF"/>
    <w:rsid w:val="23757CFC"/>
    <w:rsid w:val="23CDDA09"/>
    <w:rsid w:val="23E87D56"/>
    <w:rsid w:val="2432225E"/>
    <w:rsid w:val="246C8299"/>
    <w:rsid w:val="246F59AF"/>
    <w:rsid w:val="24DD9703"/>
    <w:rsid w:val="24F93F66"/>
    <w:rsid w:val="24FE4013"/>
    <w:rsid w:val="254B691F"/>
    <w:rsid w:val="25541BA6"/>
    <w:rsid w:val="2572E86F"/>
    <w:rsid w:val="25AA2979"/>
    <w:rsid w:val="25B678D5"/>
    <w:rsid w:val="25BE233C"/>
    <w:rsid w:val="25DAD17D"/>
    <w:rsid w:val="262A4084"/>
    <w:rsid w:val="262F35D2"/>
    <w:rsid w:val="266EC52E"/>
    <w:rsid w:val="269D12AA"/>
    <w:rsid w:val="26A10766"/>
    <w:rsid w:val="26AD850A"/>
    <w:rsid w:val="26D75602"/>
    <w:rsid w:val="26DDEF1B"/>
    <w:rsid w:val="26F2A43F"/>
    <w:rsid w:val="273328BF"/>
    <w:rsid w:val="27524F87"/>
    <w:rsid w:val="2753110D"/>
    <w:rsid w:val="2758C0B9"/>
    <w:rsid w:val="27642EBE"/>
    <w:rsid w:val="27A04487"/>
    <w:rsid w:val="27A34949"/>
    <w:rsid w:val="27B2DC34"/>
    <w:rsid w:val="27B7D3C4"/>
    <w:rsid w:val="2808A9E7"/>
    <w:rsid w:val="2827DF1E"/>
    <w:rsid w:val="2834F124"/>
    <w:rsid w:val="285710A0"/>
    <w:rsid w:val="286A736A"/>
    <w:rsid w:val="286F885E"/>
    <w:rsid w:val="28A175C0"/>
    <w:rsid w:val="28C52B81"/>
    <w:rsid w:val="28D6858F"/>
    <w:rsid w:val="290F2A8A"/>
    <w:rsid w:val="291093BE"/>
    <w:rsid w:val="292FD09D"/>
    <w:rsid w:val="2954E17A"/>
    <w:rsid w:val="295C37FC"/>
    <w:rsid w:val="2960F8E2"/>
    <w:rsid w:val="29756ED9"/>
    <w:rsid w:val="2977BC68"/>
    <w:rsid w:val="298550DE"/>
    <w:rsid w:val="29910CF8"/>
    <w:rsid w:val="299DA388"/>
    <w:rsid w:val="29A0DD63"/>
    <w:rsid w:val="29C9F8DB"/>
    <w:rsid w:val="29D87819"/>
    <w:rsid w:val="2A1B1618"/>
    <w:rsid w:val="2A416307"/>
    <w:rsid w:val="2A71EE5B"/>
    <w:rsid w:val="2A75B736"/>
    <w:rsid w:val="2AA1A510"/>
    <w:rsid w:val="2AABCB22"/>
    <w:rsid w:val="2AD3D5A6"/>
    <w:rsid w:val="2B0DA6B6"/>
    <w:rsid w:val="2B24B354"/>
    <w:rsid w:val="2B3462E6"/>
    <w:rsid w:val="2B34BD96"/>
    <w:rsid w:val="2B3A4644"/>
    <w:rsid w:val="2B3C3EB0"/>
    <w:rsid w:val="2B3F6A0C"/>
    <w:rsid w:val="2B446BE6"/>
    <w:rsid w:val="2B68407C"/>
    <w:rsid w:val="2B7882DA"/>
    <w:rsid w:val="2B91433E"/>
    <w:rsid w:val="2B94AB83"/>
    <w:rsid w:val="2BD4A2CD"/>
    <w:rsid w:val="2BEFE0B6"/>
    <w:rsid w:val="2C09628D"/>
    <w:rsid w:val="2C11B069"/>
    <w:rsid w:val="2C9E5A77"/>
    <w:rsid w:val="2CAA32BA"/>
    <w:rsid w:val="2CC4BABF"/>
    <w:rsid w:val="2CCBA186"/>
    <w:rsid w:val="2CF724FB"/>
    <w:rsid w:val="2D09C058"/>
    <w:rsid w:val="2D200B87"/>
    <w:rsid w:val="2D49BE4C"/>
    <w:rsid w:val="2D6E4982"/>
    <w:rsid w:val="2D91CAA2"/>
    <w:rsid w:val="2DC8F97E"/>
    <w:rsid w:val="2DE3038D"/>
    <w:rsid w:val="2E3CDE61"/>
    <w:rsid w:val="2E49E282"/>
    <w:rsid w:val="2E4FE1B3"/>
    <w:rsid w:val="2E7CC808"/>
    <w:rsid w:val="2E9217BF"/>
    <w:rsid w:val="2E99396D"/>
    <w:rsid w:val="2EB265DC"/>
    <w:rsid w:val="2EEBE04C"/>
    <w:rsid w:val="2F2606AF"/>
    <w:rsid w:val="2F3CE648"/>
    <w:rsid w:val="2F995857"/>
    <w:rsid w:val="2FB04990"/>
    <w:rsid w:val="2FD1C856"/>
    <w:rsid w:val="2FDDD2D8"/>
    <w:rsid w:val="300ACD63"/>
    <w:rsid w:val="301DECF4"/>
    <w:rsid w:val="303B3AF1"/>
    <w:rsid w:val="30586D55"/>
    <w:rsid w:val="30618E22"/>
    <w:rsid w:val="30A36246"/>
    <w:rsid w:val="30AA349A"/>
    <w:rsid w:val="30AC7ACA"/>
    <w:rsid w:val="30F05954"/>
    <w:rsid w:val="312CDE8E"/>
    <w:rsid w:val="3135E480"/>
    <w:rsid w:val="3177B329"/>
    <w:rsid w:val="31ADBA90"/>
    <w:rsid w:val="31C34377"/>
    <w:rsid w:val="31F8AA4E"/>
    <w:rsid w:val="32401918"/>
    <w:rsid w:val="324276C4"/>
    <w:rsid w:val="325A61CA"/>
    <w:rsid w:val="325E6397"/>
    <w:rsid w:val="326B1090"/>
    <w:rsid w:val="3283DEAD"/>
    <w:rsid w:val="32ADDC79"/>
    <w:rsid w:val="32E97063"/>
    <w:rsid w:val="33199E35"/>
    <w:rsid w:val="33706AAE"/>
    <w:rsid w:val="339BE72D"/>
    <w:rsid w:val="33C2016B"/>
    <w:rsid w:val="33D02BD1"/>
    <w:rsid w:val="33E1C0F5"/>
    <w:rsid w:val="34098B44"/>
    <w:rsid w:val="343B235C"/>
    <w:rsid w:val="34450D00"/>
    <w:rsid w:val="3462A6D1"/>
    <w:rsid w:val="346C58BD"/>
    <w:rsid w:val="34976CDC"/>
    <w:rsid w:val="34D3E1F5"/>
    <w:rsid w:val="34F31A58"/>
    <w:rsid w:val="34F8331F"/>
    <w:rsid w:val="350CF79A"/>
    <w:rsid w:val="353275BC"/>
    <w:rsid w:val="35D7FFCA"/>
    <w:rsid w:val="35F1473A"/>
    <w:rsid w:val="3612D179"/>
    <w:rsid w:val="364AC5F2"/>
    <w:rsid w:val="36722A70"/>
    <w:rsid w:val="36A49564"/>
    <w:rsid w:val="36AF8F41"/>
    <w:rsid w:val="36CA467C"/>
    <w:rsid w:val="36CD40DA"/>
    <w:rsid w:val="36E91F5B"/>
    <w:rsid w:val="370C7602"/>
    <w:rsid w:val="374634D6"/>
    <w:rsid w:val="37491E30"/>
    <w:rsid w:val="375502C9"/>
    <w:rsid w:val="375A5CD4"/>
    <w:rsid w:val="37CA4EE1"/>
    <w:rsid w:val="37D4AC26"/>
    <w:rsid w:val="37DAC6B1"/>
    <w:rsid w:val="37F02F1A"/>
    <w:rsid w:val="37FEE9FB"/>
    <w:rsid w:val="37FF7F12"/>
    <w:rsid w:val="38034311"/>
    <w:rsid w:val="38073F3C"/>
    <w:rsid w:val="3835C58D"/>
    <w:rsid w:val="38445E92"/>
    <w:rsid w:val="384AFF52"/>
    <w:rsid w:val="387185E0"/>
    <w:rsid w:val="38761BAA"/>
    <w:rsid w:val="388AE452"/>
    <w:rsid w:val="389EEADC"/>
    <w:rsid w:val="38D212F2"/>
    <w:rsid w:val="3902CD5A"/>
    <w:rsid w:val="3931D08C"/>
    <w:rsid w:val="3934B246"/>
    <w:rsid w:val="39463616"/>
    <w:rsid w:val="395A15D4"/>
    <w:rsid w:val="3996583E"/>
    <w:rsid w:val="39A23C6D"/>
    <w:rsid w:val="39C4E76A"/>
    <w:rsid w:val="39D33241"/>
    <w:rsid w:val="39ECFF2D"/>
    <w:rsid w:val="39FA5DE3"/>
    <w:rsid w:val="39FC4076"/>
    <w:rsid w:val="3A134961"/>
    <w:rsid w:val="3A13FDC5"/>
    <w:rsid w:val="3A150506"/>
    <w:rsid w:val="3A1F904C"/>
    <w:rsid w:val="3AF28A31"/>
    <w:rsid w:val="3B0E73E8"/>
    <w:rsid w:val="3B28F934"/>
    <w:rsid w:val="3B6BCCD1"/>
    <w:rsid w:val="3B9179AE"/>
    <w:rsid w:val="3B9DD26D"/>
    <w:rsid w:val="3BB3E707"/>
    <w:rsid w:val="3BBABC84"/>
    <w:rsid w:val="3BBB5F44"/>
    <w:rsid w:val="3BD8CDF9"/>
    <w:rsid w:val="3BE5F6B3"/>
    <w:rsid w:val="3BE63996"/>
    <w:rsid w:val="3BF6E123"/>
    <w:rsid w:val="3C0E1B31"/>
    <w:rsid w:val="3C4FC25B"/>
    <w:rsid w:val="3C68DEFD"/>
    <w:rsid w:val="3C8B2401"/>
    <w:rsid w:val="3CA2A141"/>
    <w:rsid w:val="3CA7DB43"/>
    <w:rsid w:val="3CB27375"/>
    <w:rsid w:val="3CC996F6"/>
    <w:rsid w:val="3CCAA78E"/>
    <w:rsid w:val="3CED8EC0"/>
    <w:rsid w:val="3CFCB11B"/>
    <w:rsid w:val="3D105CEC"/>
    <w:rsid w:val="3D13971A"/>
    <w:rsid w:val="3D7A1D8D"/>
    <w:rsid w:val="3D8A373C"/>
    <w:rsid w:val="3DB6451F"/>
    <w:rsid w:val="3DC4A12B"/>
    <w:rsid w:val="3DC70898"/>
    <w:rsid w:val="3DEF8497"/>
    <w:rsid w:val="3E29D2CD"/>
    <w:rsid w:val="3E2CA26E"/>
    <w:rsid w:val="3E352039"/>
    <w:rsid w:val="3E35D60E"/>
    <w:rsid w:val="3E444AC8"/>
    <w:rsid w:val="3E5E2C76"/>
    <w:rsid w:val="3E7B2864"/>
    <w:rsid w:val="3E93140B"/>
    <w:rsid w:val="3EA956CE"/>
    <w:rsid w:val="3ECA9F00"/>
    <w:rsid w:val="3ED73B38"/>
    <w:rsid w:val="3F4F117D"/>
    <w:rsid w:val="3F8B3CA8"/>
    <w:rsid w:val="3FF58010"/>
    <w:rsid w:val="40071970"/>
    <w:rsid w:val="40555D17"/>
    <w:rsid w:val="40A1C717"/>
    <w:rsid w:val="40DD7966"/>
    <w:rsid w:val="41788CF9"/>
    <w:rsid w:val="41DF5B9E"/>
    <w:rsid w:val="41E8ECFB"/>
    <w:rsid w:val="42024A55"/>
    <w:rsid w:val="4206161F"/>
    <w:rsid w:val="4217C4A4"/>
    <w:rsid w:val="421ED238"/>
    <w:rsid w:val="42220BA0"/>
    <w:rsid w:val="42B03BE5"/>
    <w:rsid w:val="42D082BD"/>
    <w:rsid w:val="42E786BD"/>
    <w:rsid w:val="43496719"/>
    <w:rsid w:val="434B8D96"/>
    <w:rsid w:val="43AD80DF"/>
    <w:rsid w:val="43C10523"/>
    <w:rsid w:val="43EA6D83"/>
    <w:rsid w:val="4435EFF9"/>
    <w:rsid w:val="444B5B4B"/>
    <w:rsid w:val="4453B6A4"/>
    <w:rsid w:val="44573CD8"/>
    <w:rsid w:val="44BB8EC1"/>
    <w:rsid w:val="44D0EC23"/>
    <w:rsid w:val="44DA0A49"/>
    <w:rsid w:val="44F12216"/>
    <w:rsid w:val="455A7404"/>
    <w:rsid w:val="455F64FA"/>
    <w:rsid w:val="457BEB96"/>
    <w:rsid w:val="4585031F"/>
    <w:rsid w:val="45A8A77D"/>
    <w:rsid w:val="45C9CEB2"/>
    <w:rsid w:val="45E43954"/>
    <w:rsid w:val="46109BFC"/>
    <w:rsid w:val="46177B19"/>
    <w:rsid w:val="464504CC"/>
    <w:rsid w:val="4681B00B"/>
    <w:rsid w:val="4690477A"/>
    <w:rsid w:val="46DE2AA0"/>
    <w:rsid w:val="46E8C6B5"/>
    <w:rsid w:val="46F1DD71"/>
    <w:rsid w:val="46FB3224"/>
    <w:rsid w:val="47022500"/>
    <w:rsid w:val="4734CBA3"/>
    <w:rsid w:val="473F3E1E"/>
    <w:rsid w:val="4759639A"/>
    <w:rsid w:val="47A07B81"/>
    <w:rsid w:val="47A5925B"/>
    <w:rsid w:val="47C46A19"/>
    <w:rsid w:val="4815943F"/>
    <w:rsid w:val="481A08A5"/>
    <w:rsid w:val="482CB1BE"/>
    <w:rsid w:val="48442AE2"/>
    <w:rsid w:val="484621DE"/>
    <w:rsid w:val="489F0F52"/>
    <w:rsid w:val="48BA0618"/>
    <w:rsid w:val="48C3EBDE"/>
    <w:rsid w:val="48C85BAB"/>
    <w:rsid w:val="48EF88B0"/>
    <w:rsid w:val="491A42EB"/>
    <w:rsid w:val="49492FEE"/>
    <w:rsid w:val="49560A36"/>
    <w:rsid w:val="497AB22F"/>
    <w:rsid w:val="49855636"/>
    <w:rsid w:val="4985B3A8"/>
    <w:rsid w:val="49B50746"/>
    <w:rsid w:val="49D4362F"/>
    <w:rsid w:val="49D61880"/>
    <w:rsid w:val="49E99F63"/>
    <w:rsid w:val="49EC4B0B"/>
    <w:rsid w:val="4A0E27A1"/>
    <w:rsid w:val="4A1307BC"/>
    <w:rsid w:val="4A218621"/>
    <w:rsid w:val="4A41020C"/>
    <w:rsid w:val="4A436EA5"/>
    <w:rsid w:val="4A4D6DE1"/>
    <w:rsid w:val="4A5D9778"/>
    <w:rsid w:val="4ADEE0F1"/>
    <w:rsid w:val="4AE71924"/>
    <w:rsid w:val="4B126244"/>
    <w:rsid w:val="4B1D52F3"/>
    <w:rsid w:val="4B360338"/>
    <w:rsid w:val="4B7540D3"/>
    <w:rsid w:val="4B7B619D"/>
    <w:rsid w:val="4B9CC837"/>
    <w:rsid w:val="4BBE95E0"/>
    <w:rsid w:val="4BFE5A81"/>
    <w:rsid w:val="4C1785D8"/>
    <w:rsid w:val="4C22DC30"/>
    <w:rsid w:val="4C24A78E"/>
    <w:rsid w:val="4C510907"/>
    <w:rsid w:val="4C77510D"/>
    <w:rsid w:val="4C90C8F6"/>
    <w:rsid w:val="4C916344"/>
    <w:rsid w:val="4CE83F6E"/>
    <w:rsid w:val="4D10EB88"/>
    <w:rsid w:val="4D12921F"/>
    <w:rsid w:val="4D13E319"/>
    <w:rsid w:val="4D1BDE25"/>
    <w:rsid w:val="4D4917CC"/>
    <w:rsid w:val="4D5EA803"/>
    <w:rsid w:val="4D787C1A"/>
    <w:rsid w:val="4D7AFA0E"/>
    <w:rsid w:val="4DABEEAE"/>
    <w:rsid w:val="4DADAE09"/>
    <w:rsid w:val="4DBF7360"/>
    <w:rsid w:val="4DF8463D"/>
    <w:rsid w:val="4DFBA8FC"/>
    <w:rsid w:val="4E073C54"/>
    <w:rsid w:val="4E2BF0E9"/>
    <w:rsid w:val="4E6370AA"/>
    <w:rsid w:val="4E715820"/>
    <w:rsid w:val="4E7CB3B8"/>
    <w:rsid w:val="4EA64372"/>
    <w:rsid w:val="4EB0A7F0"/>
    <w:rsid w:val="4EF6E668"/>
    <w:rsid w:val="4F180F0A"/>
    <w:rsid w:val="4F28C0DD"/>
    <w:rsid w:val="4F370DC8"/>
    <w:rsid w:val="4F46550F"/>
    <w:rsid w:val="4F4AB66D"/>
    <w:rsid w:val="4F4AFDCA"/>
    <w:rsid w:val="4F4CFDAE"/>
    <w:rsid w:val="4F4E1091"/>
    <w:rsid w:val="4F4E8171"/>
    <w:rsid w:val="4F772BAA"/>
    <w:rsid w:val="4F845A0A"/>
    <w:rsid w:val="4FD85E36"/>
    <w:rsid w:val="4FDCBFE3"/>
    <w:rsid w:val="4FE395B0"/>
    <w:rsid w:val="50284724"/>
    <w:rsid w:val="5041B4ED"/>
    <w:rsid w:val="5062FB19"/>
    <w:rsid w:val="5067BF8E"/>
    <w:rsid w:val="5075C7B8"/>
    <w:rsid w:val="507E3EF8"/>
    <w:rsid w:val="508A3477"/>
    <w:rsid w:val="50C30AF7"/>
    <w:rsid w:val="50ECD0D3"/>
    <w:rsid w:val="50F50F01"/>
    <w:rsid w:val="50FB5987"/>
    <w:rsid w:val="5102D17D"/>
    <w:rsid w:val="513470C6"/>
    <w:rsid w:val="5163F9DD"/>
    <w:rsid w:val="5195A442"/>
    <w:rsid w:val="519B3B17"/>
    <w:rsid w:val="51A55CF0"/>
    <w:rsid w:val="51B0D87E"/>
    <w:rsid w:val="51E372FE"/>
    <w:rsid w:val="51ECF5D7"/>
    <w:rsid w:val="51EDB99F"/>
    <w:rsid w:val="51F751D5"/>
    <w:rsid w:val="52968314"/>
    <w:rsid w:val="52A2AB4D"/>
    <w:rsid w:val="52E31A7D"/>
    <w:rsid w:val="52F0DC9B"/>
    <w:rsid w:val="530AD045"/>
    <w:rsid w:val="5314EDE8"/>
    <w:rsid w:val="531FAAC5"/>
    <w:rsid w:val="5321D87A"/>
    <w:rsid w:val="5341F58C"/>
    <w:rsid w:val="5350BB85"/>
    <w:rsid w:val="53A36768"/>
    <w:rsid w:val="53B3FA3D"/>
    <w:rsid w:val="53B65900"/>
    <w:rsid w:val="53B8EF4C"/>
    <w:rsid w:val="53BF23F7"/>
    <w:rsid w:val="53EF125A"/>
    <w:rsid w:val="5402135D"/>
    <w:rsid w:val="54151D70"/>
    <w:rsid w:val="544A9D3F"/>
    <w:rsid w:val="54762374"/>
    <w:rsid w:val="547F2DB2"/>
    <w:rsid w:val="548B1488"/>
    <w:rsid w:val="549AA47E"/>
    <w:rsid w:val="54AB2B01"/>
    <w:rsid w:val="54D3D3BD"/>
    <w:rsid w:val="54F03685"/>
    <w:rsid w:val="5508529F"/>
    <w:rsid w:val="552919E3"/>
    <w:rsid w:val="555C0B0B"/>
    <w:rsid w:val="555EE230"/>
    <w:rsid w:val="5592BEC7"/>
    <w:rsid w:val="55E1BD77"/>
    <w:rsid w:val="55F79E07"/>
    <w:rsid w:val="561BE8F1"/>
    <w:rsid w:val="5660D1F9"/>
    <w:rsid w:val="56BE95C3"/>
    <w:rsid w:val="56E8044F"/>
    <w:rsid w:val="5711AE89"/>
    <w:rsid w:val="571B00EB"/>
    <w:rsid w:val="572E5996"/>
    <w:rsid w:val="576A3845"/>
    <w:rsid w:val="576FE462"/>
    <w:rsid w:val="5786DDAD"/>
    <w:rsid w:val="57BFEC60"/>
    <w:rsid w:val="57DDE075"/>
    <w:rsid w:val="57F920A1"/>
    <w:rsid w:val="57FEFFA2"/>
    <w:rsid w:val="580C7FAC"/>
    <w:rsid w:val="581F4214"/>
    <w:rsid w:val="58303CBB"/>
    <w:rsid w:val="5849B51D"/>
    <w:rsid w:val="58884466"/>
    <w:rsid w:val="589243F6"/>
    <w:rsid w:val="58962E4D"/>
    <w:rsid w:val="58BD8271"/>
    <w:rsid w:val="58FBE6C0"/>
    <w:rsid w:val="59029616"/>
    <w:rsid w:val="59173C31"/>
    <w:rsid w:val="594030DE"/>
    <w:rsid w:val="59410717"/>
    <w:rsid w:val="5954B20C"/>
    <w:rsid w:val="5968BB18"/>
    <w:rsid w:val="5983671D"/>
    <w:rsid w:val="59944CE1"/>
    <w:rsid w:val="59B7379B"/>
    <w:rsid w:val="59C6D33C"/>
    <w:rsid w:val="59FE602C"/>
    <w:rsid w:val="5A00ED84"/>
    <w:rsid w:val="5A3380C7"/>
    <w:rsid w:val="5A656334"/>
    <w:rsid w:val="5A6C1069"/>
    <w:rsid w:val="5ABB09BD"/>
    <w:rsid w:val="5AC560D4"/>
    <w:rsid w:val="5ACFAE4A"/>
    <w:rsid w:val="5B08A2A6"/>
    <w:rsid w:val="5B095D4C"/>
    <w:rsid w:val="5B3F6AC0"/>
    <w:rsid w:val="5B3FAAEE"/>
    <w:rsid w:val="5B4E2B20"/>
    <w:rsid w:val="5B652AA2"/>
    <w:rsid w:val="5B83D34B"/>
    <w:rsid w:val="5BE6B7B8"/>
    <w:rsid w:val="5C2CCE04"/>
    <w:rsid w:val="5C44032E"/>
    <w:rsid w:val="5C47B86E"/>
    <w:rsid w:val="5C4A4BDA"/>
    <w:rsid w:val="5C5217A9"/>
    <w:rsid w:val="5C5B2981"/>
    <w:rsid w:val="5CBDBA12"/>
    <w:rsid w:val="5CC4FBED"/>
    <w:rsid w:val="5CD2110D"/>
    <w:rsid w:val="5CDA27E8"/>
    <w:rsid w:val="5CE73B67"/>
    <w:rsid w:val="5CE8B8BD"/>
    <w:rsid w:val="5CEBF99C"/>
    <w:rsid w:val="5CEF5D6F"/>
    <w:rsid w:val="5D1B3A3F"/>
    <w:rsid w:val="5D54BFF7"/>
    <w:rsid w:val="5D7B62BB"/>
    <w:rsid w:val="5DC3B92F"/>
    <w:rsid w:val="5DDC93DE"/>
    <w:rsid w:val="5DECA878"/>
    <w:rsid w:val="5DF12F1E"/>
    <w:rsid w:val="5E02308A"/>
    <w:rsid w:val="5E057740"/>
    <w:rsid w:val="5E2C8058"/>
    <w:rsid w:val="5E31B730"/>
    <w:rsid w:val="5E38FB28"/>
    <w:rsid w:val="5E84AA13"/>
    <w:rsid w:val="5E8BC272"/>
    <w:rsid w:val="5EA1C7DB"/>
    <w:rsid w:val="5EE3266D"/>
    <w:rsid w:val="5F1DAE0A"/>
    <w:rsid w:val="5F26B98A"/>
    <w:rsid w:val="5F36B00F"/>
    <w:rsid w:val="5F374804"/>
    <w:rsid w:val="5F660187"/>
    <w:rsid w:val="5FA42369"/>
    <w:rsid w:val="5FB38DDD"/>
    <w:rsid w:val="5FD27245"/>
    <w:rsid w:val="5FE2C06F"/>
    <w:rsid w:val="60029146"/>
    <w:rsid w:val="601199B8"/>
    <w:rsid w:val="6021D3A0"/>
    <w:rsid w:val="602CE224"/>
    <w:rsid w:val="604CF924"/>
    <w:rsid w:val="60572D8B"/>
    <w:rsid w:val="6071DD67"/>
    <w:rsid w:val="6087A352"/>
    <w:rsid w:val="608BB780"/>
    <w:rsid w:val="60A09C49"/>
    <w:rsid w:val="60A42174"/>
    <w:rsid w:val="60BB9300"/>
    <w:rsid w:val="60D02DD4"/>
    <w:rsid w:val="6108D836"/>
    <w:rsid w:val="611F7617"/>
    <w:rsid w:val="61365475"/>
    <w:rsid w:val="61508C0E"/>
    <w:rsid w:val="6163EB9B"/>
    <w:rsid w:val="61BCCB5F"/>
    <w:rsid w:val="61BF8686"/>
    <w:rsid w:val="61D588E0"/>
    <w:rsid w:val="61E00007"/>
    <w:rsid w:val="61FD7209"/>
    <w:rsid w:val="6223EE54"/>
    <w:rsid w:val="623AD0D3"/>
    <w:rsid w:val="6250F2C7"/>
    <w:rsid w:val="62545C11"/>
    <w:rsid w:val="626304F9"/>
    <w:rsid w:val="627131BA"/>
    <w:rsid w:val="62848F2B"/>
    <w:rsid w:val="62BC8F71"/>
    <w:rsid w:val="62D9B1F8"/>
    <w:rsid w:val="635C6A64"/>
    <w:rsid w:val="63714CAA"/>
    <w:rsid w:val="637BB6C6"/>
    <w:rsid w:val="637E033D"/>
    <w:rsid w:val="63806C0D"/>
    <w:rsid w:val="638DC78D"/>
    <w:rsid w:val="639146AB"/>
    <w:rsid w:val="63937976"/>
    <w:rsid w:val="63A65097"/>
    <w:rsid w:val="63E354A1"/>
    <w:rsid w:val="63F62CCC"/>
    <w:rsid w:val="640AD1BD"/>
    <w:rsid w:val="640ECB9F"/>
    <w:rsid w:val="6418D93A"/>
    <w:rsid w:val="644627FB"/>
    <w:rsid w:val="647A9FB5"/>
    <w:rsid w:val="6499DFDF"/>
    <w:rsid w:val="64A33CD0"/>
    <w:rsid w:val="64BD43FF"/>
    <w:rsid w:val="64D6864C"/>
    <w:rsid w:val="64DB8814"/>
    <w:rsid w:val="6500C8B0"/>
    <w:rsid w:val="652358FD"/>
    <w:rsid w:val="65266524"/>
    <w:rsid w:val="652AA65C"/>
    <w:rsid w:val="657C4B23"/>
    <w:rsid w:val="658600E2"/>
    <w:rsid w:val="658FA531"/>
    <w:rsid w:val="659E2D2D"/>
    <w:rsid w:val="65A2E596"/>
    <w:rsid w:val="65F5E7C5"/>
    <w:rsid w:val="6616163D"/>
    <w:rsid w:val="661AB67E"/>
    <w:rsid w:val="6635ED0E"/>
    <w:rsid w:val="6638D493"/>
    <w:rsid w:val="6684FCAB"/>
    <w:rsid w:val="669B116F"/>
    <w:rsid w:val="66D45E4A"/>
    <w:rsid w:val="673620FF"/>
    <w:rsid w:val="673BC0ED"/>
    <w:rsid w:val="6746E24F"/>
    <w:rsid w:val="675194E8"/>
    <w:rsid w:val="67A2E270"/>
    <w:rsid w:val="67C43CDE"/>
    <w:rsid w:val="67F8BC53"/>
    <w:rsid w:val="6818249E"/>
    <w:rsid w:val="6841955D"/>
    <w:rsid w:val="68446FC2"/>
    <w:rsid w:val="68AA5C01"/>
    <w:rsid w:val="68C79A09"/>
    <w:rsid w:val="68EA9E90"/>
    <w:rsid w:val="68F597F0"/>
    <w:rsid w:val="68F5B251"/>
    <w:rsid w:val="6923276D"/>
    <w:rsid w:val="6967B79D"/>
    <w:rsid w:val="69775293"/>
    <w:rsid w:val="69A37D1C"/>
    <w:rsid w:val="69CD4F1B"/>
    <w:rsid w:val="6A5F1200"/>
    <w:rsid w:val="6A85CE01"/>
    <w:rsid w:val="6ACA005E"/>
    <w:rsid w:val="6ADC0A5D"/>
    <w:rsid w:val="6AE84462"/>
    <w:rsid w:val="6B197B84"/>
    <w:rsid w:val="6B46BCD8"/>
    <w:rsid w:val="6B52E966"/>
    <w:rsid w:val="6BBF12DA"/>
    <w:rsid w:val="6BC5DA04"/>
    <w:rsid w:val="6BCEEB42"/>
    <w:rsid w:val="6BD0D7F5"/>
    <w:rsid w:val="6BD94144"/>
    <w:rsid w:val="6BDFF36E"/>
    <w:rsid w:val="6C0584CF"/>
    <w:rsid w:val="6C08A467"/>
    <w:rsid w:val="6C0C50D4"/>
    <w:rsid w:val="6C2CFB6B"/>
    <w:rsid w:val="6C488AC2"/>
    <w:rsid w:val="6C5448B8"/>
    <w:rsid w:val="6C6B3DE2"/>
    <w:rsid w:val="6C6C40ED"/>
    <w:rsid w:val="6CB73EE4"/>
    <w:rsid w:val="6CC93C78"/>
    <w:rsid w:val="6CDD6515"/>
    <w:rsid w:val="6CDE8D2C"/>
    <w:rsid w:val="6CE61944"/>
    <w:rsid w:val="6D293EFC"/>
    <w:rsid w:val="6D3F7D73"/>
    <w:rsid w:val="6D6B5136"/>
    <w:rsid w:val="6DF4BF2C"/>
    <w:rsid w:val="6E1E856D"/>
    <w:rsid w:val="6E45A63D"/>
    <w:rsid w:val="6E55F289"/>
    <w:rsid w:val="6E834B15"/>
    <w:rsid w:val="6EB87D83"/>
    <w:rsid w:val="6EBBAD82"/>
    <w:rsid w:val="6EE3A419"/>
    <w:rsid w:val="6F016EA1"/>
    <w:rsid w:val="6F0FC949"/>
    <w:rsid w:val="6F0FEC96"/>
    <w:rsid w:val="6F22D9AF"/>
    <w:rsid w:val="6F266B62"/>
    <w:rsid w:val="6F3EEFDE"/>
    <w:rsid w:val="6F45DF2F"/>
    <w:rsid w:val="6F52C78E"/>
    <w:rsid w:val="6F606B98"/>
    <w:rsid w:val="6F761CF5"/>
    <w:rsid w:val="6F7E1EF9"/>
    <w:rsid w:val="6F8A9477"/>
    <w:rsid w:val="6F9D525F"/>
    <w:rsid w:val="6FA28EC9"/>
    <w:rsid w:val="6FB0992A"/>
    <w:rsid w:val="701BE78B"/>
    <w:rsid w:val="702084EE"/>
    <w:rsid w:val="705FC807"/>
    <w:rsid w:val="70617B17"/>
    <w:rsid w:val="707474F5"/>
    <w:rsid w:val="709BD5A2"/>
    <w:rsid w:val="70A7233E"/>
    <w:rsid w:val="70D0D1D6"/>
    <w:rsid w:val="70FD5243"/>
    <w:rsid w:val="71284D15"/>
    <w:rsid w:val="7129B0D1"/>
    <w:rsid w:val="71718597"/>
    <w:rsid w:val="71A8C3B1"/>
    <w:rsid w:val="71F64698"/>
    <w:rsid w:val="71FB8AF8"/>
    <w:rsid w:val="721639ED"/>
    <w:rsid w:val="72491817"/>
    <w:rsid w:val="7277BC24"/>
    <w:rsid w:val="72C1A913"/>
    <w:rsid w:val="733908E8"/>
    <w:rsid w:val="7377A37E"/>
    <w:rsid w:val="73EABCDD"/>
    <w:rsid w:val="73FA6198"/>
    <w:rsid w:val="7423BD52"/>
    <w:rsid w:val="744F9B00"/>
    <w:rsid w:val="747CE3F1"/>
    <w:rsid w:val="74989061"/>
    <w:rsid w:val="749BFCD0"/>
    <w:rsid w:val="749C938C"/>
    <w:rsid w:val="74A0056F"/>
    <w:rsid w:val="750A9E7D"/>
    <w:rsid w:val="753DCAE9"/>
    <w:rsid w:val="759C55DB"/>
    <w:rsid w:val="75AC140B"/>
    <w:rsid w:val="75E83C58"/>
    <w:rsid w:val="75EC0E86"/>
    <w:rsid w:val="75EEFB18"/>
    <w:rsid w:val="76056850"/>
    <w:rsid w:val="7629379B"/>
    <w:rsid w:val="7634F738"/>
    <w:rsid w:val="764EC4F1"/>
    <w:rsid w:val="76532D9C"/>
    <w:rsid w:val="766A88B7"/>
    <w:rsid w:val="767D6428"/>
    <w:rsid w:val="76AE9E94"/>
    <w:rsid w:val="772BBBEB"/>
    <w:rsid w:val="778740ED"/>
    <w:rsid w:val="779089E5"/>
    <w:rsid w:val="77B97D8F"/>
    <w:rsid w:val="77DDA0E0"/>
    <w:rsid w:val="781C30FC"/>
    <w:rsid w:val="78355566"/>
    <w:rsid w:val="783CF4A1"/>
    <w:rsid w:val="7845F56B"/>
    <w:rsid w:val="78638065"/>
    <w:rsid w:val="78762AB2"/>
    <w:rsid w:val="787CE015"/>
    <w:rsid w:val="78878B4E"/>
    <w:rsid w:val="7898A464"/>
    <w:rsid w:val="78A9415E"/>
    <w:rsid w:val="78AE6A8C"/>
    <w:rsid w:val="78B1A89C"/>
    <w:rsid w:val="78CA7370"/>
    <w:rsid w:val="79281153"/>
    <w:rsid w:val="79353125"/>
    <w:rsid w:val="7940DDC4"/>
    <w:rsid w:val="79952996"/>
    <w:rsid w:val="79ACB24E"/>
    <w:rsid w:val="79B84DE4"/>
    <w:rsid w:val="79BBDE69"/>
    <w:rsid w:val="79EFB113"/>
    <w:rsid w:val="7A4ED56F"/>
    <w:rsid w:val="7A78C343"/>
    <w:rsid w:val="7A7B80B4"/>
    <w:rsid w:val="7A82AAD0"/>
    <w:rsid w:val="7AA15989"/>
    <w:rsid w:val="7AA336F9"/>
    <w:rsid w:val="7AA68CD2"/>
    <w:rsid w:val="7AB801EC"/>
    <w:rsid w:val="7B45E032"/>
    <w:rsid w:val="7B84CA2A"/>
    <w:rsid w:val="7B914C34"/>
    <w:rsid w:val="7BCB06FE"/>
    <w:rsid w:val="7BCC8D31"/>
    <w:rsid w:val="7BE3632C"/>
    <w:rsid w:val="7BE8D8F3"/>
    <w:rsid w:val="7BFFADAB"/>
    <w:rsid w:val="7C147072"/>
    <w:rsid w:val="7C1D304B"/>
    <w:rsid w:val="7C373C23"/>
    <w:rsid w:val="7C3ABDD5"/>
    <w:rsid w:val="7C84CFB4"/>
    <w:rsid w:val="7C8C079A"/>
    <w:rsid w:val="7C998341"/>
    <w:rsid w:val="7CBDD3F9"/>
    <w:rsid w:val="7D23B528"/>
    <w:rsid w:val="7D521A9B"/>
    <w:rsid w:val="7D6E85DD"/>
    <w:rsid w:val="7D6ED4B5"/>
    <w:rsid w:val="7DB6C358"/>
    <w:rsid w:val="7DBE123D"/>
    <w:rsid w:val="7E4C2455"/>
    <w:rsid w:val="7E896269"/>
    <w:rsid w:val="7EA5F197"/>
    <w:rsid w:val="7EA9822F"/>
    <w:rsid w:val="7EB6CB36"/>
    <w:rsid w:val="7EBF6071"/>
    <w:rsid w:val="7EE3B012"/>
    <w:rsid w:val="7EE8B499"/>
    <w:rsid w:val="7EECCE5B"/>
    <w:rsid w:val="7EF623F7"/>
    <w:rsid w:val="7F15EFD1"/>
    <w:rsid w:val="7F1E25E2"/>
    <w:rsid w:val="7F26EB31"/>
    <w:rsid w:val="7F29B90E"/>
    <w:rsid w:val="7F2AFCF7"/>
    <w:rsid w:val="7FAA1A11"/>
    <w:rsid w:val="7FF9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4D2A"/>
  <w15:chartTrackingRefBased/>
  <w15:docId w15:val="{E643FB2D-720D-41D2-9A8C-693C24D6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 w:qFormat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C0A"/>
    <w:pPr>
      <w:spacing w:line="288" w:lineRule="auto"/>
    </w:pPr>
    <w:rPr>
      <w:rFonts w:ascii="Aptos" w:hAnsi="Aptos" w:cs="Times New Roman (Hoofdtekst CS)"/>
      <w:spacing w:val="4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72208"/>
    <w:pPr>
      <w:keepNext/>
      <w:keepLines/>
      <w:numPr>
        <w:numId w:val="7"/>
      </w:numPr>
      <w:spacing w:before="240" w:after="120" w:line="240" w:lineRule="auto"/>
      <w:outlineLvl w:val="0"/>
    </w:pPr>
    <w:rPr>
      <w:rFonts w:eastAsiaTheme="majorEastAsia" w:cs="Times New Roman (Koppen CS)"/>
      <w:b/>
      <w:bCs/>
      <w:color w:val="3B1099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B6AD2"/>
    <w:pPr>
      <w:keepNext/>
      <w:keepLines/>
      <w:numPr>
        <w:ilvl w:val="1"/>
        <w:numId w:val="7"/>
      </w:numPr>
      <w:spacing w:before="360" w:after="120" w:line="240" w:lineRule="auto"/>
      <w:outlineLvl w:val="1"/>
    </w:pPr>
    <w:rPr>
      <w:rFonts w:eastAsiaTheme="majorEastAsia" w:cs="Times New Roman (Koppen CS)"/>
      <w:b/>
      <w:color w:val="3B1099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14E90"/>
    <w:pPr>
      <w:keepNext/>
      <w:keepLines/>
      <w:numPr>
        <w:ilvl w:val="2"/>
        <w:numId w:val="7"/>
      </w:numPr>
      <w:spacing w:before="360" w:line="360" w:lineRule="auto"/>
      <w:outlineLvl w:val="2"/>
    </w:pPr>
    <w:rPr>
      <w:rFonts w:eastAsiaTheme="majorEastAsia" w:cs="Times New Roman (Koppen CS)"/>
      <w:b/>
      <w:color w:val="3B1099" w:themeColor="text1"/>
      <w:sz w:val="24"/>
    </w:rPr>
  </w:style>
  <w:style w:type="paragraph" w:styleId="Kop4">
    <w:name w:val="heading 4"/>
    <w:basedOn w:val="Standaard"/>
    <w:next w:val="Standaard"/>
    <w:link w:val="Kop4Char"/>
    <w:autoRedefine/>
    <w:unhideWhenUsed/>
    <w:qFormat/>
    <w:rsid w:val="00682391"/>
    <w:pPr>
      <w:keepNext/>
      <w:keepLines/>
      <w:spacing w:before="40" w:line="360" w:lineRule="auto"/>
      <w:outlineLvl w:val="3"/>
    </w:pPr>
    <w:rPr>
      <w:rFonts w:eastAsiaTheme="majorEastAsia" w:cs="Times New Roman (Koppen CS)"/>
      <w:b/>
      <w:iCs/>
      <w:color w:val="3B1099" w:themeColor="text1"/>
      <w:sz w:val="22"/>
      <w:szCs w:val="22"/>
    </w:rPr>
  </w:style>
  <w:style w:type="paragraph" w:styleId="Kop5">
    <w:name w:val="heading 5"/>
    <w:basedOn w:val="Standaard"/>
    <w:next w:val="Standaard"/>
    <w:link w:val="Kop5Char"/>
    <w:autoRedefine/>
    <w:unhideWhenUsed/>
    <w:qFormat/>
    <w:rsid w:val="008546E8"/>
    <w:pPr>
      <w:keepNext/>
      <w:keepLines/>
      <w:spacing w:before="120"/>
      <w:outlineLvl w:val="4"/>
    </w:pPr>
    <w:rPr>
      <w:rFonts w:eastAsiaTheme="majorEastAsia" w:cstheme="majorBidi"/>
      <w:noProof/>
      <w:color w:val="3B1099" w:themeColor="text1"/>
      <w14:ligatures w14:val="standardContextual"/>
    </w:rPr>
  </w:style>
  <w:style w:type="paragraph" w:styleId="Kop6">
    <w:name w:val="heading 6"/>
    <w:basedOn w:val="Standaard"/>
    <w:next w:val="Standaard"/>
    <w:link w:val="Kop6Char"/>
    <w:autoRedefine/>
    <w:unhideWhenUsed/>
    <w:qFormat/>
    <w:rsid w:val="007F5EEA"/>
    <w:pPr>
      <w:keepNext/>
      <w:keepLines/>
      <w:spacing w:before="40"/>
      <w:outlineLvl w:val="5"/>
    </w:pPr>
    <w:rPr>
      <w:rFonts w:eastAsiaTheme="majorEastAsia" w:cstheme="majorBidi"/>
      <w:color w:val="3B1099" w:themeColor="text1"/>
    </w:rPr>
  </w:style>
  <w:style w:type="paragraph" w:styleId="Kop7">
    <w:name w:val="heading 7"/>
    <w:basedOn w:val="Standaard"/>
    <w:next w:val="Standaard"/>
    <w:link w:val="Kop7Char"/>
    <w:autoRedefine/>
    <w:unhideWhenUsed/>
    <w:qFormat/>
    <w:rsid w:val="007F5EEA"/>
    <w:pPr>
      <w:keepNext/>
      <w:keepLines/>
      <w:spacing w:before="40"/>
      <w:outlineLvl w:val="6"/>
    </w:pPr>
    <w:rPr>
      <w:rFonts w:eastAsiaTheme="majorEastAsia" w:cstheme="majorBidi"/>
      <w:i/>
      <w:iCs/>
      <w:color w:val="3B1099" w:themeColor="text1"/>
    </w:rPr>
  </w:style>
  <w:style w:type="paragraph" w:styleId="Kop8">
    <w:name w:val="heading 8"/>
    <w:basedOn w:val="Standaard"/>
    <w:next w:val="Standaard"/>
    <w:link w:val="Kop8Char"/>
    <w:autoRedefine/>
    <w:unhideWhenUsed/>
    <w:qFormat/>
    <w:rsid w:val="007F5EEA"/>
    <w:pPr>
      <w:keepNext/>
      <w:keepLines/>
      <w:spacing w:before="40"/>
      <w:outlineLvl w:val="7"/>
    </w:pPr>
    <w:rPr>
      <w:rFonts w:eastAsiaTheme="majorEastAsia" w:cstheme="majorBidi"/>
      <w:color w:val="3B1099" w:themeColor="text1"/>
      <w:szCs w:val="21"/>
    </w:rPr>
  </w:style>
  <w:style w:type="paragraph" w:styleId="Kop9">
    <w:name w:val="heading 9"/>
    <w:basedOn w:val="Standaard"/>
    <w:next w:val="Standaard"/>
    <w:link w:val="Kop9Char"/>
    <w:autoRedefine/>
    <w:unhideWhenUsed/>
    <w:qFormat/>
    <w:rsid w:val="007F5EEA"/>
    <w:pPr>
      <w:keepNext/>
      <w:keepLines/>
      <w:spacing w:before="40"/>
      <w:outlineLvl w:val="8"/>
    </w:pPr>
    <w:rPr>
      <w:rFonts w:eastAsiaTheme="majorEastAsia" w:cstheme="majorBidi"/>
      <w:i/>
      <w:iCs/>
      <w:color w:val="3B1099" w:themeColor="text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2208"/>
    <w:rPr>
      <w:rFonts w:ascii="Aptos" w:eastAsiaTheme="majorEastAsia" w:hAnsi="Aptos" w:cs="Times New Roman (Koppen CS)"/>
      <w:b/>
      <w:bCs/>
      <w:color w:val="3B1099" w:themeColor="text1"/>
      <w:spacing w:val="4"/>
      <w:kern w:val="0"/>
      <w:sz w:val="36"/>
      <w:szCs w:val="36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6D6818"/>
    <w:rPr>
      <w:rFonts w:ascii="Aptos" w:eastAsiaTheme="majorEastAsia" w:hAnsi="Aptos" w:cs="Times New Roman (Koppen CS)"/>
      <w:b/>
      <w:color w:val="3B1099" w:themeColor="text1"/>
      <w:spacing w:val="4"/>
      <w:kern w:val="0"/>
      <w:sz w:val="28"/>
      <w:szCs w:val="28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814E90"/>
    <w:rPr>
      <w:rFonts w:ascii="Aptos" w:eastAsiaTheme="majorEastAsia" w:hAnsi="Aptos" w:cs="Times New Roman (Koppen CS)"/>
      <w:b/>
      <w:color w:val="3B1099" w:themeColor="text1"/>
      <w:spacing w:val="4"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rsid w:val="00682391"/>
    <w:rPr>
      <w:rFonts w:ascii="Aptos" w:eastAsiaTheme="majorEastAsia" w:hAnsi="Aptos" w:cs="Times New Roman (Koppen CS)"/>
      <w:b/>
      <w:iCs/>
      <w:color w:val="3B1099" w:themeColor="text1"/>
      <w:spacing w:val="4"/>
      <w:kern w:val="0"/>
      <w:sz w:val="22"/>
      <w:szCs w:val="22"/>
      <w14:ligatures w14:val="none"/>
    </w:rPr>
  </w:style>
  <w:style w:type="character" w:customStyle="1" w:styleId="Kop5Char">
    <w:name w:val="Kop 5 Char"/>
    <w:basedOn w:val="Standaardalinea-lettertype"/>
    <w:link w:val="Kop5"/>
    <w:rsid w:val="008546E8"/>
    <w:rPr>
      <w:rFonts w:ascii="Aptos" w:eastAsiaTheme="majorEastAsia" w:hAnsi="Aptos" w:cstheme="majorBidi"/>
      <w:noProof/>
      <w:color w:val="3B1099" w:themeColor="text1"/>
      <w:spacing w:val="4"/>
      <w:kern w:val="0"/>
      <w:sz w:val="19"/>
    </w:rPr>
  </w:style>
  <w:style w:type="character" w:customStyle="1" w:styleId="Kop6Char">
    <w:name w:val="Kop 6 Char"/>
    <w:basedOn w:val="Standaardalinea-lettertype"/>
    <w:link w:val="Kop6"/>
    <w:rsid w:val="007F5EEA"/>
    <w:rPr>
      <w:rFonts w:ascii="Tenorite" w:eastAsiaTheme="majorEastAsia" w:hAnsi="Tenorite" w:cstheme="majorBidi"/>
      <w:b w:val="0"/>
      <w:i w:val="0"/>
      <w:color w:val="3B1099" w:themeColor="text1"/>
      <w:sz w:val="22"/>
      <w:bdr w:val="none" w:sz="0" w:space="0" w:color="auto"/>
      <w14:ligatures w14:val="none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D58DF"/>
    <w:pPr>
      <w:numPr>
        <w:ilvl w:val="1"/>
      </w:numPr>
      <w:spacing w:before="120" w:after="120" w:line="360" w:lineRule="auto"/>
    </w:pPr>
    <w:rPr>
      <w:rFonts w:eastAsiaTheme="minorEastAsia"/>
      <w:color w:val="3B1099" w:themeColor="text1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58DF"/>
    <w:rPr>
      <w:rFonts w:ascii="Aptos" w:eastAsiaTheme="minorEastAsia" w:hAnsi="Aptos" w:cs="Times New Roman (Hoofdtekst CS)"/>
      <w:b w:val="0"/>
      <w:i w:val="0"/>
      <w:color w:val="3B1099" w:themeColor="text1"/>
      <w:sz w:val="32"/>
      <w:szCs w:val="22"/>
      <w14:ligatures w14:val="none"/>
    </w:rPr>
  </w:style>
  <w:style w:type="character" w:customStyle="1" w:styleId="Kop7Char">
    <w:name w:val="Kop 7 Char"/>
    <w:basedOn w:val="Standaardalinea-lettertype"/>
    <w:link w:val="Kop7"/>
    <w:rsid w:val="007F5EEA"/>
    <w:rPr>
      <w:rFonts w:ascii="Tenorite" w:eastAsiaTheme="majorEastAsia" w:hAnsi="Tenorite" w:cstheme="majorBidi"/>
      <w:b w:val="0"/>
      <w:i/>
      <w:iCs/>
      <w:color w:val="3B1099" w:themeColor="text1"/>
      <w:sz w:val="22"/>
      <w:bdr w:val="none" w:sz="0" w:space="0" w:color="auto"/>
      <w14:ligatures w14:val="none"/>
    </w:rPr>
  </w:style>
  <w:style w:type="character" w:customStyle="1" w:styleId="Kop8Char">
    <w:name w:val="Kop 8 Char"/>
    <w:basedOn w:val="Standaardalinea-lettertype"/>
    <w:link w:val="Kop8"/>
    <w:rsid w:val="007F5EEA"/>
    <w:rPr>
      <w:rFonts w:ascii="Tenorite" w:eastAsiaTheme="majorEastAsia" w:hAnsi="Tenorite" w:cstheme="majorBidi"/>
      <w:b w:val="0"/>
      <w:i w:val="0"/>
      <w:color w:val="3B1099" w:themeColor="text1"/>
      <w:sz w:val="21"/>
      <w:szCs w:val="21"/>
      <w:bdr w:val="none" w:sz="0" w:space="0" w:color="auto"/>
      <w14:ligatures w14:val="none"/>
    </w:rPr>
  </w:style>
  <w:style w:type="character" w:customStyle="1" w:styleId="Kop9Char">
    <w:name w:val="Kop 9 Char"/>
    <w:basedOn w:val="Standaardalinea-lettertype"/>
    <w:link w:val="Kop9"/>
    <w:rsid w:val="007F5EEA"/>
    <w:rPr>
      <w:rFonts w:ascii="Tenorite" w:eastAsiaTheme="majorEastAsia" w:hAnsi="Tenorite" w:cstheme="majorBidi"/>
      <w:b w:val="0"/>
      <w:i/>
      <w:iCs/>
      <w:color w:val="3B1099" w:themeColor="text1"/>
      <w:sz w:val="21"/>
      <w:szCs w:val="21"/>
      <w:bdr w:val="none" w:sz="0" w:space="0" w:color="auto"/>
      <w14:ligatures w14:val="none"/>
    </w:rPr>
  </w:style>
  <w:style w:type="paragraph" w:styleId="Titel">
    <w:name w:val="Title"/>
    <w:next w:val="Standaard"/>
    <w:link w:val="TitelChar"/>
    <w:autoRedefine/>
    <w:uiPriority w:val="10"/>
    <w:qFormat/>
    <w:rsid w:val="002F7EEA"/>
    <w:pPr>
      <w:spacing w:after="360" w:line="216" w:lineRule="auto"/>
      <w:contextualSpacing/>
    </w:pPr>
    <w:rPr>
      <w:rFonts w:ascii="Aptos" w:eastAsiaTheme="majorEastAsia" w:hAnsi="Aptos" w:cs="Times New Roman (Koppen CS)"/>
      <w:b/>
      <w:color w:val="3B1099" w:themeColor="text1"/>
      <w:kern w:val="28"/>
      <w:sz w:val="52"/>
      <w:szCs w:val="9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2F7EEA"/>
    <w:rPr>
      <w:rFonts w:ascii="Aptos" w:eastAsiaTheme="majorEastAsia" w:hAnsi="Aptos" w:cs="Times New Roman (Koppen CS)"/>
      <w:b/>
      <w:color w:val="3B1099" w:themeColor="text1"/>
      <w:kern w:val="28"/>
      <w:sz w:val="52"/>
      <w:szCs w:val="96"/>
      <w14:ligatures w14:val="none"/>
    </w:rPr>
  </w:style>
  <w:style w:type="character" w:styleId="Intensievebenadrukking">
    <w:name w:val="Intense Emphasis"/>
    <w:aliases w:val="Ondertitel plaatje"/>
    <w:basedOn w:val="Standaardalinea-lettertype"/>
    <w:uiPriority w:val="21"/>
    <w:qFormat/>
    <w:rsid w:val="005D58DF"/>
    <w:rPr>
      <w:rFonts w:ascii="Aptos" w:hAnsi="Aptos"/>
      <w:b w:val="0"/>
      <w:i w:val="0"/>
      <w:iCs/>
      <w:color w:val="3B1099" w:themeColor="text1"/>
      <w:bdr w:val="none" w:sz="0" w:space="0" w:color="auto"/>
    </w:rPr>
  </w:style>
  <w:style w:type="character" w:styleId="Nadruk">
    <w:name w:val="Emphasis"/>
    <w:basedOn w:val="Standaardalinea-lettertype"/>
    <w:uiPriority w:val="20"/>
    <w:qFormat/>
    <w:rsid w:val="005D58DF"/>
    <w:rPr>
      <w:rFonts w:ascii="Aptos" w:hAnsi="Aptos"/>
      <w:b w:val="0"/>
      <w:i/>
      <w:iCs/>
      <w:bdr w:val="none" w:sz="0" w:space="0" w:color="auto"/>
    </w:rPr>
  </w:style>
  <w:style w:type="character" w:styleId="Subtielebenadrukking">
    <w:name w:val="Subtle Emphasis"/>
    <w:basedOn w:val="Standaardalinea-lettertype"/>
    <w:uiPriority w:val="19"/>
    <w:qFormat/>
    <w:rsid w:val="005D58DF"/>
    <w:rPr>
      <w:rFonts w:ascii="Aptos" w:hAnsi="Aptos"/>
      <w:b w:val="0"/>
      <w:i/>
      <w:iCs/>
      <w:color w:val="3B1099" w:themeColor="text1"/>
      <w:bdr w:val="none" w:sz="0" w:space="0" w:color="auto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6E3DC8"/>
    <w:pPr>
      <w:shd w:val="clear" w:color="auto" w:fill="DBF3FF" w:themeFill="background2"/>
      <w:spacing w:before="240" w:after="240"/>
      <w:ind w:left="862" w:right="862"/>
      <w:jc w:val="center"/>
    </w:pPr>
    <w:rPr>
      <w:iCs/>
      <w:color w:val="3B1099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E3DC8"/>
    <w:rPr>
      <w:rFonts w:ascii="CoFo Sans VF Light" w:hAnsi="CoFo Sans VF Light" w:cs="Times New Roman (Hoofdtekst CS)"/>
      <w:b w:val="0"/>
      <w:i w:val="0"/>
      <w:iCs/>
      <w:color w:val="3B1099" w:themeColor="text1"/>
      <w:sz w:val="21"/>
      <w:bdr w:val="none" w:sz="0" w:space="0" w:color="auto"/>
      <w:shd w:val="clear" w:color="auto" w:fill="DBF3FF" w:themeFill="background2"/>
      <w14:ligatures w14:val="none"/>
    </w:rPr>
  </w:style>
  <w:style w:type="character" w:styleId="Zwaar">
    <w:name w:val="Strong"/>
    <w:basedOn w:val="Standaardalinea-lettertype"/>
    <w:uiPriority w:val="22"/>
    <w:qFormat/>
    <w:rsid w:val="005D58DF"/>
    <w:rPr>
      <w:rFonts w:ascii="Aptos" w:hAnsi="Aptos"/>
      <w:b/>
      <w:bCs/>
      <w:i w:val="0"/>
      <w:bdr w:val="none" w:sz="0" w:space="0" w:color="auto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5D58DF"/>
    <w:pPr>
      <w:pBdr>
        <w:left w:val="single" w:sz="18" w:space="20" w:color="97CFF0" w:themeColor="text2"/>
      </w:pBdr>
      <w:spacing w:before="240" w:after="240"/>
      <w:ind w:left="454"/>
    </w:pPr>
    <w:rPr>
      <w:iCs/>
      <w:color w:val="3B1099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58DF"/>
    <w:rPr>
      <w:rFonts w:ascii="Aptos" w:hAnsi="Aptos" w:cs="Times New Roman (Hoofdtekst CS)"/>
      <w:b w:val="0"/>
      <w:i w:val="0"/>
      <w:iCs/>
      <w:color w:val="3B1099" w:themeColor="text1"/>
      <w:sz w:val="21"/>
      <w14:ligatures w14:val="none"/>
    </w:rPr>
  </w:style>
  <w:style w:type="character" w:styleId="Titelvanboek">
    <w:name w:val="Book Title"/>
    <w:basedOn w:val="Standaardalinea-lettertype"/>
    <w:uiPriority w:val="33"/>
    <w:qFormat/>
    <w:rsid w:val="005D58DF"/>
    <w:rPr>
      <w:rFonts w:ascii="Aptos" w:hAnsi="Aptos"/>
      <w:b/>
      <w:bCs/>
      <w:i w:val="0"/>
      <w:iCs/>
      <w:color w:val="3B1099" w:themeColor="text1"/>
      <w:spacing w:val="5"/>
      <w:bdr w:val="none" w:sz="0" w:space="0" w:color="auto"/>
    </w:rPr>
  </w:style>
  <w:style w:type="paragraph" w:styleId="Lijstalinea">
    <w:name w:val="List Paragraph"/>
    <w:basedOn w:val="Standaard"/>
    <w:link w:val="LijstalineaChar"/>
    <w:uiPriority w:val="34"/>
    <w:qFormat/>
    <w:rsid w:val="002C14F5"/>
    <w:pPr>
      <w:ind w:left="720"/>
      <w:contextualSpacing/>
    </w:pPr>
  </w:style>
  <w:style w:type="paragraph" w:styleId="Bijschrift">
    <w:name w:val="caption"/>
    <w:basedOn w:val="Standaard"/>
    <w:next w:val="Standaard"/>
    <w:unhideWhenUsed/>
    <w:qFormat/>
    <w:rsid w:val="005D58DF"/>
    <w:pPr>
      <w:spacing w:after="200" w:line="240" w:lineRule="auto"/>
    </w:pPr>
    <w:rPr>
      <w:i/>
      <w:iCs/>
      <w:color w:val="000000"/>
      <w:sz w:val="18"/>
      <w:szCs w:val="18"/>
    </w:rPr>
  </w:style>
  <w:style w:type="paragraph" w:styleId="Kopvaninhoudsopgave">
    <w:name w:val="TOC Heading"/>
    <w:basedOn w:val="Standaard"/>
    <w:next w:val="Standaard"/>
    <w:autoRedefine/>
    <w:uiPriority w:val="39"/>
    <w:unhideWhenUsed/>
    <w:qFormat/>
    <w:rsid w:val="00284579"/>
    <w:pPr>
      <w:spacing w:before="240" w:line="276" w:lineRule="auto"/>
    </w:pPr>
    <w:rPr>
      <w:rFonts w:cstheme="majorBidi"/>
      <w:sz w:val="32"/>
    </w:rPr>
  </w:style>
  <w:style w:type="character" w:styleId="Hashtag">
    <w:name w:val="Hashtag"/>
    <w:basedOn w:val="Standaardalinea-lettertype"/>
    <w:uiPriority w:val="99"/>
    <w:semiHidden/>
    <w:unhideWhenUsed/>
    <w:qFormat/>
    <w:rsid w:val="002C14F5"/>
    <w:rPr>
      <w:rFonts w:ascii="CoFo Sans VF Light" w:hAnsi="CoFo Sans VF Light"/>
      <w:b w:val="0"/>
      <w:i w:val="0"/>
      <w:color w:val="3B1099" w:themeColor="text1"/>
      <w:bdr w:val="none" w:sz="0" w:space="0" w:color="auto"/>
      <w:shd w:val="clear" w:color="auto" w:fill="D6FFDD" w:themeFill="accent2"/>
    </w:rPr>
  </w:style>
  <w:style w:type="character" w:styleId="SmartLink">
    <w:name w:val="Smart Link"/>
    <w:basedOn w:val="Standaardalinea-lettertype"/>
    <w:uiPriority w:val="99"/>
    <w:semiHidden/>
    <w:unhideWhenUsed/>
    <w:rsid w:val="002C14F5"/>
    <w:rPr>
      <w:rFonts w:ascii="CoFo Sans VF Light" w:hAnsi="CoFo Sans VF Light"/>
      <w:b w:val="0"/>
      <w:i w:val="0"/>
      <w:color w:val="3B1099" w:themeColor="text1"/>
      <w:u w:val="single"/>
      <w:bdr w:val="none" w:sz="0" w:space="0" w:color="auto"/>
      <w:shd w:val="clear" w:color="auto" w:fill="F3F2F1"/>
    </w:rPr>
  </w:style>
  <w:style w:type="character" w:styleId="Vermelding">
    <w:name w:val="Mention"/>
    <w:basedOn w:val="Standaardalinea-lettertype"/>
    <w:uiPriority w:val="99"/>
    <w:unhideWhenUsed/>
    <w:rsid w:val="002C14F5"/>
    <w:rPr>
      <w:rFonts w:ascii="CoFo Sans VF Light" w:hAnsi="CoFo Sans VF Light"/>
      <w:b w:val="0"/>
      <w:i w:val="0"/>
      <w:color w:val="3B1099" w:themeColor="text1"/>
      <w:bdr w:val="none" w:sz="0" w:space="0" w:color="auto"/>
      <w:shd w:val="clear" w:color="auto" w:fill="E1DFDD"/>
    </w:rPr>
  </w:style>
  <w:style w:type="paragraph" w:styleId="Bloktekst">
    <w:name w:val="Block Text"/>
    <w:basedOn w:val="Standaard"/>
    <w:autoRedefine/>
    <w:uiPriority w:val="99"/>
    <w:unhideWhenUsed/>
    <w:qFormat/>
    <w:rsid w:val="00AB3DCB"/>
    <w:pPr>
      <w:pBdr>
        <w:top w:val="single" w:sz="2" w:space="16" w:color="DBF3FF" w:themeColor="background2"/>
        <w:left w:val="single" w:sz="2" w:space="18" w:color="DBF3FF" w:themeColor="background2"/>
        <w:bottom w:val="single" w:sz="2" w:space="16" w:color="DBF3FF" w:themeColor="background2"/>
        <w:right w:val="single" w:sz="2" w:space="18" w:color="DBF3FF" w:themeColor="background2"/>
      </w:pBdr>
      <w:shd w:val="clear" w:color="auto" w:fill="DBF3FF" w:themeFill="background2"/>
      <w:ind w:left="1152" w:right="1152"/>
    </w:pPr>
    <w:rPr>
      <w:rFonts w:eastAsiaTheme="minorEastAsia" w:cstheme="minorBidi"/>
      <w:iCs/>
      <w:color w:val="3B1099" w:themeColor="text1"/>
    </w:rPr>
  </w:style>
  <w:style w:type="paragraph" w:styleId="Adresenvelop">
    <w:name w:val="envelope address"/>
    <w:basedOn w:val="Standaard"/>
    <w:uiPriority w:val="99"/>
    <w:semiHidden/>
    <w:unhideWhenUsed/>
    <w:rsid w:val="002C14F5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B3DCB"/>
    <w:pPr>
      <w:spacing w:line="240" w:lineRule="auto"/>
    </w:pPr>
    <w:rPr>
      <w:sz w:val="26"/>
      <w:szCs w:val="2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B3DCB"/>
    <w:rPr>
      <w:rFonts w:ascii="Tenorite" w:hAnsi="Tenorite" w:cs="Times New Roman (Hoofdtekst CS)"/>
      <w:b w:val="0"/>
      <w:i w:val="0"/>
      <w:sz w:val="26"/>
      <w:szCs w:val="26"/>
      <w:bdr w:val="none" w:sz="0" w:space="0" w:color="auto"/>
      <w14:ligatures w14:val="none"/>
    </w:rPr>
  </w:style>
  <w:style w:type="paragraph" w:styleId="Berichtkop">
    <w:name w:val="Message Header"/>
    <w:basedOn w:val="Standaard"/>
    <w:link w:val="BerichtkopChar"/>
    <w:autoRedefine/>
    <w:uiPriority w:val="99"/>
    <w:unhideWhenUsed/>
    <w:qFormat/>
    <w:rsid w:val="002860B6"/>
    <w:pPr>
      <w:pBdr>
        <w:top w:val="single" w:sz="6" w:space="12" w:color="DBF3FF" w:themeColor="background2"/>
        <w:left w:val="single" w:sz="6" w:space="14" w:color="DBF3FF" w:themeColor="background2"/>
        <w:bottom w:val="single" w:sz="6" w:space="12" w:color="DBF3FF" w:themeColor="background2"/>
        <w:right w:val="single" w:sz="6" w:space="14" w:color="DBF3FF" w:themeColor="background2"/>
      </w:pBdr>
      <w:shd w:val="clear" w:color="auto" w:fill="DBF3FF" w:themeFill="background2"/>
      <w:spacing w:before="120" w:after="120" w:line="240" w:lineRule="auto"/>
      <w:ind w:left="284" w:right="284"/>
    </w:pPr>
    <w:rPr>
      <w:rFonts w:eastAsiaTheme="majorEastAsia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2860B6"/>
    <w:rPr>
      <w:rFonts w:ascii="Tenorite" w:eastAsiaTheme="majorEastAsia" w:hAnsi="Tenorite" w:cstheme="majorBidi"/>
      <w:b w:val="0"/>
      <w:i w:val="0"/>
      <w:sz w:val="22"/>
      <w:bdr w:val="none" w:sz="0" w:space="0" w:color="auto"/>
      <w:shd w:val="clear" w:color="auto" w:fill="DBF3FF" w:themeFill="background2"/>
      <w14:ligatures w14:val="none"/>
    </w:rPr>
  </w:style>
  <w:style w:type="paragraph" w:styleId="Koptekst">
    <w:name w:val="header"/>
    <w:basedOn w:val="Standaard"/>
    <w:link w:val="KoptekstChar"/>
    <w:unhideWhenUsed/>
    <w:rsid w:val="00F147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147E8"/>
    <w:rPr>
      <w:rFonts w:ascii="Tenorite" w:hAnsi="Tenorite" w:cs="Times New Roman (Hoofdtekst CS)"/>
      <w:b w:val="0"/>
      <w:i w:val="0"/>
      <w:sz w:val="22"/>
      <w:bdr w:val="none" w:sz="0" w:space="0" w:color="auto"/>
      <w14:ligatures w14:val="none"/>
    </w:rPr>
  </w:style>
  <w:style w:type="paragraph" w:styleId="Voettekst">
    <w:name w:val="footer"/>
    <w:basedOn w:val="Standaard"/>
    <w:link w:val="VoettekstChar"/>
    <w:unhideWhenUsed/>
    <w:rsid w:val="008A5F53"/>
    <w:pPr>
      <w:tabs>
        <w:tab w:val="center" w:pos="4536"/>
        <w:tab w:val="right" w:pos="9072"/>
      </w:tabs>
      <w:spacing w:line="240" w:lineRule="auto"/>
    </w:pPr>
    <w:rPr>
      <w:color w:val="3B1099" w:themeColor="text1"/>
      <w:sz w:val="18"/>
    </w:rPr>
  </w:style>
  <w:style w:type="character" w:customStyle="1" w:styleId="VoettekstChar">
    <w:name w:val="Voettekst Char"/>
    <w:basedOn w:val="Standaardalinea-lettertype"/>
    <w:link w:val="Voettekst"/>
    <w:rsid w:val="008A5F53"/>
    <w:rPr>
      <w:rFonts w:ascii="Aptos" w:hAnsi="Aptos" w:cs="Times New Roman (Hoofdtekst CS)"/>
      <w:b w:val="0"/>
      <w:i w:val="0"/>
      <w:color w:val="3B1099" w:themeColor="text1"/>
      <w:spacing w:val="4"/>
      <w:kern w:val="0"/>
      <w:sz w:val="18"/>
      <w14:ligatures w14:val="none"/>
    </w:rPr>
  </w:style>
  <w:style w:type="table" w:styleId="Tabelraster">
    <w:name w:val="Table Grid"/>
    <w:basedOn w:val="Standaardtabel"/>
    <w:uiPriority w:val="39"/>
    <w:rsid w:val="00967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4909C1"/>
    <w:rPr>
      <w:rFonts w:ascii="CoFo Sans VF Light" w:hAnsi="CoFo Sans VF Light"/>
      <w:b w:val="0"/>
      <w:i w:val="0"/>
      <w:bdr w:val="none" w:sz="0" w:space="0" w:color="auto"/>
    </w:rPr>
  </w:style>
  <w:style w:type="paragraph" w:customStyle="1" w:styleId="Titelvoorblad">
    <w:name w:val="Titel voorblad"/>
    <w:basedOn w:val="Titel"/>
    <w:qFormat/>
    <w:rsid w:val="002F7EEA"/>
    <w:pPr>
      <w:spacing w:line="192" w:lineRule="auto"/>
    </w:pPr>
    <w:rPr>
      <w:szCs w:val="124"/>
    </w:rPr>
  </w:style>
  <w:style w:type="paragraph" w:customStyle="1" w:styleId="Subtitelvoorblad">
    <w:name w:val="Subtitel voorblad"/>
    <w:basedOn w:val="Standaard"/>
    <w:qFormat/>
    <w:rsid w:val="002F7EEA"/>
    <w:pPr>
      <w:spacing w:after="240"/>
    </w:pPr>
    <w:rPr>
      <w:color w:val="3B1099" w:themeColor="text1"/>
      <w:sz w:val="32"/>
      <w:szCs w:val="40"/>
    </w:rPr>
  </w:style>
  <w:style w:type="paragraph" w:customStyle="1" w:styleId="Extrainformatievoorblad">
    <w:name w:val="Extra informatie voorblad"/>
    <w:basedOn w:val="Standaard"/>
    <w:qFormat/>
    <w:rsid w:val="00C14A2F"/>
    <w:rPr>
      <w:color w:val="3B1099" w:themeColor="text1"/>
      <w:sz w:val="32"/>
      <w:szCs w:val="32"/>
    </w:rPr>
  </w:style>
  <w:style w:type="paragraph" w:customStyle="1" w:styleId="Inleiding">
    <w:name w:val="Inleiding"/>
    <w:basedOn w:val="Standaard"/>
    <w:qFormat/>
    <w:rsid w:val="005D58DF"/>
    <w:rPr>
      <w:sz w:val="24"/>
      <w:szCs w:val="28"/>
    </w:rPr>
  </w:style>
  <w:style w:type="character" w:styleId="Subtieleverwijzing">
    <w:name w:val="Subtle Reference"/>
    <w:basedOn w:val="Standaardalinea-lettertype"/>
    <w:uiPriority w:val="31"/>
    <w:rsid w:val="005D58DF"/>
    <w:rPr>
      <w:rFonts w:ascii="Aptos" w:hAnsi="Aptos"/>
      <w:b w:val="0"/>
      <w:i w:val="0"/>
      <w:smallCaps/>
      <w:color w:val="3B1099" w:themeColor="text1"/>
    </w:rPr>
  </w:style>
  <w:style w:type="character" w:styleId="Intensieveverwijzing">
    <w:name w:val="Intense Reference"/>
    <w:basedOn w:val="Standaardalinea-lettertype"/>
    <w:uiPriority w:val="32"/>
    <w:rsid w:val="005D58DF"/>
    <w:rPr>
      <w:rFonts w:ascii="Aptos" w:hAnsi="Aptos"/>
      <w:b/>
      <w:bCs/>
      <w:i w:val="0"/>
      <w:smallCaps/>
      <w:color w:val="3B1099" w:themeColor="text1"/>
      <w:spacing w:val="5"/>
    </w:rPr>
  </w:style>
  <w:style w:type="table" w:customStyle="1" w:styleId="TableNormal1">
    <w:name w:val="Table Normal1"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eenafstand">
    <w:name w:val="No Spacing"/>
    <w:basedOn w:val="Standaard"/>
    <w:link w:val="GeenafstandChar"/>
    <w:uiPriority w:val="1"/>
    <w:qFormat/>
    <w:rsid w:val="00814E90"/>
    <w:rPr>
      <w:rFonts w:cs="Arial"/>
      <w:lang w:val="nl"/>
    </w:rPr>
  </w:style>
  <w:style w:type="character" w:customStyle="1" w:styleId="msosmartlink0">
    <w:name w:val="msosmartlink"/>
    <w:basedOn w:val="Standaardalinea-lettertype"/>
    <w:uiPriority w:val="99"/>
    <w:rsid w:val="00D80554"/>
    <w:rPr>
      <w:rFonts w:cs="Times New Roman"/>
      <w:color w:val="0000FF"/>
      <w:u w:val="single"/>
      <w:shd w:val="clear" w:color="auto" w:fill="F3F2F1"/>
    </w:rPr>
  </w:style>
  <w:style w:type="paragraph" w:styleId="Revisie">
    <w:name w:val="Revision"/>
    <w:hidden/>
    <w:uiPriority w:val="99"/>
    <w:semiHidden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D805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80554"/>
    <w:pPr>
      <w:spacing w:after="240" w:line="276" w:lineRule="auto"/>
    </w:pPr>
    <w:rPr>
      <w:rFonts w:ascii="Arial" w:eastAsia="Calibri" w:hAnsi="Arial" w:cs="Calibri"/>
      <w:spacing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80554"/>
    <w:rPr>
      <w:rFonts w:ascii="Arial" w:eastAsia="Calibri" w:hAnsi="Arial" w:cs="Calibri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D805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80554"/>
    <w:rPr>
      <w:rFonts w:ascii="Arial" w:eastAsia="Calibri" w:hAnsi="Arial" w:cs="Calibri"/>
      <w:b/>
      <w:bCs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semiHidden/>
    <w:unhideWhenUsed/>
    <w:rsid w:val="00D80554"/>
    <w:pPr>
      <w:spacing w:after="240" w:line="276" w:lineRule="auto"/>
    </w:pPr>
    <w:rPr>
      <w:rFonts w:ascii="Segoe UI" w:eastAsia="Calibri" w:hAnsi="Segoe UI" w:cs="Segoe UI"/>
      <w:spacing w:val="0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D80554"/>
    <w:rPr>
      <w:rFonts w:ascii="Segoe UI" w:eastAsia="Calibri" w:hAnsi="Segoe UI" w:cs="Segoe UI"/>
      <w:kern w:val="0"/>
      <w:sz w:val="18"/>
      <w:szCs w:val="18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80554"/>
    <w:rPr>
      <w:color w:val="3B1099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80554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pacing w:val="0"/>
      <w:sz w:val="21"/>
      <w:lang w:eastAsia="nl-NL"/>
    </w:rPr>
  </w:style>
  <w:style w:type="paragraph" w:customStyle="1" w:styleId="CharCharCharCharCharCharCharChar">
    <w:name w:val="Char Char Char Char Char Char Char Char"/>
    <w:basedOn w:val="Standaard"/>
    <w:semiHidden/>
    <w:rsid w:val="00D80554"/>
    <w:pPr>
      <w:spacing w:after="160" w:line="240" w:lineRule="exact"/>
    </w:pPr>
    <w:rPr>
      <w:rFonts w:ascii="Tahoma" w:eastAsia="Times New Roman" w:hAnsi="Tahoma" w:cs="Tahoma"/>
      <w:spacing w:val="0"/>
      <w:sz w:val="20"/>
      <w:szCs w:val="20"/>
      <w:lang w:val="en-US"/>
    </w:rPr>
  </w:style>
  <w:style w:type="paragraph" w:customStyle="1" w:styleId="Default">
    <w:name w:val="Default"/>
    <w:link w:val="DefaultChar"/>
    <w:rsid w:val="00D80554"/>
    <w:pPr>
      <w:autoSpaceDE w:val="0"/>
      <w:autoSpaceDN w:val="0"/>
      <w:adjustRightInd w:val="0"/>
      <w:spacing w:after="120" w:line="36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customStyle="1" w:styleId="DefaultChar">
    <w:name w:val="Default Char"/>
    <w:link w:val="Default"/>
    <w:rsid w:val="00D80554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StandardText">
    <w:name w:val="StandardText"/>
    <w:basedOn w:val="Standaard"/>
    <w:link w:val="StandardTextChar"/>
    <w:semiHidden/>
    <w:rsid w:val="00D80554"/>
    <w:pPr>
      <w:numPr>
        <w:ilvl w:val="12"/>
      </w:numPr>
      <w:spacing w:after="240" w:line="276" w:lineRule="auto"/>
      <w:jc w:val="both"/>
    </w:pPr>
    <w:rPr>
      <w:rFonts w:ascii="Arial" w:eastAsia="Times New Roman" w:hAnsi="Arial" w:cs="Times New Roman"/>
      <w:spacing w:val="0"/>
      <w:sz w:val="20"/>
      <w:lang w:eastAsia="nl-NL"/>
    </w:rPr>
  </w:style>
  <w:style w:type="character" w:customStyle="1" w:styleId="StandardTextChar">
    <w:name w:val="StandardText Char"/>
    <w:link w:val="StandardText"/>
    <w:semiHidden/>
    <w:rsid w:val="00D80554"/>
    <w:rPr>
      <w:rFonts w:ascii="Arial" w:eastAsia="Times New Roman" w:hAnsi="Arial" w:cs="Times New Roman"/>
      <w:kern w:val="0"/>
      <w:sz w:val="20"/>
      <w:lang w:eastAsia="nl-NL"/>
      <w14:ligatures w14:val="none"/>
    </w:rPr>
  </w:style>
  <w:style w:type="paragraph" w:customStyle="1" w:styleId="paragraph">
    <w:name w:val="paragraph"/>
    <w:basedOn w:val="Standaard"/>
    <w:rsid w:val="00D80554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pacing w:val="0"/>
      <w:sz w:val="21"/>
      <w:lang w:eastAsia="nl-NL"/>
    </w:rPr>
  </w:style>
  <w:style w:type="character" w:customStyle="1" w:styleId="normaltextrun">
    <w:name w:val="normaltextrun"/>
    <w:basedOn w:val="Standaardalinea-lettertype"/>
    <w:rsid w:val="00D80554"/>
  </w:style>
  <w:style w:type="character" w:customStyle="1" w:styleId="eop">
    <w:name w:val="eop"/>
    <w:basedOn w:val="Standaardalinea-lettertype"/>
    <w:rsid w:val="00D80554"/>
  </w:style>
  <w:style w:type="character" w:customStyle="1" w:styleId="spellingerror">
    <w:name w:val="spellingerror"/>
    <w:basedOn w:val="Standaardalinea-lettertype"/>
    <w:rsid w:val="00D80554"/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character" w:customStyle="1" w:styleId="Mention1">
    <w:name w:val="Mention1"/>
    <w:basedOn w:val="Standaardalinea-lettertype"/>
    <w:uiPriority w:val="99"/>
    <w:unhideWhenUsed/>
    <w:rsid w:val="00D80554"/>
    <w:rPr>
      <w:color w:val="2B579A"/>
      <w:shd w:val="clear" w:color="auto" w:fill="E1DFDD"/>
    </w:rPr>
  </w:style>
  <w:style w:type="numbering" w:customStyle="1" w:styleId="Stijl1">
    <w:name w:val="Stijl1"/>
    <w:uiPriority w:val="99"/>
    <w:rsid w:val="00D80554"/>
    <w:pPr>
      <w:numPr>
        <w:numId w:val="2"/>
      </w:numPr>
    </w:pPr>
  </w:style>
  <w:style w:type="paragraph" w:customStyle="1" w:styleId="Kop0-titelpagina">
    <w:name w:val="Kop 0 - titelpagina"/>
    <w:basedOn w:val="Standaard"/>
    <w:link w:val="Kop0-titelpagina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Medium" w:eastAsia="Franklin Gothic Book" w:hAnsi="Franklin Gothic Medium" w:cs="Franklin Gothic Book"/>
      <w:b/>
      <w:color w:val="007BC2"/>
      <w:spacing w:val="-3"/>
      <w:sz w:val="80"/>
      <w:szCs w:val="22"/>
      <w:lang w:val="en-US"/>
    </w:rPr>
  </w:style>
  <w:style w:type="character" w:customStyle="1" w:styleId="Kop0-titelpaginaChar">
    <w:name w:val="Kop 0 - titelpagina Char"/>
    <w:basedOn w:val="Standaardalinea-lettertype"/>
    <w:link w:val="Kop0-titelpagina"/>
    <w:uiPriority w:val="1"/>
    <w:rsid w:val="00D80554"/>
    <w:rPr>
      <w:rFonts w:ascii="Franklin Gothic Medium" w:eastAsia="Franklin Gothic Book" w:hAnsi="Franklin Gothic Medium" w:cs="Franklin Gothic Book"/>
      <w:b/>
      <w:color w:val="007BC2"/>
      <w:spacing w:val="-3"/>
      <w:kern w:val="0"/>
      <w:sz w:val="80"/>
      <w:szCs w:val="22"/>
      <w:lang w:val="en-US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80554"/>
    <w:rPr>
      <w:rFonts w:ascii="Aptos" w:hAnsi="Aptos" w:cs="Times New Roman (Hoofdtekst CS)"/>
      <w:spacing w:val="4"/>
      <w:kern w:val="0"/>
      <w:sz w:val="19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14E90"/>
    <w:rPr>
      <w:rFonts w:ascii="Aptos" w:hAnsi="Aptos" w:cs="Arial"/>
      <w:spacing w:val="4"/>
      <w:kern w:val="0"/>
      <w:sz w:val="19"/>
      <w:lang w:val="nl"/>
      <w14:ligatures w14:val="none"/>
    </w:rPr>
  </w:style>
  <w:style w:type="numbering" w:customStyle="1" w:styleId="Stijl2">
    <w:name w:val="Stijl2"/>
    <w:uiPriority w:val="99"/>
    <w:rsid w:val="00D80554"/>
    <w:pPr>
      <w:numPr>
        <w:numId w:val="3"/>
      </w:numPr>
    </w:pPr>
  </w:style>
  <w:style w:type="paragraph" w:styleId="Voetnoottekst">
    <w:name w:val="footnote text"/>
    <w:basedOn w:val="Standaard"/>
    <w:link w:val="VoetnoottekstChar"/>
    <w:semiHidden/>
    <w:unhideWhenUsed/>
    <w:rsid w:val="00D80554"/>
    <w:pPr>
      <w:spacing w:after="240" w:line="240" w:lineRule="auto"/>
    </w:pPr>
    <w:rPr>
      <w:rFonts w:asciiTheme="minorHAnsi" w:eastAsia="MS Mincho" w:hAnsiTheme="minorHAnsi" w:cstheme="minorBidi"/>
      <w:spacing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80554"/>
    <w:rPr>
      <w:rFonts w:eastAsia="MS Mincho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rsid w:val="00D80554"/>
    <w:rPr>
      <w:rFonts w:cs="Times New Roman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0554"/>
    <w:rPr>
      <w:color w:val="3B1099" w:themeColor="followedHyperlink"/>
      <w:u w:val="single"/>
    </w:rPr>
  </w:style>
  <w:style w:type="paragraph" w:styleId="Plattetekst">
    <w:name w:val="Body Text"/>
    <w:basedOn w:val="Standaard"/>
    <w:link w:val="PlattetekstChar"/>
    <w:uiPriority w:val="99"/>
    <w:rsid w:val="00D80554"/>
    <w:pPr>
      <w:spacing w:after="240" w:line="240" w:lineRule="auto"/>
    </w:pPr>
    <w:rPr>
      <w:rFonts w:ascii="Verdana" w:eastAsia="MS Mincho" w:hAnsi="Verdana" w:cs="Times New Roman"/>
      <w:i/>
      <w:iCs/>
      <w:color w:val="3366FF"/>
      <w:spacing w:val="0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80554"/>
    <w:rPr>
      <w:rFonts w:ascii="Verdana" w:eastAsia="MS Mincho" w:hAnsi="Verdana" w:cs="Times New Roman"/>
      <w:i/>
      <w:iCs/>
      <w:color w:val="3366FF"/>
      <w:kern w:val="0"/>
      <w:sz w:val="20"/>
      <w:szCs w:val="20"/>
      <w:lang w:eastAsia="nl-NL"/>
      <w14:ligatures w14:val="none"/>
    </w:rPr>
  </w:style>
  <w:style w:type="paragraph" w:customStyle="1" w:styleId="Kop1-Hoofdstuk">
    <w:name w:val="Kop 1 - Hoofdstuk"/>
    <w:basedOn w:val="Standaard"/>
    <w:link w:val="Kop1-Hoofdstuk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Medium" w:eastAsia="Franklin Gothic Book" w:hAnsi="Franklin Gothic Medium" w:cs="Franklin Gothic Book"/>
      <w:b/>
      <w:color w:val="007BC2"/>
      <w:spacing w:val="0"/>
      <w:sz w:val="36"/>
      <w:szCs w:val="22"/>
      <w:lang w:val="en-US"/>
    </w:rPr>
  </w:style>
  <w:style w:type="character" w:customStyle="1" w:styleId="Kop1-HoofdstukChar">
    <w:name w:val="Kop 1 - Hoofdstuk Char"/>
    <w:basedOn w:val="Standaardalinea-lettertype"/>
    <w:link w:val="Kop1-Hoofdstuk"/>
    <w:uiPriority w:val="1"/>
    <w:rsid w:val="00D80554"/>
    <w:rPr>
      <w:rFonts w:ascii="Franklin Gothic Medium" w:eastAsia="Franklin Gothic Book" w:hAnsi="Franklin Gothic Medium" w:cs="Franklin Gothic Book"/>
      <w:b/>
      <w:color w:val="007BC2"/>
      <w:kern w:val="0"/>
      <w:sz w:val="36"/>
      <w:szCs w:val="22"/>
      <w:lang w:val="en-US"/>
      <w14:ligatures w14:val="none"/>
    </w:rPr>
  </w:style>
  <w:style w:type="paragraph" w:customStyle="1" w:styleId="TableParagraph">
    <w:name w:val="Table Paragraph"/>
    <w:basedOn w:val="Standaard"/>
    <w:uiPriority w:val="1"/>
    <w:rsid w:val="00D80554"/>
    <w:pPr>
      <w:widowControl w:val="0"/>
      <w:autoSpaceDE w:val="0"/>
      <w:autoSpaceDN w:val="0"/>
      <w:spacing w:after="240" w:line="240" w:lineRule="auto"/>
    </w:pPr>
    <w:rPr>
      <w:rFonts w:ascii="Franklin Gothic Book" w:eastAsia="Franklin Gothic Book" w:hAnsi="Franklin Gothic Book" w:cs="Franklin Gothic Book"/>
      <w:spacing w:val="0"/>
      <w:sz w:val="22"/>
      <w:szCs w:val="22"/>
      <w:lang w:val="en-US"/>
    </w:rPr>
  </w:style>
  <w:style w:type="paragraph" w:customStyle="1" w:styleId="Kop2-Paragraaf">
    <w:name w:val="Kop 2 - Paragraaf"/>
    <w:basedOn w:val="Standaard"/>
    <w:link w:val="Kop2-ParagraafChar"/>
    <w:uiPriority w:val="1"/>
    <w:rsid w:val="00D80554"/>
    <w:pPr>
      <w:widowControl w:val="0"/>
      <w:tabs>
        <w:tab w:val="num" w:pos="397"/>
      </w:tabs>
      <w:autoSpaceDE w:val="0"/>
      <w:autoSpaceDN w:val="0"/>
      <w:spacing w:before="20" w:after="240" w:line="240" w:lineRule="auto"/>
    </w:pPr>
    <w:rPr>
      <w:rFonts w:ascii="Franklin Gothic Medium" w:eastAsia="Franklin Gothic Book" w:hAnsi="Franklin Gothic Medium" w:cs="Franklin Gothic Book"/>
      <w:b/>
      <w:color w:val="007BC2"/>
      <w:spacing w:val="0"/>
      <w:sz w:val="24"/>
      <w:szCs w:val="22"/>
    </w:rPr>
  </w:style>
  <w:style w:type="character" w:customStyle="1" w:styleId="Kop2-ParagraafChar">
    <w:name w:val="Kop 2 - Paragraaf Char"/>
    <w:basedOn w:val="Standaardalinea-lettertype"/>
    <w:link w:val="Kop2-Paragraaf"/>
    <w:uiPriority w:val="1"/>
    <w:rsid w:val="00D80554"/>
    <w:rPr>
      <w:rFonts w:ascii="Franklin Gothic Medium" w:eastAsia="Franklin Gothic Book" w:hAnsi="Franklin Gothic Medium" w:cs="Franklin Gothic Book"/>
      <w:b/>
      <w:color w:val="007BC2"/>
      <w:kern w:val="0"/>
      <w:szCs w:val="22"/>
      <w14:ligatures w14:val="none"/>
    </w:rPr>
  </w:style>
  <w:style w:type="paragraph" w:customStyle="1" w:styleId="Kop3-Sub-paragraaf">
    <w:name w:val="Kop 3 - Sub-paragraaf"/>
    <w:basedOn w:val="Standaard"/>
    <w:link w:val="Kop3-Sub-paragraafChar"/>
    <w:uiPriority w:val="1"/>
    <w:rsid w:val="00D80554"/>
    <w:pPr>
      <w:widowControl w:val="0"/>
      <w:tabs>
        <w:tab w:val="num" w:pos="397"/>
      </w:tabs>
      <w:autoSpaceDE w:val="0"/>
      <w:autoSpaceDN w:val="0"/>
      <w:spacing w:before="20" w:after="240" w:line="240" w:lineRule="auto"/>
    </w:pPr>
    <w:rPr>
      <w:rFonts w:ascii="Franklin Gothic Book" w:eastAsia="Franklin Gothic Book" w:hAnsi="Franklin Gothic Book" w:cs="Franklin Gothic Book"/>
      <w:spacing w:val="0"/>
      <w:sz w:val="26"/>
      <w:szCs w:val="22"/>
    </w:rPr>
  </w:style>
  <w:style w:type="character" w:customStyle="1" w:styleId="Kop3-Sub-paragraafChar">
    <w:name w:val="Kop 3 - Sub-paragraaf Char"/>
    <w:basedOn w:val="Standaardalinea-lettertype"/>
    <w:link w:val="Kop3-Sub-paragraaf"/>
    <w:uiPriority w:val="1"/>
    <w:rsid w:val="00D80554"/>
    <w:rPr>
      <w:rFonts w:ascii="Franklin Gothic Book" w:eastAsia="Franklin Gothic Book" w:hAnsi="Franklin Gothic Book" w:cs="Franklin Gothic Book"/>
      <w:kern w:val="0"/>
      <w:sz w:val="26"/>
      <w:szCs w:val="22"/>
      <w14:ligatures w14:val="none"/>
    </w:rPr>
  </w:style>
  <w:style w:type="paragraph" w:customStyle="1" w:styleId="Kop4-Subkop">
    <w:name w:val="Kop 4 - Subkop"/>
    <w:basedOn w:val="Standaard"/>
    <w:link w:val="Kop4-Subkop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Book" w:eastAsia="Franklin Gothic Book" w:hAnsi="Franklin Gothic Book" w:cs="Franklin Gothic Book"/>
      <w:i/>
      <w:spacing w:val="0"/>
      <w:sz w:val="22"/>
      <w:szCs w:val="22"/>
      <w:lang w:val="en-US"/>
    </w:rPr>
  </w:style>
  <w:style w:type="character" w:customStyle="1" w:styleId="Kop4-SubkopChar">
    <w:name w:val="Kop 4 - Subkop Char"/>
    <w:basedOn w:val="Standaardalinea-lettertype"/>
    <w:link w:val="Kop4-Subkop"/>
    <w:uiPriority w:val="1"/>
    <w:rsid w:val="00D80554"/>
    <w:rPr>
      <w:rFonts w:ascii="Franklin Gothic Book" w:eastAsia="Franklin Gothic Book" w:hAnsi="Franklin Gothic Book" w:cs="Franklin Gothic Book"/>
      <w:i/>
      <w:kern w:val="0"/>
      <w:sz w:val="22"/>
      <w:szCs w:val="22"/>
      <w:lang w:val="en-US"/>
      <w14:ligatures w14:val="none"/>
    </w:rPr>
  </w:style>
  <w:style w:type="paragraph" w:customStyle="1" w:styleId="Basisalinea">
    <w:name w:val="Basisalinea"/>
    <w:basedOn w:val="Plattetekst"/>
    <w:link w:val="BasisalineaChar"/>
    <w:uiPriority w:val="1"/>
    <w:qFormat/>
    <w:rsid w:val="00D80554"/>
    <w:pPr>
      <w:widowControl w:val="0"/>
      <w:autoSpaceDE w:val="0"/>
      <w:autoSpaceDN w:val="0"/>
      <w:spacing w:before="20" w:line="345" w:lineRule="auto"/>
      <w:ind w:left="20"/>
    </w:pPr>
    <w:rPr>
      <w:rFonts w:ascii="Franklin Gothic Book" w:eastAsia="Franklin Gothic Book" w:hAnsi="Franklin Gothic Book" w:cs="Franklin Gothic Book"/>
      <w:i w:val="0"/>
      <w:iCs w:val="0"/>
      <w:color w:val="231F20"/>
    </w:rPr>
  </w:style>
  <w:style w:type="character" w:customStyle="1" w:styleId="BasisalineaChar">
    <w:name w:val="Basisalinea Char"/>
    <w:basedOn w:val="PlattetekstChar"/>
    <w:link w:val="Basisalinea"/>
    <w:uiPriority w:val="1"/>
    <w:rsid w:val="00D80554"/>
    <w:rPr>
      <w:rFonts w:ascii="Franklin Gothic Book" w:eastAsia="Franklin Gothic Book" w:hAnsi="Franklin Gothic Book" w:cs="Franklin Gothic Book"/>
      <w:i w:val="0"/>
      <w:iCs w:val="0"/>
      <w:color w:val="231F20"/>
      <w:kern w:val="0"/>
      <w:sz w:val="20"/>
      <w:szCs w:val="20"/>
      <w:lang w:eastAsia="nl-NL"/>
      <w14:ligatures w14:val="none"/>
    </w:rPr>
  </w:style>
  <w:style w:type="paragraph" w:customStyle="1" w:styleId="Opsomming-ongenummerd">
    <w:name w:val="Opsomming - ongenummerd"/>
    <w:basedOn w:val="Basisalinea"/>
    <w:link w:val="Opsomming-ongenummerdChar"/>
    <w:uiPriority w:val="1"/>
    <w:rsid w:val="00D80554"/>
    <w:pPr>
      <w:ind w:left="1080" w:hanging="360"/>
    </w:pPr>
  </w:style>
  <w:style w:type="character" w:customStyle="1" w:styleId="Opsomming-ongenummerdChar">
    <w:name w:val="Opsomming - ongenummerd Char"/>
    <w:basedOn w:val="BasisalineaChar"/>
    <w:link w:val="Opsomming-ongenummerd"/>
    <w:uiPriority w:val="1"/>
    <w:rsid w:val="00D80554"/>
    <w:rPr>
      <w:rFonts w:ascii="Franklin Gothic Book" w:eastAsia="Franklin Gothic Book" w:hAnsi="Franklin Gothic Book" w:cs="Franklin Gothic Book"/>
      <w:i w:val="0"/>
      <w:iCs w:val="0"/>
      <w:color w:val="231F20"/>
      <w:kern w:val="0"/>
      <w:sz w:val="20"/>
      <w:szCs w:val="20"/>
      <w:lang w:eastAsia="nl-NL"/>
      <w14:ligatures w14:val="none"/>
    </w:rPr>
  </w:style>
  <w:style w:type="paragraph" w:customStyle="1" w:styleId="Level1">
    <w:name w:val="Level 1"/>
    <w:basedOn w:val="Standaard"/>
    <w:rsid w:val="00D80554"/>
    <w:pPr>
      <w:widowControl w:val="0"/>
      <w:tabs>
        <w:tab w:val="num" w:pos="360"/>
      </w:tabs>
      <w:autoSpaceDE w:val="0"/>
      <w:autoSpaceDN w:val="0"/>
      <w:adjustRightInd w:val="0"/>
      <w:spacing w:after="240" w:line="240" w:lineRule="auto"/>
      <w:ind w:left="284" w:hanging="566"/>
      <w:outlineLvl w:val="0"/>
    </w:pPr>
    <w:rPr>
      <w:rFonts w:ascii="Times New Roman" w:eastAsia="Times New Roman" w:hAnsi="Times New Roman" w:cs="Times New Roman"/>
      <w:spacing w:val="0"/>
      <w:sz w:val="24"/>
      <w:lang w:val="en-US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D80554"/>
    <w:pPr>
      <w:spacing w:after="120" w:line="360" w:lineRule="auto"/>
    </w:pPr>
    <w:rPr>
      <w:rFonts w:eastAsia="MS Minch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80554"/>
    <w:pPr>
      <w:spacing w:after="120" w:line="259" w:lineRule="auto"/>
      <w:ind w:left="283"/>
    </w:pPr>
    <w:rPr>
      <w:rFonts w:asciiTheme="minorHAnsi" w:eastAsia="MS Mincho" w:hAnsiTheme="minorHAnsi" w:cstheme="minorBidi"/>
      <w:spacing w:val="0"/>
      <w:sz w:val="22"/>
      <w:szCs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80554"/>
    <w:rPr>
      <w:rFonts w:eastAsia="MS Mincho"/>
      <w:kern w:val="0"/>
      <w:sz w:val="22"/>
      <w:szCs w:val="22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paragraph" w:customStyle="1" w:styleId="Definitiekop">
    <w:name w:val="Definitie kop"/>
    <w:basedOn w:val="Kop1"/>
    <w:link w:val="DefinitiekopChar"/>
    <w:qFormat/>
    <w:rsid w:val="00873405"/>
  </w:style>
  <w:style w:type="character" w:customStyle="1" w:styleId="DefinitiekopChar">
    <w:name w:val="Definitie kop Char"/>
    <w:basedOn w:val="Standaardalinea-lettertype"/>
    <w:link w:val="Definitiekop"/>
    <w:rsid w:val="00873405"/>
    <w:rPr>
      <w:rFonts w:ascii="Aptos" w:eastAsiaTheme="majorEastAsia" w:hAnsi="Aptos" w:cs="Times New Roman (Koppen CS)"/>
      <w:b/>
      <w:bCs/>
      <w:color w:val="3B1099" w:themeColor="text1"/>
      <w:spacing w:val="4"/>
      <w:kern w:val="0"/>
      <w:sz w:val="36"/>
      <w:szCs w:val="36"/>
      <w14:ligatures w14:val="none"/>
    </w:rPr>
  </w:style>
  <w:style w:type="character" w:customStyle="1" w:styleId="scxp177759521">
    <w:name w:val="scxp177759521"/>
    <w:basedOn w:val="Standaardalinea-lettertype"/>
    <w:rsid w:val="00D80554"/>
  </w:style>
  <w:style w:type="numbering" w:customStyle="1" w:styleId="Koppenleidraad">
    <w:name w:val="Koppen leidraad"/>
    <w:uiPriority w:val="99"/>
    <w:rsid w:val="00D80554"/>
    <w:pPr>
      <w:numPr>
        <w:numId w:val="4"/>
      </w:numPr>
    </w:pPr>
  </w:style>
  <w:style w:type="numbering" w:customStyle="1" w:styleId="Nieuwekoppen">
    <w:name w:val="Nieuwe koppen"/>
    <w:uiPriority w:val="99"/>
    <w:rsid w:val="00D80554"/>
    <w:pPr>
      <w:numPr>
        <w:numId w:val="5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1657E7"/>
    <w:pPr>
      <w:tabs>
        <w:tab w:val="right" w:leader="dot" w:pos="8777"/>
      </w:tabs>
      <w:spacing w:after="100" w:line="276" w:lineRule="auto"/>
    </w:pPr>
    <w:rPr>
      <w:rFonts w:ascii="Arial" w:eastAsia="Calibri" w:hAnsi="Arial" w:cs="Calibri"/>
      <w:b/>
      <w:bCs/>
      <w:noProof/>
      <w:spacing w:val="0"/>
      <w:sz w:val="21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D43BE4"/>
    <w:pPr>
      <w:tabs>
        <w:tab w:val="left" w:pos="960"/>
        <w:tab w:val="right" w:leader="dot" w:pos="8777"/>
      </w:tabs>
      <w:spacing w:after="100" w:line="276" w:lineRule="auto"/>
      <w:ind w:left="210"/>
    </w:pPr>
    <w:rPr>
      <w:rFonts w:ascii="Arial" w:eastAsia="Calibri" w:hAnsi="Arial" w:cs="Calibri"/>
      <w:spacing w:val="0"/>
      <w:sz w:val="21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D80554"/>
    <w:pPr>
      <w:spacing w:after="100" w:line="276" w:lineRule="auto"/>
      <w:ind w:left="420"/>
    </w:pPr>
    <w:rPr>
      <w:rFonts w:ascii="Arial" w:eastAsia="Calibri" w:hAnsi="Arial" w:cs="Calibri"/>
      <w:spacing w:val="0"/>
      <w:sz w:val="21"/>
      <w:lang w:eastAsia="nl-NL"/>
    </w:rPr>
  </w:style>
  <w:style w:type="table" w:styleId="Professioneletabel">
    <w:name w:val="Table Professional"/>
    <w:basedOn w:val="Standaardtabel"/>
    <w:rsid w:val="00D80554"/>
    <w:pPr>
      <w:spacing w:line="284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Plattetekst1">
    <w:name w:val="Platte tekst1"/>
    <w:basedOn w:val="Standaard"/>
    <w:qFormat/>
    <w:rsid w:val="00D80554"/>
    <w:pPr>
      <w:spacing w:line="276" w:lineRule="auto"/>
    </w:pPr>
    <w:rPr>
      <w:rFonts w:ascii="PT Sans" w:eastAsia="HGGothicE" w:hAnsi="PT Sans" w:cs="Times New Roman"/>
      <w:color w:val="586574"/>
      <w:spacing w:val="0"/>
      <w:sz w:val="20"/>
      <w:szCs w:val="22"/>
    </w:rPr>
  </w:style>
  <w:style w:type="paragraph" w:customStyle="1" w:styleId="Opsommingplattetekst">
    <w:name w:val="Opsomming platte tekst"/>
    <w:basedOn w:val="Lijstalinea"/>
    <w:qFormat/>
    <w:rsid w:val="00D80554"/>
    <w:pPr>
      <w:numPr>
        <w:numId w:val="6"/>
      </w:numPr>
      <w:spacing w:line="276" w:lineRule="auto"/>
    </w:pPr>
    <w:rPr>
      <w:rFonts w:ascii="PT Sans" w:eastAsia="HGGothicE" w:hAnsi="PT Sans" w:cs="Times New Roman"/>
      <w:color w:val="586574"/>
      <w:spacing w:val="0"/>
      <w:sz w:val="20"/>
      <w:szCs w:val="22"/>
    </w:rPr>
  </w:style>
  <w:style w:type="paragraph" w:customStyle="1" w:styleId="Afstand">
    <w:name w:val="Afstand"/>
    <w:basedOn w:val="Standaard"/>
    <w:next w:val="Standaard"/>
    <w:rsid w:val="00A821BE"/>
    <w:pPr>
      <w:spacing w:line="240" w:lineRule="auto"/>
      <w:ind w:left="851"/>
    </w:pPr>
    <w:rPr>
      <w:rFonts w:eastAsia="Times New Roman" w:cs="Arial"/>
      <w:spacing w:val="0"/>
      <w:szCs w:val="19"/>
    </w:rPr>
  </w:style>
  <w:style w:type="paragraph" w:customStyle="1" w:styleId="Rapporttitel">
    <w:name w:val="Rapporttitel"/>
    <w:basedOn w:val="Standaard"/>
    <w:rsid w:val="00A821BE"/>
    <w:pPr>
      <w:spacing w:line="440" w:lineRule="atLeast"/>
      <w:ind w:left="851"/>
    </w:pPr>
    <w:rPr>
      <w:rFonts w:ascii="Arial Rounded MT Bold" w:eastAsia="Times New Roman" w:hAnsi="Arial Rounded MT Bold" w:cs="Arial"/>
      <w:b/>
      <w:noProof/>
      <w:spacing w:val="0"/>
      <w:sz w:val="40"/>
      <w:szCs w:val="19"/>
    </w:rPr>
  </w:style>
  <w:style w:type="paragraph" w:customStyle="1" w:styleId="Rapportondertitel">
    <w:name w:val="Rapportondertitel"/>
    <w:basedOn w:val="Standaard"/>
    <w:rsid w:val="00A821BE"/>
    <w:pPr>
      <w:spacing w:line="240" w:lineRule="auto"/>
      <w:ind w:left="851"/>
    </w:pPr>
    <w:rPr>
      <w:rFonts w:eastAsia="Times New Roman" w:cs="Arial"/>
      <w:b/>
      <w:noProof/>
      <w:spacing w:val="0"/>
      <w:sz w:val="24"/>
      <w:szCs w:val="19"/>
    </w:rPr>
  </w:style>
  <w:style w:type="paragraph" w:customStyle="1" w:styleId="Bladtitel">
    <w:name w:val="Bladtitel"/>
    <w:basedOn w:val="Standaard"/>
    <w:next w:val="Standaard"/>
    <w:rsid w:val="00A821BE"/>
    <w:pPr>
      <w:spacing w:line="240" w:lineRule="auto"/>
      <w:ind w:left="851"/>
    </w:pPr>
    <w:rPr>
      <w:rFonts w:ascii="Arial Rounded MT Bold" w:eastAsia="Times New Roman" w:hAnsi="Arial Rounded MT Bold" w:cs="Arial"/>
      <w:noProof/>
      <w:spacing w:val="0"/>
      <w:sz w:val="32"/>
      <w:szCs w:val="19"/>
    </w:rPr>
  </w:style>
  <w:style w:type="paragraph" w:customStyle="1" w:styleId="BladTekst">
    <w:name w:val="BladTekst"/>
    <w:basedOn w:val="Standaard"/>
    <w:rsid w:val="00A821BE"/>
    <w:pPr>
      <w:spacing w:line="240" w:lineRule="auto"/>
      <w:ind w:left="851"/>
    </w:pPr>
    <w:rPr>
      <w:rFonts w:eastAsia="Times New Roman" w:cs="Arial"/>
      <w:noProof/>
      <w:spacing w:val="0"/>
      <w:szCs w:val="19"/>
    </w:rPr>
  </w:style>
  <w:style w:type="paragraph" w:customStyle="1" w:styleId="BladTekstVet">
    <w:name w:val="BladTekstVet"/>
    <w:basedOn w:val="BladTekst"/>
    <w:next w:val="BladTekst"/>
    <w:rsid w:val="00A821BE"/>
    <w:rPr>
      <w:rFonts w:ascii="Arial Rounded MT Bold" w:hAnsi="Arial Rounded MT Bold"/>
      <w:sz w:val="24"/>
    </w:rPr>
  </w:style>
  <w:style w:type="paragraph" w:styleId="Inhopg4">
    <w:name w:val="toc 4"/>
    <w:basedOn w:val="Standaard"/>
    <w:next w:val="Standaard"/>
    <w:autoRedefine/>
    <w:semiHidden/>
    <w:rsid w:val="00A821BE"/>
    <w:pPr>
      <w:spacing w:before="280" w:line="240" w:lineRule="auto"/>
      <w:ind w:left="851"/>
    </w:pPr>
    <w:rPr>
      <w:rFonts w:ascii="Arial Black" w:eastAsia="Times New Roman" w:hAnsi="Arial Black" w:cs="Arial"/>
      <w:spacing w:val="0"/>
      <w:szCs w:val="19"/>
    </w:rPr>
  </w:style>
  <w:style w:type="paragraph" w:customStyle="1" w:styleId="Introtekst">
    <w:name w:val="Introtekst"/>
    <w:basedOn w:val="Standaard"/>
    <w:next w:val="Standaard"/>
    <w:rsid w:val="00A821BE"/>
    <w:pPr>
      <w:spacing w:after="280" w:line="240" w:lineRule="auto"/>
      <w:ind w:left="851"/>
    </w:pPr>
    <w:rPr>
      <w:rFonts w:eastAsia="Times New Roman" w:cs="Arial"/>
      <w:b/>
      <w:spacing w:val="0"/>
      <w:szCs w:val="19"/>
    </w:rPr>
  </w:style>
  <w:style w:type="character" w:customStyle="1" w:styleId="IntrotekstChar">
    <w:name w:val="Introtekst Char"/>
    <w:rsid w:val="00A821BE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rsid w:val="00A821BE"/>
    <w:pPr>
      <w:spacing w:before="280" w:line="240" w:lineRule="auto"/>
      <w:ind w:left="851"/>
    </w:pPr>
    <w:rPr>
      <w:rFonts w:eastAsia="Times New Roman" w:cs="Arial"/>
      <w:b/>
      <w:spacing w:val="0"/>
      <w:szCs w:val="19"/>
    </w:rPr>
  </w:style>
  <w:style w:type="paragraph" w:styleId="Lijstopsomteken">
    <w:name w:val="List Bullet"/>
    <w:basedOn w:val="Standaard"/>
    <w:autoRedefine/>
    <w:rsid w:val="00A821BE"/>
    <w:pPr>
      <w:numPr>
        <w:numId w:val="8"/>
      </w:numPr>
      <w:tabs>
        <w:tab w:val="clear" w:pos="360"/>
        <w:tab w:val="num" w:pos="765"/>
      </w:tabs>
      <w:spacing w:line="240" w:lineRule="auto"/>
      <w:ind w:left="765" w:hanging="198"/>
    </w:pPr>
    <w:rPr>
      <w:rFonts w:eastAsia="Times New Roman" w:cs="Arial"/>
      <w:spacing w:val="0"/>
      <w:szCs w:val="19"/>
    </w:rPr>
  </w:style>
  <w:style w:type="paragraph" w:styleId="Lijstopsomteken2">
    <w:name w:val="List Bullet 2"/>
    <w:basedOn w:val="Standaard"/>
    <w:autoRedefine/>
    <w:rsid w:val="00A821BE"/>
    <w:pPr>
      <w:numPr>
        <w:numId w:val="9"/>
      </w:numPr>
      <w:tabs>
        <w:tab w:val="clear" w:pos="1125"/>
        <w:tab w:val="left" w:pos="936"/>
      </w:tabs>
      <w:spacing w:line="240" w:lineRule="auto"/>
    </w:pPr>
    <w:rPr>
      <w:rFonts w:eastAsia="Times New Roman" w:cs="Arial"/>
      <w:spacing w:val="0"/>
      <w:szCs w:val="19"/>
    </w:rPr>
  </w:style>
  <w:style w:type="paragraph" w:customStyle="1" w:styleId="BladTekstLabel">
    <w:name w:val="BladTekstLabel"/>
    <w:basedOn w:val="BladTekst"/>
    <w:rsid w:val="00A821BE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A821BE"/>
    <w:pPr>
      <w:spacing w:line="240" w:lineRule="auto"/>
      <w:ind w:left="851"/>
    </w:pPr>
    <w:rPr>
      <w:rFonts w:ascii="Arial Rounded MT Bold" w:eastAsia="Times New Roman" w:hAnsi="Arial Rounded MT Bold" w:cs="Arial"/>
      <w:noProof/>
      <w:spacing w:val="0"/>
      <w:sz w:val="32"/>
      <w:szCs w:val="19"/>
    </w:rPr>
  </w:style>
  <w:style w:type="paragraph" w:customStyle="1" w:styleId="Watermerk">
    <w:name w:val="Watermerk"/>
    <w:basedOn w:val="Standaard"/>
    <w:rsid w:val="00A821BE"/>
    <w:pPr>
      <w:spacing w:line="1920" w:lineRule="exact"/>
      <w:ind w:left="851"/>
      <w:jc w:val="center"/>
    </w:pPr>
    <w:rPr>
      <w:rFonts w:eastAsia="Times New Roman" w:cs="Arial"/>
      <w:color w:val="C0C0C0"/>
      <w:spacing w:val="0"/>
      <w:sz w:val="192"/>
      <w:szCs w:val="192"/>
    </w:rPr>
  </w:style>
  <w:style w:type="paragraph" w:customStyle="1" w:styleId="RptHoofdstuk1">
    <w:name w:val="Rpt_Hoofdstuk_1"/>
    <w:basedOn w:val="Kop1"/>
    <w:rsid w:val="00A821BE"/>
    <w:pPr>
      <w:keepLines w:val="0"/>
      <w:numPr>
        <w:numId w:val="0"/>
      </w:numPr>
      <w:tabs>
        <w:tab w:val="num" w:pos="360"/>
      </w:tabs>
      <w:spacing w:before="520" w:after="240" w:line="255" w:lineRule="exact"/>
      <w:ind w:left="1134" w:hanging="1134"/>
    </w:pPr>
    <w:rPr>
      <w:rFonts w:ascii="Verdana" w:eastAsia="Times New Roman" w:hAnsi="Verdana" w:cs="Verdana"/>
      <w:color w:val="808080"/>
      <w:spacing w:val="0"/>
      <w:kern w:val="28"/>
      <w:sz w:val="22"/>
      <w:szCs w:val="22"/>
    </w:rPr>
  </w:style>
  <w:style w:type="paragraph" w:customStyle="1" w:styleId="RptParagraafNiveau1">
    <w:name w:val="Rpt_Paragraaf_Niveau_1"/>
    <w:basedOn w:val="Kop2"/>
    <w:next w:val="Standaard"/>
    <w:rsid w:val="00A821BE"/>
    <w:pPr>
      <w:numPr>
        <w:ilvl w:val="0"/>
        <w:numId w:val="5"/>
      </w:numPr>
      <w:tabs>
        <w:tab w:val="left" w:pos="851"/>
      </w:tabs>
      <w:spacing w:before="0" w:line="255" w:lineRule="exact"/>
      <w:contextualSpacing/>
    </w:pPr>
    <w:rPr>
      <w:rFonts w:ascii="Verdana" w:eastAsia="Yu Gothic Light" w:hAnsi="Verdana" w:cs="Verdana"/>
      <w:color w:val="808080"/>
      <w:sz w:val="18"/>
      <w:szCs w:val="36"/>
    </w:rPr>
  </w:style>
  <w:style w:type="paragraph" w:customStyle="1" w:styleId="RptParagraafNiveau2">
    <w:name w:val="Rpt_Paragraaf_Niveau_2"/>
    <w:basedOn w:val="Kop3"/>
    <w:next w:val="Standaard"/>
    <w:rsid w:val="00A821BE"/>
    <w:pPr>
      <w:numPr>
        <w:numId w:val="5"/>
      </w:numPr>
      <w:spacing w:before="0" w:after="120" w:line="240" w:lineRule="auto"/>
      <w:contextualSpacing/>
    </w:pPr>
    <w:rPr>
      <w:rFonts w:ascii="Verdana" w:eastAsia="Yu Gothic Light" w:hAnsi="Verdana" w:cs="Verdana"/>
      <w:b w:val="0"/>
      <w:bCs/>
      <w:color w:val="auto"/>
      <w:sz w:val="18"/>
      <w:szCs w:val="18"/>
    </w:rPr>
  </w:style>
  <w:style w:type="paragraph" w:customStyle="1" w:styleId="TOC4">
    <w:name w:val="TOC4"/>
    <w:basedOn w:val="Standaard"/>
    <w:rsid w:val="00A821BE"/>
    <w:pPr>
      <w:widowControl w:val="0"/>
      <w:spacing w:line="240" w:lineRule="auto"/>
      <w:ind w:left="851"/>
    </w:pPr>
    <w:rPr>
      <w:rFonts w:ascii="Nuon Charter" w:eastAsia="Times New Roman" w:hAnsi="Nuon Charter" w:cs="Nuon Charter"/>
      <w:spacing w:val="0"/>
      <w:sz w:val="22"/>
      <w:szCs w:val="22"/>
    </w:rPr>
  </w:style>
  <w:style w:type="paragraph" w:customStyle="1" w:styleId="StijlRptParagraafNiveau1Arial">
    <w:name w:val="Stijl Rpt_Paragraaf_Niveau_1 + Arial"/>
    <w:basedOn w:val="RptParagraafNiveau1"/>
    <w:autoRedefine/>
    <w:rsid w:val="00A821BE"/>
    <w:rPr>
      <w:rFonts w:ascii="Arial" w:hAnsi="Arial"/>
      <w:sz w:val="20"/>
    </w:rPr>
  </w:style>
  <w:style w:type="paragraph" w:customStyle="1" w:styleId="StijlRptParagraafNiveau1Arial10ptAuto">
    <w:name w:val="Stijl Rpt_Paragraaf_Niveau_1 + Arial 10 pt Auto"/>
    <w:basedOn w:val="RptParagraafNiveau1"/>
    <w:rsid w:val="00A821BE"/>
    <w:rPr>
      <w:rFonts w:ascii="Arial" w:hAnsi="Arial"/>
      <w:color w:val="auto"/>
      <w:sz w:val="20"/>
    </w:rPr>
  </w:style>
  <w:style w:type="paragraph" w:customStyle="1" w:styleId="Dordthuis">
    <w:name w:val="Dordthuis"/>
    <w:basedOn w:val="Lijstalinea"/>
    <w:link w:val="DordthuisChar"/>
    <w:qFormat/>
    <w:rsid w:val="00A821BE"/>
    <w:pPr>
      <w:keepNext/>
      <w:keepLines/>
      <w:spacing w:before="360" w:after="120" w:line="240" w:lineRule="auto"/>
      <w:ind w:hanging="720"/>
      <w:outlineLvl w:val="1"/>
    </w:pPr>
    <w:rPr>
      <w:rFonts w:eastAsia="Yu Gothic Light" w:cs="Times New Roman (Koppen CS)"/>
      <w:b/>
      <w:color w:val="3B1099"/>
      <w:sz w:val="28"/>
      <w:szCs w:val="28"/>
    </w:rPr>
  </w:style>
  <w:style w:type="character" w:customStyle="1" w:styleId="DordthuisChar">
    <w:name w:val="Dordthuis Char"/>
    <w:basedOn w:val="LijstalineaChar"/>
    <w:link w:val="Dordthuis"/>
    <w:rsid w:val="00A821BE"/>
    <w:rPr>
      <w:rFonts w:ascii="Aptos" w:eastAsia="Yu Gothic Light" w:hAnsi="Aptos" w:cs="Times New Roman (Koppen CS)"/>
      <w:b/>
      <w:color w:val="3B1099"/>
      <w:spacing w:val="4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8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header" Target="header2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7.svg"/><Relationship Id="rId1" Type="http://schemas.openxmlformats.org/officeDocument/2006/relationships/image" Target="media/image4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003\OneDrive%20-%20Drechtsteden\Documenten\Aanbestedingsstukken%20interieur\20240805_Programma%20van%20Eisen%20en%20Wensen%20interieur%20Dordthuis.dotx" TargetMode="External"/></Relationships>
</file>

<file path=word/theme/theme1.xml><?xml version="1.0" encoding="utf-8"?>
<a:theme xmlns:a="http://schemas.openxmlformats.org/drawingml/2006/main" name="Kantoorthema">
  <a:themeElements>
    <a:clrScheme name="Dordthuis">
      <a:dk1>
        <a:srgbClr val="3B1099"/>
      </a:dk1>
      <a:lt1>
        <a:srgbClr val="FFFFFF"/>
      </a:lt1>
      <a:dk2>
        <a:srgbClr val="97CFF0"/>
      </a:dk2>
      <a:lt2>
        <a:srgbClr val="DBF3FF"/>
      </a:lt2>
      <a:accent1>
        <a:srgbClr val="9AE8B3"/>
      </a:accent1>
      <a:accent2>
        <a:srgbClr val="D6FFDD"/>
      </a:accent2>
      <a:accent3>
        <a:srgbClr val="FFDE9C"/>
      </a:accent3>
      <a:accent4>
        <a:srgbClr val="FBEFD3"/>
      </a:accent4>
      <a:accent5>
        <a:srgbClr val="FFADAD"/>
      </a:accent5>
      <a:accent6>
        <a:srgbClr val="FFDBDD"/>
      </a:accent6>
      <a:hlink>
        <a:srgbClr val="3B1099"/>
      </a:hlink>
      <a:folHlink>
        <a:srgbClr val="3B10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DEB57-AB62-4064-8ED8-CA835564B4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89BAC-6854-46B2-A637-F73A86F6379B}">
  <ds:schemaRefs>
    <ds:schemaRef ds:uri="http://schemas.microsoft.com/office/2006/metadata/properties"/>
    <ds:schemaRef ds:uri="http://schemas.microsoft.com/office/infopath/2007/PartnerControls"/>
    <ds:schemaRef ds:uri="5d75fdf1-ceb8-40e1-9447-032c03e88bfb"/>
  </ds:schemaRefs>
</ds:datastoreItem>
</file>

<file path=customXml/itemProps3.xml><?xml version="1.0" encoding="utf-8"?>
<ds:datastoreItem xmlns:ds="http://schemas.openxmlformats.org/officeDocument/2006/customXml" ds:itemID="{9386B49D-F25E-46A5-8D16-475CBF97B5D3}"/>
</file>

<file path=customXml/itemProps4.xml><?xml version="1.0" encoding="utf-8"?>
<ds:datastoreItem xmlns:ds="http://schemas.openxmlformats.org/officeDocument/2006/customXml" ds:itemID="{1C3C00BE-0FEE-4BA1-921D-8A69D6E269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20240805_Programma van Eisen en Wensen interieur Dordthuis</Template>
  <TotalTime>1</TotalTime>
  <Pages>11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Bovenkamer van Aart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NG (Nicoline)</dc:creator>
  <cp:keywords/>
  <dc:description/>
  <cp:lastModifiedBy>Kuling-Bakker, J (Jacqueline)</cp:lastModifiedBy>
  <cp:revision>2</cp:revision>
  <cp:lastPrinted>2024-09-03T16:22:00Z</cp:lastPrinted>
  <dcterms:created xsi:type="dcterms:W3CDTF">2024-10-01T09:35:00Z</dcterms:created>
  <dcterms:modified xsi:type="dcterms:W3CDTF">2024-10-01T09:35:00Z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73300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