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526CF" w:rsidR="00CD4799" w:rsidP="1075194D" w:rsidRDefault="00200DE7" w14:paraId="0A3783A5" w14:textId="3F802AC6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  <w:szCs w:val="28"/>
        </w:rPr>
      </w:pPr>
      <w:r>
        <w:br/>
      </w:r>
      <w:r>
        <w:br/>
      </w:r>
      <w:r>
        <w:br/>
      </w:r>
      <w:r>
        <w:br/>
      </w:r>
      <w:r w:rsidRPr="6ED1F1E0" w:rsidR="00CD4799">
        <w:rPr>
          <w:rFonts w:ascii="Raleway Medium" w:hAnsi="Raleway Medium"/>
          <w:color w:val="auto"/>
          <w:sz w:val="28"/>
          <w:szCs w:val="28"/>
        </w:rPr>
        <w:t xml:space="preserve">Bijlage </w:t>
      </w:r>
      <w:r w:rsidRPr="6ED1F1E0" w:rsidR="1A70D8FE">
        <w:rPr>
          <w:rFonts w:ascii="Raleway Medium" w:hAnsi="Raleway Medium"/>
          <w:color w:val="auto"/>
          <w:sz w:val="28"/>
          <w:szCs w:val="28"/>
        </w:rPr>
        <w:t>6</w:t>
      </w:r>
      <w:r w:rsidRPr="6ED1F1E0" w:rsidR="00CD4799">
        <w:rPr>
          <w:rFonts w:ascii="Raleway Medium" w:hAnsi="Raleway Medium"/>
          <w:color w:val="FF0000"/>
          <w:sz w:val="28"/>
          <w:szCs w:val="28"/>
        </w:rPr>
        <w:t xml:space="preserve"> </w:t>
      </w:r>
      <w:r w:rsidRPr="6ED1F1E0" w:rsidR="00F76EA2">
        <w:rPr>
          <w:rFonts w:ascii="Raleway Medium" w:hAnsi="Raleway Medium"/>
          <w:color w:val="auto"/>
          <w:sz w:val="28"/>
          <w:szCs w:val="28"/>
        </w:rPr>
        <w:t xml:space="preserve">- </w:t>
      </w:r>
      <w:r w:rsidRPr="6ED1F1E0" w:rsidR="00CD4799">
        <w:rPr>
          <w:rFonts w:ascii="Raleway Medium" w:hAnsi="Raleway Medium"/>
          <w:color w:val="auto"/>
          <w:sz w:val="28"/>
          <w:szCs w:val="28"/>
        </w:rPr>
        <w:t>Opgave referentieprojecten kerncompetenties Europese Openbare aanbesteding “</w:t>
      </w:r>
      <w:r w:rsidRPr="6ED1F1E0" w:rsidR="7A6C8EE6">
        <w:rPr>
          <w:rFonts w:ascii="Raleway Medium" w:hAnsi="Raleway Medium"/>
          <w:color w:val="auto"/>
          <w:sz w:val="28"/>
          <w:szCs w:val="28"/>
        </w:rPr>
        <w:t>Hardware</w:t>
      </w:r>
      <w:r w:rsidRPr="6ED1F1E0" w:rsidR="00CD4799">
        <w:rPr>
          <w:rFonts w:ascii="Raleway Medium" w:hAnsi="Raleway Medium"/>
          <w:color w:val="auto"/>
          <w:sz w:val="28"/>
          <w:szCs w:val="28"/>
        </w:rPr>
        <w:t>”</w:t>
      </w:r>
      <w:r w:rsidRPr="6ED1F1E0" w:rsidR="7FB1C996">
        <w:rPr>
          <w:rFonts w:ascii="Raleway Medium" w:hAnsi="Raleway Medium"/>
          <w:color w:val="auto"/>
          <w:sz w:val="28"/>
          <w:szCs w:val="28"/>
        </w:rPr>
        <w:t xml:space="preserve"> voor Hotelschool The Hague</w:t>
      </w:r>
    </w:p>
    <w:p w:rsidRPr="004078DF" w:rsidR="00CD4799" w:rsidP="00CD4799" w:rsidRDefault="00CD4799" w14:paraId="0EC2010C" w14:textId="77777777">
      <w:pPr>
        <w:rPr>
          <w:rFonts w:ascii="Raleway Medium" w:hAnsi="Raleway Medium"/>
          <w:szCs w:val="18"/>
          <w:lang w:eastAsia="en-US"/>
        </w:rPr>
      </w:pPr>
    </w:p>
    <w:p w:rsidRPr="004078DF" w:rsidR="00CD4799" w:rsidP="00CD4799" w:rsidRDefault="00CD4799" w14:paraId="43AEF45D" w14:textId="77777777">
      <w:pPr>
        <w:rPr>
          <w:rFonts w:ascii="Raleway Medium" w:hAnsi="Raleway Medium"/>
          <w:szCs w:val="18"/>
        </w:rPr>
      </w:pPr>
      <w:r w:rsidRPr="004078DF">
        <w:rPr>
          <w:rFonts w:ascii="Raleway Medium" w:hAnsi="Raleway Medium"/>
          <w:szCs w:val="18"/>
        </w:rPr>
        <w:t>U dient het formulier, per perceel, geheel in te vullen.</w:t>
      </w:r>
    </w:p>
    <w:tbl>
      <w:tblPr>
        <w:tblStyle w:val="GridTable4-Accent11"/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Pr="004078DF" w:rsidR="00CD4799" w:rsidTr="00014E6E" w14:paraId="4731D09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7F7F7F" w:themeFill="text1" w:themeFillTint="80"/>
          </w:tcPr>
          <w:p w:rsidRPr="004078DF" w:rsidR="00CD4799" w:rsidP="00B15D72" w:rsidRDefault="00CD4799" w14:paraId="29E166CF" w14:textId="77777777">
            <w:pPr>
              <w:rPr>
                <w:rFonts w:ascii="Raleway Medium" w:hAnsi="Raleway Medium" w:cs="Lucida Sans Unicode"/>
                <w:b w:val="0"/>
                <w:bCs w:val="0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Referentie behoort toe aan: &lt;naam inschrijver/combinant/onderaannemer&gt;</w:t>
            </w:r>
          </w:p>
        </w:tc>
      </w:tr>
      <w:tr w:rsidRPr="004078DF" w:rsidR="00CD4799" w:rsidTr="00014E6E" w14:paraId="73F8DD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:rsidRPr="004078DF" w:rsidR="00CD4799" w:rsidP="00B15D72" w:rsidRDefault="00CD4799" w14:paraId="5D1B1B72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Pr="004078DF" w:rsidR="00CD4799" w:rsidTr="00014E6E" w14:paraId="1BB0138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Pr="004078DF" w:rsidR="00CD4799" w:rsidP="00B15D72" w:rsidRDefault="00CD4799" w14:paraId="2D4D9FBF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tcW w:w="2835" w:type="dxa"/>
          </w:tcPr>
          <w:p w:rsidRPr="004078DF" w:rsidR="00CD4799" w:rsidP="00B15D72" w:rsidRDefault="00CD4799" w14:paraId="15F629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tcW w:w="4111" w:type="dxa"/>
          </w:tcPr>
          <w:p w:rsidRPr="004078DF" w:rsidR="00CD4799" w:rsidP="00B15D72" w:rsidRDefault="00CD4799" w14:paraId="1FA86ED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27D5E3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Pr="004078DF" w:rsidR="00CD4799" w:rsidP="00B15D72" w:rsidRDefault="00CD4799" w14:paraId="4CEA0672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:rsidRPr="004078DF" w:rsidR="00CD4799" w:rsidP="00B15D72" w:rsidRDefault="00CD4799" w14:paraId="49062C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tcW w:w="4111" w:type="dxa"/>
          </w:tcPr>
          <w:p w:rsidRPr="004078DF" w:rsidR="00CD4799" w:rsidP="00B15D72" w:rsidRDefault="00CD4799" w14:paraId="0CE77D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587ED3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Pr="004078DF" w:rsidR="00CD4799" w:rsidP="00B15D72" w:rsidRDefault="00CD4799" w14:paraId="53897F3C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:rsidRPr="004078DF" w:rsidR="00CD4799" w:rsidP="00B15D72" w:rsidRDefault="00CD4799" w14:paraId="5CE2F7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tcW w:w="4111" w:type="dxa"/>
          </w:tcPr>
          <w:p w:rsidRPr="004078DF" w:rsidR="00CD4799" w:rsidP="00B15D72" w:rsidRDefault="00CD4799" w14:paraId="0A2C17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306CEA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Pr="004078DF" w:rsidR="00CD4799" w:rsidP="00B15D72" w:rsidRDefault="00CD4799" w14:paraId="14756F0E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:rsidRPr="004078DF" w:rsidR="00CD4799" w:rsidP="00B15D72" w:rsidRDefault="00CD4799" w14:paraId="783221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tcW w:w="4111" w:type="dxa"/>
          </w:tcPr>
          <w:p w:rsidRPr="004078DF" w:rsidR="00CD4799" w:rsidP="00B15D72" w:rsidRDefault="00CD4799" w14:paraId="362B26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730DCF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Pr="004078DF" w:rsidR="00CD4799" w:rsidP="00B15D72" w:rsidRDefault="00CD4799" w14:paraId="5D7C5D35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Omzet van het project</w:t>
            </w:r>
          </w:p>
        </w:tc>
        <w:tc>
          <w:tcPr>
            <w:tcW w:w="2835" w:type="dxa"/>
          </w:tcPr>
          <w:p w:rsidRPr="004078DF" w:rsidR="00CD4799" w:rsidP="00B15D72" w:rsidRDefault="00CD4799" w14:paraId="0710AA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tcW w:w="4111" w:type="dxa"/>
          </w:tcPr>
          <w:p w:rsidRPr="004078DF" w:rsidR="00CD4799" w:rsidP="00B15D72" w:rsidRDefault="00CD4799" w14:paraId="2566C7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07F460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Pr="004078DF" w:rsidR="00CD4799" w:rsidP="00B15D72" w:rsidRDefault="00CD4799" w14:paraId="73D03C7E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</w:tcPr>
          <w:p w:rsidRPr="004078DF" w:rsidR="00CD4799" w:rsidP="00B15D72" w:rsidRDefault="00CD4799" w14:paraId="16AD92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tcW w:w="4111" w:type="dxa"/>
          </w:tcPr>
          <w:p w:rsidRPr="004078DF" w:rsidR="00CD4799" w:rsidP="00B15D72" w:rsidRDefault="00CD4799" w14:paraId="1BD651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75982F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Pr="004078DF" w:rsidR="00CD4799" w:rsidP="00B15D72" w:rsidRDefault="00CD4799" w14:paraId="451E10C1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:rsidRPr="004078DF" w:rsidR="00CD4799" w:rsidP="00B15D72" w:rsidRDefault="00CD4799" w14:paraId="2D75A63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tcW w:w="4111" w:type="dxa"/>
          </w:tcPr>
          <w:p w:rsidRPr="004078DF" w:rsidR="00CD4799" w:rsidP="00B15D72" w:rsidRDefault="00CD4799" w14:paraId="157647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40C638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Pr="004078DF" w:rsidR="00CD4799" w:rsidP="00B15D72" w:rsidRDefault="00CD4799" w14:paraId="6A6BC55D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Eventuele combinatie/ onderaanneming</w:t>
            </w:r>
          </w:p>
        </w:tc>
        <w:tc>
          <w:tcPr>
            <w:tcW w:w="2835" w:type="dxa"/>
          </w:tcPr>
          <w:p w:rsidRPr="004078DF" w:rsidR="00CD4799" w:rsidP="00B15D72" w:rsidRDefault="00CD4799" w14:paraId="437F76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tcW w:w="4111" w:type="dxa"/>
          </w:tcPr>
          <w:p w:rsidRPr="004078DF" w:rsidR="00CD4799" w:rsidP="00B15D72" w:rsidRDefault="00CD4799" w14:paraId="0BE08E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49AF9A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Pr="004078DF" w:rsidR="00CD4799" w:rsidP="00B15D72" w:rsidRDefault="00CD4799" w14:paraId="0F71AAF1" w14:textId="77777777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:rsidRPr="004078DF" w:rsidR="00CD4799" w:rsidP="00B15D72" w:rsidRDefault="00CD4799" w14:paraId="16B794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tcW w:w="4111" w:type="dxa"/>
          </w:tcPr>
          <w:p w:rsidRPr="004078DF" w:rsidR="00CD4799" w:rsidP="00B15D72" w:rsidRDefault="00CD4799" w14:paraId="1BC402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0419BF2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Pr="004078DF" w:rsidR="00CD4799" w:rsidP="00B15D72" w:rsidRDefault="00CD4799" w14:paraId="70C33662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</w:tcPr>
          <w:p w:rsidRPr="004078DF" w:rsidR="00CD4799" w:rsidP="00B15D72" w:rsidRDefault="00CD4799" w14:paraId="0C0A4D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Korte beschrijving van de uitgevoerde werkzaamheden (geef eventueel ook aan welk deel hiervan in onder-aanneming is uitgevoerd)</w:t>
            </w:r>
          </w:p>
          <w:p w:rsidRPr="004078DF" w:rsidR="00CD4799" w:rsidP="00B15D72" w:rsidRDefault="00CD4799" w14:paraId="023AEA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:rsidRPr="004078DF" w:rsidR="00CD4799" w:rsidP="00B15D72" w:rsidRDefault="00CD4799" w14:paraId="295176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:rsidRPr="004078DF" w:rsidR="00CD4799" w:rsidP="00B15D72" w:rsidRDefault="00CD4799" w14:paraId="353EF8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:rsidRPr="004078DF" w:rsidR="00CD4799" w:rsidP="00B15D72" w:rsidRDefault="00CD4799" w14:paraId="4BCFB3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4111" w:type="dxa"/>
          </w:tcPr>
          <w:p w:rsidRPr="004078DF" w:rsidR="00CD4799" w:rsidP="00B15D72" w:rsidRDefault="00CD4799" w14:paraId="7A21F7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Pr="004078DF" w:rsidR="00CD4799" w:rsidTr="00014E6E" w14:paraId="5C1BA24C" w14:textId="77777777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:rsidRPr="004078DF" w:rsidR="00CD4799" w:rsidP="00B15D72" w:rsidRDefault="00CD4799" w14:paraId="6AC74E8D" w14:textId="77777777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Minimumeis van het project (</w:t>
            </w:r>
            <w:r w:rsidRPr="004078DF">
              <w:rPr>
                <w:rFonts w:ascii="Raleway Medium" w:hAnsi="Raleway Medium" w:cs="Lucida Sans Unicode"/>
                <w:color w:val="FF0000"/>
                <w:szCs w:val="18"/>
              </w:rPr>
              <w:t>zie Beschrijvend Document pagina 31</w:t>
            </w:r>
            <w:r w:rsidRPr="004078DF">
              <w:rPr>
                <w:rFonts w:ascii="Raleway Medium" w:hAnsi="Raleway Medium" w:cs="Lucida Sans Unicode"/>
                <w:szCs w:val="18"/>
              </w:rPr>
              <w:t>):</w:t>
            </w:r>
          </w:p>
          <w:p w:rsidRPr="004078DF" w:rsidR="00CD4799" w:rsidP="00B15D72" w:rsidRDefault="00CD4799" w14:paraId="7B1D5C13" w14:textId="77777777">
            <w:pPr>
              <w:rPr>
                <w:rFonts w:ascii="Raleway Medium" w:hAnsi="Raleway Medium"/>
                <w:i/>
                <w:iCs/>
                <w:szCs w:val="18"/>
              </w:rPr>
            </w:pPr>
            <w:r w:rsidRPr="004078DF">
              <w:rPr>
                <w:rFonts w:ascii="Raleway Medium" w:hAnsi="Raleway Medium"/>
                <w:color w:val="FF0000"/>
                <w:spacing w:val="-2"/>
                <w:szCs w:val="18"/>
                <w:u w:val="single"/>
              </w:rPr>
              <w:t>….</w:t>
            </w:r>
          </w:p>
        </w:tc>
        <w:tc>
          <w:tcPr>
            <w:tcW w:w="4111" w:type="dxa"/>
          </w:tcPr>
          <w:p w:rsidRPr="004078DF" w:rsidR="00CD4799" w:rsidP="00B15D72" w:rsidRDefault="00CD4799" w14:paraId="306231A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:rsidRPr="004078DF" w:rsidR="00CD4799" w:rsidP="00B15D72" w:rsidRDefault="00CD4799" w14:paraId="421690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7526CF">
              <w:rPr>
                <w:rFonts w:ascii="Raleway Medium" w:hAnsi="Raleway Medium"/>
                <w:szCs w:val="18"/>
              </w:rPr>
            </w:r>
            <w:r w:rsidR="007526C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:rsidRPr="004078DF" w:rsidR="00CD4799" w:rsidP="00B15D72" w:rsidRDefault="00CD4799" w14:paraId="76A612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7526CF">
              <w:rPr>
                <w:rFonts w:ascii="Raleway Medium" w:hAnsi="Raleway Medium"/>
                <w:szCs w:val="18"/>
              </w:rPr>
            </w:r>
            <w:r w:rsidR="007526C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</w:tbl>
    <w:p w:rsidRPr="004078DF" w:rsidR="00CD4799" w:rsidP="00CD4799" w:rsidRDefault="00CD4799" w14:paraId="2B2E2B15" w14:textId="77777777">
      <w:pPr>
        <w:spacing w:before="56" w:after="113"/>
        <w:rPr>
          <w:rFonts w:ascii="Raleway Medium" w:hAnsi="Raleway Medium" w:cs="Arial"/>
          <w:szCs w:val="18"/>
        </w:rPr>
      </w:pPr>
    </w:p>
    <w:p w:rsidRPr="004078DF" w:rsidR="00200DE7" w:rsidP="00200DE7" w:rsidRDefault="00200DE7" w14:paraId="45D14A55" w14:textId="44A7E4AC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:rsidRPr="004078DF" w:rsidR="00200DE7" w:rsidP="00200DE7" w:rsidRDefault="00200DE7" w14:paraId="091D79C5" w14:textId="54D6E52B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>……………………………</w:t>
      </w:r>
    </w:p>
    <w:p w:rsidRPr="004078DF" w:rsidR="00200DE7" w:rsidP="00200DE7" w:rsidRDefault="00200DE7" w14:paraId="0EEB16D4" w14:textId="7777777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>Functie: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>………………………………………………………………</w:t>
      </w:r>
    </w:p>
    <w:p w:rsidRPr="004078DF" w:rsidR="00CD4799" w:rsidP="00CD4799" w:rsidRDefault="00CD4799" w14:paraId="59471A3D" w14:textId="77777777">
      <w:pPr>
        <w:rPr>
          <w:rFonts w:ascii="Raleway Medium" w:hAnsi="Raleway Medium"/>
          <w:szCs w:val="18"/>
          <w:lang w:eastAsia="en-US"/>
        </w:rPr>
      </w:pPr>
    </w:p>
    <w:sectPr w:rsidRPr="004078DF" w:rsidR="00CD4799" w:rsidSect="00630EFD">
      <w:headerReference w:type="even" r:id="rId9"/>
      <w:headerReference w:type="default" r:id="rId10"/>
      <w:footerReference w:type="default" r:id="rId11"/>
      <w:headerReference w:type="first" r:id="rId12"/>
      <w:pgSz w:w="11907" w:h="16840" w:orient="portrait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6662" w:rsidRDefault="00606662" w14:paraId="42CAEE7E" w14:textId="77777777">
      <w:r>
        <w:separator/>
      </w:r>
    </w:p>
    <w:p w:rsidR="00606662" w:rsidRDefault="00606662" w14:paraId="7E2C392D" w14:textId="77777777"/>
    <w:p w:rsidR="00606662" w:rsidRDefault="00606662" w14:paraId="019A78A6" w14:textId="77777777"/>
  </w:endnote>
  <w:endnote w:type="continuationSeparator" w:id="0">
    <w:p w:rsidR="00606662" w:rsidRDefault="00606662" w14:paraId="61526004" w14:textId="77777777">
      <w:r>
        <w:continuationSeparator/>
      </w:r>
    </w:p>
    <w:p w:rsidR="00606662" w:rsidRDefault="00606662" w14:paraId="303A6889" w14:textId="77777777"/>
    <w:p w:rsidR="00606662" w:rsidRDefault="00606662" w14:paraId="4BC9214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81FB4" w:rsidR="00630EFD" w:rsidP="00881FB4" w:rsidRDefault="00CB098E" w14:paraId="70BD6F79" w14:textId="7A9E51FA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 xml:space="preserve">Opgave referentieprojecten behorend bij </w:t>
    </w:r>
    <w:r w:rsidR="00630EFD">
      <w:rPr>
        <w:rFonts w:asciiTheme="minorHAnsi" w:hAnsiTheme="minorHAnsi"/>
        <w:spacing w:val="-1"/>
        <w:sz w:val="16"/>
        <w:szCs w:val="16"/>
      </w:rPr>
      <w:t>Europese openbare aanbesteding ”</w:t>
    </w:r>
    <w:r w:rsidRPr="00AA03FE" w:rsidR="00AA03FE">
      <w:rPr>
        <w:rFonts w:asciiTheme="minorHAnsi" w:hAnsiTheme="minorHAnsi"/>
        <w:color w:val="FF0000"/>
        <w:spacing w:val="-1"/>
        <w:sz w:val="16"/>
        <w:szCs w:val="16"/>
      </w:rPr>
      <w:t>Naam aanbesteding</w:t>
    </w:r>
    <w:r w:rsidR="00855886">
      <w:rPr>
        <w:rFonts w:asciiTheme="minorHAnsi" w:hAnsiTheme="minorHAnsi"/>
        <w:spacing w:val="-1"/>
        <w:sz w:val="16"/>
        <w:szCs w:val="16"/>
      </w:rPr>
      <w:t>”</w:t>
    </w:r>
    <w:r w:rsidRPr="00881FB4" w:rsidR="00CB59C7">
      <w:rPr>
        <w:rFonts w:asciiTheme="minorHAnsi" w:hAnsiTheme="minorHAnsi"/>
        <w:sz w:val="16"/>
        <w:szCs w:val="16"/>
      </w:rPr>
      <w:t xml:space="preserve">- </w:t>
    </w:r>
    <w:r w:rsidRPr="00CB59C7" w:rsidR="00CB59C7">
      <w:rPr>
        <w:rFonts w:asciiTheme="minorHAnsi" w:hAnsiTheme="minorHAnsi"/>
        <w:sz w:val="16"/>
        <w:szCs w:val="16"/>
      </w:rPr>
      <w:t xml:space="preserve">Kenmerk </w:t>
    </w:r>
    <w:r w:rsidRPr="00AA03FE" w:rsidR="00AA03FE">
      <w:rPr>
        <w:rFonts w:asciiTheme="minorHAnsi" w:hAnsiTheme="minorHAnsi"/>
        <w:color w:val="FF0000"/>
        <w:sz w:val="16"/>
        <w:szCs w:val="17"/>
      </w:rPr>
      <w:t>TenderNed</w:t>
    </w:r>
  </w:p>
  <w:p w:rsidRPr="00CB59C7" w:rsidR="00682BEF" w:rsidP="00CB59C7" w:rsidRDefault="00CB59C7" w14:paraId="2E6A71CA" w14:textId="77777777">
    <w:pPr>
      <w:pStyle w:val="Footer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 xml:space="preserve">pagina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6662" w:rsidRDefault="00606662" w14:paraId="6FF030E9" w14:textId="77777777">
      <w:r>
        <w:separator/>
      </w:r>
    </w:p>
    <w:p w:rsidR="00606662" w:rsidRDefault="00606662" w14:paraId="6C914364" w14:textId="77777777"/>
    <w:p w:rsidR="00606662" w:rsidRDefault="00606662" w14:paraId="1BD35123" w14:textId="77777777"/>
  </w:footnote>
  <w:footnote w:type="continuationSeparator" w:id="0">
    <w:p w:rsidR="00606662" w:rsidRDefault="00606662" w14:paraId="651A2E06" w14:textId="77777777">
      <w:r>
        <w:continuationSeparator/>
      </w:r>
    </w:p>
    <w:p w:rsidR="00606662" w:rsidRDefault="00606662" w14:paraId="386480A9" w14:textId="77777777"/>
    <w:p w:rsidR="00606662" w:rsidRDefault="00606662" w14:paraId="02A89D2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F76" w:rsidRDefault="00E43F76" w14:paraId="215A7A7F" w14:textId="77777777"/>
  <w:p w:rsidR="00E43F76" w:rsidRDefault="00E43F76" w14:paraId="271A254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5D7623" w:rsidRDefault="005D7623" w14:paraId="0007DB6D" w14:textId="28800BA8">
    <w:pPr>
      <w:pStyle w:val="Header"/>
    </w:pPr>
    <w:r w:rsidRPr="005D7623">
      <w:rPr>
        <w:rFonts w:ascii="Raleway Medium" w:hAnsi="Raleway Medium" w:eastAsia="Raleway Medium"/>
        <w:noProof/>
        <w:szCs w:val="24"/>
        <w:lang w:val="en-GB" w:eastAsia="en-US"/>
      </w:rPr>
      <w:drawing>
        <wp:anchor distT="0" distB="0" distL="114300" distR="114300" simplePos="0" relativeHeight="251659264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F76" w:rsidP="00D0784F" w:rsidRDefault="00E43F76" w14:paraId="1D63DB98" w14:textId="7629466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F76" w:rsidRDefault="00E43F76" w14:paraId="3425F1BA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50" style="width:50.1pt;height:50.1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26CF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1075194D"/>
    <w:rsid w:val="1A70D8FE"/>
    <w:rsid w:val="6ED1F1E0"/>
    <w:rsid w:val="7A6C8EE6"/>
    <w:rsid w:val="7FB1C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DD881D"/>
  <w15:docId w15:val="{9C59E79A-4538-4106-921E-9365CF5175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styleId="Kop0" w:customStyle="1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HeaderChar" w:customStyle="1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styleId="broodtekst" w:customStyle="1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styleId="PlainTextChar" w:customStyle="1">
    <w:name w:val="Plain Text Char"/>
    <w:link w:val="PlainText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NoList"/>
    <w:rsid w:val="00330F08"/>
    <w:pPr>
      <w:numPr>
        <w:numId w:val="6"/>
      </w:numPr>
    </w:pPr>
  </w:style>
  <w:style w:type="character" w:styleId="FooterChar" w:customStyle="1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styleId="Eisen" w:customStyle="1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styleId="FootnoteTextChar" w:customStyle="1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5856E5F461448817181C040D5800" ma:contentTypeVersion="4" ma:contentTypeDescription="Create a new document." ma:contentTypeScope="" ma:versionID="0863feb44c525ce90d079f5455a4d6de">
  <xsd:schema xmlns:xsd="http://www.w3.org/2001/XMLSchema" xmlns:xs="http://www.w3.org/2001/XMLSchema" xmlns:p="http://schemas.microsoft.com/office/2006/metadata/properties" xmlns:ns2="82f49136-bf1b-46e7-aa8d-f5977f61deac" targetNamespace="http://schemas.microsoft.com/office/2006/metadata/properties" ma:root="true" ma:fieldsID="d4524e591ff1409d07a5959f1411620d" ns2:_="">
    <xsd:import namespace="82f49136-bf1b-46e7-aa8d-f5977f61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49136-bf1b-46e7-aa8d-f5977f61d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2842D2-490E-4E46-B3BF-0DCF6E436BA0}"/>
</file>

<file path=customXml/itemProps4.xml><?xml version="1.0" encoding="utf-8"?>
<ds:datastoreItem xmlns:ds="http://schemas.openxmlformats.org/officeDocument/2006/customXml" ds:itemID="{3F73749D-7028-4C24-BD5C-A498741B4463}"/>
</file>

<file path=customXml/itemProps5.xml><?xml version="1.0" encoding="utf-8"?>
<ds:datastoreItem xmlns:ds="http://schemas.openxmlformats.org/officeDocument/2006/customXml" ds:itemID="{0A31CD4B-70BC-43A2-9CB3-AE75DA5DB5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Word for the web</ap:Application>
  <ap:DocSecurity>0</ap:DocSecurity>
  <ap:ScaleCrop>false</ap:ScaleCrop>
  <ap:Company>MyCompany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Joyce Vermeer</dc:creator>
  <lastModifiedBy>Ploeg-Bal, M, Ms.</lastModifiedBy>
  <revision>18</revision>
  <lastPrinted>2013-11-08T11:03:00.0000000Z</lastPrinted>
  <dcterms:created xsi:type="dcterms:W3CDTF">2018-03-01T11:20:00.0000000Z</dcterms:created>
  <dcterms:modified xsi:type="dcterms:W3CDTF">2024-07-09T08:19:46.5978698Z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0x010100ACF35856E5F461448817181C040D5800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